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781"/>
        <w:tblW w:w="10915" w:type="dxa"/>
        <w:tblLayout w:type="fixed"/>
        <w:tblCellMar>
          <w:left w:w="115" w:type="dxa"/>
          <w:right w:w="115" w:type="dxa"/>
        </w:tblCellMar>
        <w:tblLook w:val="0600" w:firstRow="0" w:lastRow="0" w:firstColumn="0" w:lastColumn="0" w:noHBand="1" w:noVBand="1"/>
      </w:tblPr>
      <w:tblGrid>
        <w:gridCol w:w="720"/>
        <w:gridCol w:w="630"/>
        <w:gridCol w:w="2312"/>
        <w:gridCol w:w="423"/>
        <w:gridCol w:w="6830"/>
      </w:tblGrid>
      <w:tr w:rsidR="003D1B71" w14:paraId="2AFA1CBA" w14:textId="77777777" w:rsidTr="00B66414">
        <w:trPr>
          <w:trHeight w:val="2112"/>
        </w:trPr>
        <w:tc>
          <w:tcPr>
            <w:tcW w:w="3662" w:type="dxa"/>
            <w:gridSpan w:val="3"/>
            <w:vMerge w:val="restart"/>
            <w:tcBorders>
              <w:bottom w:val="nil"/>
            </w:tcBorders>
          </w:tcPr>
          <w:p w14:paraId="23F78E21" w14:textId="77777777" w:rsidR="00D51FA4" w:rsidRDefault="00D51FA4" w:rsidP="00E72B4B">
            <w:pPr>
              <w:pStyle w:val="BodyText"/>
              <w:kinsoku w:val="0"/>
              <w:overflowPunct w:val="0"/>
              <w:ind w:left="-120"/>
              <w:rPr>
                <w:rFonts w:ascii="Times New Roman" w:hAnsi="Times New Roman"/>
                <w:noProof/>
              </w:rPr>
            </w:pPr>
          </w:p>
          <w:p w14:paraId="06F71F55" w14:textId="77777777" w:rsidR="00D51FA4" w:rsidRDefault="00D51FA4" w:rsidP="00E72B4B">
            <w:pPr>
              <w:pStyle w:val="BodyText"/>
              <w:kinsoku w:val="0"/>
              <w:overflowPunct w:val="0"/>
              <w:ind w:left="-120"/>
              <w:rPr>
                <w:rFonts w:ascii="Times New Roman" w:hAnsi="Times New Roman"/>
                <w:noProof/>
              </w:rPr>
            </w:pPr>
          </w:p>
          <w:p w14:paraId="42E8927E" w14:textId="77777777" w:rsidR="00D51FA4" w:rsidRDefault="00D51FA4" w:rsidP="00E72B4B">
            <w:pPr>
              <w:pStyle w:val="BodyText"/>
              <w:kinsoku w:val="0"/>
              <w:overflowPunct w:val="0"/>
              <w:ind w:left="-120"/>
              <w:rPr>
                <w:rFonts w:ascii="Times New Roman" w:hAnsi="Times New Roman"/>
                <w:noProof/>
              </w:rPr>
            </w:pPr>
          </w:p>
          <w:p w14:paraId="0100BCE9" w14:textId="77777777" w:rsidR="003D1B71" w:rsidRDefault="00D51FA4" w:rsidP="00E72B4B">
            <w:pPr>
              <w:pStyle w:val="BodyText"/>
              <w:kinsoku w:val="0"/>
              <w:overflowPunct w:val="0"/>
              <w:ind w:left="-120"/>
              <w:rPr>
                <w:rFonts w:ascii="Times New Roman" w:hAnsi="Times New Roman"/>
                <w:noProof/>
              </w:rPr>
            </w:pPr>
            <w:r>
              <w:rPr>
                <w:rFonts w:ascii="Times New Roman" w:hAnsi="Times New Roman"/>
                <w:noProof/>
              </w:rPr>
              <w:t xml:space="preserve">    </w:t>
            </w:r>
          </w:p>
          <w:p w14:paraId="12B4FCA5" w14:textId="77777777" w:rsidR="00E72B4B" w:rsidRDefault="00E72B4B" w:rsidP="00E72B4B">
            <w:pPr>
              <w:pStyle w:val="BodyText"/>
              <w:kinsoku w:val="0"/>
              <w:overflowPunct w:val="0"/>
              <w:ind w:left="-120"/>
              <w:rPr>
                <w:rFonts w:ascii="Times New Roman" w:hAnsi="Times New Roman"/>
                <w:noProof/>
              </w:rPr>
            </w:pPr>
          </w:p>
          <w:p w14:paraId="3A7FE58A" w14:textId="4C90FE77" w:rsidR="00E72B4B" w:rsidRPr="00E72B4B" w:rsidRDefault="00E72B4B" w:rsidP="00E72B4B">
            <w:pPr>
              <w:pStyle w:val="BodyText"/>
              <w:kinsoku w:val="0"/>
              <w:overflowPunct w:val="0"/>
              <w:ind w:left="-120"/>
              <w:rPr>
                <w:rFonts w:ascii="Times New Roman" w:hAnsi="Times New Roman"/>
                <w:noProof/>
                <w:sz w:val="28"/>
                <w:szCs w:val="28"/>
              </w:rPr>
            </w:pPr>
            <w:r w:rsidRPr="00E72B4B">
              <w:rPr>
                <w:rFonts w:ascii="Segoe Print" w:hAnsi="Segoe Print"/>
                <w:sz w:val="28"/>
                <w:szCs w:val="28"/>
              </w:rPr>
              <w:t>Bayside Counselling &amp;</w:t>
            </w:r>
            <w:r w:rsidRPr="00E72B4B">
              <w:rPr>
                <w:rFonts w:ascii="Segoe Print" w:hAnsi="Segoe Print"/>
                <w:sz w:val="28"/>
                <w:szCs w:val="28"/>
              </w:rPr>
              <w:br/>
              <w:t>Family Therapy</w:t>
            </w:r>
          </w:p>
          <w:p w14:paraId="26FCCD96" w14:textId="77777777" w:rsidR="00E72B4B" w:rsidRDefault="00E72B4B" w:rsidP="00E72B4B">
            <w:pPr>
              <w:pStyle w:val="BodyText"/>
              <w:kinsoku w:val="0"/>
              <w:overflowPunct w:val="0"/>
              <w:ind w:left="-120"/>
              <w:rPr>
                <w:rFonts w:ascii="Times New Roman" w:hAnsi="Times New Roman"/>
                <w:noProof/>
              </w:rPr>
            </w:pPr>
          </w:p>
          <w:p w14:paraId="2B50E2ED" w14:textId="558E1BC6" w:rsidR="00E72B4B" w:rsidRDefault="00E72B4B" w:rsidP="00E72B4B">
            <w:pPr>
              <w:pStyle w:val="BodyText"/>
              <w:kinsoku w:val="0"/>
              <w:overflowPunct w:val="0"/>
              <w:ind w:left="-120"/>
              <w:rPr>
                <w:rFonts w:ascii="Times New Roman" w:hAnsi="Times New Roman"/>
              </w:rPr>
            </w:pPr>
            <w:r>
              <w:rPr>
                <w:rFonts w:ascii="Times New Roman" w:hAnsi="Times New Roman"/>
                <w:noProof/>
              </w:rPr>
              <w:drawing>
                <wp:inline distT="0" distB="0" distL="0" distR="0" wp14:anchorId="47CC6973" wp14:editId="07F6378C">
                  <wp:extent cx="1228725" cy="813539"/>
                  <wp:effectExtent l="57150" t="57150" r="66675" b="272415"/>
                  <wp:docPr id="5" name="Picture 5" descr="A picture containing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unset&#10;&#10;Description automatically generated"/>
                          <pic:cNvPicPr/>
                        </pic:nvPicPr>
                        <pic:blipFill>
                          <a:blip r:embed="rId10"/>
                          <a:stretch>
                            <a:fillRect/>
                          </a:stretch>
                        </pic:blipFill>
                        <pic:spPr>
                          <a:xfrm>
                            <a:off x="0" y="0"/>
                            <a:ext cx="1242809" cy="8228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orthographicFront">
                              <a:rot lat="0" lon="0" rev="0"/>
                            </a:camera>
                            <a:lightRig rig="contrasting" dir="t">
                              <a:rot lat="0" lon="0" rev="7800000"/>
                            </a:lightRig>
                          </a:scene3d>
                          <a:sp3d>
                            <a:bevelT w="139700" h="139700"/>
                          </a:sp3d>
                        </pic:spPr>
                      </pic:pic>
                    </a:graphicData>
                  </a:graphic>
                </wp:inline>
              </w:drawing>
            </w:r>
          </w:p>
        </w:tc>
        <w:tc>
          <w:tcPr>
            <w:tcW w:w="423" w:type="dxa"/>
            <w:vMerge w:val="restart"/>
            <w:tcBorders>
              <w:bottom w:val="nil"/>
            </w:tcBorders>
          </w:tcPr>
          <w:p w14:paraId="591E6893" w14:textId="77777777" w:rsidR="003D1B71" w:rsidRPr="0056708E" w:rsidRDefault="003D1B71" w:rsidP="00E72B4B">
            <w:pPr>
              <w:pStyle w:val="BodyText"/>
              <w:kinsoku w:val="0"/>
              <w:overflowPunct w:val="0"/>
              <w:rPr>
                <w:rFonts w:ascii="Times New Roman" w:hAnsi="Times New Roman"/>
                <w:color w:val="0072C7" w:themeColor="accent2"/>
              </w:rPr>
            </w:pPr>
          </w:p>
        </w:tc>
        <w:tc>
          <w:tcPr>
            <w:tcW w:w="6830" w:type="dxa"/>
            <w:tcBorders>
              <w:bottom w:val="nil"/>
            </w:tcBorders>
          </w:tcPr>
          <w:p w14:paraId="1ECF5438" w14:textId="77777777" w:rsidR="00CC36E4" w:rsidRDefault="00CC36E4" w:rsidP="00CC36E4">
            <w:pPr>
              <w:ind w:right="-113"/>
              <w:jc w:val="center"/>
            </w:pPr>
            <w:r>
              <w:t xml:space="preserve">What is Anxiety? </w:t>
            </w:r>
          </w:p>
          <w:p w14:paraId="12DEB633" w14:textId="77777777" w:rsidR="00CC36E4" w:rsidRDefault="00CC36E4" w:rsidP="00CC36E4">
            <w:pPr>
              <w:ind w:right="-113"/>
              <w:jc w:val="center"/>
            </w:pPr>
            <w:r>
              <w:t>Anxiety is an emotion characterized by feelings of tension, worry, and fear. At least that’s what it is defined as. But let me explain what that really means.</w:t>
            </w:r>
          </w:p>
          <w:p w14:paraId="3AC60525" w14:textId="77777777" w:rsidR="007073E8" w:rsidRDefault="007073E8" w:rsidP="00CC36E4">
            <w:pPr>
              <w:ind w:right="-113"/>
              <w:jc w:val="center"/>
            </w:pPr>
          </w:p>
          <w:p w14:paraId="3EF3D8CB" w14:textId="7292907C" w:rsidR="007073E8" w:rsidRDefault="007073E8" w:rsidP="00CC36E4">
            <w:pPr>
              <w:ind w:right="-113"/>
              <w:jc w:val="center"/>
            </w:pPr>
            <w:r>
              <w:rPr>
                <w:noProof/>
              </w:rPr>
              <w:drawing>
                <wp:inline distT="0" distB="0" distL="0" distR="0" wp14:anchorId="0CFEDCE4" wp14:editId="21685A2A">
                  <wp:extent cx="1648558" cy="1571625"/>
                  <wp:effectExtent l="0" t="0" r="8890" b="0"/>
                  <wp:docPr id="1860612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627" cy="1582177"/>
                          </a:xfrm>
                          <a:prstGeom prst="rect">
                            <a:avLst/>
                          </a:prstGeom>
                          <a:noFill/>
                        </pic:spPr>
                      </pic:pic>
                    </a:graphicData>
                  </a:graphic>
                </wp:inline>
              </w:drawing>
            </w:r>
          </w:p>
          <w:p w14:paraId="05006B71" w14:textId="77777777" w:rsidR="00CC36E4" w:rsidRDefault="00CC36E4" w:rsidP="00CC36E4">
            <w:pPr>
              <w:ind w:right="-113"/>
              <w:jc w:val="center"/>
            </w:pPr>
            <w:r>
              <w:t xml:space="preserve"> </w:t>
            </w:r>
          </w:p>
          <w:p w14:paraId="7C268844" w14:textId="77777777" w:rsidR="00CC36E4" w:rsidRDefault="00CC36E4" w:rsidP="00CC36E4">
            <w:pPr>
              <w:ind w:right="-113"/>
              <w:jc w:val="center"/>
            </w:pPr>
            <w:r>
              <w:t>Anxiety can be described as an internal smoke detector. But instead of warning you of only smoke, it warns you of any perceived threats. This “alarm” warns us of any approaching danger so we can protect ourselves.</w:t>
            </w:r>
          </w:p>
          <w:p w14:paraId="6D469E13" w14:textId="77777777" w:rsidR="00CC36E4" w:rsidRDefault="00CC36E4" w:rsidP="00CC36E4">
            <w:pPr>
              <w:ind w:right="-113"/>
              <w:jc w:val="center"/>
            </w:pPr>
            <w:r>
              <w:t>However, if a smoke detector isn’t calibrated correctly, steam from a shower might falsely trigger the alarm. Similarly, your anxiety may be perceiving danger where none exists.</w:t>
            </w:r>
          </w:p>
          <w:p w14:paraId="492B2508" w14:textId="77777777" w:rsidR="00CC36E4" w:rsidRDefault="00CC36E4" w:rsidP="00CC36E4">
            <w:pPr>
              <w:ind w:right="-113"/>
              <w:jc w:val="center"/>
            </w:pPr>
            <w:r>
              <w:t>Once the smoke detector gets triggered, it keeps going until you turn it off. In terms of anxiety, it keeps on going until the threat is relieved, disrupted, or eventually goes away on its own.</w:t>
            </w:r>
          </w:p>
          <w:p w14:paraId="17386D90" w14:textId="77777777" w:rsidR="00CC36E4" w:rsidRDefault="00CC36E4" w:rsidP="00CC36E4">
            <w:pPr>
              <w:ind w:right="-113"/>
              <w:jc w:val="center"/>
            </w:pPr>
          </w:p>
          <w:p w14:paraId="6ACFF5FE" w14:textId="77777777" w:rsidR="00CC36E4" w:rsidRDefault="00CC36E4" w:rsidP="00CC36E4">
            <w:pPr>
              <w:ind w:right="-113"/>
              <w:jc w:val="center"/>
            </w:pPr>
            <w:r>
              <w:t>Where Does Anxiety Come From?</w:t>
            </w:r>
          </w:p>
          <w:p w14:paraId="471CF275" w14:textId="77777777" w:rsidR="00CC36E4" w:rsidRDefault="00CC36E4" w:rsidP="00CC36E4">
            <w:pPr>
              <w:ind w:right="-113"/>
              <w:jc w:val="center"/>
            </w:pPr>
          </w:p>
          <w:p w14:paraId="3C8E3C9C" w14:textId="77777777" w:rsidR="00CC36E4" w:rsidRDefault="00CC36E4" w:rsidP="00CC36E4">
            <w:pPr>
              <w:ind w:right="-113"/>
              <w:jc w:val="center"/>
            </w:pPr>
            <w:r>
              <w:t xml:space="preserve">Now that you understand anxiety is like a smoke detector that alerts you of any perceived danger. You are probably wondering why does it </w:t>
            </w:r>
            <w:proofErr w:type="gramStart"/>
            <w:r>
              <w:t>happen</w:t>
            </w:r>
            <w:proofErr w:type="gramEnd"/>
            <w:r>
              <w:t xml:space="preserve"> and where does it come from?</w:t>
            </w:r>
          </w:p>
          <w:p w14:paraId="37B7F8CD" w14:textId="77777777" w:rsidR="00CC36E4" w:rsidRDefault="00CC36E4" w:rsidP="00CC36E4">
            <w:pPr>
              <w:ind w:right="-113"/>
              <w:jc w:val="center"/>
            </w:pPr>
            <w:r>
              <w:t>Anxiety is an evolutionary trait that helps protect us from danger. Let’s look at an example:</w:t>
            </w:r>
          </w:p>
          <w:p w14:paraId="27D098EE" w14:textId="77777777" w:rsidR="00CC36E4" w:rsidRDefault="00CC36E4" w:rsidP="00CC36E4">
            <w:pPr>
              <w:ind w:right="-113"/>
              <w:jc w:val="center"/>
            </w:pPr>
            <w:r>
              <w:t xml:space="preserve"> </w:t>
            </w:r>
          </w:p>
          <w:p w14:paraId="006B6F09" w14:textId="5CFB0C5A" w:rsidR="00555E5C" w:rsidRDefault="00555E5C" w:rsidP="0006192C">
            <w:pPr>
              <w:ind w:right="-113"/>
              <w:jc w:val="center"/>
            </w:pPr>
            <w:r>
              <w:rPr>
                <w:noProof/>
              </w:rPr>
              <w:drawing>
                <wp:inline distT="0" distB="0" distL="0" distR="0" wp14:anchorId="7CBD6405" wp14:editId="2CCEFD58">
                  <wp:extent cx="2200275" cy="1222375"/>
                  <wp:effectExtent l="0" t="0" r="9525" b="0"/>
                  <wp:docPr id="7271256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7429" cy="1226349"/>
                          </a:xfrm>
                          <a:prstGeom prst="rect">
                            <a:avLst/>
                          </a:prstGeom>
                          <a:noFill/>
                        </pic:spPr>
                      </pic:pic>
                    </a:graphicData>
                  </a:graphic>
                </wp:inline>
              </w:drawing>
            </w:r>
          </w:p>
          <w:p w14:paraId="0887AEBE" w14:textId="77777777" w:rsidR="00CC36E4" w:rsidRDefault="00CC36E4" w:rsidP="00873155">
            <w:pPr>
              <w:pStyle w:val="Experience"/>
            </w:pPr>
            <w:r>
              <w:t>Giraffes live in an Immediate-Return Environment which means your actions instantly deliver clear and immediate outcomes.</w:t>
            </w:r>
          </w:p>
          <w:p w14:paraId="58475F0D" w14:textId="77777777" w:rsidR="00CC36E4" w:rsidRDefault="00CC36E4" w:rsidP="00CC36E4">
            <w:pPr>
              <w:ind w:right="-113"/>
              <w:jc w:val="center"/>
            </w:pPr>
            <w:r>
              <w:t>•</w:t>
            </w:r>
            <w:r>
              <w:tab/>
              <w:t>the giraffe feels hungry &gt; worries about hunger &gt; searches for food &gt; the worry is relieved.</w:t>
            </w:r>
          </w:p>
          <w:p w14:paraId="4516601F" w14:textId="77777777" w:rsidR="00CC36E4" w:rsidRDefault="00CC36E4" w:rsidP="00CC36E4">
            <w:pPr>
              <w:ind w:right="-113"/>
              <w:jc w:val="center"/>
            </w:pPr>
            <w:r>
              <w:t xml:space="preserve"> </w:t>
            </w:r>
          </w:p>
          <w:p w14:paraId="06725C68" w14:textId="77777777" w:rsidR="00CC36E4" w:rsidRDefault="00CC36E4" w:rsidP="00CC36E4">
            <w:pPr>
              <w:ind w:right="-113"/>
              <w:jc w:val="center"/>
            </w:pPr>
            <w:r>
              <w:lastRenderedPageBreak/>
              <w:t>However, people live in a Delayed Return Environment which means the choices you make today will not benefit you immediately.</w:t>
            </w:r>
          </w:p>
          <w:p w14:paraId="6C4FBEC5" w14:textId="77777777" w:rsidR="00CC36E4" w:rsidRDefault="00CC36E4" w:rsidP="00CC36E4">
            <w:pPr>
              <w:ind w:right="-113"/>
              <w:jc w:val="center"/>
            </w:pPr>
            <w:r>
              <w:t>•</w:t>
            </w:r>
            <w:r>
              <w:tab/>
              <w:t>getting a good education today could lead to a better career in the future</w:t>
            </w:r>
          </w:p>
          <w:p w14:paraId="4A568639" w14:textId="77777777" w:rsidR="00CC36E4" w:rsidRDefault="00CC36E4" w:rsidP="00CC36E4">
            <w:pPr>
              <w:ind w:right="-113"/>
              <w:jc w:val="center"/>
            </w:pPr>
            <w:r>
              <w:t>The problem with this is that your worries are not relieved immediately.</w:t>
            </w:r>
          </w:p>
          <w:p w14:paraId="74681FE1" w14:textId="77777777" w:rsidR="00CC36E4" w:rsidRDefault="00CC36E4" w:rsidP="00CC36E4">
            <w:pPr>
              <w:ind w:right="-113"/>
              <w:jc w:val="center"/>
            </w:pPr>
            <w:r>
              <w:t>Our brains are not designed to solve problems in a Delayed Return Environment. This leads to chronic stress and anxiety about perceived threats that are not actual dangers.</w:t>
            </w:r>
          </w:p>
          <w:p w14:paraId="599BFF83" w14:textId="77777777" w:rsidR="00CC36E4" w:rsidRDefault="00CC36E4" w:rsidP="00CC36E4">
            <w:pPr>
              <w:ind w:right="-113"/>
              <w:jc w:val="center"/>
            </w:pPr>
            <w:r>
              <w:t>What Other People Think Anxiety is Like</w:t>
            </w:r>
          </w:p>
          <w:p w14:paraId="50A61955" w14:textId="77777777" w:rsidR="00CC36E4" w:rsidRDefault="00CC36E4" w:rsidP="00CC36E4">
            <w:pPr>
              <w:ind w:right="-113"/>
              <w:jc w:val="center"/>
            </w:pPr>
            <w:r>
              <w:t>Anxiety can be difficult to understand which gives others a negative misconception of the illness. Here are some of the most common myths about anxiety:</w:t>
            </w:r>
          </w:p>
          <w:p w14:paraId="0F26BC6E" w14:textId="77777777" w:rsidR="00CC36E4" w:rsidRDefault="00CC36E4" w:rsidP="00CC36E4">
            <w:pPr>
              <w:ind w:right="-113"/>
              <w:jc w:val="center"/>
            </w:pPr>
            <w:r>
              <w:t>1.</w:t>
            </w:r>
            <w:r>
              <w:tab/>
              <w:t xml:space="preserve">Anxiety Will Go Away </w:t>
            </w:r>
            <w:proofErr w:type="gramStart"/>
            <w:r>
              <w:t>On</w:t>
            </w:r>
            <w:proofErr w:type="gramEnd"/>
            <w:r>
              <w:t xml:space="preserve"> Its Own</w:t>
            </w:r>
          </w:p>
          <w:p w14:paraId="5C1786AD" w14:textId="77777777" w:rsidR="00CC36E4" w:rsidRDefault="00CC36E4" w:rsidP="00CC36E4">
            <w:pPr>
              <w:ind w:right="-113"/>
              <w:jc w:val="center"/>
            </w:pPr>
            <w:r>
              <w:t>Anxiety symptoms are persistent and will get worse if ignored. The severity of symptoms can fluctuate throughout a person's life based on different situations or stages in their life.</w:t>
            </w:r>
          </w:p>
          <w:p w14:paraId="0D9675F7" w14:textId="77777777" w:rsidR="00CC36E4" w:rsidRDefault="00CC36E4" w:rsidP="00CC36E4">
            <w:pPr>
              <w:ind w:right="-113"/>
              <w:jc w:val="center"/>
            </w:pPr>
            <w:r>
              <w:t>However, this does not mean it is no longer an anxiety disorder. Anxiety disorders are chronic and persistent and if not treated properly, symptoms are likely to return.</w:t>
            </w:r>
          </w:p>
          <w:p w14:paraId="60383369" w14:textId="77777777" w:rsidR="00CC36E4" w:rsidRDefault="00CC36E4" w:rsidP="00CC36E4">
            <w:pPr>
              <w:ind w:right="-113"/>
              <w:jc w:val="center"/>
            </w:pPr>
            <w:r>
              <w:t>2.</w:t>
            </w:r>
            <w:r>
              <w:tab/>
              <w:t>Anxiety isn’t that Common</w:t>
            </w:r>
          </w:p>
          <w:p w14:paraId="67192333" w14:textId="77777777" w:rsidR="00CC36E4" w:rsidRDefault="00CC36E4" w:rsidP="00CC36E4">
            <w:pPr>
              <w:ind w:right="-113"/>
              <w:jc w:val="center"/>
            </w:pPr>
            <w:r>
              <w:t>Anxiety disorders affect over 18 percent of the US population. This is approximately 40 million Americans every year. Only 37% of those suffering receive any form of treatment.</w:t>
            </w:r>
          </w:p>
          <w:p w14:paraId="4A68567C" w14:textId="77777777" w:rsidR="00CC36E4" w:rsidRDefault="00CC36E4" w:rsidP="00CC36E4">
            <w:pPr>
              <w:ind w:right="-113"/>
              <w:jc w:val="center"/>
            </w:pPr>
            <w:r>
              <w:t>3.</w:t>
            </w:r>
            <w:r>
              <w:tab/>
              <w:t>Dismissed as Negative Stereotypes</w:t>
            </w:r>
          </w:p>
          <w:p w14:paraId="1FCAAFA9" w14:textId="77777777" w:rsidR="00CC36E4" w:rsidRDefault="00CC36E4" w:rsidP="00CC36E4">
            <w:pPr>
              <w:ind w:right="-113"/>
              <w:jc w:val="center"/>
            </w:pPr>
            <w:r>
              <w:t>It is common for people to dismiss anxiety and think it is just laziness, overreacting, it’s all in your head, being too sensitive or emotional, or seeking attention.</w:t>
            </w:r>
          </w:p>
          <w:p w14:paraId="3DC1AD5A" w14:textId="77777777" w:rsidR="00CC36E4" w:rsidRDefault="00CC36E4" w:rsidP="00CC36E4">
            <w:pPr>
              <w:ind w:right="-113"/>
              <w:jc w:val="center"/>
            </w:pPr>
            <w:r>
              <w:t>These negative stereotypes cause people with anxiety to feel more alone which makes it difficult to share their struggles with others.</w:t>
            </w:r>
          </w:p>
          <w:p w14:paraId="4A24300F" w14:textId="77777777" w:rsidR="00CC36E4" w:rsidRDefault="00CC36E4" w:rsidP="00CC36E4">
            <w:pPr>
              <w:ind w:right="-113"/>
              <w:jc w:val="center"/>
            </w:pPr>
            <w:r>
              <w:t>4.</w:t>
            </w:r>
            <w:r>
              <w:tab/>
              <w:t>Just Stop Worrying</w:t>
            </w:r>
          </w:p>
          <w:p w14:paraId="69548B89" w14:textId="77777777" w:rsidR="00CC36E4" w:rsidRDefault="00CC36E4" w:rsidP="00CC36E4">
            <w:pPr>
              <w:ind w:right="-113"/>
              <w:jc w:val="center"/>
            </w:pPr>
            <w:r>
              <w:t>If it was as simple as just stop worrying, no one would have an anxiety disorder. It is very difficult to overcome an anxiety disorder without help. There is no magic wand that you can use to just snap out of it or stop worrying.</w:t>
            </w:r>
          </w:p>
          <w:p w14:paraId="6B79E9AC" w14:textId="77777777" w:rsidR="00CC36E4" w:rsidRDefault="00CC36E4" w:rsidP="00CC36E4">
            <w:pPr>
              <w:ind w:right="-113"/>
              <w:jc w:val="center"/>
            </w:pPr>
            <w:r>
              <w:t>Overcoming anxiety takes time and effort to challenge irrational thoughts and behaviors so you can reframe those thoughts more rationally.</w:t>
            </w:r>
          </w:p>
          <w:p w14:paraId="3F0662B2" w14:textId="77777777" w:rsidR="00CC36E4" w:rsidRDefault="00CC36E4" w:rsidP="00CC36E4">
            <w:pPr>
              <w:ind w:right="-113"/>
              <w:jc w:val="center"/>
            </w:pPr>
            <w:r>
              <w:t>5.</w:t>
            </w:r>
            <w:r>
              <w:tab/>
              <w:t>Just Avoid Stressful or Anxious Situations</w:t>
            </w:r>
          </w:p>
          <w:p w14:paraId="73052033" w14:textId="77777777" w:rsidR="00CC36E4" w:rsidRDefault="00CC36E4" w:rsidP="00CC36E4">
            <w:pPr>
              <w:ind w:right="-113"/>
              <w:jc w:val="center"/>
            </w:pPr>
            <w:r>
              <w:t>Anxiety can be triggered by normal day-to-day situations or objects. It can be unrealistic to avoid those stressful situations or objects entirely.</w:t>
            </w:r>
          </w:p>
          <w:p w14:paraId="26B1470E" w14:textId="77777777" w:rsidR="00CC36E4" w:rsidRDefault="00CC36E4" w:rsidP="00CC36E4">
            <w:pPr>
              <w:ind w:right="-113"/>
              <w:jc w:val="center"/>
            </w:pPr>
            <w:r>
              <w:t xml:space="preserve">Even if it was </w:t>
            </w:r>
            <w:proofErr w:type="gramStart"/>
            <w:r>
              <w:t>possible</w:t>
            </w:r>
            <w:proofErr w:type="gramEnd"/>
            <w:r>
              <w:t xml:space="preserve"> it would not help the situation. Avoidance only adds fuel to anxiety and can make it worse over time.</w:t>
            </w:r>
          </w:p>
          <w:p w14:paraId="79FFA7BE" w14:textId="77777777" w:rsidR="00CC36E4" w:rsidRDefault="00CC36E4" w:rsidP="00CC36E4">
            <w:pPr>
              <w:ind w:right="-113"/>
              <w:jc w:val="center"/>
            </w:pPr>
            <w:r>
              <w:t>6.</w:t>
            </w:r>
            <w:r>
              <w:tab/>
              <w:t>Social Anxiety is the same as being Introverted or Shy</w:t>
            </w:r>
          </w:p>
          <w:p w14:paraId="5FD3250C" w14:textId="77777777" w:rsidR="00CC36E4" w:rsidRDefault="00CC36E4" w:rsidP="00CC36E4">
            <w:pPr>
              <w:ind w:right="-113"/>
              <w:jc w:val="center"/>
            </w:pPr>
            <w:r>
              <w:t xml:space="preserve">Introversion, shyness, and social anxiety are </w:t>
            </w:r>
            <w:proofErr w:type="gramStart"/>
            <w:r>
              <w:t>actually different</w:t>
            </w:r>
            <w:proofErr w:type="gramEnd"/>
            <w:r>
              <w:t xml:space="preserve"> and have their own unique characteristics. Introversion is social energy and how someone recharges by being alone where shyness is nervousness or discomfort caused by social interactions.</w:t>
            </w:r>
          </w:p>
          <w:p w14:paraId="42413578" w14:textId="77777777" w:rsidR="00CC36E4" w:rsidRDefault="00CC36E4" w:rsidP="00CC36E4">
            <w:pPr>
              <w:ind w:right="-113"/>
              <w:jc w:val="center"/>
            </w:pPr>
            <w:r>
              <w:lastRenderedPageBreak/>
              <w:t>Social anxiety on the other hand is an anxiety disorder caused by fear or apprehension of social interactions or performance situations.</w:t>
            </w:r>
          </w:p>
          <w:p w14:paraId="5AAD1CF3" w14:textId="77777777" w:rsidR="00CC36E4" w:rsidRDefault="00CC36E4" w:rsidP="00CC36E4">
            <w:pPr>
              <w:ind w:right="-113"/>
              <w:jc w:val="center"/>
            </w:pPr>
            <w:r>
              <w:t>7.</w:t>
            </w:r>
            <w:r>
              <w:tab/>
              <w:t>Caused by Childhood Problems</w:t>
            </w:r>
          </w:p>
          <w:p w14:paraId="3E3C86BF" w14:textId="77777777" w:rsidR="00CC36E4" w:rsidRDefault="00CC36E4" w:rsidP="00CC36E4">
            <w:pPr>
              <w:ind w:right="-113"/>
              <w:jc w:val="center"/>
            </w:pPr>
            <w:r>
              <w:t xml:space="preserve">While childhood or developmental problems can be the cause of anxiety for some </w:t>
            </w:r>
            <w:proofErr w:type="gramStart"/>
            <w:r>
              <w:t>people</w:t>
            </w:r>
            <w:proofErr w:type="gramEnd"/>
            <w:r>
              <w:t xml:space="preserve"> it isn’t for everyone. Many people who experience a positive childhood can develop anxiety as an adult.</w:t>
            </w:r>
          </w:p>
          <w:p w14:paraId="330A1984" w14:textId="77777777" w:rsidR="00CC36E4" w:rsidRDefault="00CC36E4" w:rsidP="00CC36E4">
            <w:pPr>
              <w:ind w:right="-113"/>
              <w:jc w:val="center"/>
            </w:pPr>
            <w:r>
              <w:t>8.</w:t>
            </w:r>
            <w:r>
              <w:tab/>
              <w:t>Symptoms are Only Mental</w:t>
            </w:r>
          </w:p>
          <w:p w14:paraId="2581A569" w14:textId="77777777" w:rsidR="00CC36E4" w:rsidRDefault="00CC36E4" w:rsidP="00CC36E4">
            <w:pPr>
              <w:ind w:right="-113"/>
              <w:jc w:val="center"/>
            </w:pPr>
            <w:r>
              <w:t>Anxiety isn’t just negative thoughts, emotions, and behaviors. You can experience physical symptoms such as sweating, nausea, racing heart rate, insomnia, and stomach pains.</w:t>
            </w:r>
          </w:p>
          <w:p w14:paraId="79B3796B" w14:textId="77777777" w:rsidR="00CC36E4" w:rsidRDefault="00CC36E4" w:rsidP="00CC36E4">
            <w:pPr>
              <w:ind w:right="-113"/>
              <w:jc w:val="center"/>
            </w:pPr>
            <w:r>
              <w:t>9.</w:t>
            </w:r>
            <w:r>
              <w:tab/>
              <w:t>A Sign of Personal Weakness</w:t>
            </w:r>
          </w:p>
          <w:p w14:paraId="7545FAA0" w14:textId="77777777" w:rsidR="00CC36E4" w:rsidRDefault="00CC36E4" w:rsidP="00CC36E4">
            <w:pPr>
              <w:ind w:right="-113"/>
              <w:jc w:val="center"/>
            </w:pPr>
            <w:r>
              <w:t>Anxiety doesn’t discriminate and affects people of all ages. Anxiety is a distressing mental illness that can cause both mental and physical symptoms.</w:t>
            </w:r>
          </w:p>
          <w:p w14:paraId="18ACB69A" w14:textId="77777777" w:rsidR="00CC36E4" w:rsidRDefault="00CC36E4" w:rsidP="00CC36E4">
            <w:pPr>
              <w:ind w:right="-113"/>
              <w:jc w:val="center"/>
            </w:pPr>
            <w:r>
              <w:t xml:space="preserve">These symptoms can take a toll and make it difficult to focus and be productive, make you feel fatigued, and </w:t>
            </w:r>
            <w:proofErr w:type="gramStart"/>
            <w:r>
              <w:t>makes</w:t>
            </w:r>
            <w:proofErr w:type="gramEnd"/>
            <w:r>
              <w:t xml:space="preserve"> you more at risk of a physical illness.</w:t>
            </w:r>
          </w:p>
          <w:p w14:paraId="34E5E9C5" w14:textId="77777777" w:rsidR="00CC36E4" w:rsidRDefault="00CC36E4" w:rsidP="00CC36E4">
            <w:pPr>
              <w:ind w:right="-113"/>
              <w:jc w:val="center"/>
            </w:pPr>
            <w:r>
              <w:t>10.</w:t>
            </w:r>
            <w:r>
              <w:tab/>
              <w:t>Peace and Quiet is Calming</w:t>
            </w:r>
          </w:p>
          <w:p w14:paraId="7345EA67" w14:textId="77777777" w:rsidR="00CC36E4" w:rsidRDefault="00CC36E4" w:rsidP="00CC36E4">
            <w:pPr>
              <w:ind w:right="-113"/>
              <w:jc w:val="center"/>
            </w:pPr>
            <w:r>
              <w:t>While it can be nice to get away from everything and have some alone time, this usually doesn’t solve your anxiety.</w:t>
            </w:r>
          </w:p>
          <w:p w14:paraId="5C3E6854" w14:textId="77777777" w:rsidR="00CC36E4" w:rsidRDefault="00CC36E4" w:rsidP="00CC36E4">
            <w:pPr>
              <w:ind w:right="-113"/>
              <w:jc w:val="center"/>
            </w:pPr>
            <w:r>
              <w:t>Your anxiety stems from overthinking anxious thoughts. These worries can spiral out of control when you are alone and feeling isolated.</w:t>
            </w:r>
          </w:p>
          <w:p w14:paraId="6135428B" w14:textId="77777777" w:rsidR="00CC36E4" w:rsidRDefault="00CC36E4" w:rsidP="00CC36E4">
            <w:pPr>
              <w:ind w:right="-113"/>
              <w:jc w:val="center"/>
            </w:pPr>
            <w:r>
              <w:t>What Anxiety Looks Like vs What It Actually Is</w:t>
            </w:r>
          </w:p>
          <w:p w14:paraId="5346BB24" w14:textId="77777777" w:rsidR="00CC36E4" w:rsidRDefault="00CC36E4" w:rsidP="00CC36E4">
            <w:pPr>
              <w:ind w:right="-113"/>
              <w:jc w:val="center"/>
            </w:pPr>
            <w:r>
              <w:t>Anxiety is often misunderstood because many of the symptoms you experience aren’t often visible to those around you.</w:t>
            </w:r>
          </w:p>
          <w:p w14:paraId="5B863C74" w14:textId="77777777" w:rsidR="00CC36E4" w:rsidRDefault="00CC36E4" w:rsidP="00CC36E4">
            <w:pPr>
              <w:ind w:right="-113"/>
              <w:jc w:val="center"/>
            </w:pPr>
            <w:r>
              <w:t>The Anxiety Iceberg illustrates what anxiety can look like on the outside, but there is so much more going on underneath the surface.</w:t>
            </w:r>
          </w:p>
          <w:p w14:paraId="47CA08F4" w14:textId="77777777" w:rsidR="00CC36E4" w:rsidRDefault="00CC36E4" w:rsidP="00CC36E4">
            <w:pPr>
              <w:ind w:right="-113"/>
              <w:jc w:val="center"/>
            </w:pPr>
            <w:r>
              <w:t xml:space="preserve"> </w:t>
            </w:r>
          </w:p>
          <w:p w14:paraId="632279E3" w14:textId="0C646892" w:rsidR="00AC79F4" w:rsidRDefault="00AC79F4" w:rsidP="00CC36E4">
            <w:pPr>
              <w:ind w:right="-113"/>
              <w:jc w:val="center"/>
            </w:pPr>
            <w:r>
              <w:rPr>
                <w:noProof/>
              </w:rPr>
              <w:drawing>
                <wp:inline distT="0" distB="0" distL="0" distR="0" wp14:anchorId="054491CA" wp14:editId="352377B7">
                  <wp:extent cx="2635758" cy="2084705"/>
                  <wp:effectExtent l="0" t="0" r="0" b="0"/>
                  <wp:docPr id="13301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2125" cy="2089741"/>
                          </a:xfrm>
                          <a:prstGeom prst="rect">
                            <a:avLst/>
                          </a:prstGeom>
                          <a:noFill/>
                        </pic:spPr>
                      </pic:pic>
                    </a:graphicData>
                  </a:graphic>
                </wp:inline>
              </w:drawing>
            </w:r>
          </w:p>
          <w:p w14:paraId="2CC6582D" w14:textId="77777777" w:rsidR="00CC36E4" w:rsidRDefault="00CC36E4" w:rsidP="00CC36E4">
            <w:pPr>
              <w:ind w:right="-113"/>
              <w:jc w:val="center"/>
            </w:pPr>
            <w:r>
              <w:t>What Happens When You Have Anxiety</w:t>
            </w:r>
          </w:p>
          <w:p w14:paraId="50318087" w14:textId="1485525C" w:rsidR="00CC36E4" w:rsidRDefault="00CC36E4" w:rsidP="00CC36E4">
            <w:pPr>
              <w:ind w:right="-113"/>
              <w:jc w:val="center"/>
            </w:pPr>
            <w:r>
              <w:t xml:space="preserve">Let me explain what this experience is like for someone with anxiety. There is a concept known as the window of tolerance. The window of tolerance is where you </w:t>
            </w:r>
            <w:r w:rsidR="00AC79F4">
              <w:t>can</w:t>
            </w:r>
            <w:r>
              <w:t xml:space="preserve"> function and deal with daily stress effectively.</w:t>
            </w:r>
          </w:p>
          <w:p w14:paraId="161C8E24" w14:textId="77777777" w:rsidR="00CC36E4" w:rsidRDefault="00CC36E4" w:rsidP="00CC36E4">
            <w:pPr>
              <w:ind w:right="-113"/>
              <w:jc w:val="center"/>
            </w:pPr>
            <w:r>
              <w:t xml:space="preserve">To help you understand this, think of your window of tolerance as a river </w:t>
            </w:r>
            <w:r>
              <w:lastRenderedPageBreak/>
              <w:t xml:space="preserve">and you are floating down that river. When the river is wide the river flows slowly, it feels calm and </w:t>
            </w:r>
            <w:proofErr w:type="gramStart"/>
            <w:r>
              <w:t>safe</w:t>
            </w:r>
            <w:proofErr w:type="gramEnd"/>
            <w:r>
              <w:t xml:space="preserve"> and your anxiety is under control.</w:t>
            </w:r>
          </w:p>
          <w:p w14:paraId="69A18160" w14:textId="77777777" w:rsidR="0046187D" w:rsidRDefault="0046187D" w:rsidP="00CC36E4">
            <w:pPr>
              <w:ind w:right="-113"/>
              <w:jc w:val="center"/>
            </w:pPr>
          </w:p>
          <w:p w14:paraId="6BAC9FE1" w14:textId="68BAC357" w:rsidR="0046187D" w:rsidRDefault="0046187D" w:rsidP="00CC36E4">
            <w:pPr>
              <w:ind w:right="-113"/>
              <w:jc w:val="center"/>
            </w:pPr>
            <w:r>
              <w:rPr>
                <w:noProof/>
              </w:rPr>
              <w:drawing>
                <wp:inline distT="0" distB="0" distL="0" distR="0" wp14:anchorId="414F5319" wp14:editId="7914C23C">
                  <wp:extent cx="2257425" cy="2821783"/>
                  <wp:effectExtent l="0" t="0" r="0" b="0"/>
                  <wp:docPr id="835226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1790" cy="2839739"/>
                          </a:xfrm>
                          <a:prstGeom prst="rect">
                            <a:avLst/>
                          </a:prstGeom>
                          <a:noFill/>
                        </pic:spPr>
                      </pic:pic>
                    </a:graphicData>
                  </a:graphic>
                </wp:inline>
              </w:drawing>
            </w:r>
          </w:p>
          <w:p w14:paraId="6085BF69" w14:textId="77777777" w:rsidR="00CC36E4" w:rsidRDefault="00CC36E4" w:rsidP="00CC36E4">
            <w:pPr>
              <w:ind w:right="-113"/>
              <w:jc w:val="center"/>
            </w:pPr>
            <w:r>
              <w:t xml:space="preserve"> </w:t>
            </w:r>
          </w:p>
          <w:p w14:paraId="060D122A" w14:textId="77777777" w:rsidR="00CC36E4" w:rsidRDefault="00CC36E4" w:rsidP="00CC36E4">
            <w:pPr>
              <w:ind w:right="-113"/>
              <w:jc w:val="center"/>
            </w:pPr>
            <w:r>
              <w:t>But when you experience stress and anxiety, it causes your window of tolerance to shrink or narrow. When the river begins to narrow it starts to speed up and the waves start pushing you around. You feel unsafe, unable to maintain control, or stay afloat.</w:t>
            </w:r>
          </w:p>
          <w:p w14:paraId="3E7E81C4" w14:textId="77777777" w:rsidR="00CC36E4" w:rsidRDefault="00CC36E4" w:rsidP="00CC36E4">
            <w:pPr>
              <w:ind w:right="-113"/>
              <w:jc w:val="center"/>
            </w:pPr>
            <w:r>
              <w:t>What Are You Thinking About (Negative Thoughts)</w:t>
            </w:r>
          </w:p>
          <w:p w14:paraId="16451200" w14:textId="77777777" w:rsidR="00CC36E4" w:rsidRDefault="00CC36E4" w:rsidP="00CC36E4">
            <w:pPr>
              <w:ind w:right="-113"/>
              <w:jc w:val="center"/>
            </w:pPr>
            <w:r>
              <w:t xml:space="preserve">When the river begins to narrow you feel like you’re going to fall </w:t>
            </w:r>
            <w:proofErr w:type="gramStart"/>
            <w:r>
              <w:t>off</w:t>
            </w:r>
            <w:proofErr w:type="gramEnd"/>
            <w:r>
              <w:t xml:space="preserve"> so you start thinking something bad is going to happen.</w:t>
            </w:r>
          </w:p>
          <w:p w14:paraId="72D03CA6" w14:textId="77777777" w:rsidR="00CC36E4" w:rsidRDefault="00CC36E4" w:rsidP="00CC36E4">
            <w:pPr>
              <w:ind w:right="-113"/>
              <w:jc w:val="center"/>
            </w:pPr>
            <w:r>
              <w:t>You begin thinking of one negative outcome after another. Your thoughts will automatically spiral out of control and become the worst possible scenario.</w:t>
            </w:r>
          </w:p>
          <w:p w14:paraId="39B3A46A" w14:textId="77777777" w:rsidR="00CC36E4" w:rsidRDefault="00CC36E4" w:rsidP="00CC36E4">
            <w:pPr>
              <w:ind w:right="-113"/>
              <w:jc w:val="center"/>
            </w:pPr>
            <w:r>
              <w:t>These distorted thoughts are known as cognitive distortions. They are thoughts that give an irrational and negative perception of reality.</w:t>
            </w:r>
          </w:p>
          <w:p w14:paraId="3BB756F1" w14:textId="77777777" w:rsidR="00CC36E4" w:rsidRDefault="00CC36E4" w:rsidP="00CC36E4">
            <w:pPr>
              <w:ind w:right="-113"/>
              <w:jc w:val="center"/>
            </w:pPr>
            <w:r>
              <w:t>How Do You React When You Have Anxiety (Emotional, Physiological, Behavioral)</w:t>
            </w:r>
          </w:p>
          <w:p w14:paraId="038F2CA1" w14:textId="77777777" w:rsidR="00CC36E4" w:rsidRDefault="00CC36E4" w:rsidP="00CC36E4">
            <w:pPr>
              <w:ind w:right="-113"/>
              <w:jc w:val="center"/>
            </w:pPr>
            <w:r>
              <w:t>When you leave your window of tolerance, your body will automatically respond with fight, flight, or freeze responses.</w:t>
            </w:r>
          </w:p>
          <w:p w14:paraId="26AFBE22" w14:textId="77777777" w:rsidR="00CC36E4" w:rsidRDefault="00CC36E4" w:rsidP="00CC36E4">
            <w:pPr>
              <w:ind w:right="-113"/>
              <w:jc w:val="center"/>
            </w:pPr>
            <w:r>
              <w:t>Going back to the example of you floating down the river. Leaving the window of tolerance is like falling off the floater. You have difficulty getting back on and feel overwhelmed by the waves.</w:t>
            </w:r>
          </w:p>
          <w:p w14:paraId="3F1DE72F" w14:textId="77777777" w:rsidR="00CC36E4" w:rsidRDefault="00CC36E4" w:rsidP="00CC36E4">
            <w:pPr>
              <w:ind w:right="-113"/>
              <w:jc w:val="center"/>
            </w:pPr>
            <w:r>
              <w:t>Fight: Confront the threat aggressively or defensively</w:t>
            </w:r>
          </w:p>
          <w:p w14:paraId="793ABED4" w14:textId="77777777" w:rsidR="00CC36E4" w:rsidRDefault="00CC36E4" w:rsidP="00CC36E4">
            <w:pPr>
              <w:ind w:right="-113"/>
              <w:jc w:val="center"/>
            </w:pPr>
            <w:r>
              <w:t>•</w:t>
            </w:r>
            <w:r>
              <w:tab/>
              <w:t>shaking</w:t>
            </w:r>
          </w:p>
          <w:p w14:paraId="5DB7B32A" w14:textId="77777777" w:rsidR="00CC36E4" w:rsidRDefault="00CC36E4" w:rsidP="00CC36E4">
            <w:pPr>
              <w:ind w:right="-113"/>
              <w:jc w:val="center"/>
            </w:pPr>
            <w:r>
              <w:t>•</w:t>
            </w:r>
            <w:r>
              <w:tab/>
              <w:t>intense reactions</w:t>
            </w:r>
          </w:p>
          <w:p w14:paraId="6B613EAD" w14:textId="77777777" w:rsidR="00CC36E4" w:rsidRDefault="00CC36E4" w:rsidP="00CC36E4">
            <w:pPr>
              <w:ind w:right="-113"/>
              <w:jc w:val="center"/>
            </w:pPr>
            <w:r>
              <w:t>•</w:t>
            </w:r>
            <w:r>
              <w:tab/>
              <w:t>feelings of anger or rage</w:t>
            </w:r>
          </w:p>
          <w:p w14:paraId="0CAE6CAF" w14:textId="77777777" w:rsidR="00CC36E4" w:rsidRDefault="00CC36E4" w:rsidP="00CC36E4">
            <w:pPr>
              <w:ind w:right="-113"/>
              <w:jc w:val="center"/>
            </w:pPr>
            <w:r>
              <w:t>•</w:t>
            </w:r>
            <w:r>
              <w:tab/>
              <w:t>emotional outbursts</w:t>
            </w:r>
          </w:p>
          <w:p w14:paraId="1A8C368A" w14:textId="77777777" w:rsidR="00CC36E4" w:rsidRDefault="00CC36E4" w:rsidP="00CC36E4">
            <w:pPr>
              <w:ind w:right="-113"/>
              <w:jc w:val="center"/>
            </w:pPr>
            <w:r>
              <w:t>•</w:t>
            </w:r>
            <w:r>
              <w:tab/>
              <w:t>aggression</w:t>
            </w:r>
          </w:p>
          <w:p w14:paraId="1015121E" w14:textId="77777777" w:rsidR="00CC36E4" w:rsidRDefault="00CC36E4" w:rsidP="00CC36E4">
            <w:pPr>
              <w:ind w:right="-113"/>
              <w:jc w:val="center"/>
            </w:pPr>
            <w:r>
              <w:lastRenderedPageBreak/>
              <w:t>Flight: Run or flee from the danger</w:t>
            </w:r>
          </w:p>
          <w:p w14:paraId="1364D567" w14:textId="77777777" w:rsidR="00CC36E4" w:rsidRDefault="00CC36E4" w:rsidP="00CC36E4">
            <w:pPr>
              <w:ind w:right="-113"/>
              <w:jc w:val="center"/>
            </w:pPr>
            <w:r>
              <w:t>•</w:t>
            </w:r>
            <w:r>
              <w:tab/>
              <w:t>feeling trapped</w:t>
            </w:r>
          </w:p>
          <w:p w14:paraId="1E5B955B" w14:textId="77777777" w:rsidR="00CC36E4" w:rsidRDefault="00CC36E4" w:rsidP="00CC36E4">
            <w:pPr>
              <w:ind w:right="-113"/>
              <w:jc w:val="center"/>
            </w:pPr>
            <w:r>
              <w:t>•</w:t>
            </w:r>
            <w:r>
              <w:tab/>
              <w:t>restlessness or fidgety</w:t>
            </w:r>
          </w:p>
          <w:p w14:paraId="3A7D7BBB" w14:textId="77777777" w:rsidR="00CC36E4" w:rsidRDefault="00CC36E4" w:rsidP="00CC36E4">
            <w:pPr>
              <w:ind w:right="-113"/>
              <w:jc w:val="center"/>
            </w:pPr>
            <w:r>
              <w:t>•</w:t>
            </w:r>
            <w:r>
              <w:tab/>
              <w:t>sense of wanting to escape</w:t>
            </w:r>
          </w:p>
          <w:p w14:paraId="7B008D32" w14:textId="77777777" w:rsidR="00CC36E4" w:rsidRDefault="00CC36E4" w:rsidP="00CC36E4">
            <w:pPr>
              <w:ind w:right="-113"/>
              <w:jc w:val="center"/>
            </w:pPr>
            <w:r>
              <w:t>•</w:t>
            </w:r>
            <w:r>
              <w:tab/>
              <w:t>tension</w:t>
            </w:r>
          </w:p>
          <w:p w14:paraId="5F35B651" w14:textId="77777777" w:rsidR="00CC36E4" w:rsidRDefault="00CC36E4" w:rsidP="00CC36E4">
            <w:pPr>
              <w:ind w:right="-113"/>
              <w:jc w:val="center"/>
            </w:pPr>
            <w:r>
              <w:t>•</w:t>
            </w:r>
            <w:r>
              <w:tab/>
              <w:t>hypervigilance</w:t>
            </w:r>
          </w:p>
          <w:p w14:paraId="2AA024B5" w14:textId="77777777" w:rsidR="00CC36E4" w:rsidRDefault="00CC36E4" w:rsidP="00CC36E4">
            <w:pPr>
              <w:ind w:right="-113"/>
              <w:jc w:val="center"/>
            </w:pPr>
            <w:r>
              <w:t>Freeze: Unable to move or act against the threat</w:t>
            </w:r>
          </w:p>
          <w:p w14:paraId="5CAD0114" w14:textId="77777777" w:rsidR="00CC36E4" w:rsidRDefault="00CC36E4" w:rsidP="00CC36E4">
            <w:pPr>
              <w:ind w:right="-113"/>
              <w:jc w:val="center"/>
            </w:pPr>
            <w:r>
              <w:t>•</w:t>
            </w:r>
            <w:r>
              <w:tab/>
              <w:t>numbness</w:t>
            </w:r>
          </w:p>
          <w:p w14:paraId="740F477C" w14:textId="77777777" w:rsidR="00CC36E4" w:rsidRDefault="00CC36E4" w:rsidP="00CC36E4">
            <w:pPr>
              <w:ind w:right="-113"/>
              <w:jc w:val="center"/>
            </w:pPr>
            <w:r>
              <w:t>•</w:t>
            </w:r>
            <w:r>
              <w:tab/>
              <w:t>lack of energy</w:t>
            </w:r>
          </w:p>
          <w:p w14:paraId="09365D7B" w14:textId="77777777" w:rsidR="00CC36E4" w:rsidRDefault="00CC36E4" w:rsidP="00CC36E4">
            <w:pPr>
              <w:ind w:right="-113"/>
              <w:jc w:val="center"/>
            </w:pPr>
            <w:r>
              <w:t>•</w:t>
            </w:r>
            <w:r>
              <w:tab/>
              <w:t>inability to think or respond</w:t>
            </w:r>
          </w:p>
          <w:p w14:paraId="05ACEDDC" w14:textId="77777777" w:rsidR="00CC36E4" w:rsidRDefault="00CC36E4" w:rsidP="00CC36E4">
            <w:pPr>
              <w:ind w:right="-113"/>
              <w:jc w:val="center"/>
            </w:pPr>
            <w:r>
              <w:t>•</w:t>
            </w:r>
            <w:r>
              <w:tab/>
              <w:t>reduced physical movement</w:t>
            </w:r>
          </w:p>
          <w:p w14:paraId="562DD0E9" w14:textId="77777777" w:rsidR="00CC36E4" w:rsidRDefault="00CC36E4" w:rsidP="00CC36E4">
            <w:pPr>
              <w:ind w:right="-113"/>
              <w:jc w:val="center"/>
            </w:pPr>
            <w:r>
              <w:t>•</w:t>
            </w:r>
            <w:r>
              <w:tab/>
              <w:t>feeling ashamed</w:t>
            </w:r>
          </w:p>
          <w:p w14:paraId="36B45921" w14:textId="77777777" w:rsidR="00CC36E4" w:rsidRDefault="00CC36E4" w:rsidP="00CC36E4">
            <w:pPr>
              <w:ind w:right="-113"/>
              <w:jc w:val="center"/>
            </w:pPr>
            <w:r>
              <w:t xml:space="preserve">Everyone’s symptoms are unique to </w:t>
            </w:r>
            <w:proofErr w:type="gramStart"/>
            <w:r>
              <w:t>them</w:t>
            </w:r>
            <w:proofErr w:type="gramEnd"/>
            <w:r>
              <w:t xml:space="preserve"> and you may experience a different combination of fight, flight, or freeze responses. You will experience these responses until the anxiety is relieved.</w:t>
            </w:r>
          </w:p>
          <w:p w14:paraId="08632E99" w14:textId="77777777" w:rsidR="00CC36E4" w:rsidRDefault="00CC36E4" w:rsidP="00CC36E4">
            <w:pPr>
              <w:ind w:right="-113"/>
              <w:jc w:val="center"/>
            </w:pPr>
          </w:p>
          <w:p w14:paraId="5FFF54CF" w14:textId="77777777" w:rsidR="00CC36E4" w:rsidRDefault="00CC36E4" w:rsidP="00CC36E4">
            <w:pPr>
              <w:ind w:right="-113"/>
              <w:jc w:val="center"/>
            </w:pPr>
            <w:r>
              <w:t>What Anxiety Feels Like</w:t>
            </w:r>
          </w:p>
          <w:p w14:paraId="61657000" w14:textId="77777777" w:rsidR="00CC36E4" w:rsidRDefault="00CC36E4" w:rsidP="00CC36E4">
            <w:pPr>
              <w:ind w:right="-113"/>
              <w:jc w:val="center"/>
            </w:pPr>
            <w:r>
              <w:t xml:space="preserve">When explaining your anxiety to someone, it is important to share what and how you feel. Since anxiety is unique to </w:t>
            </w:r>
            <w:proofErr w:type="gramStart"/>
            <w:r>
              <w:t>each individual</w:t>
            </w:r>
            <w:proofErr w:type="gramEnd"/>
            <w:r>
              <w:t xml:space="preserve"> there is no single explanation for this, here are a few ways to describe anxiety to someone.</w:t>
            </w:r>
          </w:p>
          <w:p w14:paraId="0B8691EF" w14:textId="77777777" w:rsidR="00CC36E4" w:rsidRDefault="00CC36E4" w:rsidP="00CC36E4">
            <w:pPr>
              <w:ind w:right="-113"/>
              <w:jc w:val="center"/>
            </w:pPr>
            <w:r>
              <w:t>Here are some common examples of how anxiety feels like:</w:t>
            </w:r>
          </w:p>
          <w:p w14:paraId="449940CF" w14:textId="77777777" w:rsidR="00CC36E4" w:rsidRDefault="00CC36E4" w:rsidP="00CC36E4">
            <w:pPr>
              <w:ind w:right="-113"/>
              <w:jc w:val="center"/>
            </w:pPr>
            <w:r>
              <w:t>1.</w:t>
            </w:r>
            <w:r>
              <w:tab/>
              <w:t>It feels like you’re trapped in a loop. You feel the constant back and forth of opposing sensations and emotions. Everything you instinctively try to do to relieve it works against you makes you feel stuck in that cycle.</w:t>
            </w:r>
          </w:p>
          <w:p w14:paraId="46582DE0" w14:textId="77777777" w:rsidR="00CC36E4" w:rsidRDefault="00CC36E4" w:rsidP="00CC36E4">
            <w:pPr>
              <w:ind w:right="-113"/>
              <w:jc w:val="center"/>
            </w:pPr>
            <w:r>
              <w:t>2.</w:t>
            </w:r>
            <w:r>
              <w:tab/>
              <w:t xml:space="preserve">You feel overwhelmed and want to run away from everything. You feel restless and agitated, maybe you have trouble sleeping. It is feeling like a constant tug-of-war with </w:t>
            </w:r>
            <w:proofErr w:type="gramStart"/>
            <w:r>
              <w:t>yourself</w:t>
            </w:r>
            <w:proofErr w:type="gramEnd"/>
            <w:r>
              <w:t xml:space="preserve"> and you just want to escape it all.</w:t>
            </w:r>
          </w:p>
          <w:p w14:paraId="3FE4BAB3" w14:textId="77777777" w:rsidR="00CC36E4" w:rsidRDefault="00CC36E4" w:rsidP="00CC36E4">
            <w:pPr>
              <w:ind w:right="-113"/>
              <w:jc w:val="center"/>
            </w:pPr>
            <w:r>
              <w:t>3.</w:t>
            </w:r>
            <w:r>
              <w:tab/>
              <w:t xml:space="preserve">When under mental distress, it’s difficult to think straight and make rational decisions. </w:t>
            </w:r>
            <w:proofErr w:type="gramStart"/>
            <w:r>
              <w:t>The extreme</w:t>
            </w:r>
            <w:proofErr w:type="gramEnd"/>
            <w:r>
              <w:t xml:space="preserve"> stress and anxiety can cause your brain to shut down and make it difficult to focus, be productive, and perform normal daily tasks.</w:t>
            </w:r>
          </w:p>
          <w:p w14:paraId="44DB3414" w14:textId="77777777" w:rsidR="00CC36E4" w:rsidRDefault="00CC36E4" w:rsidP="00CC36E4">
            <w:pPr>
              <w:ind w:right="-113"/>
              <w:jc w:val="center"/>
            </w:pPr>
            <w:r>
              <w:t>4.</w:t>
            </w:r>
            <w:r>
              <w:tab/>
              <w:t>Feels like you have no control over your anxiety. Anxiety isn’t a choice and the negative thoughts, reactions, and symptoms you experience cannot be controlled. They are habitual, automatic, and fleeting.</w:t>
            </w:r>
          </w:p>
          <w:p w14:paraId="2869AEF2" w14:textId="77777777" w:rsidR="00CC36E4" w:rsidRDefault="00CC36E4" w:rsidP="00CC36E4">
            <w:pPr>
              <w:ind w:right="-113"/>
              <w:jc w:val="center"/>
            </w:pPr>
            <w:r>
              <w:t>5.</w:t>
            </w:r>
            <w:r>
              <w:tab/>
              <w:t>Can feel like everyone is staring and judging you. You experience feelings of humiliation or embarrassment because you are exposed to judgment, scrutiny, or rejection.</w:t>
            </w:r>
          </w:p>
          <w:p w14:paraId="79693EEB" w14:textId="77777777" w:rsidR="00CC36E4" w:rsidRDefault="00CC36E4" w:rsidP="00CC36E4">
            <w:pPr>
              <w:ind w:right="-113"/>
              <w:jc w:val="center"/>
            </w:pPr>
            <w:r>
              <w:t>6.</w:t>
            </w:r>
            <w:r>
              <w:tab/>
              <w:t>Constantly being pushed underwater. Anxiety can feel like you are drowning and every time you come up for air it only gives a moment of relief until being thrown back under by another wave.</w:t>
            </w:r>
          </w:p>
          <w:p w14:paraId="559FC8BD" w14:textId="3DE4A959" w:rsidR="00CC36E4" w:rsidRDefault="00CC36E4" w:rsidP="00CC36E4">
            <w:pPr>
              <w:ind w:right="-113"/>
              <w:jc w:val="center"/>
            </w:pPr>
            <w:r>
              <w:t>7.</w:t>
            </w:r>
            <w:r>
              <w:tab/>
              <w:t xml:space="preserve">A battle between me, myself, and I. The logical side of your brain realizes what you are thinking or feeling is </w:t>
            </w:r>
            <w:r w:rsidR="0050261D">
              <w:t>irrational,</w:t>
            </w:r>
            <w:r>
              <w:t xml:space="preserve"> but the anxiety takes over with a constant state of panic or self-doubt.</w:t>
            </w:r>
          </w:p>
          <w:p w14:paraId="6DE4CECD" w14:textId="77777777" w:rsidR="00CC36E4" w:rsidRDefault="00CC36E4" w:rsidP="00CC36E4">
            <w:pPr>
              <w:ind w:right="-113"/>
              <w:jc w:val="center"/>
            </w:pPr>
            <w:r>
              <w:lastRenderedPageBreak/>
              <w:t>8.</w:t>
            </w:r>
            <w:r>
              <w:tab/>
              <w:t>It can be physically paralyzing. Anxiety can prevent you from saying or doing something no matter how much you try and force it. It feels like a heavyweight on your chest and can be disabling.</w:t>
            </w:r>
          </w:p>
          <w:p w14:paraId="7DDE8DFF" w14:textId="77777777" w:rsidR="00CC36E4" w:rsidRDefault="00CC36E4" w:rsidP="00CC36E4">
            <w:pPr>
              <w:ind w:right="-113"/>
              <w:jc w:val="center"/>
            </w:pPr>
            <w:r>
              <w:t>9.</w:t>
            </w:r>
            <w:r>
              <w:tab/>
              <w:t>Every thought becomes the worst-case scenario. You can’t stop excessively worrying about everything. This causes you to only think in extremes and your worries irrationally spiral out of control.</w:t>
            </w:r>
          </w:p>
          <w:p w14:paraId="5DFA75D5" w14:textId="77777777" w:rsidR="00CC36E4" w:rsidRDefault="00CC36E4" w:rsidP="00CC36E4">
            <w:pPr>
              <w:ind w:right="-113"/>
              <w:jc w:val="center"/>
            </w:pPr>
            <w:r>
              <w:t>10.</w:t>
            </w:r>
            <w:r>
              <w:tab/>
              <w:t>You feel like the world is against you. This creates a perfectionist attitude that cannot be met because you are always doubting and critiquing yourself unfairly.</w:t>
            </w:r>
          </w:p>
          <w:p w14:paraId="6C875281" w14:textId="77777777" w:rsidR="00CC36E4" w:rsidRDefault="00CC36E4" w:rsidP="00CC36E4">
            <w:pPr>
              <w:ind w:right="-113"/>
              <w:jc w:val="center"/>
            </w:pPr>
            <w:r>
              <w:t>Help Others Recognize When You Have Anxiety</w:t>
            </w:r>
          </w:p>
          <w:p w14:paraId="1E750ECF" w14:textId="77777777" w:rsidR="00CC36E4" w:rsidRDefault="00CC36E4" w:rsidP="00CC36E4">
            <w:pPr>
              <w:ind w:right="-113"/>
              <w:jc w:val="center"/>
            </w:pPr>
            <w:r>
              <w:t xml:space="preserve">Explaining what anxiety is and how it feels can help spread awareness and understanding of mental illnesses. However, understanding what anxiety </w:t>
            </w:r>
            <w:proofErr w:type="gramStart"/>
            <w:r>
              <w:t>is may</w:t>
            </w:r>
            <w:proofErr w:type="gramEnd"/>
            <w:r>
              <w:t xml:space="preserve"> not be enough for someone to support you.</w:t>
            </w:r>
          </w:p>
          <w:p w14:paraId="0BC5DD11" w14:textId="77777777" w:rsidR="00CC36E4" w:rsidRDefault="00CC36E4" w:rsidP="00CC36E4">
            <w:pPr>
              <w:ind w:right="-113"/>
              <w:jc w:val="center"/>
            </w:pPr>
            <w:r>
              <w:t>Helping others recognize your anxiety will allow them to help prevent triggers, identify when you are experiencing distress, and how you can best cope with those symptoms.</w:t>
            </w:r>
          </w:p>
          <w:p w14:paraId="40BE7BB0" w14:textId="77777777" w:rsidR="00CC36E4" w:rsidRDefault="00CC36E4" w:rsidP="00CC36E4">
            <w:pPr>
              <w:ind w:right="-113"/>
              <w:jc w:val="center"/>
            </w:pPr>
            <w:r>
              <w:t>Allow others to ask questions and learn more about your anxiety so it is less likely misunderstandings will occur.</w:t>
            </w:r>
          </w:p>
          <w:p w14:paraId="669BF6B6" w14:textId="77777777" w:rsidR="00CC36E4" w:rsidRDefault="00CC36E4" w:rsidP="00CC36E4">
            <w:pPr>
              <w:ind w:right="-113"/>
              <w:jc w:val="center"/>
            </w:pPr>
            <w:r>
              <w:t>Sometimes it can be difficult to have a conversation about your mental illness. It helps to write it down first which helps process what you want to say.</w:t>
            </w:r>
          </w:p>
          <w:p w14:paraId="085493EA" w14:textId="77777777" w:rsidR="00CC36E4" w:rsidRDefault="00CC36E4" w:rsidP="00CC36E4">
            <w:pPr>
              <w:ind w:right="-113"/>
              <w:jc w:val="center"/>
            </w:pPr>
            <w:r>
              <w:t>What Causes Your Anxiety (Triggers)</w:t>
            </w:r>
          </w:p>
          <w:p w14:paraId="2FBB2BC9" w14:textId="77777777" w:rsidR="00CC36E4" w:rsidRDefault="00CC36E4" w:rsidP="00CC36E4">
            <w:pPr>
              <w:ind w:right="-113"/>
              <w:jc w:val="center"/>
            </w:pPr>
            <w:r>
              <w:t>Anxiety can be triggered due to fear of objects, activities, situations, or performance. Triggers are unique to each individual and without knowing them first it can be difficult for others to help.</w:t>
            </w:r>
          </w:p>
          <w:p w14:paraId="3A8B8534" w14:textId="77777777" w:rsidR="00CC36E4" w:rsidRDefault="00CC36E4" w:rsidP="00CC36E4">
            <w:pPr>
              <w:ind w:right="-113"/>
              <w:jc w:val="center"/>
            </w:pPr>
            <w:r>
              <w:t>You can identify your own triggers by:</w:t>
            </w:r>
          </w:p>
          <w:p w14:paraId="1581E4CC" w14:textId="77777777" w:rsidR="00CC36E4" w:rsidRDefault="00CC36E4" w:rsidP="00CC36E4">
            <w:pPr>
              <w:ind w:right="-113"/>
              <w:jc w:val="center"/>
            </w:pPr>
            <w:r>
              <w:t>•</w:t>
            </w:r>
            <w:r>
              <w:tab/>
              <w:t>working with a therapist</w:t>
            </w:r>
          </w:p>
          <w:p w14:paraId="333335D6" w14:textId="77777777" w:rsidR="00CC36E4" w:rsidRDefault="00CC36E4" w:rsidP="00CC36E4">
            <w:pPr>
              <w:ind w:right="-113"/>
              <w:jc w:val="center"/>
            </w:pPr>
            <w:r>
              <w:t>•</w:t>
            </w:r>
            <w:r>
              <w:tab/>
              <w:t>keeping a journal</w:t>
            </w:r>
          </w:p>
          <w:p w14:paraId="4EA51068" w14:textId="77777777" w:rsidR="00CC36E4" w:rsidRDefault="00CC36E4" w:rsidP="00CC36E4">
            <w:pPr>
              <w:ind w:right="-113"/>
              <w:jc w:val="center"/>
            </w:pPr>
            <w:r>
              <w:t>•</w:t>
            </w:r>
            <w:r>
              <w:tab/>
              <w:t>identifying major life stressors</w:t>
            </w:r>
          </w:p>
          <w:p w14:paraId="2D73526E" w14:textId="77777777" w:rsidR="00CC36E4" w:rsidRDefault="00CC36E4" w:rsidP="00CC36E4">
            <w:pPr>
              <w:ind w:right="-113"/>
              <w:jc w:val="center"/>
            </w:pPr>
            <w:r>
              <w:t>•</w:t>
            </w:r>
            <w:r>
              <w:tab/>
              <w:t>reflecting on past experiences</w:t>
            </w:r>
          </w:p>
          <w:p w14:paraId="3C2E07F9" w14:textId="77777777" w:rsidR="00CC36E4" w:rsidRDefault="00CC36E4" w:rsidP="00CC36E4">
            <w:pPr>
              <w:ind w:right="-113"/>
              <w:jc w:val="center"/>
            </w:pPr>
            <w:r>
              <w:t>•</w:t>
            </w:r>
            <w:r>
              <w:tab/>
              <w:t>talking to someone close</w:t>
            </w:r>
          </w:p>
          <w:p w14:paraId="4CF4B645" w14:textId="77777777" w:rsidR="00CC36E4" w:rsidRDefault="00CC36E4" w:rsidP="00CC36E4">
            <w:pPr>
              <w:ind w:right="-113"/>
              <w:jc w:val="center"/>
            </w:pPr>
            <w:r>
              <w:t>•</w:t>
            </w:r>
            <w:r>
              <w:tab/>
              <w:t>paying attention to any physical signs</w:t>
            </w:r>
          </w:p>
          <w:p w14:paraId="63015499" w14:textId="77777777" w:rsidR="00CC36E4" w:rsidRDefault="00CC36E4" w:rsidP="00CC36E4">
            <w:pPr>
              <w:ind w:right="-113"/>
              <w:jc w:val="center"/>
            </w:pPr>
            <w:r>
              <w:t>Create a list of your triggers and share them with the person you would like to understand your anxiety. Explain each one in detail so they can understand what the triggers are.</w:t>
            </w:r>
          </w:p>
          <w:p w14:paraId="45176220" w14:textId="77777777" w:rsidR="00CC36E4" w:rsidRDefault="00CC36E4" w:rsidP="00CC36E4">
            <w:pPr>
              <w:ind w:right="-113"/>
              <w:jc w:val="center"/>
            </w:pPr>
            <w:r>
              <w:t>What Happens (Symptoms)</w:t>
            </w:r>
          </w:p>
          <w:p w14:paraId="2D1C38B9" w14:textId="77777777" w:rsidR="00CC36E4" w:rsidRDefault="00CC36E4" w:rsidP="00CC36E4">
            <w:pPr>
              <w:ind w:right="-113"/>
              <w:jc w:val="center"/>
            </w:pPr>
            <w:r>
              <w:t>Symptoms can include fight, flight, or freeze responses. Create and share a list of symptoms that are categorized by:</w:t>
            </w:r>
          </w:p>
          <w:p w14:paraId="2EB8D58B" w14:textId="77777777" w:rsidR="00CC36E4" w:rsidRDefault="00CC36E4" w:rsidP="00CC36E4">
            <w:pPr>
              <w:ind w:right="-113"/>
              <w:jc w:val="center"/>
            </w:pPr>
            <w:r>
              <w:t>•</w:t>
            </w:r>
            <w:r>
              <w:tab/>
              <w:t>Emotions: Negative emotions or feelings</w:t>
            </w:r>
          </w:p>
          <w:p w14:paraId="03E50227" w14:textId="77777777" w:rsidR="00CC36E4" w:rsidRDefault="00CC36E4" w:rsidP="00CC36E4">
            <w:pPr>
              <w:ind w:right="-113"/>
              <w:jc w:val="center"/>
            </w:pPr>
            <w:r>
              <w:t>•</w:t>
            </w:r>
            <w:r>
              <w:tab/>
              <w:t>Physical: Physical body sensations or signs of distress</w:t>
            </w:r>
          </w:p>
          <w:p w14:paraId="03903EAE" w14:textId="77777777" w:rsidR="00CC36E4" w:rsidRDefault="00CC36E4" w:rsidP="00CC36E4">
            <w:pPr>
              <w:ind w:right="-113"/>
              <w:jc w:val="center"/>
            </w:pPr>
            <w:r>
              <w:t>•</w:t>
            </w:r>
            <w:r>
              <w:tab/>
              <w:t>Behavioral: Negative responses or actions</w:t>
            </w:r>
          </w:p>
          <w:p w14:paraId="4FC148A4" w14:textId="77777777" w:rsidR="00CC36E4" w:rsidRDefault="00CC36E4" w:rsidP="00CC36E4">
            <w:pPr>
              <w:ind w:right="-113"/>
              <w:jc w:val="center"/>
            </w:pPr>
            <w:r>
              <w:t>Anxiety provoked responses can often look very negative, unhealthy, and be distressing for others around you.</w:t>
            </w:r>
          </w:p>
          <w:p w14:paraId="450C9498" w14:textId="41DA5454" w:rsidR="00CC36E4" w:rsidRDefault="00CC36E4" w:rsidP="00CC36E4">
            <w:pPr>
              <w:ind w:right="-113"/>
              <w:jc w:val="center"/>
            </w:pPr>
            <w:r>
              <w:t xml:space="preserve">To help avoid misunderstandings, communicate your symptoms by describing the scenarios that create those conditions or by letting them know when it happens so they can see </w:t>
            </w:r>
            <w:r w:rsidR="00E00023">
              <w:t>first-hand</w:t>
            </w:r>
            <w:r>
              <w:t xml:space="preserve"> </w:t>
            </w:r>
            <w:proofErr w:type="gramStart"/>
            <w:r>
              <w:t>what when</w:t>
            </w:r>
            <w:proofErr w:type="gramEnd"/>
            <w:r>
              <w:t xml:space="preserve"> it occurs.</w:t>
            </w:r>
          </w:p>
          <w:p w14:paraId="0EAD5CF8" w14:textId="77777777" w:rsidR="00CC36E4" w:rsidRDefault="00CC36E4" w:rsidP="00CC36E4">
            <w:pPr>
              <w:ind w:right="-113"/>
              <w:jc w:val="center"/>
            </w:pPr>
            <w:r>
              <w:lastRenderedPageBreak/>
              <w:t>What Helps (Coping Mechanism)</w:t>
            </w:r>
          </w:p>
          <w:p w14:paraId="2BD45017" w14:textId="77777777" w:rsidR="00CC36E4" w:rsidRDefault="00CC36E4" w:rsidP="00CC36E4">
            <w:pPr>
              <w:ind w:right="-113"/>
              <w:jc w:val="center"/>
            </w:pPr>
            <w:r>
              <w:t>Everyone responds differently to different coping mechanisms. Talk about what works for you and make a list of some of the techniques you most commonly use to calm or relieve your anxiety.</w:t>
            </w:r>
          </w:p>
          <w:p w14:paraId="0B114C77" w14:textId="77777777" w:rsidR="00CC36E4" w:rsidRDefault="00CC36E4" w:rsidP="00CC36E4">
            <w:pPr>
              <w:ind w:right="-113"/>
              <w:jc w:val="center"/>
            </w:pPr>
            <w:r>
              <w:t>You may also have a routine or schedule of activities you do regularly to help maintain your mental health or practice self-care. Let them know about these activities and that they are important for you to continue.</w:t>
            </w:r>
          </w:p>
          <w:p w14:paraId="31AF16FF" w14:textId="77777777" w:rsidR="00CC36E4" w:rsidRDefault="00CC36E4" w:rsidP="00CC36E4">
            <w:pPr>
              <w:ind w:right="-113"/>
              <w:jc w:val="center"/>
            </w:pPr>
            <w:r>
              <w:t>Work with them to discuss how they can support you and come up with a list together.</w:t>
            </w:r>
          </w:p>
          <w:p w14:paraId="2511FD18" w14:textId="77777777" w:rsidR="00CC36E4" w:rsidRDefault="00CC36E4" w:rsidP="00CC36E4">
            <w:pPr>
              <w:ind w:right="-113"/>
              <w:jc w:val="center"/>
            </w:pPr>
            <w:r>
              <w:t>What Doesn’t Help</w:t>
            </w:r>
          </w:p>
          <w:p w14:paraId="3E274DFF" w14:textId="77777777" w:rsidR="00CC36E4" w:rsidRDefault="00CC36E4" w:rsidP="00CC36E4">
            <w:pPr>
              <w:ind w:right="-113"/>
              <w:jc w:val="center"/>
            </w:pPr>
            <w:r>
              <w:t>It is just as important to know what doesn't help as what does help. Be honest and share what doesn’t help when you are experiencing anxiety.</w:t>
            </w:r>
          </w:p>
          <w:p w14:paraId="04E80608" w14:textId="77777777" w:rsidR="00CC36E4" w:rsidRDefault="00CC36E4" w:rsidP="00CC36E4">
            <w:pPr>
              <w:ind w:right="-113"/>
              <w:jc w:val="center"/>
            </w:pPr>
            <w:r>
              <w:t>This is just as important because although others may mean well, sometimes their actions can agitate the anxiety further. Discussing these issues can help reduce any unnecessary stress.</w:t>
            </w:r>
          </w:p>
          <w:p w14:paraId="543C24F1" w14:textId="77777777" w:rsidR="00CC36E4" w:rsidRDefault="00CC36E4" w:rsidP="00CC36E4">
            <w:pPr>
              <w:ind w:right="-113"/>
              <w:jc w:val="center"/>
            </w:pPr>
            <w:r>
              <w:t>How to Describe Anxiety to Someone</w:t>
            </w:r>
          </w:p>
          <w:p w14:paraId="226208B2" w14:textId="77777777" w:rsidR="00CC36E4" w:rsidRDefault="00CC36E4" w:rsidP="00CC36E4">
            <w:pPr>
              <w:ind w:right="-113"/>
              <w:jc w:val="center"/>
            </w:pPr>
            <w:r>
              <w:t>In summary, when trying to explain anxiety to someone who doesn’t have it, focus on the cognitive model.</w:t>
            </w:r>
          </w:p>
          <w:p w14:paraId="25F451A8" w14:textId="7F52703A" w:rsidR="00CC36E4" w:rsidRDefault="00066569" w:rsidP="00CC36E4">
            <w:pPr>
              <w:ind w:right="-113"/>
              <w:jc w:val="center"/>
            </w:pPr>
            <w:r>
              <w:rPr>
                <w:noProof/>
              </w:rPr>
              <w:drawing>
                <wp:inline distT="0" distB="0" distL="0" distR="0" wp14:anchorId="66E91E6D" wp14:editId="0CB7B975">
                  <wp:extent cx="4285615" cy="3261360"/>
                  <wp:effectExtent l="0" t="0" r="635" b="0"/>
                  <wp:docPr id="2033997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5615" cy="3261360"/>
                          </a:xfrm>
                          <a:prstGeom prst="rect">
                            <a:avLst/>
                          </a:prstGeom>
                          <a:noFill/>
                        </pic:spPr>
                      </pic:pic>
                    </a:graphicData>
                  </a:graphic>
                </wp:inline>
              </w:drawing>
            </w:r>
            <w:r w:rsidR="00CC36E4">
              <w:t xml:space="preserve"> </w:t>
            </w:r>
          </w:p>
          <w:p w14:paraId="680DEF71" w14:textId="77777777" w:rsidR="00066569" w:rsidRDefault="00066569" w:rsidP="00CC36E4">
            <w:pPr>
              <w:ind w:right="-113"/>
              <w:jc w:val="center"/>
            </w:pPr>
          </w:p>
          <w:p w14:paraId="30C06CB9" w14:textId="77777777" w:rsidR="00066569" w:rsidRDefault="00066569" w:rsidP="00CC36E4">
            <w:pPr>
              <w:ind w:right="-113"/>
              <w:jc w:val="center"/>
            </w:pPr>
          </w:p>
          <w:p w14:paraId="28ED6E54" w14:textId="79A7ADB8" w:rsidR="00CC36E4" w:rsidRDefault="00CC36E4" w:rsidP="00CC36E4">
            <w:pPr>
              <w:ind w:right="-113"/>
              <w:jc w:val="center"/>
            </w:pPr>
            <w:r>
              <w:t>It starts with a distressing situation/trigger → which causes a person to have negative thoughts → this causes negative emotions and physical distress → which leads to negative behaviors.</w:t>
            </w:r>
          </w:p>
          <w:p w14:paraId="37AE4D41" w14:textId="77777777" w:rsidR="00CC36E4" w:rsidRDefault="00CC36E4" w:rsidP="00CC36E4">
            <w:pPr>
              <w:ind w:right="-113"/>
              <w:jc w:val="center"/>
            </w:pPr>
            <w:r>
              <w:t>Identify and describe each aspect of the cognitive model to help explain what your experience with anxiety is like.</w:t>
            </w:r>
          </w:p>
          <w:p w14:paraId="34D68E0E" w14:textId="77777777" w:rsidR="00CC36E4" w:rsidRDefault="00CC36E4" w:rsidP="00CC36E4">
            <w:pPr>
              <w:ind w:right="-113"/>
              <w:jc w:val="center"/>
            </w:pPr>
          </w:p>
          <w:p w14:paraId="261487F4" w14:textId="77777777" w:rsidR="00CC36E4" w:rsidRDefault="00CC36E4" w:rsidP="00CC36E4">
            <w:pPr>
              <w:ind w:right="-113"/>
              <w:jc w:val="center"/>
            </w:pPr>
          </w:p>
          <w:p w14:paraId="7CB05F73" w14:textId="77777777" w:rsidR="00CC36E4" w:rsidRDefault="00CC36E4" w:rsidP="00CC36E4">
            <w:pPr>
              <w:ind w:right="-113"/>
              <w:jc w:val="center"/>
            </w:pPr>
          </w:p>
          <w:p w14:paraId="154AA761" w14:textId="77777777" w:rsidR="00CC36E4" w:rsidRDefault="00CC36E4" w:rsidP="00CC36E4">
            <w:pPr>
              <w:ind w:right="-113"/>
              <w:jc w:val="center"/>
            </w:pPr>
          </w:p>
          <w:p w14:paraId="6C03FD97" w14:textId="77777777" w:rsidR="00CC36E4" w:rsidRDefault="00CC36E4" w:rsidP="00CC36E4">
            <w:pPr>
              <w:ind w:right="-113"/>
              <w:jc w:val="center"/>
            </w:pPr>
          </w:p>
          <w:p w14:paraId="70248363" w14:textId="0474A862" w:rsidR="00CC36E4" w:rsidRDefault="00670F45" w:rsidP="00CC36E4">
            <w:pPr>
              <w:ind w:right="-113"/>
              <w:jc w:val="center"/>
            </w:pPr>
            <w:r>
              <w:rPr>
                <w:noProof/>
              </w:rPr>
              <w:drawing>
                <wp:inline distT="0" distB="0" distL="0" distR="0" wp14:anchorId="255E14B1" wp14:editId="450F5648">
                  <wp:extent cx="3990975" cy="3990975"/>
                  <wp:effectExtent l="0" t="0" r="9525" b="9525"/>
                  <wp:docPr id="1442708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1259" cy="3991259"/>
                          </a:xfrm>
                          <a:prstGeom prst="rect">
                            <a:avLst/>
                          </a:prstGeom>
                          <a:noFill/>
                        </pic:spPr>
                      </pic:pic>
                    </a:graphicData>
                  </a:graphic>
                </wp:inline>
              </w:drawing>
            </w:r>
          </w:p>
          <w:p w14:paraId="43D15EC8" w14:textId="77777777" w:rsidR="00CC36E4" w:rsidRDefault="00CC36E4" w:rsidP="00CC36E4">
            <w:pPr>
              <w:ind w:right="-113"/>
              <w:jc w:val="center"/>
            </w:pPr>
          </w:p>
          <w:p w14:paraId="522DF533" w14:textId="77777777" w:rsidR="00CC36E4" w:rsidRDefault="00CC36E4" w:rsidP="00CC36E4">
            <w:pPr>
              <w:ind w:right="-113"/>
              <w:jc w:val="center"/>
            </w:pPr>
          </w:p>
          <w:p w14:paraId="48247780" w14:textId="77777777" w:rsidR="00CC36E4" w:rsidRDefault="00CC36E4" w:rsidP="00CC36E4">
            <w:pPr>
              <w:ind w:right="-113"/>
              <w:jc w:val="center"/>
            </w:pPr>
          </w:p>
          <w:p w14:paraId="7E9EBE5E" w14:textId="29B8B529" w:rsidR="00B66414" w:rsidRPr="00636600" w:rsidRDefault="00B66414" w:rsidP="003551B6">
            <w:pPr>
              <w:ind w:right="-113"/>
              <w:jc w:val="center"/>
            </w:pPr>
          </w:p>
        </w:tc>
      </w:tr>
      <w:tr w:rsidR="003D1B71" w:rsidRPr="00D51FA4" w14:paraId="4F242E6F" w14:textId="77777777" w:rsidTr="00B66414">
        <w:trPr>
          <w:trHeight w:val="1589"/>
        </w:trPr>
        <w:tc>
          <w:tcPr>
            <w:tcW w:w="3662" w:type="dxa"/>
            <w:gridSpan w:val="3"/>
            <w:vMerge/>
            <w:tcBorders>
              <w:bottom w:val="nil"/>
            </w:tcBorders>
          </w:tcPr>
          <w:p w14:paraId="582CD9B8" w14:textId="77777777" w:rsidR="003D1B71" w:rsidRDefault="003D1B71" w:rsidP="00E72B4B">
            <w:pPr>
              <w:pStyle w:val="BodyText"/>
              <w:kinsoku w:val="0"/>
              <w:overflowPunct w:val="0"/>
              <w:rPr>
                <w:rFonts w:ascii="Times New Roman" w:hAnsi="Times New Roman"/>
              </w:rPr>
            </w:pPr>
          </w:p>
        </w:tc>
        <w:tc>
          <w:tcPr>
            <w:tcW w:w="423" w:type="dxa"/>
            <w:vMerge/>
            <w:tcBorders>
              <w:bottom w:val="nil"/>
            </w:tcBorders>
          </w:tcPr>
          <w:p w14:paraId="4BA952FE" w14:textId="77777777" w:rsidR="003D1B71" w:rsidRDefault="003D1B71" w:rsidP="00E72B4B">
            <w:pPr>
              <w:pStyle w:val="BodyText"/>
              <w:kinsoku w:val="0"/>
              <w:overflowPunct w:val="0"/>
              <w:rPr>
                <w:rFonts w:ascii="Times New Roman" w:hAnsi="Times New Roman"/>
              </w:rPr>
            </w:pPr>
          </w:p>
        </w:tc>
        <w:tc>
          <w:tcPr>
            <w:tcW w:w="6830" w:type="dxa"/>
            <w:vMerge w:val="restart"/>
            <w:tcBorders>
              <w:bottom w:val="nil"/>
            </w:tcBorders>
            <w:vAlign w:val="bottom"/>
          </w:tcPr>
          <w:p w14:paraId="33A80067" w14:textId="1B2BC39A" w:rsidR="003E289F" w:rsidRPr="00D51FA4" w:rsidRDefault="003E289F" w:rsidP="00DB781E">
            <w:pPr>
              <w:ind w:right="-227"/>
              <w:rPr>
                <w:rFonts w:ascii="Century Gothic" w:hAnsi="Century Gothic" w:cs="Calibri"/>
                <w:sz w:val="24"/>
                <w:szCs w:val="24"/>
              </w:rPr>
            </w:pPr>
          </w:p>
        </w:tc>
      </w:tr>
      <w:tr w:rsidR="00C47081" w:rsidRPr="00D51FA4" w14:paraId="588DBB97" w14:textId="77777777" w:rsidTr="00B66414">
        <w:trPr>
          <w:trHeight w:val="1589"/>
        </w:trPr>
        <w:tc>
          <w:tcPr>
            <w:tcW w:w="3662" w:type="dxa"/>
            <w:gridSpan w:val="3"/>
            <w:tcBorders>
              <w:bottom w:val="nil"/>
            </w:tcBorders>
          </w:tcPr>
          <w:p w14:paraId="6AA021C8" w14:textId="77777777" w:rsidR="00C47081" w:rsidRDefault="00C47081" w:rsidP="00E72B4B">
            <w:pPr>
              <w:pStyle w:val="BodyText"/>
              <w:kinsoku w:val="0"/>
              <w:overflowPunct w:val="0"/>
              <w:rPr>
                <w:rFonts w:ascii="Times New Roman" w:hAnsi="Times New Roman"/>
              </w:rPr>
            </w:pPr>
          </w:p>
          <w:p w14:paraId="67F61E82" w14:textId="77777777" w:rsidR="00C47081" w:rsidRDefault="00C47081" w:rsidP="00E72B4B">
            <w:pPr>
              <w:pStyle w:val="BodyText"/>
              <w:kinsoku w:val="0"/>
              <w:overflowPunct w:val="0"/>
              <w:rPr>
                <w:rFonts w:ascii="Times New Roman" w:hAnsi="Times New Roman"/>
              </w:rPr>
            </w:pPr>
          </w:p>
          <w:p w14:paraId="168AE27A" w14:textId="1C3CEA52" w:rsidR="00C47081" w:rsidRDefault="00C47081" w:rsidP="00E72B4B">
            <w:pPr>
              <w:pStyle w:val="BodyText"/>
              <w:kinsoku w:val="0"/>
              <w:overflowPunct w:val="0"/>
              <w:rPr>
                <w:rFonts w:ascii="Times New Roman" w:hAnsi="Times New Roman"/>
              </w:rPr>
            </w:pPr>
          </w:p>
        </w:tc>
        <w:tc>
          <w:tcPr>
            <w:tcW w:w="423" w:type="dxa"/>
            <w:vMerge/>
            <w:tcBorders>
              <w:bottom w:val="nil"/>
            </w:tcBorders>
          </w:tcPr>
          <w:p w14:paraId="691F10A0" w14:textId="77777777" w:rsidR="00C47081" w:rsidRDefault="00C47081" w:rsidP="00E72B4B">
            <w:pPr>
              <w:pStyle w:val="BodyText"/>
              <w:kinsoku w:val="0"/>
              <w:overflowPunct w:val="0"/>
              <w:rPr>
                <w:rFonts w:ascii="Times New Roman" w:hAnsi="Times New Roman"/>
              </w:rPr>
            </w:pPr>
          </w:p>
        </w:tc>
        <w:tc>
          <w:tcPr>
            <w:tcW w:w="6830" w:type="dxa"/>
            <w:vMerge/>
            <w:tcBorders>
              <w:bottom w:val="nil"/>
            </w:tcBorders>
            <w:vAlign w:val="bottom"/>
          </w:tcPr>
          <w:p w14:paraId="67CDADB4" w14:textId="77777777" w:rsidR="00C47081" w:rsidRPr="00D51FA4" w:rsidRDefault="00C47081" w:rsidP="000B4E4A">
            <w:pPr>
              <w:rPr>
                <w:rFonts w:ascii="Century Gothic" w:hAnsi="Century Gothic" w:cs="Calibri"/>
                <w:sz w:val="24"/>
                <w:szCs w:val="24"/>
              </w:rPr>
            </w:pPr>
          </w:p>
        </w:tc>
      </w:tr>
      <w:tr w:rsidR="003D1B71" w:rsidRPr="00D51FA4" w14:paraId="15A06E58" w14:textId="77777777" w:rsidTr="00B66414">
        <w:trPr>
          <w:trHeight w:val="1164"/>
        </w:trPr>
        <w:tc>
          <w:tcPr>
            <w:tcW w:w="720" w:type="dxa"/>
          </w:tcPr>
          <w:p w14:paraId="3A1628F3" w14:textId="43DDF8E4" w:rsidR="003D1B71" w:rsidRPr="0056708E" w:rsidRDefault="003D1B71" w:rsidP="00E72B4B">
            <w:pPr>
              <w:pStyle w:val="BodyText"/>
              <w:kinsoku w:val="0"/>
              <w:overflowPunct w:val="0"/>
              <w:rPr>
                <w:rFonts w:ascii="Calibri" w:hAnsi="Calibri" w:cs="Calibri"/>
                <w:color w:val="0072C7" w:themeColor="accent2"/>
              </w:rPr>
            </w:pPr>
          </w:p>
        </w:tc>
        <w:tc>
          <w:tcPr>
            <w:tcW w:w="2942" w:type="dxa"/>
            <w:gridSpan w:val="2"/>
          </w:tcPr>
          <w:p w14:paraId="7F2DB6D5" w14:textId="35007FDB" w:rsidR="003D1B71" w:rsidRPr="0056708E" w:rsidRDefault="003D1B71" w:rsidP="00E72B4B">
            <w:pPr>
              <w:pStyle w:val="BodyText"/>
              <w:kinsoku w:val="0"/>
              <w:overflowPunct w:val="0"/>
              <w:rPr>
                <w:rFonts w:ascii="Calibri" w:hAnsi="Calibri" w:cs="Calibri"/>
                <w:color w:val="0072C7" w:themeColor="accent2"/>
              </w:rPr>
            </w:pPr>
          </w:p>
        </w:tc>
        <w:tc>
          <w:tcPr>
            <w:tcW w:w="423" w:type="dxa"/>
            <w:vMerge/>
          </w:tcPr>
          <w:p w14:paraId="17CC114D" w14:textId="77777777" w:rsidR="003D1B71" w:rsidRDefault="003D1B71" w:rsidP="00E72B4B">
            <w:pPr>
              <w:pStyle w:val="BodyText"/>
              <w:kinsoku w:val="0"/>
              <w:overflowPunct w:val="0"/>
              <w:rPr>
                <w:rFonts w:ascii="Times New Roman" w:hAnsi="Times New Roman"/>
              </w:rPr>
            </w:pPr>
          </w:p>
        </w:tc>
        <w:tc>
          <w:tcPr>
            <w:tcW w:w="6830" w:type="dxa"/>
            <w:vMerge/>
          </w:tcPr>
          <w:p w14:paraId="0AC07DA2" w14:textId="77777777" w:rsidR="003D1B71" w:rsidRPr="00D51FA4" w:rsidRDefault="003D1B71" w:rsidP="00E72B4B">
            <w:pPr>
              <w:rPr>
                <w:rFonts w:ascii="Century Gothic" w:hAnsi="Century Gothic"/>
              </w:rPr>
            </w:pPr>
          </w:p>
        </w:tc>
      </w:tr>
      <w:tr w:rsidR="003D1B71" w:rsidRPr="00D51FA4" w14:paraId="56BF8AFE" w14:textId="77777777" w:rsidTr="00B66414">
        <w:trPr>
          <w:trHeight w:val="543"/>
        </w:trPr>
        <w:tc>
          <w:tcPr>
            <w:tcW w:w="720" w:type="dxa"/>
          </w:tcPr>
          <w:p w14:paraId="46B5EC2D" w14:textId="77777777" w:rsidR="003D1B71" w:rsidRDefault="003D1B71" w:rsidP="00E72B4B">
            <w:pPr>
              <w:pStyle w:val="Information"/>
              <w:jc w:val="center"/>
              <w:rPr>
                <w:noProof/>
              </w:rPr>
            </w:pPr>
          </w:p>
        </w:tc>
        <w:tc>
          <w:tcPr>
            <w:tcW w:w="630" w:type="dxa"/>
            <w:tcMar>
              <w:left w:w="0" w:type="dxa"/>
              <w:right w:w="0" w:type="dxa"/>
            </w:tcMar>
            <w:vAlign w:val="center"/>
          </w:tcPr>
          <w:p w14:paraId="4C325BC1" w14:textId="35A219AC" w:rsidR="003D1B71" w:rsidRPr="00376291" w:rsidRDefault="003D1B71" w:rsidP="00E72B4B">
            <w:pPr>
              <w:pStyle w:val="Information"/>
              <w:jc w:val="center"/>
              <w:rPr>
                <w:rStyle w:val="Strong"/>
                <w:rFonts w:ascii="Calibri" w:hAnsi="Calibri" w:cs="Calibri"/>
                <w:b w:val="0"/>
                <w:bCs w:val="0"/>
                <w:color w:val="666666"/>
              </w:rPr>
            </w:pPr>
          </w:p>
        </w:tc>
        <w:tc>
          <w:tcPr>
            <w:tcW w:w="2312" w:type="dxa"/>
            <w:vAlign w:val="center"/>
          </w:tcPr>
          <w:p w14:paraId="1317DD85" w14:textId="222D926F" w:rsidR="00D51FA4" w:rsidRPr="00380FD1" w:rsidRDefault="00D51FA4" w:rsidP="00E72B4B">
            <w:pPr>
              <w:pStyle w:val="Information"/>
            </w:pPr>
          </w:p>
        </w:tc>
        <w:tc>
          <w:tcPr>
            <w:tcW w:w="423" w:type="dxa"/>
            <w:vMerge/>
          </w:tcPr>
          <w:p w14:paraId="159A0505" w14:textId="77777777" w:rsidR="003D1B71" w:rsidRDefault="003D1B71" w:rsidP="00E72B4B">
            <w:pPr>
              <w:pStyle w:val="BodyText"/>
              <w:kinsoku w:val="0"/>
              <w:overflowPunct w:val="0"/>
              <w:rPr>
                <w:rFonts w:ascii="Times New Roman" w:hAnsi="Times New Roman"/>
              </w:rPr>
            </w:pPr>
          </w:p>
        </w:tc>
        <w:tc>
          <w:tcPr>
            <w:tcW w:w="6830" w:type="dxa"/>
            <w:vMerge/>
          </w:tcPr>
          <w:p w14:paraId="50BF5227" w14:textId="77777777" w:rsidR="003D1B71" w:rsidRPr="00D51FA4" w:rsidRDefault="003D1B71" w:rsidP="00E72B4B">
            <w:pPr>
              <w:pStyle w:val="Heading1"/>
              <w:rPr>
                <w:rFonts w:ascii="Century Gothic" w:hAnsi="Century Gothic"/>
              </w:rPr>
            </w:pPr>
          </w:p>
        </w:tc>
      </w:tr>
      <w:tr w:rsidR="003D1B71" w:rsidRPr="00D51FA4" w14:paraId="26F38026" w14:textId="77777777" w:rsidTr="00B66414">
        <w:trPr>
          <w:trHeight w:val="183"/>
        </w:trPr>
        <w:tc>
          <w:tcPr>
            <w:tcW w:w="720" w:type="dxa"/>
          </w:tcPr>
          <w:p w14:paraId="0D441089" w14:textId="77777777" w:rsidR="003D1B71" w:rsidRPr="00376291" w:rsidRDefault="003D1B71" w:rsidP="00E72B4B">
            <w:pPr>
              <w:pStyle w:val="NoSpacing"/>
              <w:rPr>
                <w:rFonts w:ascii="Calibri" w:hAnsi="Calibri" w:cs="Calibri"/>
                <w:color w:val="666666"/>
              </w:rPr>
            </w:pPr>
          </w:p>
        </w:tc>
        <w:tc>
          <w:tcPr>
            <w:tcW w:w="2942" w:type="dxa"/>
            <w:gridSpan w:val="2"/>
            <w:vAlign w:val="center"/>
          </w:tcPr>
          <w:p w14:paraId="073B1E95" w14:textId="77777777" w:rsidR="003D1B71" w:rsidRPr="00376291" w:rsidRDefault="003D1B71" w:rsidP="00E72B4B">
            <w:pPr>
              <w:pStyle w:val="NoSpacing"/>
              <w:rPr>
                <w:rFonts w:ascii="Calibri" w:hAnsi="Calibri" w:cs="Calibri"/>
                <w:color w:val="666666"/>
              </w:rPr>
            </w:pPr>
          </w:p>
        </w:tc>
        <w:tc>
          <w:tcPr>
            <w:tcW w:w="423" w:type="dxa"/>
            <w:vMerge/>
          </w:tcPr>
          <w:p w14:paraId="0210E032" w14:textId="77777777" w:rsidR="003D1B71" w:rsidRDefault="003D1B71" w:rsidP="00E72B4B">
            <w:pPr>
              <w:pStyle w:val="BodyText"/>
              <w:kinsoku w:val="0"/>
              <w:overflowPunct w:val="0"/>
              <w:rPr>
                <w:rFonts w:ascii="Times New Roman" w:hAnsi="Times New Roman"/>
              </w:rPr>
            </w:pPr>
          </w:p>
        </w:tc>
        <w:tc>
          <w:tcPr>
            <w:tcW w:w="6830" w:type="dxa"/>
            <w:vMerge/>
          </w:tcPr>
          <w:p w14:paraId="5C759C21" w14:textId="77777777" w:rsidR="003D1B71" w:rsidRPr="00D51FA4" w:rsidRDefault="003D1B71" w:rsidP="00E72B4B">
            <w:pPr>
              <w:pStyle w:val="Heading1"/>
              <w:rPr>
                <w:rFonts w:ascii="Century Gothic" w:hAnsi="Century Gothic"/>
              </w:rPr>
            </w:pPr>
          </w:p>
        </w:tc>
      </w:tr>
      <w:tr w:rsidR="003E289F" w:rsidRPr="00D51FA4" w14:paraId="1E9D0ABE" w14:textId="77777777" w:rsidTr="00B66414">
        <w:trPr>
          <w:trHeight w:val="183"/>
        </w:trPr>
        <w:tc>
          <w:tcPr>
            <w:tcW w:w="720" w:type="dxa"/>
          </w:tcPr>
          <w:p w14:paraId="0998C4A5" w14:textId="77777777" w:rsidR="003E289F" w:rsidRDefault="003E289F" w:rsidP="00E72B4B">
            <w:pPr>
              <w:pStyle w:val="NoSpacing"/>
              <w:rPr>
                <w:rFonts w:ascii="Calibri" w:hAnsi="Calibri" w:cs="Calibri"/>
                <w:color w:val="666666"/>
              </w:rPr>
            </w:pPr>
          </w:p>
          <w:p w14:paraId="12A641C3" w14:textId="77777777" w:rsidR="003E289F" w:rsidRDefault="003E289F" w:rsidP="00E72B4B">
            <w:pPr>
              <w:pStyle w:val="NoSpacing"/>
              <w:rPr>
                <w:rFonts w:ascii="Calibri" w:hAnsi="Calibri" w:cs="Calibri"/>
                <w:color w:val="666666"/>
              </w:rPr>
            </w:pPr>
          </w:p>
          <w:p w14:paraId="145727A4" w14:textId="44BC9B7F" w:rsidR="003E289F" w:rsidRPr="00376291" w:rsidRDefault="003E289F" w:rsidP="00E72B4B">
            <w:pPr>
              <w:pStyle w:val="NoSpacing"/>
              <w:rPr>
                <w:rFonts w:ascii="Calibri" w:hAnsi="Calibri" w:cs="Calibri"/>
                <w:color w:val="666666"/>
              </w:rPr>
            </w:pPr>
          </w:p>
        </w:tc>
        <w:tc>
          <w:tcPr>
            <w:tcW w:w="2942" w:type="dxa"/>
            <w:gridSpan w:val="2"/>
            <w:vAlign w:val="center"/>
          </w:tcPr>
          <w:p w14:paraId="6E98859C" w14:textId="77777777" w:rsidR="003E289F" w:rsidRPr="00376291" w:rsidRDefault="003E289F" w:rsidP="00E72B4B">
            <w:pPr>
              <w:pStyle w:val="NoSpacing"/>
              <w:rPr>
                <w:rFonts w:ascii="Calibri" w:hAnsi="Calibri" w:cs="Calibri"/>
                <w:color w:val="666666"/>
              </w:rPr>
            </w:pPr>
          </w:p>
        </w:tc>
        <w:tc>
          <w:tcPr>
            <w:tcW w:w="423" w:type="dxa"/>
            <w:vMerge/>
          </w:tcPr>
          <w:p w14:paraId="6C4A9300" w14:textId="77777777" w:rsidR="003E289F" w:rsidRDefault="003E289F" w:rsidP="00E72B4B">
            <w:pPr>
              <w:pStyle w:val="BodyText"/>
              <w:kinsoku w:val="0"/>
              <w:overflowPunct w:val="0"/>
              <w:rPr>
                <w:rFonts w:ascii="Times New Roman" w:hAnsi="Times New Roman"/>
              </w:rPr>
            </w:pPr>
          </w:p>
        </w:tc>
        <w:tc>
          <w:tcPr>
            <w:tcW w:w="6830" w:type="dxa"/>
            <w:vMerge/>
          </w:tcPr>
          <w:p w14:paraId="03F66568" w14:textId="77777777" w:rsidR="003E289F" w:rsidRPr="00D51FA4" w:rsidRDefault="003E289F" w:rsidP="00E72B4B">
            <w:pPr>
              <w:pStyle w:val="Heading1"/>
              <w:rPr>
                <w:rFonts w:ascii="Century Gothic" w:hAnsi="Century Gothic"/>
              </w:rPr>
            </w:pPr>
          </w:p>
        </w:tc>
      </w:tr>
      <w:tr w:rsidR="003D1B71" w:rsidRPr="00D51FA4" w14:paraId="2CBB895F" w14:textId="77777777" w:rsidTr="00B66414">
        <w:trPr>
          <w:trHeight w:val="624"/>
        </w:trPr>
        <w:tc>
          <w:tcPr>
            <w:tcW w:w="720" w:type="dxa"/>
          </w:tcPr>
          <w:p w14:paraId="6687FA55" w14:textId="77777777" w:rsidR="003D1B71" w:rsidRDefault="003D1B71" w:rsidP="00E72B4B">
            <w:pPr>
              <w:pStyle w:val="Information"/>
              <w:jc w:val="center"/>
              <w:rPr>
                <w:noProof/>
              </w:rPr>
            </w:pPr>
          </w:p>
        </w:tc>
        <w:tc>
          <w:tcPr>
            <w:tcW w:w="630" w:type="dxa"/>
            <w:tcMar>
              <w:left w:w="0" w:type="dxa"/>
              <w:right w:w="0" w:type="dxa"/>
            </w:tcMar>
            <w:vAlign w:val="center"/>
          </w:tcPr>
          <w:p w14:paraId="099B887E" w14:textId="0CF4DC8C" w:rsidR="003D1B71" w:rsidRPr="00376291" w:rsidRDefault="003D1B71" w:rsidP="00E72B4B">
            <w:pPr>
              <w:pStyle w:val="Information"/>
              <w:jc w:val="center"/>
              <w:rPr>
                <w:rFonts w:ascii="Calibri" w:hAnsi="Calibri" w:cs="Calibri"/>
                <w:color w:val="666666"/>
              </w:rPr>
            </w:pPr>
          </w:p>
        </w:tc>
        <w:tc>
          <w:tcPr>
            <w:tcW w:w="2312" w:type="dxa"/>
            <w:vAlign w:val="center"/>
          </w:tcPr>
          <w:p w14:paraId="2ECFF5AF" w14:textId="49576964" w:rsidR="003D1B71" w:rsidRPr="00380FD1" w:rsidRDefault="003D1B71" w:rsidP="00E72B4B">
            <w:pPr>
              <w:pStyle w:val="Information"/>
            </w:pPr>
          </w:p>
        </w:tc>
        <w:tc>
          <w:tcPr>
            <w:tcW w:w="423" w:type="dxa"/>
            <w:vMerge/>
          </w:tcPr>
          <w:p w14:paraId="7B10FEFB" w14:textId="77777777" w:rsidR="003D1B71" w:rsidRDefault="003D1B71" w:rsidP="00E72B4B">
            <w:pPr>
              <w:pStyle w:val="BodyText"/>
              <w:kinsoku w:val="0"/>
              <w:overflowPunct w:val="0"/>
              <w:rPr>
                <w:rFonts w:ascii="Times New Roman" w:hAnsi="Times New Roman"/>
              </w:rPr>
            </w:pPr>
          </w:p>
        </w:tc>
        <w:tc>
          <w:tcPr>
            <w:tcW w:w="6830" w:type="dxa"/>
            <w:vMerge/>
          </w:tcPr>
          <w:p w14:paraId="5612DD2A" w14:textId="77777777" w:rsidR="003D1B71" w:rsidRPr="00D51FA4" w:rsidRDefault="003D1B71" w:rsidP="00E72B4B">
            <w:pPr>
              <w:pStyle w:val="Heading1"/>
              <w:rPr>
                <w:rFonts w:ascii="Century Gothic" w:hAnsi="Century Gothic"/>
              </w:rPr>
            </w:pPr>
          </w:p>
        </w:tc>
      </w:tr>
      <w:tr w:rsidR="003D1B71" w:rsidRPr="00D51FA4" w14:paraId="0B206019" w14:textId="77777777" w:rsidTr="00B66414">
        <w:trPr>
          <w:trHeight w:val="183"/>
        </w:trPr>
        <w:tc>
          <w:tcPr>
            <w:tcW w:w="720" w:type="dxa"/>
          </w:tcPr>
          <w:p w14:paraId="3191D7AE" w14:textId="77777777" w:rsidR="003D1B71" w:rsidRPr="00376291" w:rsidRDefault="003D1B71" w:rsidP="00E72B4B">
            <w:pPr>
              <w:pStyle w:val="NoSpacing"/>
              <w:rPr>
                <w:rFonts w:ascii="Calibri" w:hAnsi="Calibri" w:cs="Calibri"/>
                <w:color w:val="666666"/>
              </w:rPr>
            </w:pPr>
          </w:p>
        </w:tc>
        <w:tc>
          <w:tcPr>
            <w:tcW w:w="2942" w:type="dxa"/>
            <w:gridSpan w:val="2"/>
            <w:vAlign w:val="center"/>
          </w:tcPr>
          <w:p w14:paraId="430C03B4" w14:textId="77777777" w:rsidR="003D1B71" w:rsidRPr="00376291" w:rsidRDefault="003D1B71" w:rsidP="00E72B4B">
            <w:pPr>
              <w:pStyle w:val="NoSpacing"/>
              <w:rPr>
                <w:rFonts w:ascii="Calibri" w:hAnsi="Calibri" w:cs="Calibri"/>
                <w:color w:val="666666"/>
              </w:rPr>
            </w:pPr>
          </w:p>
        </w:tc>
        <w:tc>
          <w:tcPr>
            <w:tcW w:w="423" w:type="dxa"/>
            <w:vMerge/>
          </w:tcPr>
          <w:p w14:paraId="3EF6F3E5" w14:textId="77777777" w:rsidR="003D1B71" w:rsidRDefault="003D1B71" w:rsidP="00E72B4B">
            <w:pPr>
              <w:pStyle w:val="BodyText"/>
              <w:kinsoku w:val="0"/>
              <w:overflowPunct w:val="0"/>
              <w:rPr>
                <w:rFonts w:ascii="Times New Roman" w:hAnsi="Times New Roman"/>
              </w:rPr>
            </w:pPr>
          </w:p>
        </w:tc>
        <w:tc>
          <w:tcPr>
            <w:tcW w:w="6830" w:type="dxa"/>
            <w:vMerge/>
          </w:tcPr>
          <w:p w14:paraId="22F77A6D" w14:textId="77777777" w:rsidR="003D1B71" w:rsidRPr="00D51FA4" w:rsidRDefault="003D1B71" w:rsidP="00E72B4B">
            <w:pPr>
              <w:pStyle w:val="Heading1"/>
              <w:rPr>
                <w:rFonts w:ascii="Century Gothic" w:hAnsi="Century Gothic"/>
              </w:rPr>
            </w:pPr>
          </w:p>
        </w:tc>
      </w:tr>
      <w:tr w:rsidR="003D1B71" w:rsidRPr="00D51FA4" w14:paraId="3748A773" w14:textId="77777777" w:rsidTr="00B66414">
        <w:trPr>
          <w:trHeight w:val="633"/>
        </w:trPr>
        <w:tc>
          <w:tcPr>
            <w:tcW w:w="720" w:type="dxa"/>
          </w:tcPr>
          <w:p w14:paraId="741350E8" w14:textId="538CE928" w:rsidR="003D1B71" w:rsidRDefault="003D1B71" w:rsidP="00E72B4B">
            <w:pPr>
              <w:pStyle w:val="Information"/>
              <w:jc w:val="center"/>
              <w:rPr>
                <w:noProof/>
              </w:rPr>
            </w:pPr>
          </w:p>
        </w:tc>
        <w:tc>
          <w:tcPr>
            <w:tcW w:w="630" w:type="dxa"/>
            <w:tcMar>
              <w:left w:w="0" w:type="dxa"/>
              <w:right w:w="0" w:type="dxa"/>
            </w:tcMar>
            <w:vAlign w:val="center"/>
          </w:tcPr>
          <w:p w14:paraId="2413CC78" w14:textId="4F1E2C0E" w:rsidR="003D1B71" w:rsidRPr="00376291" w:rsidRDefault="003D1B71" w:rsidP="00E72B4B">
            <w:pPr>
              <w:pStyle w:val="Information"/>
              <w:jc w:val="center"/>
              <w:rPr>
                <w:rFonts w:ascii="Calibri" w:hAnsi="Calibri" w:cs="Calibri"/>
                <w:color w:val="666666"/>
              </w:rPr>
            </w:pPr>
          </w:p>
        </w:tc>
        <w:tc>
          <w:tcPr>
            <w:tcW w:w="2312" w:type="dxa"/>
            <w:vAlign w:val="center"/>
          </w:tcPr>
          <w:p w14:paraId="2697D88F" w14:textId="3FD95C8F" w:rsidR="003D1B71" w:rsidRPr="00D51FA4" w:rsidRDefault="003D1B71" w:rsidP="00E72B4B">
            <w:pPr>
              <w:pStyle w:val="Information"/>
              <w:rPr>
                <w:sz w:val="18"/>
                <w:szCs w:val="18"/>
              </w:rPr>
            </w:pPr>
          </w:p>
        </w:tc>
        <w:tc>
          <w:tcPr>
            <w:tcW w:w="423" w:type="dxa"/>
            <w:vMerge/>
          </w:tcPr>
          <w:p w14:paraId="2A5BABEF" w14:textId="77777777" w:rsidR="003D1B71" w:rsidRDefault="003D1B71" w:rsidP="00E72B4B">
            <w:pPr>
              <w:pStyle w:val="BodyText"/>
              <w:kinsoku w:val="0"/>
              <w:overflowPunct w:val="0"/>
              <w:rPr>
                <w:rFonts w:ascii="Times New Roman" w:hAnsi="Times New Roman"/>
              </w:rPr>
            </w:pPr>
          </w:p>
        </w:tc>
        <w:tc>
          <w:tcPr>
            <w:tcW w:w="6830" w:type="dxa"/>
            <w:vMerge/>
          </w:tcPr>
          <w:p w14:paraId="19DFBC54" w14:textId="77777777" w:rsidR="003D1B71" w:rsidRPr="00D51FA4" w:rsidRDefault="003D1B71" w:rsidP="00E72B4B">
            <w:pPr>
              <w:pStyle w:val="Heading1"/>
              <w:rPr>
                <w:rFonts w:ascii="Century Gothic" w:hAnsi="Century Gothic"/>
              </w:rPr>
            </w:pPr>
          </w:p>
        </w:tc>
      </w:tr>
      <w:tr w:rsidR="003D1B71" w:rsidRPr="00D51FA4" w14:paraId="0BF91223" w14:textId="77777777" w:rsidTr="00B66414">
        <w:trPr>
          <w:trHeight w:val="174"/>
        </w:trPr>
        <w:tc>
          <w:tcPr>
            <w:tcW w:w="720" w:type="dxa"/>
          </w:tcPr>
          <w:p w14:paraId="794CC4CF" w14:textId="1843F1C7" w:rsidR="003D1B71" w:rsidRPr="00376291" w:rsidRDefault="003D1B71" w:rsidP="00E72B4B">
            <w:pPr>
              <w:pStyle w:val="NoSpacing"/>
              <w:rPr>
                <w:rFonts w:ascii="Calibri" w:hAnsi="Calibri" w:cs="Calibri"/>
                <w:color w:val="666666"/>
              </w:rPr>
            </w:pPr>
          </w:p>
        </w:tc>
        <w:tc>
          <w:tcPr>
            <w:tcW w:w="2942" w:type="dxa"/>
            <w:gridSpan w:val="2"/>
            <w:vAlign w:val="center"/>
          </w:tcPr>
          <w:p w14:paraId="112737D5" w14:textId="77777777" w:rsidR="003D1B71" w:rsidRPr="00376291" w:rsidRDefault="003D1B71" w:rsidP="00E72B4B">
            <w:pPr>
              <w:pStyle w:val="NoSpacing"/>
              <w:rPr>
                <w:rFonts w:ascii="Calibri" w:hAnsi="Calibri" w:cs="Calibri"/>
                <w:color w:val="666666"/>
              </w:rPr>
            </w:pPr>
          </w:p>
        </w:tc>
        <w:tc>
          <w:tcPr>
            <w:tcW w:w="423" w:type="dxa"/>
            <w:vMerge/>
          </w:tcPr>
          <w:p w14:paraId="289598F5" w14:textId="77777777" w:rsidR="003D1B71" w:rsidRDefault="003D1B71" w:rsidP="00E72B4B">
            <w:pPr>
              <w:pStyle w:val="BodyText"/>
              <w:kinsoku w:val="0"/>
              <w:overflowPunct w:val="0"/>
              <w:rPr>
                <w:rFonts w:ascii="Times New Roman" w:hAnsi="Times New Roman"/>
              </w:rPr>
            </w:pPr>
          </w:p>
        </w:tc>
        <w:tc>
          <w:tcPr>
            <w:tcW w:w="6830" w:type="dxa"/>
            <w:vMerge/>
          </w:tcPr>
          <w:p w14:paraId="0E19B9C9" w14:textId="77777777" w:rsidR="003D1B71" w:rsidRPr="00D51FA4" w:rsidRDefault="003D1B71" w:rsidP="00E72B4B">
            <w:pPr>
              <w:pStyle w:val="Heading1"/>
              <w:rPr>
                <w:rFonts w:ascii="Century Gothic" w:hAnsi="Century Gothic"/>
              </w:rPr>
            </w:pPr>
          </w:p>
        </w:tc>
      </w:tr>
      <w:tr w:rsidR="003D1B71" w:rsidRPr="00D51FA4" w14:paraId="0F05D9C9" w14:textId="77777777" w:rsidTr="00B66414">
        <w:trPr>
          <w:trHeight w:val="633"/>
        </w:trPr>
        <w:tc>
          <w:tcPr>
            <w:tcW w:w="720" w:type="dxa"/>
          </w:tcPr>
          <w:p w14:paraId="6D399271" w14:textId="77777777" w:rsidR="003D1B71" w:rsidRDefault="003D1B71" w:rsidP="00E72B4B">
            <w:pPr>
              <w:pStyle w:val="Information"/>
              <w:jc w:val="center"/>
              <w:rPr>
                <w:noProof/>
              </w:rPr>
            </w:pPr>
          </w:p>
        </w:tc>
        <w:tc>
          <w:tcPr>
            <w:tcW w:w="630" w:type="dxa"/>
            <w:tcMar>
              <w:left w:w="0" w:type="dxa"/>
              <w:right w:w="0" w:type="dxa"/>
            </w:tcMar>
            <w:vAlign w:val="center"/>
          </w:tcPr>
          <w:p w14:paraId="54B3EF10" w14:textId="019F129F" w:rsidR="003D1B71" w:rsidRPr="00376291" w:rsidRDefault="003D1B71" w:rsidP="00E72B4B">
            <w:pPr>
              <w:pStyle w:val="Information"/>
              <w:jc w:val="center"/>
              <w:rPr>
                <w:rFonts w:ascii="Calibri" w:hAnsi="Calibri" w:cs="Calibri"/>
                <w:color w:val="666666"/>
              </w:rPr>
            </w:pPr>
          </w:p>
        </w:tc>
        <w:tc>
          <w:tcPr>
            <w:tcW w:w="2312" w:type="dxa"/>
            <w:vAlign w:val="center"/>
          </w:tcPr>
          <w:p w14:paraId="15E715F4" w14:textId="10C0AF4C" w:rsidR="003D1B71" w:rsidRPr="00380FD1" w:rsidRDefault="003D1B71" w:rsidP="00E72B4B">
            <w:pPr>
              <w:pStyle w:val="Information"/>
            </w:pPr>
          </w:p>
        </w:tc>
        <w:tc>
          <w:tcPr>
            <w:tcW w:w="423" w:type="dxa"/>
            <w:vMerge/>
          </w:tcPr>
          <w:p w14:paraId="5D41DCA6" w14:textId="77777777" w:rsidR="003D1B71" w:rsidRDefault="003D1B71" w:rsidP="00E72B4B">
            <w:pPr>
              <w:pStyle w:val="Information"/>
              <w:rPr>
                <w:rFonts w:ascii="Times New Roman" w:hAnsi="Times New Roman"/>
              </w:rPr>
            </w:pPr>
          </w:p>
        </w:tc>
        <w:tc>
          <w:tcPr>
            <w:tcW w:w="6830" w:type="dxa"/>
            <w:vMerge/>
          </w:tcPr>
          <w:p w14:paraId="42BAB02F" w14:textId="77777777" w:rsidR="003D1B71" w:rsidRPr="00D51FA4" w:rsidRDefault="003D1B71" w:rsidP="00E72B4B">
            <w:pPr>
              <w:pStyle w:val="Heading1"/>
              <w:rPr>
                <w:rFonts w:ascii="Century Gothic" w:hAnsi="Century Gothic"/>
              </w:rPr>
            </w:pPr>
          </w:p>
        </w:tc>
      </w:tr>
      <w:tr w:rsidR="003D1B71" w:rsidRPr="000A3C4A" w14:paraId="6DADBA7C" w14:textId="77777777" w:rsidTr="00B66414">
        <w:trPr>
          <w:trHeight w:val="2448"/>
        </w:trPr>
        <w:tc>
          <w:tcPr>
            <w:tcW w:w="720" w:type="dxa"/>
          </w:tcPr>
          <w:p w14:paraId="6E80BE45" w14:textId="77777777" w:rsidR="003D1B71" w:rsidRPr="000A3C4A" w:rsidRDefault="003D1B71" w:rsidP="00E72B4B">
            <w:pPr>
              <w:rPr>
                <w:rFonts w:ascii="Calibri" w:hAnsi="Calibri" w:cs="Calibri"/>
                <w:color w:val="0072C7" w:themeColor="accent2"/>
                <w:sz w:val="18"/>
                <w:szCs w:val="18"/>
              </w:rPr>
            </w:pPr>
          </w:p>
        </w:tc>
        <w:tc>
          <w:tcPr>
            <w:tcW w:w="2942" w:type="dxa"/>
            <w:gridSpan w:val="2"/>
          </w:tcPr>
          <w:p w14:paraId="5C105D7E" w14:textId="4DE2E951" w:rsidR="00E72B4B" w:rsidRPr="000A3C4A" w:rsidRDefault="00E72B4B" w:rsidP="00E72B4B">
            <w:pPr>
              <w:rPr>
                <w:rFonts w:ascii="Calibri" w:hAnsi="Calibri" w:cs="Calibri"/>
                <w:color w:val="0072C7" w:themeColor="accent2"/>
                <w:sz w:val="18"/>
                <w:szCs w:val="18"/>
              </w:rPr>
            </w:pPr>
          </w:p>
        </w:tc>
        <w:tc>
          <w:tcPr>
            <w:tcW w:w="423" w:type="dxa"/>
          </w:tcPr>
          <w:p w14:paraId="7ADF917F" w14:textId="77777777" w:rsidR="003D1B71" w:rsidRPr="000A3C4A" w:rsidRDefault="003D1B71" w:rsidP="00E72B4B">
            <w:pPr>
              <w:rPr>
                <w:sz w:val="18"/>
                <w:szCs w:val="18"/>
              </w:rPr>
            </w:pPr>
          </w:p>
        </w:tc>
        <w:tc>
          <w:tcPr>
            <w:tcW w:w="6830" w:type="dxa"/>
            <w:vMerge/>
          </w:tcPr>
          <w:p w14:paraId="6DDDB676" w14:textId="77777777" w:rsidR="003D1B71" w:rsidRPr="000A3C4A" w:rsidRDefault="003D1B71" w:rsidP="00E72B4B">
            <w:pPr>
              <w:rPr>
                <w:rFonts w:ascii="Century Gothic" w:hAnsi="Century Gothic"/>
                <w:sz w:val="18"/>
                <w:szCs w:val="18"/>
              </w:rPr>
            </w:pPr>
          </w:p>
        </w:tc>
      </w:tr>
    </w:tbl>
    <w:p w14:paraId="0500476E" w14:textId="77777777" w:rsidR="006D47F4" w:rsidRDefault="008E29BA" w:rsidP="00E72B4B">
      <w:pPr>
        <w:pStyle w:val="BodyText"/>
        <w:rPr>
          <w:rFonts w:ascii="Century Gothic" w:hAnsi="Century Gothic"/>
          <w:sz w:val="18"/>
          <w:szCs w:val="18"/>
        </w:rPr>
      </w:pPr>
      <w:r w:rsidRPr="000A3C4A">
        <w:rPr>
          <w:rFonts w:ascii="Calibri" w:hAnsi="Calibri" w:cs="Calibri"/>
          <w:noProof/>
          <w:color w:val="0072C7" w:themeColor="accent2"/>
          <w:sz w:val="18"/>
          <w:szCs w:val="18"/>
        </w:rPr>
        <w:drawing>
          <wp:anchor distT="0" distB="0" distL="114300" distR="114300" simplePos="0" relativeHeight="251657216" behindDoc="0" locked="0" layoutInCell="1" allowOverlap="1" wp14:anchorId="2C087674" wp14:editId="6FBD65B4">
            <wp:simplePos x="0" y="0"/>
            <wp:positionH relativeFrom="margin">
              <wp:posOffset>907952</wp:posOffset>
            </wp:positionH>
            <wp:positionV relativeFrom="paragraph">
              <wp:posOffset>9525</wp:posOffset>
            </wp:positionV>
            <wp:extent cx="203835" cy="209550"/>
            <wp:effectExtent l="0" t="0" r="5715" b="0"/>
            <wp:wrapNone/>
            <wp:docPr id="7" name="Graphic 7"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Medical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203835" cy="209550"/>
                    </a:xfrm>
                    <a:prstGeom prst="rect">
                      <a:avLst/>
                    </a:prstGeom>
                  </pic:spPr>
                </pic:pic>
              </a:graphicData>
            </a:graphic>
            <wp14:sizeRelH relativeFrom="margin">
              <wp14:pctWidth>0</wp14:pctWidth>
            </wp14:sizeRelH>
            <wp14:sizeRelV relativeFrom="margin">
              <wp14:pctHeight>0</wp14:pctHeight>
            </wp14:sizeRelV>
          </wp:anchor>
        </w:drawing>
      </w:r>
      <w:r w:rsidR="001E1950">
        <w:rPr>
          <w:rFonts w:ascii="Century Gothic" w:hAnsi="Century Gothic"/>
          <w:sz w:val="18"/>
          <w:szCs w:val="18"/>
        </w:rPr>
        <w:t xml:space="preserve"> </w:t>
      </w:r>
      <w:r w:rsidR="001B65B7" w:rsidRPr="000A3C4A">
        <w:rPr>
          <w:rFonts w:ascii="Century Gothic" w:hAnsi="Century Gothic"/>
          <w:sz w:val="18"/>
          <w:szCs w:val="18"/>
        </w:rPr>
        <w:t xml:space="preserve">                               </w:t>
      </w:r>
    </w:p>
    <w:p w14:paraId="670EECEE" w14:textId="77777777" w:rsidR="006D47F4" w:rsidRDefault="006D47F4" w:rsidP="00E72B4B">
      <w:pPr>
        <w:pStyle w:val="BodyText"/>
        <w:rPr>
          <w:rFonts w:ascii="Century Gothic" w:hAnsi="Century Gothic"/>
          <w:sz w:val="18"/>
          <w:szCs w:val="18"/>
        </w:rPr>
      </w:pPr>
    </w:p>
    <w:p w14:paraId="375CA0EE" w14:textId="77777777" w:rsidR="006D47F4" w:rsidRDefault="006D47F4" w:rsidP="00E72B4B">
      <w:pPr>
        <w:pStyle w:val="BodyText"/>
        <w:rPr>
          <w:rFonts w:ascii="Century Gothic" w:hAnsi="Century Gothic"/>
          <w:sz w:val="18"/>
          <w:szCs w:val="18"/>
        </w:rPr>
      </w:pPr>
    </w:p>
    <w:p w14:paraId="6A6BE128" w14:textId="77777777" w:rsidR="006D47F4" w:rsidRDefault="006D47F4" w:rsidP="00E72B4B">
      <w:pPr>
        <w:pStyle w:val="BodyText"/>
        <w:rPr>
          <w:rFonts w:ascii="Century Gothic" w:hAnsi="Century Gothic"/>
          <w:sz w:val="18"/>
          <w:szCs w:val="18"/>
        </w:rPr>
      </w:pPr>
    </w:p>
    <w:p w14:paraId="555A6F8E" w14:textId="77777777" w:rsidR="006D47F4" w:rsidRDefault="006D47F4" w:rsidP="00E72B4B">
      <w:pPr>
        <w:pStyle w:val="BodyText"/>
        <w:rPr>
          <w:rFonts w:ascii="Century Gothic" w:hAnsi="Century Gothic"/>
          <w:sz w:val="18"/>
          <w:szCs w:val="18"/>
        </w:rPr>
      </w:pPr>
    </w:p>
    <w:p w14:paraId="21268238" w14:textId="77777777" w:rsidR="006D47F4" w:rsidRDefault="006D47F4" w:rsidP="00E72B4B">
      <w:pPr>
        <w:pStyle w:val="BodyText"/>
        <w:rPr>
          <w:rFonts w:ascii="Century Gothic" w:hAnsi="Century Gothic"/>
          <w:sz w:val="18"/>
          <w:szCs w:val="18"/>
        </w:rPr>
      </w:pPr>
    </w:p>
    <w:p w14:paraId="092797ED" w14:textId="77777777" w:rsidR="006D47F4" w:rsidRDefault="006D47F4" w:rsidP="00E72B4B">
      <w:pPr>
        <w:pStyle w:val="BodyText"/>
        <w:rPr>
          <w:rFonts w:ascii="Century Gothic" w:hAnsi="Century Gothic"/>
          <w:sz w:val="18"/>
          <w:szCs w:val="18"/>
        </w:rPr>
      </w:pPr>
    </w:p>
    <w:p w14:paraId="3892155E" w14:textId="77777777" w:rsidR="006D47F4" w:rsidRDefault="006D47F4" w:rsidP="00E72B4B">
      <w:pPr>
        <w:pStyle w:val="BodyText"/>
        <w:rPr>
          <w:rFonts w:ascii="Century Gothic" w:hAnsi="Century Gothic"/>
          <w:sz w:val="18"/>
          <w:szCs w:val="18"/>
        </w:rPr>
      </w:pPr>
    </w:p>
    <w:p w14:paraId="605EA5F6" w14:textId="77777777" w:rsidR="006D47F4" w:rsidRDefault="006D47F4" w:rsidP="00E72B4B">
      <w:pPr>
        <w:pStyle w:val="BodyText"/>
        <w:rPr>
          <w:rFonts w:ascii="Century Gothic" w:hAnsi="Century Gothic"/>
          <w:sz w:val="18"/>
          <w:szCs w:val="18"/>
        </w:rPr>
      </w:pPr>
    </w:p>
    <w:p w14:paraId="079ECF2E" w14:textId="77777777" w:rsidR="006D47F4" w:rsidRDefault="006D47F4" w:rsidP="00E72B4B">
      <w:pPr>
        <w:pStyle w:val="BodyText"/>
        <w:rPr>
          <w:rFonts w:ascii="Century Gothic" w:hAnsi="Century Gothic"/>
          <w:sz w:val="18"/>
          <w:szCs w:val="18"/>
        </w:rPr>
      </w:pPr>
    </w:p>
    <w:p w14:paraId="0756AA51" w14:textId="77777777" w:rsidR="006D47F4" w:rsidRDefault="006D47F4" w:rsidP="00E72B4B">
      <w:pPr>
        <w:pStyle w:val="BodyText"/>
        <w:rPr>
          <w:rFonts w:ascii="Century Gothic" w:hAnsi="Century Gothic"/>
          <w:sz w:val="18"/>
          <w:szCs w:val="18"/>
        </w:rPr>
      </w:pPr>
    </w:p>
    <w:p w14:paraId="38D41897" w14:textId="77777777" w:rsidR="006D47F4" w:rsidRDefault="006D47F4" w:rsidP="00E72B4B">
      <w:pPr>
        <w:pStyle w:val="BodyText"/>
        <w:rPr>
          <w:rFonts w:ascii="Century Gothic" w:hAnsi="Century Gothic"/>
          <w:sz w:val="18"/>
          <w:szCs w:val="18"/>
        </w:rPr>
      </w:pPr>
    </w:p>
    <w:p w14:paraId="54AE07A2" w14:textId="77777777" w:rsidR="006D47F4" w:rsidRDefault="006D47F4" w:rsidP="00E72B4B">
      <w:pPr>
        <w:pStyle w:val="BodyText"/>
        <w:rPr>
          <w:rFonts w:ascii="Century Gothic" w:hAnsi="Century Gothic"/>
          <w:sz w:val="18"/>
          <w:szCs w:val="18"/>
        </w:rPr>
      </w:pPr>
    </w:p>
    <w:p w14:paraId="2B1B7802" w14:textId="77777777" w:rsidR="006D47F4" w:rsidRDefault="006D47F4" w:rsidP="00E72B4B">
      <w:pPr>
        <w:pStyle w:val="BodyText"/>
        <w:rPr>
          <w:rFonts w:ascii="Century Gothic" w:hAnsi="Century Gothic"/>
          <w:sz w:val="18"/>
          <w:szCs w:val="18"/>
        </w:rPr>
      </w:pPr>
    </w:p>
    <w:sectPr w:rsidR="006D47F4" w:rsidSect="0059597B">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2304" w:right="1138" w:bottom="1138" w:left="1138" w:header="720" w:footer="34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97A31" w14:textId="77777777" w:rsidR="00303D0D" w:rsidRDefault="00303D0D" w:rsidP="00590471">
      <w:r>
        <w:separator/>
      </w:r>
    </w:p>
  </w:endnote>
  <w:endnote w:type="continuationSeparator" w:id="0">
    <w:p w14:paraId="01E78403" w14:textId="77777777" w:rsidR="00303D0D" w:rsidRDefault="00303D0D" w:rsidP="00590471">
      <w:r>
        <w:continuationSeparator/>
      </w:r>
    </w:p>
  </w:endnote>
  <w:endnote w:type="continuationNotice" w:id="1">
    <w:p w14:paraId="4C4621A4" w14:textId="77777777" w:rsidR="00303D0D" w:rsidRDefault="00303D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937F" w14:textId="77777777" w:rsidR="00E00023" w:rsidRDefault="00E00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054D" w14:textId="2AF1651A" w:rsidR="00F42345" w:rsidRDefault="003D369C">
    <w:pPr>
      <w:pStyle w:val="Footer"/>
    </w:pPr>
    <w:r>
      <w:rPr>
        <w:noProof/>
      </w:rPr>
      <mc:AlternateContent>
        <mc:Choice Requires="wpg">
          <w:drawing>
            <wp:anchor distT="0" distB="0" distL="114300" distR="114300" simplePos="0" relativeHeight="251666432" behindDoc="0" locked="0" layoutInCell="1" allowOverlap="1" wp14:anchorId="09C06E31" wp14:editId="364FF5D0">
              <wp:simplePos x="0" y="0"/>
              <wp:positionH relativeFrom="page">
                <wp:align>right</wp:align>
              </wp:positionH>
              <wp:positionV relativeFrom="bottomMargin">
                <wp:align>center</wp:align>
              </wp:positionV>
              <wp:extent cx="6172200" cy="274320"/>
              <wp:effectExtent l="0" t="0" r="0" b="0"/>
              <wp:wrapNone/>
              <wp:docPr id="164" name="Group 57"/>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677DD" w14:textId="0C43ED93" w:rsidR="003D369C" w:rsidRDefault="003D369C">
                            <w:pPr>
                              <w:pStyle w:val="Footer"/>
                              <w:tabs>
                                <w:tab w:val="clear" w:pos="4680"/>
                                <w:tab w:val="clear" w:pos="9360"/>
                              </w:tabs>
                              <w:jc w:val="right"/>
                            </w:pPr>
                            <w:sdt>
                              <w:sdtPr>
                                <w:rPr>
                                  <w:caps/>
                                  <w:color w:val="2C567A"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17494D">
                                  <w:rPr>
                                    <w:caps/>
                                    <w:color w:val="2C567A" w:themeColor="accent1"/>
                                    <w:sz w:val="20"/>
                                    <w:szCs w:val="20"/>
                                  </w:rPr>
                                  <w:t>Bayside Counselling &amp; family therapy – mble: +61 401 300 266</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www.baysidecounsellingglenelg.com.au</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09C06E31" id="Group 57" o:spid="_x0000_s1026" style="position:absolute;margin-left:434.8pt;margin-top:0;width:486pt;height:21.6pt;z-index:25166643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7AC677DD" w14:textId="0C43ED93" w:rsidR="003D369C" w:rsidRDefault="003D369C">
                      <w:pPr>
                        <w:pStyle w:val="Footer"/>
                        <w:tabs>
                          <w:tab w:val="clear" w:pos="4680"/>
                          <w:tab w:val="clear" w:pos="9360"/>
                        </w:tabs>
                        <w:jc w:val="right"/>
                      </w:pPr>
                      <w:sdt>
                        <w:sdtPr>
                          <w:rPr>
                            <w:caps/>
                            <w:color w:val="2C567A"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17494D">
                            <w:rPr>
                              <w:caps/>
                              <w:color w:val="2C567A" w:themeColor="accent1"/>
                              <w:sz w:val="20"/>
                              <w:szCs w:val="20"/>
                            </w:rPr>
                            <w:t>Bayside Counselling &amp; family therapy – mble: +61 401 300 266</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www.baysidecounsellingglenelg.com.au</w:t>
                          </w:r>
                        </w:sdtContent>
                      </w:sdt>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202A9" w14:textId="77777777" w:rsidR="00E00023" w:rsidRDefault="00E00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D40C5" w14:textId="77777777" w:rsidR="00303D0D" w:rsidRDefault="00303D0D" w:rsidP="00590471">
      <w:r>
        <w:separator/>
      </w:r>
    </w:p>
  </w:footnote>
  <w:footnote w:type="continuationSeparator" w:id="0">
    <w:p w14:paraId="39798070" w14:textId="77777777" w:rsidR="00303D0D" w:rsidRDefault="00303D0D" w:rsidP="00590471">
      <w:r>
        <w:continuationSeparator/>
      </w:r>
    </w:p>
  </w:footnote>
  <w:footnote w:type="continuationNotice" w:id="1">
    <w:p w14:paraId="3046562A" w14:textId="77777777" w:rsidR="00303D0D" w:rsidRDefault="00303D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57F1" w14:textId="45D233D4" w:rsidR="00F42345" w:rsidRDefault="00F42345">
    <w:pPr>
      <w:pStyle w:val="Header"/>
    </w:pPr>
    <w:r>
      <w:rPr>
        <w:noProof/>
      </w:rPr>
      <w:pict w14:anchorId="10591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41079" o:spid="_x0000_s1026" type="#_x0000_t136" style="position:absolute;margin-left:0;margin-top:0;width:632.2pt;height:70.2pt;rotation:315;z-index:-251654144;mso-position-horizontal:center;mso-position-horizontal-relative:margin;mso-position-vertical:center;mso-position-vertical-relative:margin" o:allowincell="f" fillcolor="silver" stroked="f">
          <v:fill opacity=".5"/>
          <v:textpath style="font-family:&quot;Calibri&quot;;font-size:1pt" string="Bayside Counselling &amp; Family Therapy"/>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E5F4" w14:textId="516DD4C1" w:rsidR="00590471" w:rsidRDefault="00F42345" w:rsidP="00060042">
    <w:pPr>
      <w:pStyle w:val="BodyText"/>
    </w:pPr>
    <w:r>
      <w:rPr>
        <w:noProof/>
      </w:rPr>
      <w:pict w14:anchorId="10C42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41080" o:spid="_x0000_s1027" type="#_x0000_t136" style="position:absolute;margin-left:0;margin-top:0;width:632.2pt;height:70.2pt;rotation:315;z-index:-251652096;mso-position-horizontal:center;mso-position-horizontal-relative:margin;mso-position-vertical:center;mso-position-vertical-relative:margin" o:allowincell="f" fillcolor="silver" stroked="f">
          <v:fill opacity=".5"/>
          <v:textpath style="font-family:&quot;Calibri&quot;;font-size:1pt" string="Bayside Counselling &amp; Family Therapy"/>
        </v:shape>
      </w:pict>
    </w:r>
    <w:r w:rsidR="00310F17">
      <w:rPr>
        <w:noProof/>
      </w:rPr>
      <mc:AlternateContent>
        <mc:Choice Requires="wpg">
          <w:drawing>
            <wp:anchor distT="0" distB="0" distL="114300" distR="114300" simplePos="0" relativeHeight="251643392" behindDoc="0" locked="0" layoutInCell="1" allowOverlap="1" wp14:anchorId="04BE55CE" wp14:editId="14EE6527">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18FA34D9" id="Group 26" o:spid="_x0000_s1026" alt="&quot;&quot;" style="position:absolute;margin-left:-126.9pt;margin-top:-36pt;width:683.95pt;height:830.55pt;z-index:251643392"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r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H3+K//XzP389Zfyv&#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6615" w14:textId="0098C65D" w:rsidR="00F42345" w:rsidRDefault="00F42345">
    <w:pPr>
      <w:pStyle w:val="Header"/>
    </w:pPr>
    <w:r>
      <w:rPr>
        <w:noProof/>
      </w:rPr>
      <w:pict w14:anchorId="027C9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41078" o:spid="_x0000_s1025" type="#_x0000_t136" style="position:absolute;margin-left:0;margin-top:0;width:632.2pt;height:70.2pt;rotation:315;z-index:-251656192;mso-position-horizontal:center;mso-position-horizontal-relative:margin;mso-position-vertical:center;mso-position-vertical-relative:margin" o:allowincell="f" fillcolor="silver" stroked="f">
          <v:fill opacity=".5"/>
          <v:textpath style="font-family:&quot;Calibri&quot;;font-size:1pt" string="Bayside Counselling &amp; Family Therapy"/>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BC8186A"/>
    <w:multiLevelType w:val="hybridMultilevel"/>
    <w:tmpl w:val="87820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A3EDB"/>
    <w:multiLevelType w:val="multilevel"/>
    <w:tmpl w:val="55AA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4B3D2C"/>
    <w:multiLevelType w:val="hybridMultilevel"/>
    <w:tmpl w:val="0204CF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6310FB4"/>
    <w:multiLevelType w:val="hybridMultilevel"/>
    <w:tmpl w:val="60B6A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9944E4F"/>
    <w:multiLevelType w:val="multilevel"/>
    <w:tmpl w:val="E8D2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3F3997"/>
    <w:multiLevelType w:val="hybridMultilevel"/>
    <w:tmpl w:val="383CCE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C5567A2"/>
    <w:multiLevelType w:val="hybridMultilevel"/>
    <w:tmpl w:val="FFCE1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5E17D4"/>
    <w:multiLevelType w:val="hybridMultilevel"/>
    <w:tmpl w:val="A8A0A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3856DE"/>
    <w:multiLevelType w:val="hybridMultilevel"/>
    <w:tmpl w:val="8E5E4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942AD9"/>
    <w:multiLevelType w:val="hybridMultilevel"/>
    <w:tmpl w:val="0686B6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11104228">
    <w:abstractNumId w:val="1"/>
  </w:num>
  <w:num w:numId="2" w16cid:durableId="684748416">
    <w:abstractNumId w:val="3"/>
  </w:num>
  <w:num w:numId="3" w16cid:durableId="1794405060">
    <w:abstractNumId w:val="0"/>
  </w:num>
  <w:num w:numId="4" w16cid:durableId="610625330">
    <w:abstractNumId w:val="8"/>
  </w:num>
  <w:num w:numId="5" w16cid:durableId="1335496968">
    <w:abstractNumId w:val="7"/>
  </w:num>
  <w:num w:numId="6" w16cid:durableId="1239679014">
    <w:abstractNumId w:val="11"/>
  </w:num>
  <w:num w:numId="7" w16cid:durableId="1048604609">
    <w:abstractNumId w:val="6"/>
  </w:num>
  <w:num w:numId="8" w16cid:durableId="1616446932">
    <w:abstractNumId w:val="5"/>
  </w:num>
  <w:num w:numId="9" w16cid:durableId="434519932">
    <w:abstractNumId w:val="4"/>
  </w:num>
  <w:num w:numId="10" w16cid:durableId="507527004">
    <w:abstractNumId w:val="9"/>
  </w:num>
  <w:num w:numId="11" w16cid:durableId="2005434134">
    <w:abstractNumId w:val="12"/>
  </w:num>
  <w:num w:numId="12" w16cid:durableId="1143080871">
    <w:abstractNumId w:val="2"/>
  </w:num>
  <w:num w:numId="13" w16cid:durableId="9120074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FA4"/>
    <w:rsid w:val="000100AE"/>
    <w:rsid w:val="0002453B"/>
    <w:rsid w:val="000344CE"/>
    <w:rsid w:val="000450FC"/>
    <w:rsid w:val="0004536E"/>
    <w:rsid w:val="00056CC7"/>
    <w:rsid w:val="00060042"/>
    <w:rsid w:val="0006192C"/>
    <w:rsid w:val="00066569"/>
    <w:rsid w:val="0008685D"/>
    <w:rsid w:val="00090860"/>
    <w:rsid w:val="00094BEB"/>
    <w:rsid w:val="000A3C4A"/>
    <w:rsid w:val="000B1589"/>
    <w:rsid w:val="000B1D13"/>
    <w:rsid w:val="000B4E4A"/>
    <w:rsid w:val="000B7577"/>
    <w:rsid w:val="000C34AD"/>
    <w:rsid w:val="000C4024"/>
    <w:rsid w:val="000C4278"/>
    <w:rsid w:val="000D3AB6"/>
    <w:rsid w:val="000E2EF9"/>
    <w:rsid w:val="000F1405"/>
    <w:rsid w:val="001005E6"/>
    <w:rsid w:val="00100E0A"/>
    <w:rsid w:val="00105710"/>
    <w:rsid w:val="00107C20"/>
    <w:rsid w:val="00110623"/>
    <w:rsid w:val="00112125"/>
    <w:rsid w:val="00112BE1"/>
    <w:rsid w:val="00112FD7"/>
    <w:rsid w:val="00147C4A"/>
    <w:rsid w:val="00150ABD"/>
    <w:rsid w:val="001516D3"/>
    <w:rsid w:val="0015183B"/>
    <w:rsid w:val="00153678"/>
    <w:rsid w:val="00162C2B"/>
    <w:rsid w:val="00165EAD"/>
    <w:rsid w:val="001668C8"/>
    <w:rsid w:val="001713B1"/>
    <w:rsid w:val="0017494D"/>
    <w:rsid w:val="00183F99"/>
    <w:rsid w:val="001946FC"/>
    <w:rsid w:val="0019624B"/>
    <w:rsid w:val="001A4D53"/>
    <w:rsid w:val="001A667E"/>
    <w:rsid w:val="001B4DB3"/>
    <w:rsid w:val="001B51DC"/>
    <w:rsid w:val="001B65B7"/>
    <w:rsid w:val="001C2E3E"/>
    <w:rsid w:val="001C4C43"/>
    <w:rsid w:val="001E1950"/>
    <w:rsid w:val="001F50B3"/>
    <w:rsid w:val="00205E6B"/>
    <w:rsid w:val="00222466"/>
    <w:rsid w:val="002232C4"/>
    <w:rsid w:val="00225CB5"/>
    <w:rsid w:val="00234621"/>
    <w:rsid w:val="002412C4"/>
    <w:rsid w:val="0024753C"/>
    <w:rsid w:val="00252A63"/>
    <w:rsid w:val="00257738"/>
    <w:rsid w:val="002654B8"/>
    <w:rsid w:val="00271A65"/>
    <w:rsid w:val="00272D9A"/>
    <w:rsid w:val="00276026"/>
    <w:rsid w:val="0029365B"/>
    <w:rsid w:val="002A3ED7"/>
    <w:rsid w:val="002B4549"/>
    <w:rsid w:val="002D435E"/>
    <w:rsid w:val="002D5F0A"/>
    <w:rsid w:val="002E0331"/>
    <w:rsid w:val="002E4F23"/>
    <w:rsid w:val="002F05F3"/>
    <w:rsid w:val="002F1F09"/>
    <w:rsid w:val="002F2BB0"/>
    <w:rsid w:val="002F655F"/>
    <w:rsid w:val="002F6B35"/>
    <w:rsid w:val="00302470"/>
    <w:rsid w:val="00303D0D"/>
    <w:rsid w:val="00310F17"/>
    <w:rsid w:val="00316900"/>
    <w:rsid w:val="00322A46"/>
    <w:rsid w:val="0033004B"/>
    <w:rsid w:val="003326CB"/>
    <w:rsid w:val="00333AE3"/>
    <w:rsid w:val="00353B60"/>
    <w:rsid w:val="00353D84"/>
    <w:rsid w:val="003551B6"/>
    <w:rsid w:val="00355A78"/>
    <w:rsid w:val="00356C93"/>
    <w:rsid w:val="003662C4"/>
    <w:rsid w:val="00366C64"/>
    <w:rsid w:val="00367EFE"/>
    <w:rsid w:val="00376168"/>
    <w:rsid w:val="00376291"/>
    <w:rsid w:val="00377ACB"/>
    <w:rsid w:val="00380FD1"/>
    <w:rsid w:val="00383D02"/>
    <w:rsid w:val="0038459C"/>
    <w:rsid w:val="00385DE7"/>
    <w:rsid w:val="003958DE"/>
    <w:rsid w:val="003A181C"/>
    <w:rsid w:val="003A189E"/>
    <w:rsid w:val="003A27D7"/>
    <w:rsid w:val="003A6027"/>
    <w:rsid w:val="003B4EC4"/>
    <w:rsid w:val="003B5BA3"/>
    <w:rsid w:val="003C1827"/>
    <w:rsid w:val="003C758C"/>
    <w:rsid w:val="003D1B71"/>
    <w:rsid w:val="003D369C"/>
    <w:rsid w:val="003D422D"/>
    <w:rsid w:val="003D4AE1"/>
    <w:rsid w:val="003E06D7"/>
    <w:rsid w:val="003E289F"/>
    <w:rsid w:val="003E57DA"/>
    <w:rsid w:val="003E68CA"/>
    <w:rsid w:val="003F61A3"/>
    <w:rsid w:val="00400839"/>
    <w:rsid w:val="004014EA"/>
    <w:rsid w:val="00401A41"/>
    <w:rsid w:val="004104D5"/>
    <w:rsid w:val="00416D39"/>
    <w:rsid w:val="00421C34"/>
    <w:rsid w:val="0042562E"/>
    <w:rsid w:val="00430349"/>
    <w:rsid w:val="00435968"/>
    <w:rsid w:val="004413F5"/>
    <w:rsid w:val="00443EEE"/>
    <w:rsid w:val="00447141"/>
    <w:rsid w:val="004546CB"/>
    <w:rsid w:val="004547F0"/>
    <w:rsid w:val="004566CD"/>
    <w:rsid w:val="0046187D"/>
    <w:rsid w:val="0048684D"/>
    <w:rsid w:val="00496698"/>
    <w:rsid w:val="00497C95"/>
    <w:rsid w:val="004A40E2"/>
    <w:rsid w:val="004B562E"/>
    <w:rsid w:val="004B7F26"/>
    <w:rsid w:val="004C107C"/>
    <w:rsid w:val="004C44ED"/>
    <w:rsid w:val="004C5F98"/>
    <w:rsid w:val="004C7E6F"/>
    <w:rsid w:val="004D3DF2"/>
    <w:rsid w:val="004D66E9"/>
    <w:rsid w:val="004E0F5F"/>
    <w:rsid w:val="004E158A"/>
    <w:rsid w:val="004F0B54"/>
    <w:rsid w:val="004F46BF"/>
    <w:rsid w:val="004F768C"/>
    <w:rsid w:val="0050261D"/>
    <w:rsid w:val="005046C8"/>
    <w:rsid w:val="00504FB7"/>
    <w:rsid w:val="005063E6"/>
    <w:rsid w:val="0051153B"/>
    <w:rsid w:val="00511B51"/>
    <w:rsid w:val="00533263"/>
    <w:rsid w:val="00533A94"/>
    <w:rsid w:val="00535AD1"/>
    <w:rsid w:val="00540937"/>
    <w:rsid w:val="00552358"/>
    <w:rsid w:val="00555E5C"/>
    <w:rsid w:val="00565C77"/>
    <w:rsid w:val="0056708E"/>
    <w:rsid w:val="005751E0"/>
    <w:rsid w:val="005801E5"/>
    <w:rsid w:val="00583347"/>
    <w:rsid w:val="00587DED"/>
    <w:rsid w:val="00590471"/>
    <w:rsid w:val="0059597B"/>
    <w:rsid w:val="005A71F4"/>
    <w:rsid w:val="005B5600"/>
    <w:rsid w:val="005B5EA1"/>
    <w:rsid w:val="005C5D73"/>
    <w:rsid w:val="005C6F93"/>
    <w:rsid w:val="005D01FA"/>
    <w:rsid w:val="005D770B"/>
    <w:rsid w:val="005E3F71"/>
    <w:rsid w:val="005E6BA6"/>
    <w:rsid w:val="00603009"/>
    <w:rsid w:val="00611BDA"/>
    <w:rsid w:val="006126CD"/>
    <w:rsid w:val="00616C1B"/>
    <w:rsid w:val="006234A3"/>
    <w:rsid w:val="00623B36"/>
    <w:rsid w:val="00636600"/>
    <w:rsid w:val="00653E17"/>
    <w:rsid w:val="006571AA"/>
    <w:rsid w:val="0065720C"/>
    <w:rsid w:val="00670F45"/>
    <w:rsid w:val="00671F30"/>
    <w:rsid w:val="006775AC"/>
    <w:rsid w:val="00687FA2"/>
    <w:rsid w:val="0069188B"/>
    <w:rsid w:val="00692CAD"/>
    <w:rsid w:val="00697692"/>
    <w:rsid w:val="006A08E8"/>
    <w:rsid w:val="006A65B3"/>
    <w:rsid w:val="006B4133"/>
    <w:rsid w:val="006C1612"/>
    <w:rsid w:val="006C3CF1"/>
    <w:rsid w:val="006C6ECB"/>
    <w:rsid w:val="006D47F4"/>
    <w:rsid w:val="006D79A8"/>
    <w:rsid w:val="006E59C9"/>
    <w:rsid w:val="007073E8"/>
    <w:rsid w:val="00712D20"/>
    <w:rsid w:val="00720211"/>
    <w:rsid w:val="00722496"/>
    <w:rsid w:val="0072353B"/>
    <w:rsid w:val="0075044A"/>
    <w:rsid w:val="007562FD"/>
    <w:rsid w:val="007575B6"/>
    <w:rsid w:val="0076382B"/>
    <w:rsid w:val="00764EA6"/>
    <w:rsid w:val="00777659"/>
    <w:rsid w:val="007779D8"/>
    <w:rsid w:val="00780585"/>
    <w:rsid w:val="00780886"/>
    <w:rsid w:val="007864FB"/>
    <w:rsid w:val="007A6FE0"/>
    <w:rsid w:val="007B0487"/>
    <w:rsid w:val="007B2E7E"/>
    <w:rsid w:val="007B3544"/>
    <w:rsid w:val="007B3C81"/>
    <w:rsid w:val="007B3EB1"/>
    <w:rsid w:val="007B76A5"/>
    <w:rsid w:val="007C38B2"/>
    <w:rsid w:val="007C3DCE"/>
    <w:rsid w:val="007C49A2"/>
    <w:rsid w:val="007D5966"/>
    <w:rsid w:val="007D67CA"/>
    <w:rsid w:val="007D6E0E"/>
    <w:rsid w:val="007E668F"/>
    <w:rsid w:val="007F043B"/>
    <w:rsid w:val="007F1352"/>
    <w:rsid w:val="007F5B63"/>
    <w:rsid w:val="00803A0A"/>
    <w:rsid w:val="0081139F"/>
    <w:rsid w:val="00814B6F"/>
    <w:rsid w:val="00825C53"/>
    <w:rsid w:val="00843FE6"/>
    <w:rsid w:val="008451B6"/>
    <w:rsid w:val="00846CB9"/>
    <w:rsid w:val="008566AA"/>
    <w:rsid w:val="00863167"/>
    <w:rsid w:val="00871E82"/>
    <w:rsid w:val="00873155"/>
    <w:rsid w:val="008748A9"/>
    <w:rsid w:val="008755F3"/>
    <w:rsid w:val="00880654"/>
    <w:rsid w:val="00887EB1"/>
    <w:rsid w:val="00890A39"/>
    <w:rsid w:val="00896F64"/>
    <w:rsid w:val="00897656"/>
    <w:rsid w:val="008A1E6E"/>
    <w:rsid w:val="008A2447"/>
    <w:rsid w:val="008B0481"/>
    <w:rsid w:val="008C024F"/>
    <w:rsid w:val="008C2CFC"/>
    <w:rsid w:val="008E29BA"/>
    <w:rsid w:val="008F06CA"/>
    <w:rsid w:val="008F1D9D"/>
    <w:rsid w:val="008F3C0D"/>
    <w:rsid w:val="008F61B5"/>
    <w:rsid w:val="008F6F96"/>
    <w:rsid w:val="00912DC8"/>
    <w:rsid w:val="00931EC6"/>
    <w:rsid w:val="00933375"/>
    <w:rsid w:val="00934CB8"/>
    <w:rsid w:val="00941827"/>
    <w:rsid w:val="009475DC"/>
    <w:rsid w:val="00954D3D"/>
    <w:rsid w:val="00967B93"/>
    <w:rsid w:val="009846CB"/>
    <w:rsid w:val="0098619D"/>
    <w:rsid w:val="009918D8"/>
    <w:rsid w:val="00993E5F"/>
    <w:rsid w:val="009A1BF2"/>
    <w:rsid w:val="009A6C7C"/>
    <w:rsid w:val="009B6728"/>
    <w:rsid w:val="009D090F"/>
    <w:rsid w:val="009D3915"/>
    <w:rsid w:val="009D40B8"/>
    <w:rsid w:val="009F092F"/>
    <w:rsid w:val="009F0BDE"/>
    <w:rsid w:val="009F0C3A"/>
    <w:rsid w:val="009F1CF8"/>
    <w:rsid w:val="009F556E"/>
    <w:rsid w:val="00A02B8E"/>
    <w:rsid w:val="00A16ACF"/>
    <w:rsid w:val="00A24AED"/>
    <w:rsid w:val="00A24B23"/>
    <w:rsid w:val="00A31464"/>
    <w:rsid w:val="00A31B16"/>
    <w:rsid w:val="00A33613"/>
    <w:rsid w:val="00A369CF"/>
    <w:rsid w:val="00A47A8D"/>
    <w:rsid w:val="00A5521E"/>
    <w:rsid w:val="00A75397"/>
    <w:rsid w:val="00A75CFC"/>
    <w:rsid w:val="00A90450"/>
    <w:rsid w:val="00A9786D"/>
    <w:rsid w:val="00AA00D9"/>
    <w:rsid w:val="00AA1A46"/>
    <w:rsid w:val="00AA3182"/>
    <w:rsid w:val="00AC5FF8"/>
    <w:rsid w:val="00AC6C7E"/>
    <w:rsid w:val="00AC79F4"/>
    <w:rsid w:val="00AD0AB5"/>
    <w:rsid w:val="00AD411A"/>
    <w:rsid w:val="00AD4EB3"/>
    <w:rsid w:val="00AE3193"/>
    <w:rsid w:val="00B000FD"/>
    <w:rsid w:val="00B0720B"/>
    <w:rsid w:val="00B1311D"/>
    <w:rsid w:val="00B20B0D"/>
    <w:rsid w:val="00B222B1"/>
    <w:rsid w:val="00B22F2D"/>
    <w:rsid w:val="00B25D4A"/>
    <w:rsid w:val="00B27A68"/>
    <w:rsid w:val="00B40E27"/>
    <w:rsid w:val="00B4158A"/>
    <w:rsid w:val="00B5228E"/>
    <w:rsid w:val="00B5303E"/>
    <w:rsid w:val="00B627B8"/>
    <w:rsid w:val="00B639B2"/>
    <w:rsid w:val="00B6466C"/>
    <w:rsid w:val="00B66414"/>
    <w:rsid w:val="00B74636"/>
    <w:rsid w:val="00BA2DAF"/>
    <w:rsid w:val="00BA5407"/>
    <w:rsid w:val="00BB1B5D"/>
    <w:rsid w:val="00BC0D1C"/>
    <w:rsid w:val="00BC22C7"/>
    <w:rsid w:val="00BC7E99"/>
    <w:rsid w:val="00BD195A"/>
    <w:rsid w:val="00BD46FC"/>
    <w:rsid w:val="00BE5688"/>
    <w:rsid w:val="00BE7F9F"/>
    <w:rsid w:val="00BF2733"/>
    <w:rsid w:val="00C07240"/>
    <w:rsid w:val="00C14078"/>
    <w:rsid w:val="00C42C4B"/>
    <w:rsid w:val="00C42C9D"/>
    <w:rsid w:val="00C47081"/>
    <w:rsid w:val="00C56343"/>
    <w:rsid w:val="00C84FF6"/>
    <w:rsid w:val="00CA2095"/>
    <w:rsid w:val="00CB11D5"/>
    <w:rsid w:val="00CB1E51"/>
    <w:rsid w:val="00CB7283"/>
    <w:rsid w:val="00CC1729"/>
    <w:rsid w:val="00CC36E4"/>
    <w:rsid w:val="00CE1E3D"/>
    <w:rsid w:val="00CE5B14"/>
    <w:rsid w:val="00CE61DE"/>
    <w:rsid w:val="00CF309E"/>
    <w:rsid w:val="00CF6A59"/>
    <w:rsid w:val="00D053FA"/>
    <w:rsid w:val="00D06552"/>
    <w:rsid w:val="00D51FA4"/>
    <w:rsid w:val="00D52322"/>
    <w:rsid w:val="00D52D71"/>
    <w:rsid w:val="00D5387E"/>
    <w:rsid w:val="00D55119"/>
    <w:rsid w:val="00D60D71"/>
    <w:rsid w:val="00D639A4"/>
    <w:rsid w:val="00D7022C"/>
    <w:rsid w:val="00D97DB8"/>
    <w:rsid w:val="00DA2541"/>
    <w:rsid w:val="00DA30AF"/>
    <w:rsid w:val="00DB5001"/>
    <w:rsid w:val="00DB781E"/>
    <w:rsid w:val="00DC223F"/>
    <w:rsid w:val="00DC3F0A"/>
    <w:rsid w:val="00DD5BBB"/>
    <w:rsid w:val="00DE391F"/>
    <w:rsid w:val="00DE512B"/>
    <w:rsid w:val="00DF51CB"/>
    <w:rsid w:val="00E00023"/>
    <w:rsid w:val="00E04A74"/>
    <w:rsid w:val="00E106DE"/>
    <w:rsid w:val="00E11EF0"/>
    <w:rsid w:val="00E13DD2"/>
    <w:rsid w:val="00E1554E"/>
    <w:rsid w:val="00E2062C"/>
    <w:rsid w:val="00E25F4F"/>
    <w:rsid w:val="00E26AED"/>
    <w:rsid w:val="00E3028F"/>
    <w:rsid w:val="00E327EE"/>
    <w:rsid w:val="00E355D2"/>
    <w:rsid w:val="00E42771"/>
    <w:rsid w:val="00E474BF"/>
    <w:rsid w:val="00E67B92"/>
    <w:rsid w:val="00E710FF"/>
    <w:rsid w:val="00E72B4B"/>
    <w:rsid w:val="00E73AB8"/>
    <w:rsid w:val="00E84FAD"/>
    <w:rsid w:val="00E85EF7"/>
    <w:rsid w:val="00E8646F"/>
    <w:rsid w:val="00E87441"/>
    <w:rsid w:val="00E876E6"/>
    <w:rsid w:val="00E879DF"/>
    <w:rsid w:val="00E87F7F"/>
    <w:rsid w:val="00E90884"/>
    <w:rsid w:val="00E90A60"/>
    <w:rsid w:val="00EA5E20"/>
    <w:rsid w:val="00EB497E"/>
    <w:rsid w:val="00EB5050"/>
    <w:rsid w:val="00EC2666"/>
    <w:rsid w:val="00EC2EF9"/>
    <w:rsid w:val="00ED47F7"/>
    <w:rsid w:val="00EE0DA8"/>
    <w:rsid w:val="00EE163A"/>
    <w:rsid w:val="00EE360C"/>
    <w:rsid w:val="00EE50A5"/>
    <w:rsid w:val="00EE7E09"/>
    <w:rsid w:val="00F0223C"/>
    <w:rsid w:val="00F0659C"/>
    <w:rsid w:val="00F11A82"/>
    <w:rsid w:val="00F11F14"/>
    <w:rsid w:val="00F12C34"/>
    <w:rsid w:val="00F21F6B"/>
    <w:rsid w:val="00F240C0"/>
    <w:rsid w:val="00F2494E"/>
    <w:rsid w:val="00F3235D"/>
    <w:rsid w:val="00F32393"/>
    <w:rsid w:val="00F32C32"/>
    <w:rsid w:val="00F37F2B"/>
    <w:rsid w:val="00F42345"/>
    <w:rsid w:val="00F431E5"/>
    <w:rsid w:val="00F50CFC"/>
    <w:rsid w:val="00F51D4A"/>
    <w:rsid w:val="00F5572A"/>
    <w:rsid w:val="00F6640B"/>
    <w:rsid w:val="00F76CA3"/>
    <w:rsid w:val="00F8452C"/>
    <w:rsid w:val="00F878BD"/>
    <w:rsid w:val="00F96098"/>
    <w:rsid w:val="00FA0A25"/>
    <w:rsid w:val="00FA5469"/>
    <w:rsid w:val="00FA70FD"/>
    <w:rsid w:val="00FB44A1"/>
    <w:rsid w:val="00FC48D5"/>
    <w:rsid w:val="00FD196A"/>
    <w:rsid w:val="00FE0E85"/>
    <w:rsid w:val="00FE7401"/>
    <w:rsid w:val="00FF6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AEF0A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0100AE"/>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p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F11A82"/>
    <w:rPr>
      <w:color w:val="0563C1" w:themeColor="hyperlink"/>
      <w:u w:val="single"/>
    </w:rPr>
  </w:style>
  <w:style w:type="character" w:styleId="UnresolvedMention">
    <w:name w:val="Unresolved Mention"/>
    <w:basedOn w:val="DefaultParagraphFont"/>
    <w:uiPriority w:val="99"/>
    <w:semiHidden/>
    <w:rsid w:val="00F11A82"/>
    <w:rPr>
      <w:color w:val="605E5C"/>
      <w:shd w:val="clear" w:color="auto" w:fill="E1DFDD"/>
    </w:rPr>
  </w:style>
  <w:style w:type="character" w:styleId="FollowedHyperlink">
    <w:name w:val="FollowedHyperlink"/>
    <w:basedOn w:val="DefaultParagraphFont"/>
    <w:uiPriority w:val="99"/>
    <w:semiHidden/>
    <w:unhideWhenUsed/>
    <w:rsid w:val="00F11A82"/>
    <w:rPr>
      <w:color w:val="954F72" w:themeColor="followedHyperlink"/>
      <w:u w:val="single"/>
    </w:rPr>
  </w:style>
  <w:style w:type="paragraph" w:styleId="Caption">
    <w:name w:val="caption"/>
    <w:basedOn w:val="Normal"/>
    <w:next w:val="Normal"/>
    <w:uiPriority w:val="35"/>
    <w:unhideWhenUsed/>
    <w:qFormat/>
    <w:rsid w:val="008748A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297686">
      <w:bodyDiv w:val="1"/>
      <w:marLeft w:val="0"/>
      <w:marRight w:val="0"/>
      <w:marTop w:val="0"/>
      <w:marBottom w:val="0"/>
      <w:divBdr>
        <w:top w:val="none" w:sz="0" w:space="0" w:color="auto"/>
        <w:left w:val="none" w:sz="0" w:space="0" w:color="auto"/>
        <w:bottom w:val="none" w:sz="0" w:space="0" w:color="auto"/>
        <w:right w:val="none" w:sz="0" w:space="0" w:color="auto"/>
      </w:divBdr>
      <w:divsChild>
        <w:div w:id="473327936">
          <w:marLeft w:val="0"/>
          <w:marRight w:val="0"/>
          <w:marTop w:val="0"/>
          <w:marBottom w:val="0"/>
          <w:divBdr>
            <w:top w:val="none" w:sz="0" w:space="0" w:color="auto"/>
            <w:left w:val="none" w:sz="0" w:space="0" w:color="auto"/>
            <w:bottom w:val="none" w:sz="0" w:space="0" w:color="auto"/>
            <w:right w:val="none" w:sz="0" w:space="0" w:color="auto"/>
          </w:divBdr>
        </w:div>
        <w:div w:id="185219997">
          <w:marLeft w:val="0"/>
          <w:marRight w:val="0"/>
          <w:marTop w:val="0"/>
          <w:marBottom w:val="0"/>
          <w:divBdr>
            <w:top w:val="none" w:sz="0" w:space="0" w:color="auto"/>
            <w:left w:val="none" w:sz="0" w:space="0" w:color="auto"/>
            <w:bottom w:val="none" w:sz="0" w:space="0" w:color="auto"/>
            <w:right w:val="none" w:sz="0" w:space="0" w:color="auto"/>
          </w:divBdr>
          <w:divsChild>
            <w:div w:id="1794901026">
              <w:marLeft w:val="0"/>
              <w:marRight w:val="0"/>
              <w:marTop w:val="0"/>
              <w:marBottom w:val="0"/>
              <w:divBdr>
                <w:top w:val="none" w:sz="0" w:space="0" w:color="auto"/>
                <w:left w:val="none" w:sz="0" w:space="0" w:color="auto"/>
                <w:bottom w:val="none" w:sz="0" w:space="0" w:color="auto"/>
                <w:right w:val="none" w:sz="0" w:space="0" w:color="auto"/>
              </w:divBdr>
              <w:divsChild>
                <w:div w:id="965546225">
                  <w:marLeft w:val="0"/>
                  <w:marRight w:val="0"/>
                  <w:marTop w:val="0"/>
                  <w:marBottom w:val="0"/>
                  <w:divBdr>
                    <w:top w:val="none" w:sz="0" w:space="0" w:color="auto"/>
                    <w:left w:val="none" w:sz="0" w:space="0" w:color="auto"/>
                    <w:bottom w:val="none" w:sz="0" w:space="0" w:color="auto"/>
                    <w:right w:val="none" w:sz="0" w:space="0" w:color="auto"/>
                  </w:divBdr>
                  <w:divsChild>
                    <w:div w:id="21444947">
                      <w:marLeft w:val="0"/>
                      <w:marRight w:val="0"/>
                      <w:marTop w:val="0"/>
                      <w:marBottom w:val="0"/>
                      <w:divBdr>
                        <w:top w:val="none" w:sz="0" w:space="0" w:color="auto"/>
                        <w:left w:val="none" w:sz="0" w:space="0" w:color="auto"/>
                        <w:bottom w:val="none" w:sz="0" w:space="0" w:color="auto"/>
                        <w:right w:val="none" w:sz="0" w:space="0" w:color="auto"/>
                      </w:divBdr>
                      <w:divsChild>
                        <w:div w:id="163725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127363">
      <w:bodyDiv w:val="1"/>
      <w:marLeft w:val="0"/>
      <w:marRight w:val="0"/>
      <w:marTop w:val="0"/>
      <w:marBottom w:val="0"/>
      <w:divBdr>
        <w:top w:val="none" w:sz="0" w:space="0" w:color="auto"/>
        <w:left w:val="none" w:sz="0" w:space="0" w:color="auto"/>
        <w:bottom w:val="none" w:sz="0" w:space="0" w:color="auto"/>
        <w:right w:val="none" w:sz="0" w:space="0" w:color="auto"/>
      </w:divBdr>
      <w:divsChild>
        <w:div w:id="1162090149">
          <w:marLeft w:val="0"/>
          <w:marRight w:val="0"/>
          <w:marTop w:val="0"/>
          <w:marBottom w:val="0"/>
          <w:divBdr>
            <w:top w:val="none" w:sz="0" w:space="0" w:color="auto"/>
            <w:left w:val="none" w:sz="0" w:space="0" w:color="auto"/>
            <w:bottom w:val="none" w:sz="0" w:space="0" w:color="auto"/>
            <w:right w:val="none" w:sz="0" w:space="0" w:color="auto"/>
          </w:divBdr>
          <w:divsChild>
            <w:div w:id="1030909705">
              <w:marLeft w:val="0"/>
              <w:marRight w:val="0"/>
              <w:marTop w:val="0"/>
              <w:marBottom w:val="0"/>
              <w:divBdr>
                <w:top w:val="none" w:sz="0" w:space="0" w:color="auto"/>
                <w:left w:val="none" w:sz="0" w:space="0" w:color="auto"/>
                <w:bottom w:val="none" w:sz="0" w:space="0" w:color="auto"/>
                <w:right w:val="none" w:sz="0" w:space="0" w:color="auto"/>
              </w:divBdr>
              <w:divsChild>
                <w:div w:id="146554015">
                  <w:marLeft w:val="0"/>
                  <w:marRight w:val="0"/>
                  <w:marTop w:val="0"/>
                  <w:marBottom w:val="0"/>
                  <w:divBdr>
                    <w:top w:val="none" w:sz="0" w:space="0" w:color="auto"/>
                    <w:left w:val="none" w:sz="0" w:space="0" w:color="auto"/>
                    <w:bottom w:val="none" w:sz="0" w:space="0" w:color="auto"/>
                    <w:right w:val="none" w:sz="0" w:space="0" w:color="auto"/>
                  </w:divBdr>
                  <w:divsChild>
                    <w:div w:id="1691906430">
                      <w:marLeft w:val="0"/>
                      <w:marRight w:val="0"/>
                      <w:marTop w:val="0"/>
                      <w:marBottom w:val="0"/>
                      <w:divBdr>
                        <w:top w:val="none" w:sz="0" w:space="0" w:color="auto"/>
                        <w:left w:val="none" w:sz="0" w:space="0" w:color="auto"/>
                        <w:bottom w:val="none" w:sz="0" w:space="0" w:color="auto"/>
                        <w:right w:val="none" w:sz="0" w:space="0" w:color="auto"/>
                      </w:divBdr>
                      <w:divsChild>
                        <w:div w:id="444812916">
                          <w:marLeft w:val="0"/>
                          <w:marRight w:val="0"/>
                          <w:marTop w:val="0"/>
                          <w:marBottom w:val="0"/>
                          <w:divBdr>
                            <w:top w:val="none" w:sz="0" w:space="0" w:color="auto"/>
                            <w:left w:val="none" w:sz="0" w:space="0" w:color="auto"/>
                            <w:bottom w:val="none" w:sz="0" w:space="0" w:color="auto"/>
                            <w:right w:val="none" w:sz="0" w:space="0" w:color="auto"/>
                          </w:divBdr>
                          <w:divsChild>
                            <w:div w:id="20567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815973">
      <w:bodyDiv w:val="1"/>
      <w:marLeft w:val="0"/>
      <w:marRight w:val="0"/>
      <w:marTop w:val="0"/>
      <w:marBottom w:val="0"/>
      <w:divBdr>
        <w:top w:val="none" w:sz="0" w:space="0" w:color="auto"/>
        <w:left w:val="none" w:sz="0" w:space="0" w:color="auto"/>
        <w:bottom w:val="none" w:sz="0" w:space="0" w:color="auto"/>
        <w:right w:val="none" w:sz="0" w:space="0" w:color="auto"/>
      </w:divBdr>
      <w:divsChild>
        <w:div w:id="1495486724">
          <w:marLeft w:val="0"/>
          <w:marRight w:val="0"/>
          <w:marTop w:val="0"/>
          <w:marBottom w:val="0"/>
          <w:divBdr>
            <w:top w:val="none" w:sz="0" w:space="0" w:color="auto"/>
            <w:left w:val="none" w:sz="0" w:space="0" w:color="auto"/>
            <w:bottom w:val="none" w:sz="0" w:space="0" w:color="auto"/>
            <w:right w:val="none" w:sz="0" w:space="0" w:color="auto"/>
          </w:divBdr>
        </w:div>
        <w:div w:id="726300693">
          <w:marLeft w:val="0"/>
          <w:marRight w:val="0"/>
          <w:marTop w:val="0"/>
          <w:marBottom w:val="0"/>
          <w:divBdr>
            <w:top w:val="none" w:sz="0" w:space="0" w:color="auto"/>
            <w:left w:val="none" w:sz="0" w:space="0" w:color="auto"/>
            <w:bottom w:val="none" w:sz="0" w:space="0" w:color="auto"/>
            <w:right w:val="none" w:sz="0" w:space="0" w:color="auto"/>
          </w:divBdr>
        </w:div>
        <w:div w:id="1959604963">
          <w:marLeft w:val="0"/>
          <w:marRight w:val="0"/>
          <w:marTop w:val="0"/>
          <w:marBottom w:val="0"/>
          <w:divBdr>
            <w:top w:val="none" w:sz="0" w:space="0" w:color="auto"/>
            <w:left w:val="none" w:sz="0" w:space="0" w:color="auto"/>
            <w:bottom w:val="none" w:sz="0" w:space="0" w:color="auto"/>
            <w:right w:val="none" w:sz="0" w:space="0" w:color="auto"/>
          </w:divBdr>
        </w:div>
      </w:divsChild>
    </w:div>
    <w:div w:id="1431241706">
      <w:bodyDiv w:val="1"/>
      <w:marLeft w:val="0"/>
      <w:marRight w:val="0"/>
      <w:marTop w:val="0"/>
      <w:marBottom w:val="0"/>
      <w:divBdr>
        <w:top w:val="none" w:sz="0" w:space="0" w:color="auto"/>
        <w:left w:val="none" w:sz="0" w:space="0" w:color="auto"/>
        <w:bottom w:val="none" w:sz="0" w:space="0" w:color="auto"/>
        <w:right w:val="none" w:sz="0" w:space="0" w:color="auto"/>
      </w:divBdr>
    </w:div>
    <w:div w:id="1567376631">
      <w:bodyDiv w:val="1"/>
      <w:marLeft w:val="0"/>
      <w:marRight w:val="0"/>
      <w:marTop w:val="0"/>
      <w:marBottom w:val="0"/>
      <w:divBdr>
        <w:top w:val="none" w:sz="0" w:space="0" w:color="auto"/>
        <w:left w:val="none" w:sz="0" w:space="0" w:color="auto"/>
        <w:bottom w:val="none" w:sz="0" w:space="0" w:color="auto"/>
        <w:right w:val="none" w:sz="0" w:space="0" w:color="auto"/>
      </w:divBdr>
    </w:div>
    <w:div w:id="1738940393">
      <w:bodyDiv w:val="1"/>
      <w:marLeft w:val="0"/>
      <w:marRight w:val="0"/>
      <w:marTop w:val="0"/>
      <w:marBottom w:val="0"/>
      <w:divBdr>
        <w:top w:val="none" w:sz="0" w:space="0" w:color="auto"/>
        <w:left w:val="none" w:sz="0" w:space="0" w:color="auto"/>
        <w:bottom w:val="none" w:sz="0" w:space="0" w:color="auto"/>
        <w:right w:val="none" w:sz="0" w:space="0" w:color="auto"/>
      </w:divBdr>
    </w:div>
    <w:div w:id="1750613179">
      <w:bodyDiv w:val="1"/>
      <w:marLeft w:val="0"/>
      <w:marRight w:val="0"/>
      <w:marTop w:val="0"/>
      <w:marBottom w:val="0"/>
      <w:divBdr>
        <w:top w:val="none" w:sz="0" w:space="0" w:color="auto"/>
        <w:left w:val="none" w:sz="0" w:space="0" w:color="auto"/>
        <w:bottom w:val="none" w:sz="0" w:space="0" w:color="auto"/>
        <w:right w:val="none" w:sz="0" w:space="0" w:color="auto"/>
      </w:divBdr>
    </w:div>
    <w:div w:id="2001763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9</Pages>
  <Words>1986</Words>
  <Characters>11323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Bayside Counselling &amp; family therapy – mble: +61 401 300 266</dc:title>
  <dc:subject>www.baysidecounsellingglenelg.com.au</dc:subject>
  <dc:creator/>
  <cp:keywords/>
  <dc:description/>
  <cp:lastModifiedBy/>
  <cp:revision>1</cp:revision>
  <dcterms:created xsi:type="dcterms:W3CDTF">2023-04-17T07:53:00Z</dcterms:created>
  <dcterms:modified xsi:type="dcterms:W3CDTF">2023-04-17T07:54:00Z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