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AE407" w14:textId="0CD7984C" w:rsidR="00D03E78" w:rsidRPr="001C39EE" w:rsidRDefault="000C6269" w:rsidP="001C39EE">
      <w:r>
        <w:rPr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57ABFEF" wp14:editId="6DFB33BB">
            <wp:simplePos x="0" y="0"/>
            <wp:positionH relativeFrom="margin">
              <wp:posOffset>15766</wp:posOffset>
            </wp:positionH>
            <wp:positionV relativeFrom="margin">
              <wp:posOffset>3284015</wp:posOffset>
            </wp:positionV>
            <wp:extent cx="10586917" cy="7233622"/>
            <wp:effectExtent l="0" t="0" r="508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076" cy="724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9B">
        <w:rPr>
          <w:noProof/>
        </w:rPr>
        <w:drawing>
          <wp:anchor distT="0" distB="0" distL="114300" distR="114300" simplePos="0" relativeHeight="251658752" behindDoc="1" locked="0" layoutInCell="1" allowOverlap="1" wp14:anchorId="4B73A6DA" wp14:editId="2AE3D4A0">
            <wp:simplePos x="0" y="0"/>
            <wp:positionH relativeFrom="column">
              <wp:posOffset>237506</wp:posOffset>
            </wp:positionH>
            <wp:positionV relativeFrom="paragraph">
              <wp:posOffset>14220702</wp:posOffset>
            </wp:positionV>
            <wp:extent cx="1088996" cy="88471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515" cy="89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9B">
        <w:rPr>
          <w:noProof/>
          <w:lang w:eastAsia="en-US"/>
        </w:rPr>
        <w:drawing>
          <wp:anchor distT="0" distB="0" distL="114300" distR="114300" simplePos="0" relativeHeight="251662848" behindDoc="1" locked="0" layoutInCell="1" allowOverlap="1" wp14:anchorId="135C2A76" wp14:editId="6D2BB7AB">
            <wp:simplePos x="0" y="0"/>
            <wp:positionH relativeFrom="column">
              <wp:posOffset>5474046</wp:posOffset>
            </wp:positionH>
            <wp:positionV relativeFrom="paragraph">
              <wp:posOffset>14273543</wp:posOffset>
            </wp:positionV>
            <wp:extent cx="2012867" cy="845404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67" cy="84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9B">
        <w:rPr>
          <w:noProof/>
        </w:rPr>
        <w:drawing>
          <wp:anchor distT="0" distB="0" distL="114300" distR="114300" simplePos="0" relativeHeight="251659776" behindDoc="1" locked="0" layoutInCell="1" allowOverlap="1" wp14:anchorId="5DD1500C" wp14:editId="3086B70A">
            <wp:simplePos x="0" y="0"/>
            <wp:positionH relativeFrom="column">
              <wp:posOffset>3886727</wp:posOffset>
            </wp:positionH>
            <wp:positionV relativeFrom="paragraph">
              <wp:posOffset>14295343</wp:posOffset>
            </wp:positionV>
            <wp:extent cx="1005840" cy="69151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9B">
        <w:rPr>
          <w:noProof/>
        </w:rPr>
        <w:drawing>
          <wp:anchor distT="0" distB="0" distL="114300" distR="114300" simplePos="0" relativeHeight="251656704" behindDoc="1" locked="0" layoutInCell="1" allowOverlap="1" wp14:anchorId="51E6DAD6" wp14:editId="3232298D">
            <wp:simplePos x="0" y="0"/>
            <wp:positionH relativeFrom="column">
              <wp:posOffset>1995055</wp:posOffset>
            </wp:positionH>
            <wp:positionV relativeFrom="paragraph">
              <wp:posOffset>14244195</wp:posOffset>
            </wp:positionV>
            <wp:extent cx="1005840" cy="875467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28" cy="88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9B">
        <w:rPr>
          <w:noProof/>
        </w:rPr>
        <w:drawing>
          <wp:anchor distT="0" distB="0" distL="114300" distR="114300" simplePos="0" relativeHeight="251660800" behindDoc="1" locked="0" layoutInCell="1" allowOverlap="1" wp14:anchorId="45F0D9F7" wp14:editId="149A4B6A">
            <wp:simplePos x="0" y="0"/>
            <wp:positionH relativeFrom="column">
              <wp:posOffset>7721344</wp:posOffset>
            </wp:positionH>
            <wp:positionV relativeFrom="paragraph">
              <wp:posOffset>14242035</wp:posOffset>
            </wp:positionV>
            <wp:extent cx="1463040" cy="687503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68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92F" w:rsidRPr="00C92A5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E43745" wp14:editId="44248E1D">
                <wp:simplePos x="0" y="0"/>
                <wp:positionH relativeFrom="column">
                  <wp:posOffset>1698171</wp:posOffset>
                </wp:positionH>
                <wp:positionV relativeFrom="paragraph">
                  <wp:posOffset>12243460</wp:posOffset>
                </wp:positionV>
                <wp:extent cx="7279005" cy="1045028"/>
                <wp:effectExtent l="0" t="0" r="0" b="3175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1045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49E97" w14:textId="676C0DAA" w:rsidR="00C92A54" w:rsidRPr="009B4956" w:rsidRDefault="00867B94" w:rsidP="004D498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808080" w:themeColor="accent3"/>
                                <w:sz w:val="48"/>
                                <w:szCs w:val="48"/>
                                <w:lang w:val="en-GB"/>
                              </w:rPr>
                            </w:pPr>
                            <w:proofErr w:type="spellStart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>Contactează</w:t>
                            </w:r>
                            <w:proofErr w:type="spellEnd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 xml:space="preserve">-ne la </w:t>
                            </w:r>
                            <w:proofErr w:type="spellStart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>Centrul</w:t>
                            </w:r>
                            <w:proofErr w:type="spellEnd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>Comunitar</w:t>
                            </w:r>
                            <w:proofErr w:type="spellEnd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>Integrat</w:t>
                            </w:r>
                            <w:proofErr w:type="spellEnd"/>
                            <w:r w:rsidRPr="009B495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 xml:space="preserve"> Augustin</w:t>
                            </w:r>
                            <w:r w:rsidRPr="009B4956">
                              <w:rPr>
                                <w:rFonts w:asciiTheme="minorHAnsi" w:hAnsiTheme="minorHAnsi" w:cstheme="minorHAnsi"/>
                                <w:color w:val="808080" w:themeColor="accent3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Pr="009B495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BD1411" w:themeColor="accent1"/>
                                <w:sz w:val="72"/>
                                <w:szCs w:val="72"/>
                                <w:lang w:val="en-GB"/>
                              </w:rPr>
                              <w:t>0735 098 996</w:t>
                            </w:r>
                          </w:p>
                          <w:p w14:paraId="66F506C2" w14:textId="77777777" w:rsidR="00C92A54" w:rsidRPr="009B4956" w:rsidRDefault="00C92A54" w:rsidP="004D498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808080" w:themeColor="accent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43745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133.7pt;margin-top:964.05pt;width:573.15pt;height:82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" filled="f" stroked="f">
                <v:textbox>
                  <w:txbxContent>
                    <w:p w14:paraId="7A749E97" w14:textId="676C0DAA" w:rsidR="00C92A54" w:rsidRPr="009B4956" w:rsidRDefault="00867B94" w:rsidP="004D4983">
                      <w:pPr>
                        <w:jc w:val="center"/>
                        <w:rPr>
                          <w:rFonts w:asciiTheme="minorHAnsi" w:hAnsiTheme="minorHAnsi" w:cstheme="minorHAnsi"/>
                          <w:color w:val="808080" w:themeColor="accent3"/>
                          <w:sz w:val="48"/>
                          <w:szCs w:val="48"/>
                          <w:lang w:val="en-GB"/>
                        </w:rPr>
                      </w:pPr>
                      <w:proofErr w:type="spellStart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>Contactează</w:t>
                      </w:r>
                      <w:proofErr w:type="spellEnd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 xml:space="preserve">-ne la </w:t>
                      </w:r>
                      <w:proofErr w:type="spellStart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>Centrul</w:t>
                      </w:r>
                      <w:proofErr w:type="spellEnd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proofErr w:type="spellStart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>Comunitar</w:t>
                      </w:r>
                      <w:proofErr w:type="spellEnd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proofErr w:type="spellStart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>Integrat</w:t>
                      </w:r>
                      <w:proofErr w:type="spellEnd"/>
                      <w:r w:rsidRPr="009B4956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 xml:space="preserve"> Augustin</w:t>
                      </w:r>
                      <w:r w:rsidRPr="009B4956">
                        <w:rPr>
                          <w:rFonts w:asciiTheme="minorHAnsi" w:hAnsiTheme="minorHAnsi" w:cstheme="minorHAnsi"/>
                          <w:color w:val="808080" w:themeColor="accent3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Pr="009B4956">
                        <w:rPr>
                          <w:rFonts w:asciiTheme="minorHAnsi" w:hAnsiTheme="minorHAnsi" w:cstheme="minorHAnsi"/>
                          <w:b/>
                          <w:bCs/>
                          <w:color w:val="BD1411" w:themeColor="accent1"/>
                          <w:sz w:val="72"/>
                          <w:szCs w:val="72"/>
                          <w:lang w:val="en-GB"/>
                        </w:rPr>
                        <w:t>0735 098 996</w:t>
                      </w:r>
                    </w:p>
                    <w:p w14:paraId="66F506C2" w14:textId="77777777" w:rsidR="00C92A54" w:rsidRPr="009B4956" w:rsidRDefault="00C92A54" w:rsidP="004D4983">
                      <w:pPr>
                        <w:jc w:val="center"/>
                        <w:rPr>
                          <w:rFonts w:asciiTheme="minorHAnsi" w:hAnsiTheme="minorHAnsi" w:cstheme="minorHAnsi"/>
                          <w:color w:val="808080" w:themeColor="accent3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92F" w:rsidRPr="00C92A5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40397D" wp14:editId="2D345573">
                <wp:simplePos x="0" y="0"/>
                <wp:positionH relativeFrom="column">
                  <wp:posOffset>15875</wp:posOffset>
                </wp:positionH>
                <wp:positionV relativeFrom="paragraph">
                  <wp:posOffset>11301589</wp:posOffset>
                </wp:positionV>
                <wp:extent cx="10656741" cy="1333500"/>
                <wp:effectExtent l="0" t="0" r="0" b="0"/>
                <wp:wrapNone/>
                <wp:docPr id="1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741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670B6" w14:textId="7AAED45C" w:rsidR="00C92A54" w:rsidRPr="009B4956" w:rsidRDefault="004D2140" w:rsidP="004D498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999999" w:themeColor="accent2"/>
                                <w:sz w:val="104"/>
                                <w:szCs w:val="104"/>
                                <w:lang w:val="ro-RO"/>
                              </w:rPr>
                            </w:pPr>
                            <w:r w:rsidRPr="009B4956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>SĂN</w:t>
                            </w:r>
                            <w:r w:rsidR="0028527C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>Ă</w:t>
                            </w:r>
                            <w:r w:rsidRPr="009B4956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 xml:space="preserve">TATEA </w:t>
                            </w:r>
                            <w:r w:rsidR="000C6269" w:rsidRPr="0028527C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>ÎNCEPE CU</w:t>
                            </w:r>
                            <w:r w:rsidRPr="0028527C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 xml:space="preserve"> </w:t>
                            </w:r>
                            <w:r w:rsidR="000C6269" w:rsidRPr="0028527C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>TINE</w:t>
                            </w:r>
                            <w:r w:rsidRPr="0028527C">
                              <w:rPr>
                                <w:rFonts w:asciiTheme="minorHAnsi" w:hAnsiTheme="minorHAnsi" w:cstheme="minorHAnsi"/>
                                <w:color w:val="BD1411" w:themeColor="accent1"/>
                                <w:sz w:val="104"/>
                                <w:szCs w:val="104"/>
                                <w:lang w:val="ro-RO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0397D" id="Text Box 173" o:spid="_x0000_s1027" type="#_x0000_t202" style="position:absolute;margin-left:1.25pt;margin-top:889.9pt;width:839.1pt;height:1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" filled="f" stroked="f">
                <v:textbox>
                  <w:txbxContent>
                    <w:p w14:paraId="176670B6" w14:textId="7AAED45C" w:rsidR="00C92A54" w:rsidRPr="009B4956" w:rsidRDefault="004D2140" w:rsidP="004D4983">
                      <w:pPr>
                        <w:jc w:val="center"/>
                        <w:rPr>
                          <w:rFonts w:asciiTheme="minorHAnsi" w:hAnsiTheme="minorHAnsi" w:cstheme="minorHAnsi"/>
                          <w:color w:val="999999" w:themeColor="accent2"/>
                          <w:sz w:val="104"/>
                          <w:szCs w:val="104"/>
                          <w:lang w:val="ro-RO"/>
                        </w:rPr>
                      </w:pPr>
                      <w:r w:rsidRPr="009B4956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>SĂN</w:t>
                      </w:r>
                      <w:r w:rsidR="0028527C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>Ă</w:t>
                      </w:r>
                      <w:r w:rsidRPr="009B4956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 xml:space="preserve">TATEA </w:t>
                      </w:r>
                      <w:r w:rsidR="000C6269" w:rsidRPr="0028527C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>ÎNCEPE CU</w:t>
                      </w:r>
                      <w:r w:rsidRPr="0028527C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 xml:space="preserve"> </w:t>
                      </w:r>
                      <w:r w:rsidR="000C6269" w:rsidRPr="0028527C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>TINE</w:t>
                      </w:r>
                      <w:r w:rsidRPr="0028527C">
                        <w:rPr>
                          <w:rFonts w:asciiTheme="minorHAnsi" w:hAnsiTheme="minorHAnsi" w:cstheme="minorHAnsi"/>
                          <w:color w:val="BD1411" w:themeColor="accent1"/>
                          <w:sz w:val="104"/>
                          <w:szCs w:val="104"/>
                          <w:lang w:val="ro-RO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71E8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A66863" wp14:editId="4FD31A6C">
                <wp:simplePos x="0" y="0"/>
                <wp:positionH relativeFrom="column">
                  <wp:posOffset>281940</wp:posOffset>
                </wp:positionH>
                <wp:positionV relativeFrom="paragraph">
                  <wp:posOffset>2229856</wp:posOffset>
                </wp:positionV>
                <wp:extent cx="10119360" cy="21145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936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F4F85" w14:textId="25192E23" w:rsidR="00A71E85" w:rsidRPr="00A71E85" w:rsidRDefault="00A71E85" w:rsidP="00086BE9">
                            <w:pPr>
                              <w:spacing w:before="27"/>
                              <w:ind w:right="115"/>
                              <w:jc w:val="center"/>
                              <w:rPr>
                                <w:rFonts w:asciiTheme="minorHAnsi" w:hAnsi="Calibri" w:cs="Trebuchet MS"/>
                                <w:b/>
                                <w:bCs/>
                                <w:color w:val="BD1411" w:themeColor="accent1"/>
                                <w:spacing w:val="-4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BD1411" w:themeColor="accent1"/>
                                <w:spacing w:val="-4"/>
                                <w:kern w:val="24"/>
                                <w:sz w:val="144"/>
                                <w:szCs w:val="144"/>
                                <w:lang w:val="ro-RO"/>
                              </w:rPr>
                              <w:t xml:space="preserve">IGIENA </w:t>
                            </w:r>
                            <w:r w:rsidR="000C6269">
                              <w:rPr>
                                <w:rFonts w:asciiTheme="minorHAnsi" w:hAnsi="Calibri" w:cs="Trebuchet MS"/>
                                <w:b/>
                                <w:bCs/>
                                <w:color w:val="BD1411" w:themeColor="accent1"/>
                                <w:spacing w:val="-4"/>
                                <w:kern w:val="24"/>
                                <w:sz w:val="144"/>
                                <w:szCs w:val="144"/>
                                <w:lang w:val="ro-RO"/>
                              </w:rPr>
                              <w:t>PERSONALĂ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6863" id="Text Box 30" o:spid="_x0000_s1028" type="#_x0000_t202" style="position:absolute;margin-left:22.2pt;margin-top:175.6pt;width:796.8pt;height:16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uKGgIAADU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" filled="f" stroked="f" strokeweight=".5pt">
                <v:textbox>
                  <w:txbxContent>
                    <w:p w14:paraId="583F4F85" w14:textId="25192E23" w:rsidR="00A71E85" w:rsidRPr="00A71E85" w:rsidRDefault="00A71E85" w:rsidP="00086BE9">
                      <w:pPr>
                        <w:spacing w:before="27"/>
                        <w:ind w:right="115"/>
                        <w:jc w:val="center"/>
                        <w:rPr>
                          <w:rFonts w:asciiTheme="minorHAnsi" w:hAnsi="Calibri" w:cs="Trebuchet MS"/>
                          <w:b/>
                          <w:bCs/>
                          <w:color w:val="BD1411" w:themeColor="accent1"/>
                          <w:spacing w:val="-4"/>
                          <w:kern w:val="24"/>
                          <w:sz w:val="144"/>
                          <w:szCs w:val="144"/>
                        </w:rPr>
                      </w:pP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BD1411" w:themeColor="accent1"/>
                          <w:spacing w:val="-4"/>
                          <w:kern w:val="24"/>
                          <w:sz w:val="144"/>
                          <w:szCs w:val="144"/>
                          <w:lang w:val="ro-RO"/>
                        </w:rPr>
                        <w:t xml:space="preserve">IGIENA </w:t>
                      </w:r>
                      <w:r w:rsidR="000C6269">
                        <w:rPr>
                          <w:rFonts w:asciiTheme="minorHAnsi" w:hAnsi="Calibri" w:cs="Trebuchet MS"/>
                          <w:b/>
                          <w:bCs/>
                          <w:color w:val="BD1411" w:themeColor="accent1"/>
                          <w:spacing w:val="-4"/>
                          <w:kern w:val="24"/>
                          <w:sz w:val="144"/>
                          <w:szCs w:val="144"/>
                          <w:lang w:val="ro-RO"/>
                        </w:rPr>
                        <w:t>PERSONALĂ</w:t>
                      </w:r>
                    </w:p>
                  </w:txbxContent>
                </v:textbox>
              </v:shape>
            </w:pict>
          </mc:Fallback>
        </mc:AlternateContent>
      </w:r>
      <w:r w:rsidR="00A71E85" w:rsidRPr="008920E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14BD2A" wp14:editId="2C7DB490">
                <wp:simplePos x="0" y="0"/>
                <wp:positionH relativeFrom="column">
                  <wp:posOffset>85725</wp:posOffset>
                </wp:positionH>
                <wp:positionV relativeFrom="paragraph">
                  <wp:posOffset>13411736</wp:posOffset>
                </wp:positionV>
                <wp:extent cx="10524227" cy="87122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27" cy="871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C9F29" w14:textId="34389210" w:rsidR="00A176C1" w:rsidRPr="00A176C1" w:rsidRDefault="00A176C1" w:rsidP="00A176C1">
                            <w:pPr>
                              <w:spacing w:before="6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</w:pP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Activitate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din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cadrul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SA6.5.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Organizarea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unor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campanii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de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informare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și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conștientizare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referitoare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la “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planificare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familială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”, “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igiena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și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apă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potabilă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”,</w:t>
                            </w:r>
                          </w:p>
                          <w:p w14:paraId="52C2D0F1" w14:textId="77777777" w:rsidR="00A176C1" w:rsidRPr="00A176C1" w:rsidRDefault="00A176C1" w:rsidP="00A176C1">
                            <w:pPr>
                              <w:spacing w:before="6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</w:pPr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“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Protecția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copilului”și</w:t>
                            </w:r>
                            <w:proofErr w:type="spellEnd"/>
                            <w:proofErr w:type="gram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“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Separarea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copilului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de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familia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sa</w:t>
                            </w:r>
                            <w:proofErr w:type="spellEnd"/>
                            <w:r w:rsidRPr="00A176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99999" w:themeColor="accent2"/>
                                <w:spacing w:val="9"/>
                                <w:kern w:val="24"/>
                              </w:rPr>
                              <w:t>”</w:t>
                            </w:r>
                          </w:p>
                          <w:p w14:paraId="298DC46E" w14:textId="507414C6" w:rsidR="008920EF" w:rsidRPr="00A71E85" w:rsidRDefault="008920EF" w:rsidP="008920EF">
                            <w:pPr>
                              <w:spacing w:before="6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4037"/>
                                <w:spacing w:val="9"/>
                                <w:kern w:val="24"/>
                              </w:rPr>
                            </w:pP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BD2A" id="object 4" o:spid="_x0000_s1029" type="#_x0000_t202" style="position:absolute;margin-left:6.75pt;margin-top:1056.05pt;width:828.7pt;height:6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" filled="f" stroked="f">
                <v:textbox inset="0,1pt,0,0">
                  <w:txbxContent>
                    <w:p w14:paraId="698C9F29" w14:textId="34389210" w:rsidR="00A176C1" w:rsidRPr="00A176C1" w:rsidRDefault="00A176C1" w:rsidP="00A176C1">
                      <w:pPr>
                        <w:spacing w:before="66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</w:pP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Activitate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din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cadrul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SA6.5.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Organizarea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unor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campanii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de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informare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și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conștientizare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referitoare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la “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planificare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familială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”, “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igiena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și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apă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potabilă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”,</w:t>
                      </w:r>
                    </w:p>
                    <w:p w14:paraId="52C2D0F1" w14:textId="77777777" w:rsidR="00A176C1" w:rsidRPr="00A176C1" w:rsidRDefault="00A176C1" w:rsidP="00A176C1">
                      <w:pPr>
                        <w:spacing w:before="66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</w:pPr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“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Protecția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copilului”și</w:t>
                      </w:r>
                      <w:proofErr w:type="spellEnd"/>
                      <w:proofErr w:type="gram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“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Separarea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copilului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de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familia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 xml:space="preserve"> </w:t>
                      </w:r>
                      <w:proofErr w:type="spellStart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sa</w:t>
                      </w:r>
                      <w:proofErr w:type="spellEnd"/>
                      <w:r w:rsidRPr="00A176C1">
                        <w:rPr>
                          <w:rFonts w:asciiTheme="minorHAnsi" w:hAnsiTheme="minorHAnsi" w:cstheme="minorHAnsi"/>
                          <w:b/>
                          <w:bCs/>
                          <w:color w:val="999999" w:themeColor="accent2"/>
                          <w:spacing w:val="9"/>
                          <w:kern w:val="24"/>
                        </w:rPr>
                        <w:t>”</w:t>
                      </w:r>
                    </w:p>
                    <w:p w14:paraId="298DC46E" w14:textId="507414C6" w:rsidR="008920EF" w:rsidRPr="00A71E85" w:rsidRDefault="008920EF" w:rsidP="008920EF">
                      <w:pPr>
                        <w:spacing w:before="66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E74037"/>
                          <w:spacing w:val="9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E85">
        <w:rPr>
          <w:noProof/>
        </w:rPr>
        <w:drawing>
          <wp:anchor distT="0" distB="0" distL="114300" distR="114300" simplePos="0" relativeHeight="251654656" behindDoc="1" locked="0" layoutInCell="1" allowOverlap="1" wp14:anchorId="1213D498" wp14:editId="4A46B4CF">
            <wp:simplePos x="0" y="0"/>
            <wp:positionH relativeFrom="column">
              <wp:posOffset>4834890</wp:posOffset>
            </wp:positionH>
            <wp:positionV relativeFrom="paragraph">
              <wp:posOffset>109855</wp:posOffset>
            </wp:positionV>
            <wp:extent cx="1005840" cy="10058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E85" w:rsidRPr="004D214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715898" wp14:editId="2E37C551">
                <wp:simplePos x="0" y="0"/>
                <wp:positionH relativeFrom="column">
                  <wp:posOffset>280035</wp:posOffset>
                </wp:positionH>
                <wp:positionV relativeFrom="paragraph">
                  <wp:posOffset>1258628</wp:posOffset>
                </wp:positionV>
                <wp:extent cx="10119360" cy="2114550"/>
                <wp:effectExtent l="0" t="0" r="0" b="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9360" cy="2114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7608E" w14:textId="1A9541A3" w:rsidR="004D2140" w:rsidRPr="00A71E85" w:rsidRDefault="004D2140" w:rsidP="00086BE9">
                            <w:pPr>
                              <w:spacing w:before="27"/>
                              <w:ind w:right="115"/>
                              <w:jc w:val="center"/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</w:pP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  <w:t>AUGUSTIN</w:t>
                            </w:r>
                          </w:p>
                          <w:p w14:paraId="6B03BE70" w14:textId="44D75680" w:rsidR="00086BE9" w:rsidRPr="00A71E85" w:rsidRDefault="00086BE9" w:rsidP="00086BE9">
                            <w:pPr>
                              <w:spacing w:before="27"/>
                              <w:ind w:right="115"/>
                              <w:jc w:val="center"/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</w:pP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  <w:t>ABORDARE INTEGRATĂ PENTRU ȘANSE EGALE ȘI PROSPERITATE</w:t>
                            </w:r>
                          </w:p>
                          <w:p w14:paraId="141E3C9A" w14:textId="3780B23A" w:rsidR="00086BE9" w:rsidRPr="00A71E85" w:rsidRDefault="00086BE9" w:rsidP="00086BE9">
                            <w:pPr>
                              <w:spacing w:before="27"/>
                              <w:ind w:right="115"/>
                              <w:jc w:val="center"/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</w:pP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  <w:t>Proiect cofinanțat din Fondul Social European prin Programul Operațional Capital Uman 2014-2020</w:t>
                            </w:r>
                          </w:p>
                          <w:p w14:paraId="5F421F41" w14:textId="2DB26B98" w:rsidR="00086BE9" w:rsidRPr="00A71E85" w:rsidRDefault="00086BE9" w:rsidP="00086BE9">
                            <w:pPr>
                              <w:spacing w:before="27"/>
                              <w:ind w:right="115"/>
                              <w:jc w:val="center"/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</w:rPr>
                            </w:pP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  <w:lang w:val="ro-RO"/>
                              </w:rPr>
                              <w:t>Codul Proiectului</w:t>
                            </w:r>
                            <w:r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</w:rPr>
                              <w:t>: 113907</w:t>
                            </w:r>
                            <w:r w:rsidR="00A176C1" w:rsidRPr="00A71E85">
                              <w:rPr>
                                <w:rFonts w:asciiTheme="minorHAnsi" w:hAnsi="Calibri" w:cs="Trebuchet MS"/>
                                <w:b/>
                                <w:bCs/>
                                <w:color w:val="999999" w:themeColor="accent2"/>
                                <w:spacing w:val="-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71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5898" id="object 3" o:spid="_x0000_s1030" type="#_x0000_t202" style="position:absolute;margin-left:22.05pt;margin-top:99.1pt;width:796.8pt;height:16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" filled="f" stroked="f">
                <v:textbox inset="0,1.35pt,0,0">
                  <w:txbxContent>
                    <w:p w14:paraId="0C37608E" w14:textId="1A9541A3" w:rsidR="004D2140" w:rsidRPr="00A71E85" w:rsidRDefault="004D2140" w:rsidP="00086BE9">
                      <w:pPr>
                        <w:spacing w:before="27"/>
                        <w:ind w:right="115"/>
                        <w:jc w:val="center"/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</w:pP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  <w:t>AUGUSTIN</w:t>
                      </w:r>
                    </w:p>
                    <w:p w14:paraId="6B03BE70" w14:textId="44D75680" w:rsidR="00086BE9" w:rsidRPr="00A71E85" w:rsidRDefault="00086BE9" w:rsidP="00086BE9">
                      <w:pPr>
                        <w:spacing w:before="27"/>
                        <w:ind w:right="115"/>
                        <w:jc w:val="center"/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</w:pP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  <w:t>ABORDARE INTEGRATĂ PENTRU ȘANSE EGALE ȘI PROSPERITATE</w:t>
                      </w:r>
                    </w:p>
                    <w:p w14:paraId="141E3C9A" w14:textId="3780B23A" w:rsidR="00086BE9" w:rsidRPr="00A71E85" w:rsidRDefault="00086BE9" w:rsidP="00086BE9">
                      <w:pPr>
                        <w:spacing w:before="27"/>
                        <w:ind w:right="115"/>
                        <w:jc w:val="center"/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</w:pP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  <w:t>Proiect cofinanțat din Fondul Social European prin Programul Operațional Capital Uman 2014-2020</w:t>
                      </w:r>
                    </w:p>
                    <w:p w14:paraId="5F421F41" w14:textId="2DB26B98" w:rsidR="00086BE9" w:rsidRPr="00A71E85" w:rsidRDefault="00086BE9" w:rsidP="00086BE9">
                      <w:pPr>
                        <w:spacing w:before="27"/>
                        <w:ind w:right="115"/>
                        <w:jc w:val="center"/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</w:rPr>
                      </w:pP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  <w:lang w:val="ro-RO"/>
                        </w:rPr>
                        <w:t>Codul Proiectului</w:t>
                      </w:r>
                      <w:r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</w:rPr>
                        <w:t>: 113907</w:t>
                      </w:r>
                      <w:r w:rsidR="00A176C1" w:rsidRPr="00A71E85">
                        <w:rPr>
                          <w:rFonts w:asciiTheme="minorHAnsi" w:hAnsi="Calibri" w:cs="Trebuchet MS"/>
                          <w:b/>
                          <w:bCs/>
                          <w:color w:val="999999" w:themeColor="accent2"/>
                          <w:spacing w:val="-4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5C80">
        <w:rPr>
          <w:noProof/>
        </w:rPr>
        <w:drawing>
          <wp:anchor distT="0" distB="0" distL="114300" distR="114300" simplePos="0" relativeHeight="251655680" behindDoc="1" locked="0" layoutInCell="1" allowOverlap="1" wp14:anchorId="414C1B08" wp14:editId="45FA5168">
            <wp:simplePos x="0" y="0"/>
            <wp:positionH relativeFrom="column">
              <wp:posOffset>8241236</wp:posOffset>
            </wp:positionH>
            <wp:positionV relativeFrom="paragraph">
              <wp:posOffset>14059942</wp:posOffset>
            </wp:positionV>
            <wp:extent cx="3351706" cy="10058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0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F8">
        <w:rPr>
          <w:noProof/>
        </w:rPr>
        <w:drawing>
          <wp:anchor distT="0" distB="0" distL="114300" distR="114300" simplePos="0" relativeHeight="251663872" behindDoc="1" locked="0" layoutInCell="1" allowOverlap="1" wp14:anchorId="0D524EFC" wp14:editId="51536124">
            <wp:simplePos x="0" y="0"/>
            <wp:positionH relativeFrom="column">
              <wp:posOffset>182880</wp:posOffset>
            </wp:positionH>
            <wp:positionV relativeFrom="paragraph">
              <wp:posOffset>153619</wp:posOffset>
            </wp:positionV>
            <wp:extent cx="1267077" cy="1005840"/>
            <wp:effectExtent l="0" t="0" r="952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77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CF8">
        <w:rPr>
          <w:noProof/>
        </w:rPr>
        <w:drawing>
          <wp:anchor distT="0" distB="0" distL="114300" distR="114300" simplePos="0" relativeHeight="251664896" behindDoc="1" locked="0" layoutInCell="1" allowOverlap="1" wp14:anchorId="3320684B" wp14:editId="2C26EDBC">
            <wp:simplePos x="0" y="0"/>
            <wp:positionH relativeFrom="column">
              <wp:posOffset>9441063</wp:posOffset>
            </wp:positionH>
            <wp:positionV relativeFrom="paragraph">
              <wp:posOffset>135360</wp:posOffset>
            </wp:positionV>
            <wp:extent cx="1005840" cy="100584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3E78" w:rsidRPr="001C39EE" w:rsidSect="009448ED">
      <w:pgSz w:w="16838" w:h="23811" w:code="8"/>
      <w:pgMar w:top="0" w:right="23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68D6"/>
    <w:rsid w:val="00044719"/>
    <w:rsid w:val="00051326"/>
    <w:rsid w:val="0007447F"/>
    <w:rsid w:val="00086534"/>
    <w:rsid w:val="00086BE9"/>
    <w:rsid w:val="000C6269"/>
    <w:rsid w:val="00175C80"/>
    <w:rsid w:val="00186E96"/>
    <w:rsid w:val="001C39EE"/>
    <w:rsid w:val="001E640C"/>
    <w:rsid w:val="001F3E09"/>
    <w:rsid w:val="00212F52"/>
    <w:rsid w:val="00230FD2"/>
    <w:rsid w:val="00240CCF"/>
    <w:rsid w:val="002759ED"/>
    <w:rsid w:val="0028527C"/>
    <w:rsid w:val="002878CF"/>
    <w:rsid w:val="002B2509"/>
    <w:rsid w:val="002B5B0F"/>
    <w:rsid w:val="0033592F"/>
    <w:rsid w:val="003D386B"/>
    <w:rsid w:val="0044768E"/>
    <w:rsid w:val="004C61E7"/>
    <w:rsid w:val="004D2140"/>
    <w:rsid w:val="004D4983"/>
    <w:rsid w:val="005226D3"/>
    <w:rsid w:val="00596A9B"/>
    <w:rsid w:val="005D050B"/>
    <w:rsid w:val="006329A2"/>
    <w:rsid w:val="006F1AB0"/>
    <w:rsid w:val="00703359"/>
    <w:rsid w:val="00774AB5"/>
    <w:rsid w:val="007F77D6"/>
    <w:rsid w:val="008132D7"/>
    <w:rsid w:val="00816D5F"/>
    <w:rsid w:val="00862F26"/>
    <w:rsid w:val="00867B94"/>
    <w:rsid w:val="008920EF"/>
    <w:rsid w:val="009021C8"/>
    <w:rsid w:val="00933EDD"/>
    <w:rsid w:val="009448ED"/>
    <w:rsid w:val="009503D5"/>
    <w:rsid w:val="009507DF"/>
    <w:rsid w:val="0095620D"/>
    <w:rsid w:val="009B4956"/>
    <w:rsid w:val="009C71BE"/>
    <w:rsid w:val="00A176C1"/>
    <w:rsid w:val="00A71E85"/>
    <w:rsid w:val="00B064F2"/>
    <w:rsid w:val="00B06E98"/>
    <w:rsid w:val="00B33B73"/>
    <w:rsid w:val="00C16CF8"/>
    <w:rsid w:val="00C36660"/>
    <w:rsid w:val="00C92A54"/>
    <w:rsid w:val="00CB4F99"/>
    <w:rsid w:val="00D03E78"/>
    <w:rsid w:val="00D278F8"/>
    <w:rsid w:val="00D46FB0"/>
    <w:rsid w:val="00DA7C3C"/>
    <w:rsid w:val="00DE14E1"/>
    <w:rsid w:val="00F5520A"/>
    <w:rsid w:val="00F67F70"/>
    <w:rsid w:val="00FC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132415,#9bcb3c,#2b803e,#b1b4be"/>
    </o:shapedefaults>
    <o:shapelayout v:ext="edit">
      <o:idmap v:ext="edit" data="1"/>
    </o:shapelayout>
  </w:shapeDefaults>
  <w:decimalSymbol w:val="."/>
  <w:listSeparator w:val=","/>
  <w14:docId w14:val="26904EF9"/>
  <w15:docId w15:val="{A11207EC-716C-45E4-9635-70CDCB7A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3E78"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character" w:customStyle="1" w:styleId="sowc">
    <w:name w:val="sowc"/>
    <w:basedOn w:val="DefaultParagraphFont"/>
    <w:rsid w:val="00703359"/>
  </w:style>
  <w:style w:type="character" w:customStyle="1" w:styleId="howc">
    <w:name w:val="howc"/>
    <w:basedOn w:val="DefaultParagraphFont"/>
    <w:rsid w:val="00703359"/>
  </w:style>
  <w:style w:type="paragraph" w:customStyle="1" w:styleId="My">
    <w:name w:val="My"/>
    <w:rsid w:val="00703359"/>
    <w:rPr>
      <w:rFonts w:ascii="Verdana" w:hAnsi="Verdana" w:cs="Arial"/>
      <w:sz w:val="24"/>
      <w:szCs w:val="24"/>
      <w:lang w:val="uk-UA" w:eastAsia="ko-KR"/>
    </w:rPr>
  </w:style>
  <w:style w:type="paragraph" w:styleId="BalloonText">
    <w:name w:val="Balloon Text"/>
    <w:basedOn w:val="Normal"/>
    <w:link w:val="BalloonTextChar"/>
    <w:rsid w:val="00C92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2A5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Sale\template-pos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BD1411"/>
      </a:accent1>
      <a:accent2>
        <a:srgbClr val="999999"/>
      </a:accent2>
      <a:accent3>
        <a:srgbClr val="808080"/>
      </a:accent3>
      <a:accent4>
        <a:srgbClr val="CC6666"/>
      </a:accent4>
      <a:accent5>
        <a:srgbClr val="996666"/>
      </a:accent5>
      <a:accent6>
        <a:srgbClr val="CC66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6381C-4212-4C92-85A7-CA0FC613C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template-poster</Template>
  <TotalTime>95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</vt:lpstr>
    </vt:vector>
  </TitlesOfParts>
  <Company>Imagine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cp:lastModifiedBy>elin hagicalil</cp:lastModifiedBy>
  <cp:revision>18</cp:revision>
  <dcterms:created xsi:type="dcterms:W3CDTF">2013-10-25T09:12:00Z</dcterms:created>
  <dcterms:modified xsi:type="dcterms:W3CDTF">2022-02-07T15:14:00Z</dcterms:modified>
</cp:coreProperties>
</file>