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319" w:rsidRPr="00832048" w:rsidRDefault="00BF3E41" w:rsidP="00832048">
      <w:pPr>
        <w:pStyle w:val="Title"/>
        <w:jc w:val="center"/>
        <w:rPr>
          <w:rFonts w:ascii="Times New Roman" w:hAnsi="Times New Roman" w:cs="Times New Roman"/>
          <w:color w:val="3E762A" w:themeColor="accent1" w:themeShade="BF"/>
          <w:u w:val="single"/>
        </w:rPr>
      </w:pPr>
      <w:r w:rsidRPr="00832048">
        <w:rPr>
          <w:rFonts w:ascii="Times New Roman" w:hAnsi="Times New Roman" w:cs="Times New Roman"/>
          <w:color w:val="3E762A" w:themeColor="accent1" w:themeShade="BF"/>
          <w:u w:val="single"/>
        </w:rPr>
        <w:t>Camp Edgewood, N.S.A.C.</w:t>
      </w:r>
    </w:p>
    <w:p w:rsidR="00832048" w:rsidRPr="0055393C" w:rsidRDefault="008956E6" w:rsidP="0055393C">
      <w:pPr>
        <w:pStyle w:val="Subtitle"/>
        <w:rPr>
          <w:rFonts w:ascii="Times New Roman" w:hAnsi="Times New Roman" w:cs="Times New Roman"/>
          <w:color w:val="3E762A" w:themeColor="accent1" w:themeShade="BF"/>
        </w:rPr>
      </w:pPr>
      <w:r w:rsidRPr="00832048">
        <w:rPr>
          <w:rFonts w:ascii="Times New Roman" w:hAnsi="Times New Roman" w:cs="Times New Roman"/>
          <w:noProof/>
          <w:color w:val="3E762A" w:themeColor="accent1" w:themeShade="BF"/>
          <w:u w:val="single"/>
          <w:lang w:eastAsia="en-US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711835</wp:posOffset>
                </wp:positionV>
                <wp:extent cx="2240280" cy="6492240"/>
                <wp:effectExtent l="0" t="0" r="7620" b="186055"/>
                <wp:wrapSquare wrapText="bothSides"/>
                <wp:docPr id="1" name="Text Box 1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49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Sidebar layout table"/>
                            </w:tblPr>
                            <w:tblGrid>
                              <w:gridCol w:w="3518"/>
                            </w:tblGrid>
                            <w:tr w:rsidR="00A82319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3E762A" w:themeFill="accent1" w:themeFillShade="BF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sdt>
                                  <w:sdtPr>
                                    <w:id w:val="-1411298481"/>
                                    <w:placeholder>
                                      <w:docPart w:val="4646962FDB3E445889746797C338FA8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:rsidR="00A82319" w:rsidRDefault="008956E6">
                                      <w:pPr>
                                        <w:pStyle w:val="BlockHeading"/>
                                      </w:pPr>
                                      <w:r>
                                        <w:t>A Recent Success</w:t>
                                      </w:r>
                                    </w:p>
                                  </w:sdtContent>
                                </w:sdt>
                                <w:p w:rsidR="00976F1A" w:rsidRPr="00164C85" w:rsidRDefault="00976F1A" w:rsidP="001F0288">
                                  <w:pPr>
                                    <w:pStyle w:val="BlockText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Welcome back to Camp Edgewood, N.S.A.C.</w:t>
                                  </w:r>
                                </w:p>
                                <w:p w:rsidR="00BF3E41" w:rsidRPr="00164C85" w:rsidRDefault="00B178AA" w:rsidP="001F0288">
                                  <w:pPr>
                                    <w:pStyle w:val="BlockText"/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We hope </w:t>
                                  </w:r>
                                  <w:r w:rsidR="003D229C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this 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year so far has kept you</w:t>
                                  </w:r>
                                  <w:r w:rsidR="00976F1A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all safe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, healthy,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976F1A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and happy. We would like to thank you all for your patience in this time </w:t>
                                  </w:r>
                                  <w:r w:rsidR="00FB31E6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of change</w:t>
                                  </w:r>
                                  <w:r w:rsidR="00976F1A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and to ease any doubts the</w:t>
                                  </w:r>
                                  <w:r w:rsidR="00976F1A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Camp Boar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d of Directors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have 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continue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d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to</w:t>
                                  </w:r>
                                  <w:r w:rsidR="001D73DD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work</w:t>
                                  </w:r>
                                  <w:r w:rsidR="00FB31E6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FB31E6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forward </w:t>
                                  </w:r>
                                  <w:r w:rsidR="00976F1A"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for the betterment of Camp Edgewood, N.S.A.C.</w:t>
                                  </w:r>
                                </w:p>
                                <w:p w:rsidR="00976F1A" w:rsidRDefault="00976F1A" w:rsidP="00F026D8">
                                  <w:pPr>
                                    <w:pStyle w:val="BlockText"/>
                                    <w:ind w:left="0"/>
                                    <w:jc w:val="center"/>
                                  </w:pPr>
                                  <w:r w:rsidRPr="00164C85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President Robin Still</w:t>
                                  </w:r>
                                </w:p>
                              </w:tc>
                            </w:tr>
                            <w:tr w:rsidR="00A82319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A82319" w:rsidRDefault="00A82319"/>
                              </w:tc>
                            </w:tr>
                            <w:tr w:rsidR="00A82319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A82319" w:rsidRDefault="008956E6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053E2C8" wp14:editId="7D2FD736">
                                        <wp:extent cx="2119712" cy="2053590"/>
                                        <wp:effectExtent l="0" t="0" r="0" b="381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>
                                                  <a:off x="0" y="0"/>
                                                  <a:ext cx="2123123" cy="2056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A82319" w:rsidRDefault="00976F1A">
                            <w:pPr>
                              <w:pStyle w:val="Caption"/>
                            </w:pPr>
                            <w:r>
                              <w:t xml:space="preserve">Camp Edgewood, N.S.A.C.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 box sidebar" style="position:absolute;margin-left:0;margin-top:56.05pt;width:176.4pt;height:511.2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" o:allowoverlap="f" filled="f" stroked="f" strokeweight=".5pt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Sidebar layout table"/>
                      </w:tblPr>
                      <w:tblGrid>
                        <w:gridCol w:w="3518"/>
                      </w:tblGrid>
                      <w:tr w:rsidR="00A82319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3E762A" w:themeFill="accent1" w:themeFillShade="BF"/>
                            <w:tcMar>
                              <w:top w:w="288" w:type="dxa"/>
                              <w:bottom w:w="288" w:type="dxa"/>
                            </w:tcMar>
                          </w:tcPr>
                          <w:sdt>
                            <w:sdtPr>
                              <w:id w:val="-1411298481"/>
                              <w:placeholder>
                                <w:docPart w:val="4646962FDB3E445889746797C338FA8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82319" w:rsidRDefault="008956E6">
                                <w:pPr>
                                  <w:pStyle w:val="BlockHeading"/>
                                </w:pPr>
                                <w:r>
                                  <w:t>A Recent Success</w:t>
                                </w:r>
                              </w:p>
                            </w:sdtContent>
                          </w:sdt>
                          <w:p w:rsidR="00976F1A" w:rsidRPr="00164C85" w:rsidRDefault="00976F1A" w:rsidP="001F0288">
                            <w:pPr>
                              <w:pStyle w:val="BlockText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Welcome back to Camp Edgewood, N.S.A.C.</w:t>
                            </w:r>
                          </w:p>
                          <w:p w:rsidR="00BF3E41" w:rsidRPr="00164C85" w:rsidRDefault="00B178AA" w:rsidP="001F0288">
                            <w:pPr>
                              <w:pStyle w:val="BlockText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We hope </w:t>
                            </w:r>
                            <w:r w:rsidR="003D229C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this 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year so far has kept you</w:t>
                            </w:r>
                            <w:r w:rsidR="00976F1A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all safe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healthy,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6F1A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and happy. We would like to thank you all for your patience in this time </w:t>
                            </w:r>
                            <w:r w:rsidR="00FB31E6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of change</w:t>
                            </w:r>
                            <w:r w:rsidR="00976F1A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and to ease any doubts the</w:t>
                            </w:r>
                            <w:r w:rsidR="00976F1A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Camp Boar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d of Directors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have 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continue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d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to</w:t>
                            </w:r>
                            <w:r w:rsidR="001D73D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work</w:t>
                            </w:r>
                            <w:r w:rsidR="00FB31E6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31E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forward </w:t>
                            </w:r>
                            <w:r w:rsidR="00976F1A"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for the betterment of Camp Edgewood, N.S.A.C.</w:t>
                            </w:r>
                          </w:p>
                          <w:p w:rsidR="00976F1A" w:rsidRDefault="00976F1A" w:rsidP="00F026D8">
                            <w:pPr>
                              <w:pStyle w:val="BlockText"/>
                              <w:ind w:left="0"/>
                              <w:jc w:val="center"/>
                            </w:pPr>
                            <w:r w:rsidRPr="00164C85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President Robin Still</w:t>
                            </w:r>
                          </w:p>
                        </w:tc>
                      </w:tr>
                      <w:tr w:rsidR="00A82319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A82319" w:rsidRDefault="00A82319"/>
                        </w:tc>
                      </w:tr>
                      <w:tr w:rsidR="00A82319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A82319" w:rsidRDefault="008956E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053E2C8" wp14:editId="7D2FD736">
                                  <wp:extent cx="2119712" cy="2053590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123123" cy="205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A82319" w:rsidRDefault="00976F1A">
                      <w:pPr>
                        <w:pStyle w:val="Caption"/>
                      </w:pPr>
                      <w:r>
                        <w:t xml:space="preserve">Camp Edgewood, N.S.A.C.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imes New Roman" w:hAnsi="Times New Roman" w:cs="Times New Roman"/>
            <w:color w:val="3E762A" w:themeColor="accent1" w:themeShade="BF"/>
            <w:u w:val="single"/>
          </w:rPr>
          <w:id w:val="-477144176"/>
          <w:placeholder>
            <w:docPart w:val="AC760F6FA745415AA4019B368FDC1188"/>
          </w:placeholder>
          <w:temporary/>
          <w:showingPlcHdr/>
          <w15:appearance w15:val="hidden"/>
          <w:text/>
        </w:sdtPr>
        <w:sdtEndPr>
          <w:rPr>
            <w:u w:val="none"/>
          </w:rPr>
        </w:sdtEndPr>
        <w:sdtContent>
          <w:r w:rsidRPr="0055393C">
            <w:rPr>
              <w:rFonts w:ascii="Times New Roman" w:hAnsi="Times New Roman" w:cs="Times New Roman"/>
              <w:color w:val="3E762A" w:themeColor="accent1" w:themeShade="BF"/>
              <w:sz w:val="28"/>
              <w:szCs w:val="28"/>
              <w:u w:val="single"/>
            </w:rPr>
            <w:t>Volume 1 / Issue 1</w:t>
          </w:r>
        </w:sdtContent>
      </w:sdt>
    </w:p>
    <w:p w:rsidR="00976F1A" w:rsidRPr="00164C85" w:rsidRDefault="00832048" w:rsidP="00832048">
      <w:pPr>
        <w:pStyle w:val="Heading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Hello</w:t>
      </w:r>
      <w:r w:rsidR="00976F1A" w:rsidRPr="00164C85">
        <w:rPr>
          <w:rFonts w:ascii="Times New Roman" w:hAnsi="Times New Roman" w:cs="Times New Roman"/>
          <w:sz w:val="26"/>
          <w:szCs w:val="26"/>
        </w:rPr>
        <w:t xml:space="preserve"> Members,</w:t>
      </w:r>
    </w:p>
    <w:p w:rsidR="00164C85" w:rsidRPr="00164C85" w:rsidRDefault="00976F1A" w:rsidP="00164C85">
      <w:pPr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>Camp Edgewood Board of Directors have continued to move for</w:t>
      </w:r>
      <w:r w:rsidR="00164C85" w:rsidRPr="00164C85">
        <w:rPr>
          <w:rFonts w:ascii="Times New Roman" w:hAnsi="Times New Roman" w:cs="Times New Roman"/>
          <w:sz w:val="26"/>
          <w:szCs w:val="26"/>
        </w:rPr>
        <w:t>ward with completed and ongoing projects</w:t>
      </w:r>
      <w:r w:rsidRPr="00164C85">
        <w:rPr>
          <w:rFonts w:ascii="Times New Roman" w:hAnsi="Times New Roman" w:cs="Times New Roman"/>
          <w:sz w:val="26"/>
          <w:szCs w:val="26"/>
        </w:rPr>
        <w:t xml:space="preserve">; however, </w:t>
      </w:r>
      <w:r w:rsidR="00164C85" w:rsidRPr="00164C85">
        <w:rPr>
          <w:rFonts w:ascii="Times New Roman" w:hAnsi="Times New Roman" w:cs="Times New Roman"/>
          <w:sz w:val="26"/>
          <w:szCs w:val="26"/>
        </w:rPr>
        <w:t xml:space="preserve">the biggest one is welcoming you all </w:t>
      </w:r>
      <w:r w:rsidRPr="00164C85">
        <w:rPr>
          <w:rFonts w:ascii="Times New Roman" w:hAnsi="Times New Roman" w:cs="Times New Roman"/>
          <w:sz w:val="26"/>
          <w:szCs w:val="26"/>
        </w:rPr>
        <w:t xml:space="preserve">back to the </w:t>
      </w:r>
      <w:r w:rsidR="001D73DD">
        <w:rPr>
          <w:rFonts w:ascii="Times New Roman" w:hAnsi="Times New Roman" w:cs="Times New Roman"/>
          <w:sz w:val="26"/>
          <w:szCs w:val="26"/>
        </w:rPr>
        <w:t>re-</w:t>
      </w:r>
      <w:r w:rsidRPr="00164C85">
        <w:rPr>
          <w:rFonts w:ascii="Times New Roman" w:hAnsi="Times New Roman" w:cs="Times New Roman"/>
          <w:sz w:val="26"/>
          <w:szCs w:val="26"/>
        </w:rPr>
        <w:t xml:space="preserve">opening weekend </w:t>
      </w:r>
      <w:r w:rsidR="00FB31E6">
        <w:rPr>
          <w:rFonts w:ascii="Times New Roman" w:hAnsi="Times New Roman" w:cs="Times New Roman"/>
          <w:sz w:val="26"/>
          <w:szCs w:val="26"/>
        </w:rPr>
        <w:t>starting</w:t>
      </w:r>
      <w:r w:rsidR="00E43413">
        <w:rPr>
          <w:rFonts w:ascii="Times New Roman" w:hAnsi="Times New Roman" w:cs="Times New Roman"/>
          <w:sz w:val="26"/>
          <w:szCs w:val="26"/>
        </w:rPr>
        <w:t xml:space="preserve"> </w:t>
      </w:r>
      <w:r w:rsidRPr="00164C85">
        <w:rPr>
          <w:rFonts w:ascii="Times New Roman" w:hAnsi="Times New Roman" w:cs="Times New Roman"/>
          <w:sz w:val="26"/>
          <w:szCs w:val="26"/>
        </w:rPr>
        <w:t xml:space="preserve">Saturday, </w:t>
      </w:r>
      <w:r w:rsidR="00E43413">
        <w:rPr>
          <w:rFonts w:ascii="Times New Roman" w:hAnsi="Times New Roman" w:cs="Times New Roman"/>
          <w:sz w:val="26"/>
          <w:szCs w:val="26"/>
        </w:rPr>
        <w:t xml:space="preserve">May 27, 2023 at the </w:t>
      </w:r>
      <w:r w:rsidRPr="00164C85">
        <w:rPr>
          <w:rFonts w:ascii="Times New Roman" w:hAnsi="Times New Roman" w:cs="Times New Roman"/>
          <w:sz w:val="26"/>
          <w:szCs w:val="26"/>
        </w:rPr>
        <w:t>1</w:t>
      </w:r>
      <w:r w:rsidRPr="00164C85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164C85">
        <w:rPr>
          <w:rFonts w:ascii="Times New Roman" w:hAnsi="Times New Roman" w:cs="Times New Roman"/>
          <w:sz w:val="26"/>
          <w:szCs w:val="26"/>
        </w:rPr>
        <w:t xml:space="preserve"> Annual Camp Edgewood Yard Sale. To </w:t>
      </w:r>
      <w:r w:rsidR="00E43413">
        <w:rPr>
          <w:rFonts w:ascii="Times New Roman" w:hAnsi="Times New Roman" w:cs="Times New Roman"/>
          <w:sz w:val="26"/>
          <w:szCs w:val="26"/>
        </w:rPr>
        <w:t xml:space="preserve">continue celebrating, we invite you to the </w:t>
      </w:r>
      <w:r w:rsidRPr="00164C85">
        <w:rPr>
          <w:rFonts w:ascii="Times New Roman" w:hAnsi="Times New Roman" w:cs="Times New Roman"/>
          <w:sz w:val="26"/>
          <w:szCs w:val="26"/>
        </w:rPr>
        <w:t xml:space="preserve">Camp Church Service </w:t>
      </w:r>
      <w:r w:rsidR="00E43413">
        <w:rPr>
          <w:rFonts w:ascii="Times New Roman" w:hAnsi="Times New Roman" w:cs="Times New Roman"/>
          <w:sz w:val="26"/>
          <w:szCs w:val="26"/>
        </w:rPr>
        <w:t>on</w:t>
      </w:r>
      <w:r w:rsidRPr="00164C85">
        <w:rPr>
          <w:rFonts w:ascii="Times New Roman" w:hAnsi="Times New Roman" w:cs="Times New Roman"/>
          <w:sz w:val="26"/>
          <w:szCs w:val="26"/>
        </w:rPr>
        <w:t xml:space="preserve"> Sunday, May 28</w:t>
      </w:r>
      <w:r w:rsidRPr="00164C85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164C85">
        <w:rPr>
          <w:rFonts w:ascii="Times New Roman" w:hAnsi="Times New Roman" w:cs="Times New Roman"/>
          <w:sz w:val="26"/>
          <w:szCs w:val="26"/>
        </w:rPr>
        <w:t xml:space="preserve"> 2023, @ 2:00 pm with Reverend Donald McFarland as the guest speaker. </w:t>
      </w:r>
    </w:p>
    <w:p w:rsidR="00976F1A" w:rsidRPr="00164C85" w:rsidRDefault="00976F1A" w:rsidP="00164C85">
      <w:pPr>
        <w:jc w:val="center"/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>We hope to see you all there.</w:t>
      </w:r>
    </w:p>
    <w:p w:rsidR="003D229C" w:rsidRPr="00164C85" w:rsidRDefault="003D229C">
      <w:pPr>
        <w:pStyle w:val="Quote"/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>Behold here is the Magic Staff.</w:t>
      </w:r>
    </w:p>
    <w:p w:rsidR="003D229C" w:rsidRPr="00164C85" w:rsidRDefault="003D229C">
      <w:pPr>
        <w:pStyle w:val="Quote"/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 xml:space="preserve">Under all Circumstances Keep an Even Mind: Take it. Try it. Walk with it. Lean on it, </w:t>
      </w:r>
    </w:p>
    <w:p w:rsidR="001F0288" w:rsidRPr="00164C85" w:rsidRDefault="003D229C" w:rsidP="001F0288">
      <w:pPr>
        <w:pStyle w:val="Quote"/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>Believe on it forever</w:t>
      </w:r>
    </w:p>
    <w:p w:rsidR="00A82319" w:rsidRPr="00164C85" w:rsidRDefault="00164C85">
      <w:pPr>
        <w:rPr>
          <w:rFonts w:ascii="Times New Roman" w:hAnsi="Times New Roman" w:cs="Times New Roman"/>
          <w:sz w:val="26"/>
          <w:szCs w:val="26"/>
        </w:rPr>
      </w:pPr>
      <w:r w:rsidRPr="00164C85">
        <w:rPr>
          <w:rFonts w:ascii="Times New Roman" w:hAnsi="Times New Roman" w:cs="Times New Roman"/>
          <w:sz w:val="26"/>
          <w:szCs w:val="26"/>
        </w:rPr>
        <w:t>With change, comes challenges, so remembering to keep an even mind</w:t>
      </w:r>
      <w:r w:rsidR="00FB31E6">
        <w:rPr>
          <w:rFonts w:ascii="Times New Roman" w:hAnsi="Times New Roman" w:cs="Times New Roman"/>
          <w:sz w:val="26"/>
          <w:szCs w:val="26"/>
        </w:rPr>
        <w:t xml:space="preserve"> continues to be a</w:t>
      </w:r>
      <w:r w:rsidRPr="00164C85">
        <w:rPr>
          <w:rFonts w:ascii="Times New Roman" w:hAnsi="Times New Roman" w:cs="Times New Roman"/>
          <w:sz w:val="26"/>
          <w:szCs w:val="26"/>
        </w:rPr>
        <w:t xml:space="preserve"> reminder that Camp will prevail.</w:t>
      </w:r>
      <w:r w:rsidR="00E43413">
        <w:rPr>
          <w:rFonts w:ascii="Times New Roman" w:hAnsi="Times New Roman" w:cs="Times New Roman"/>
          <w:sz w:val="26"/>
          <w:szCs w:val="26"/>
        </w:rPr>
        <w:t xml:space="preserve"> We </w:t>
      </w:r>
      <w:r w:rsidRPr="00164C85">
        <w:rPr>
          <w:rFonts w:ascii="Times New Roman" w:hAnsi="Times New Roman" w:cs="Times New Roman"/>
          <w:sz w:val="26"/>
          <w:szCs w:val="26"/>
        </w:rPr>
        <w:t>receive</w:t>
      </w:r>
      <w:r w:rsidR="00E43413">
        <w:rPr>
          <w:rFonts w:ascii="Times New Roman" w:hAnsi="Times New Roman" w:cs="Times New Roman"/>
          <w:sz w:val="26"/>
          <w:szCs w:val="26"/>
        </w:rPr>
        <w:t>d</w:t>
      </w:r>
      <w:r w:rsidRPr="00164C85">
        <w:rPr>
          <w:rFonts w:ascii="Times New Roman" w:hAnsi="Times New Roman" w:cs="Times New Roman"/>
          <w:sz w:val="26"/>
          <w:szCs w:val="26"/>
        </w:rPr>
        <w:t xml:space="preserve"> a</w:t>
      </w:r>
      <w:r w:rsidR="001F0288" w:rsidRPr="00164C85">
        <w:rPr>
          <w:rFonts w:ascii="Times New Roman" w:hAnsi="Times New Roman" w:cs="Times New Roman"/>
          <w:sz w:val="26"/>
          <w:szCs w:val="26"/>
        </w:rPr>
        <w:t xml:space="preserve"> new sign</w:t>
      </w:r>
      <w:r w:rsidR="00E43413">
        <w:rPr>
          <w:rFonts w:ascii="Times New Roman" w:hAnsi="Times New Roman" w:cs="Times New Roman"/>
          <w:sz w:val="26"/>
          <w:szCs w:val="26"/>
        </w:rPr>
        <w:t xml:space="preserve"> for the 175</w:t>
      </w:r>
      <w:r w:rsidR="00E43413" w:rsidRPr="00E43413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E43413">
        <w:rPr>
          <w:rFonts w:ascii="Times New Roman" w:hAnsi="Times New Roman" w:cs="Times New Roman"/>
          <w:sz w:val="26"/>
          <w:szCs w:val="26"/>
        </w:rPr>
        <w:t xml:space="preserve"> Anniversary of Modern Spiritualism,</w:t>
      </w:r>
      <w:r w:rsidR="001F0288" w:rsidRPr="00164C85">
        <w:rPr>
          <w:rFonts w:ascii="Times New Roman" w:hAnsi="Times New Roman" w:cs="Times New Roman"/>
          <w:sz w:val="26"/>
          <w:szCs w:val="26"/>
        </w:rPr>
        <w:t xml:space="preserve"> from the hardworking, Secretary Brendan McDona</w:t>
      </w:r>
      <w:r w:rsidR="003C4409" w:rsidRPr="00164C85">
        <w:rPr>
          <w:rFonts w:ascii="Times New Roman" w:hAnsi="Times New Roman" w:cs="Times New Roman"/>
          <w:sz w:val="26"/>
          <w:szCs w:val="26"/>
        </w:rPr>
        <w:t xml:space="preserve">ld, and with the assistance of Marianne Mathews, they got the new sign up in front of the Healing Center. The </w:t>
      </w:r>
      <w:r w:rsidR="001D73DD">
        <w:rPr>
          <w:rFonts w:ascii="Times New Roman" w:hAnsi="Times New Roman" w:cs="Times New Roman"/>
          <w:sz w:val="26"/>
          <w:szCs w:val="26"/>
        </w:rPr>
        <w:t>Camp Board of Directors continue</w:t>
      </w:r>
      <w:r w:rsidR="00FB31E6">
        <w:rPr>
          <w:rFonts w:ascii="Times New Roman" w:hAnsi="Times New Roman" w:cs="Times New Roman"/>
          <w:sz w:val="26"/>
          <w:szCs w:val="26"/>
        </w:rPr>
        <w:t>s</w:t>
      </w:r>
      <w:r w:rsidR="001D73DD">
        <w:rPr>
          <w:rFonts w:ascii="Times New Roman" w:hAnsi="Times New Roman" w:cs="Times New Roman"/>
          <w:sz w:val="26"/>
          <w:szCs w:val="26"/>
        </w:rPr>
        <w:t xml:space="preserve"> to meet </w:t>
      </w:r>
      <w:r w:rsidR="003C4409" w:rsidRPr="00164C85">
        <w:rPr>
          <w:rFonts w:ascii="Times New Roman" w:hAnsi="Times New Roman" w:cs="Times New Roman"/>
          <w:sz w:val="26"/>
          <w:szCs w:val="26"/>
        </w:rPr>
        <w:t xml:space="preserve">every month via </w:t>
      </w:r>
      <w:r w:rsidR="00405039">
        <w:rPr>
          <w:rFonts w:ascii="Times New Roman" w:hAnsi="Times New Roman" w:cs="Times New Roman"/>
          <w:sz w:val="26"/>
          <w:szCs w:val="26"/>
        </w:rPr>
        <w:t xml:space="preserve">Zoom. </w:t>
      </w:r>
      <w:r w:rsidR="00FB31E6">
        <w:rPr>
          <w:rFonts w:ascii="Times New Roman" w:hAnsi="Times New Roman" w:cs="Times New Roman"/>
          <w:sz w:val="26"/>
          <w:szCs w:val="26"/>
        </w:rPr>
        <w:t>In April, a vote passed to upgrade</w:t>
      </w:r>
      <w:r w:rsidR="00E43413">
        <w:rPr>
          <w:rFonts w:ascii="Times New Roman" w:hAnsi="Times New Roman" w:cs="Times New Roman"/>
          <w:sz w:val="26"/>
          <w:szCs w:val="26"/>
        </w:rPr>
        <w:t xml:space="preserve"> the</w:t>
      </w:r>
      <w:r w:rsidR="003C4409" w:rsidRPr="00164C85">
        <w:rPr>
          <w:rFonts w:ascii="Times New Roman" w:hAnsi="Times New Roman" w:cs="Times New Roman"/>
          <w:sz w:val="26"/>
          <w:szCs w:val="26"/>
        </w:rPr>
        <w:t xml:space="preserve"> WIFI </w:t>
      </w:r>
      <w:r w:rsidR="00E43413">
        <w:rPr>
          <w:rFonts w:ascii="Times New Roman" w:hAnsi="Times New Roman" w:cs="Times New Roman"/>
          <w:sz w:val="26"/>
          <w:szCs w:val="26"/>
        </w:rPr>
        <w:t xml:space="preserve">to include accessibility </w:t>
      </w:r>
      <w:r w:rsidR="003C4409" w:rsidRPr="00164C85">
        <w:rPr>
          <w:rFonts w:ascii="Times New Roman" w:hAnsi="Times New Roman" w:cs="Times New Roman"/>
          <w:sz w:val="26"/>
          <w:szCs w:val="26"/>
        </w:rPr>
        <w:t>to the guests in the Healing Center, and</w:t>
      </w:r>
      <w:r w:rsidR="00E43413">
        <w:rPr>
          <w:rFonts w:ascii="Times New Roman" w:hAnsi="Times New Roman" w:cs="Times New Roman"/>
          <w:sz w:val="26"/>
          <w:szCs w:val="26"/>
        </w:rPr>
        <w:t xml:space="preserve"> </w:t>
      </w:r>
      <w:r w:rsidR="003C4409" w:rsidRPr="00164C85">
        <w:rPr>
          <w:rFonts w:ascii="Times New Roman" w:hAnsi="Times New Roman" w:cs="Times New Roman"/>
          <w:sz w:val="26"/>
          <w:szCs w:val="26"/>
        </w:rPr>
        <w:t>work</w:t>
      </w:r>
      <w:r w:rsidR="00B178AA">
        <w:rPr>
          <w:rFonts w:ascii="Times New Roman" w:hAnsi="Times New Roman" w:cs="Times New Roman"/>
          <w:sz w:val="26"/>
          <w:szCs w:val="26"/>
        </w:rPr>
        <w:t xml:space="preserve"> continues</w:t>
      </w:r>
      <w:r w:rsidR="003C4409" w:rsidRPr="00164C85">
        <w:rPr>
          <w:rFonts w:ascii="Times New Roman" w:hAnsi="Times New Roman" w:cs="Times New Roman"/>
          <w:sz w:val="26"/>
          <w:szCs w:val="26"/>
        </w:rPr>
        <w:t xml:space="preserve"> toward </w:t>
      </w:r>
      <w:r w:rsidR="00E43413">
        <w:rPr>
          <w:rFonts w:ascii="Times New Roman" w:hAnsi="Times New Roman" w:cs="Times New Roman"/>
          <w:sz w:val="26"/>
          <w:szCs w:val="26"/>
        </w:rPr>
        <w:t xml:space="preserve">incorporating </w:t>
      </w:r>
      <w:r w:rsidR="003C4409" w:rsidRPr="00164C85">
        <w:rPr>
          <w:rFonts w:ascii="Times New Roman" w:hAnsi="Times New Roman" w:cs="Times New Roman"/>
          <w:sz w:val="26"/>
          <w:szCs w:val="26"/>
        </w:rPr>
        <w:t>hybrid Camp Services</w:t>
      </w:r>
      <w:r w:rsidR="00B178AA">
        <w:rPr>
          <w:rFonts w:ascii="Times New Roman" w:hAnsi="Times New Roman" w:cs="Times New Roman"/>
          <w:sz w:val="26"/>
          <w:szCs w:val="26"/>
        </w:rPr>
        <w:t xml:space="preserve"> for the summer season</w:t>
      </w:r>
      <w:r w:rsidR="003C4409" w:rsidRPr="00164C85">
        <w:rPr>
          <w:rFonts w:ascii="Times New Roman" w:hAnsi="Times New Roman" w:cs="Times New Roman"/>
          <w:sz w:val="26"/>
          <w:szCs w:val="26"/>
        </w:rPr>
        <w:t xml:space="preserve">. We are excited to have two out-of-state speakers, </w:t>
      </w:r>
      <w:r w:rsidR="00A21A4C" w:rsidRPr="00164C85">
        <w:rPr>
          <w:rFonts w:ascii="Times New Roman" w:hAnsi="Times New Roman" w:cs="Times New Roman"/>
          <w:sz w:val="26"/>
          <w:szCs w:val="26"/>
        </w:rPr>
        <w:t xml:space="preserve">MPI Student, </w:t>
      </w:r>
      <w:r w:rsidR="003C4409" w:rsidRPr="00164C85">
        <w:rPr>
          <w:rFonts w:ascii="Times New Roman" w:hAnsi="Times New Roman" w:cs="Times New Roman"/>
          <w:sz w:val="26"/>
          <w:szCs w:val="26"/>
        </w:rPr>
        <w:t>Mark Schoen, July 9</w:t>
      </w:r>
      <w:r w:rsidR="003C4409" w:rsidRPr="00164C85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3C4409" w:rsidRPr="00164C85">
        <w:rPr>
          <w:rFonts w:ascii="Times New Roman" w:hAnsi="Times New Roman" w:cs="Times New Roman"/>
          <w:sz w:val="26"/>
          <w:szCs w:val="26"/>
        </w:rPr>
        <w:t>, 2023 from WI, and Stacy Schuerman, Spiritualist Teacher and Mediu</w:t>
      </w:r>
      <w:r w:rsidR="00A21A4C" w:rsidRPr="00164C85">
        <w:rPr>
          <w:rFonts w:ascii="Times New Roman" w:hAnsi="Times New Roman" w:cs="Times New Roman"/>
          <w:sz w:val="26"/>
          <w:szCs w:val="26"/>
        </w:rPr>
        <w:t>m from WI,</w:t>
      </w:r>
      <w:r w:rsidRPr="00164C85">
        <w:rPr>
          <w:rFonts w:ascii="Times New Roman" w:hAnsi="Times New Roman" w:cs="Times New Roman"/>
          <w:sz w:val="26"/>
          <w:szCs w:val="26"/>
        </w:rPr>
        <w:t xml:space="preserve"> August 6, 2023</w:t>
      </w:r>
      <w:r w:rsidR="00405039">
        <w:rPr>
          <w:rFonts w:ascii="Times New Roman" w:hAnsi="Times New Roman" w:cs="Times New Roman"/>
          <w:sz w:val="26"/>
          <w:szCs w:val="26"/>
        </w:rPr>
        <w:t xml:space="preserve"> to </w:t>
      </w:r>
      <w:r w:rsidRPr="00164C85">
        <w:rPr>
          <w:rFonts w:ascii="Times New Roman" w:hAnsi="Times New Roman" w:cs="Times New Roman"/>
          <w:sz w:val="26"/>
          <w:szCs w:val="26"/>
        </w:rPr>
        <w:t xml:space="preserve">join us. </w:t>
      </w:r>
      <w:r w:rsidR="00FB31E6">
        <w:rPr>
          <w:rFonts w:ascii="Times New Roman" w:hAnsi="Times New Roman" w:cs="Times New Roman"/>
          <w:sz w:val="26"/>
          <w:szCs w:val="26"/>
        </w:rPr>
        <w:t xml:space="preserve">We are proud to say the </w:t>
      </w:r>
      <w:r w:rsidR="001D73DD">
        <w:rPr>
          <w:rFonts w:ascii="Times New Roman" w:hAnsi="Times New Roman" w:cs="Times New Roman"/>
          <w:sz w:val="26"/>
          <w:szCs w:val="26"/>
        </w:rPr>
        <w:t xml:space="preserve">Camp website and the domain will continue be a source of updated information for speakers, and classes for the next two years! </w:t>
      </w:r>
      <w:r w:rsidR="00B4641E">
        <w:rPr>
          <w:rFonts w:ascii="Times New Roman" w:hAnsi="Times New Roman" w:cs="Times New Roman"/>
          <w:sz w:val="26"/>
          <w:szCs w:val="26"/>
        </w:rPr>
        <w:t xml:space="preserve">We will also keep everyone updates on the </w:t>
      </w:r>
      <w:r w:rsidR="00B4641E">
        <w:rPr>
          <w:rFonts w:ascii="Times New Roman" w:hAnsi="Times New Roman" w:cs="Times New Roman"/>
          <w:sz w:val="26"/>
          <w:szCs w:val="26"/>
        </w:rPr>
        <w:lastRenderedPageBreak/>
        <w:t xml:space="preserve">Camp Facebook to reflect with the website. We are happy to say we will have several teachers for online classes starting in June, so please keep a look out for the events. </w:t>
      </w:r>
    </w:p>
    <w:p w:rsidR="00A82319" w:rsidRDefault="008956E6">
      <w:pPr>
        <w:pStyle w:val="Heading1"/>
      </w:pP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63360" behindDoc="0" locked="1" layoutInCell="1" allowOverlap="0" wp14:anchorId="06E422E2" wp14:editId="791AEBB9">
                <wp:simplePos x="0" y="0"/>
                <wp:positionH relativeFrom="margin">
                  <wp:align>left</wp:align>
                </wp:positionH>
                <wp:positionV relativeFrom="margin">
                  <wp:posOffset>58420</wp:posOffset>
                </wp:positionV>
                <wp:extent cx="2355215" cy="4219575"/>
                <wp:effectExtent l="0" t="0" r="6985" b="9525"/>
                <wp:wrapSquare wrapText="bothSides"/>
                <wp:docPr id="6" name="Text Box 6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Photo layout table"/>
                            </w:tblPr>
                            <w:tblGrid>
                              <w:gridCol w:w="3518"/>
                            </w:tblGrid>
                            <w:tr w:rsidR="00D458DD" w:rsidTr="008B3E2C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D458DD" w:rsidRDefault="00D458DD" w:rsidP="00D458DD">
                                  <w:bookmarkStart w:id="0" w:name="_GoBack"/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7000B966" wp14:editId="66D56887">
                                        <wp:extent cx="2057400" cy="2105025"/>
                                        <wp:effectExtent l="0" t="0" r="0" b="952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6765" cy="2145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c>
                            </w:tr>
                          </w:tbl>
                          <w:p w:rsidR="00A82319" w:rsidRDefault="00B178AA">
                            <w:pPr>
                              <w:pStyle w:val="Caption"/>
                            </w:pPr>
                            <w:r>
                              <w:t xml:space="preserve">Camp Edgewood Yard Sale </w:t>
                            </w:r>
                          </w:p>
                          <w:p w:rsidR="00A82319" w:rsidRDefault="008956E6">
                            <w:pPr>
                              <w:pStyle w:val="ContactHeading"/>
                            </w:pPr>
                            <w:r>
                              <w:t>Contact Us</w:t>
                            </w:r>
                          </w:p>
                          <w:p w:rsidR="00A82319" w:rsidRDefault="00712E46" w:rsidP="000511E6">
                            <w:pPr>
                              <w:pStyle w:val="ContactInfoBold"/>
                            </w:pPr>
                            <w:sdt>
                              <w:sdtPr>
                                <w:rPr>
                                  <w:bCs/>
                                </w:rPr>
                                <w:alias w:val="Company"/>
                                <w:tag w:val=""/>
                                <w:id w:val="-241871770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15:appearance w15:val="hidden"/>
                                <w:text/>
                              </w:sdtPr>
                              <w:sdtEndPr>
                                <w:rPr>
                                  <w:bCs w:val="0"/>
                                </w:rPr>
                              </w:sdtEndPr>
                              <w:sdtContent>
                                <w:r w:rsidR="00B178AA">
                                  <w:rPr>
                                    <w:bCs/>
                                  </w:rPr>
                                  <w:t>Camp Edgewood, N.S.A.C.</w:t>
                                </w:r>
                              </w:sdtContent>
                            </w:sdt>
                          </w:p>
                          <w:sdt>
                            <w:sdtPr>
                              <w:alias w:val="Company Address"/>
                              <w:tag w:val=""/>
                              <w:id w:val="-893959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A82319" w:rsidRDefault="00B178AA">
                                <w:pPr>
                                  <w:pStyle w:val="ContactInfo"/>
                                </w:pPr>
                                <w:r>
                                  <w:t>1228 26th Ave Ct Milton, WA</w:t>
                                </w:r>
                              </w:p>
                            </w:sdtContent>
                          </w:sdt>
                          <w:p w:rsidR="00A82319" w:rsidRDefault="00B178AA">
                            <w:pPr>
                              <w:pStyle w:val="ContactInfo"/>
                            </w:pPr>
                            <w:r>
                              <w:t>253-927-2050</w:t>
                            </w:r>
                          </w:p>
                          <w:p w:rsidR="00A82319" w:rsidRDefault="00B178AA">
                            <w:pPr>
                              <w:pStyle w:val="ContactInfo"/>
                            </w:pPr>
                            <w:r>
                              <w:t>info@campedgewoodnsacmiltonwa.com</w:t>
                            </w:r>
                          </w:p>
                          <w:p w:rsidR="00A82319" w:rsidRDefault="00712E46">
                            <w:pPr>
                              <w:pStyle w:val="ContactInfo"/>
                            </w:pPr>
                            <w:hyperlink r:id="rId10" w:history="1">
                              <w:r w:rsidR="00B178AA">
                                <w:rPr>
                                  <w:rStyle w:val="Hyperlink"/>
                                </w:rPr>
                                <w:t>Taking Spiritualism to new heights - (campedgewoodnsacmiltonwa.com)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22E2" id="Text Box 6" o:spid="_x0000_s1027" type="#_x0000_t202" alt="Text box sidebar" style="position:absolute;margin-left:0;margin-top:4.6pt;width:185.45pt;height:332.25pt;z-index:251663360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Photo layout table"/>
                      </w:tblPr>
                      <w:tblGrid>
                        <w:gridCol w:w="3518"/>
                      </w:tblGrid>
                      <w:tr w:rsidR="00D458DD" w:rsidTr="008B3E2C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D458DD" w:rsidRDefault="00D458DD" w:rsidP="00D458DD">
                            <w:bookmarkStart w:id="1" w:name="_GoBack"/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000B966" wp14:editId="66D56887">
                                  <wp:extent cx="2057400" cy="21050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65" cy="2145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c>
                      </w:tr>
                    </w:tbl>
                    <w:p w:rsidR="00A82319" w:rsidRDefault="00B178AA">
                      <w:pPr>
                        <w:pStyle w:val="Caption"/>
                      </w:pPr>
                      <w:r>
                        <w:t xml:space="preserve">Camp Edgewood Yard Sale </w:t>
                      </w:r>
                    </w:p>
                    <w:p w:rsidR="00A82319" w:rsidRDefault="008956E6">
                      <w:pPr>
                        <w:pStyle w:val="ContactHeading"/>
                      </w:pPr>
                      <w:r>
                        <w:t>Contact Us</w:t>
                      </w:r>
                    </w:p>
                    <w:p w:rsidR="00A82319" w:rsidRDefault="00712E46" w:rsidP="000511E6">
                      <w:pPr>
                        <w:pStyle w:val="ContactInfoBold"/>
                      </w:pPr>
                      <w:sdt>
                        <w:sdtPr>
                          <w:rPr>
                            <w:bCs/>
                          </w:rPr>
                          <w:alias w:val="Company"/>
                          <w:tag w:val=""/>
                          <w:id w:val="-241871770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15:appearance w15:val="hidden"/>
                          <w:text/>
                        </w:sdtPr>
                        <w:sdtEndPr>
                          <w:rPr>
                            <w:bCs w:val="0"/>
                          </w:rPr>
                        </w:sdtEndPr>
                        <w:sdtContent>
                          <w:r w:rsidR="00B178AA">
                            <w:rPr>
                              <w:bCs/>
                            </w:rPr>
                            <w:t>Camp Edgewood, N.S.A.C.</w:t>
                          </w:r>
                        </w:sdtContent>
                      </w:sdt>
                    </w:p>
                    <w:sdt>
                      <w:sdtPr>
                        <w:alias w:val="Company Address"/>
                        <w:tag w:val=""/>
                        <w:id w:val="-893959507"/>
                        <w:dataBinding w:prefixMappings="xmlns:ns0='http://schemas.microsoft.com/office/2006/coverPageProps' " w:xpath="/ns0:CoverPageProperties[1]/ns0:CompanyAddress[1]" w:storeItemID="{55AF091B-3C7A-41E3-B477-F2FDAA23CFDA}"/>
                        <w15:appearance w15:val="hidden"/>
                        <w:text w:multiLine="1"/>
                      </w:sdtPr>
                      <w:sdtEndPr/>
                      <w:sdtContent>
                        <w:p w:rsidR="00A82319" w:rsidRDefault="00B178AA">
                          <w:pPr>
                            <w:pStyle w:val="ContactInfo"/>
                          </w:pPr>
                          <w:r>
                            <w:t>1228 26th Ave Ct Milton, WA</w:t>
                          </w:r>
                        </w:p>
                      </w:sdtContent>
                    </w:sdt>
                    <w:p w:rsidR="00A82319" w:rsidRDefault="00B178AA">
                      <w:pPr>
                        <w:pStyle w:val="ContactInfo"/>
                      </w:pPr>
                      <w:r>
                        <w:t>253-927-2050</w:t>
                      </w:r>
                    </w:p>
                    <w:p w:rsidR="00A82319" w:rsidRDefault="00B178AA">
                      <w:pPr>
                        <w:pStyle w:val="ContactInfo"/>
                      </w:pPr>
                      <w:r>
                        <w:t>info@campedgewoodnsacmiltonwa.com</w:t>
                      </w:r>
                    </w:p>
                    <w:p w:rsidR="00A82319" w:rsidRDefault="00712E46">
                      <w:pPr>
                        <w:pStyle w:val="ContactInfo"/>
                      </w:pPr>
                      <w:hyperlink r:id="rId11" w:history="1">
                        <w:r w:rsidR="00B178AA">
                          <w:rPr>
                            <w:rStyle w:val="Hyperlink"/>
                          </w:rPr>
                          <w:t>Taking Spiritualism to new heights - (campedgewoodnsacmiltonwa.com)</w:t>
                        </w:r>
                      </w:hyperlink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65408" behindDoc="0" locked="0" layoutInCell="1" allowOverlap="0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858000" cy="4572000"/>
                <wp:effectExtent l="0" t="0" r="0" b="0"/>
                <wp:wrapTopAndBottom/>
                <wp:docPr id="2" name="Text Box 2" descr="Mailer layout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top w:val="single" w:sz="8" w:space="0" w:color="549E39" w:themeColor="accent1"/>
                              </w:tblBorders>
                              <w:tblCellMar>
                                <w:top w:w="576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Newsletter mailer for recipient and return address"/>
                            </w:tblPr>
                            <w:tblGrid>
                              <w:gridCol w:w="4316"/>
                              <w:gridCol w:w="6474"/>
                            </w:tblGrid>
                            <w:tr w:rsidR="00A82319" w:rsidTr="00546DEC">
                              <w:trPr>
                                <w:trHeight w:val="3274"/>
                              </w:trPr>
                              <w:tc>
                                <w:tcPr>
                                  <w:tcW w:w="2000" w:type="pct"/>
                                </w:tcPr>
                                <w:sdt>
                                  <w:sdtPr>
                                    <w:alias w:val="Company"/>
                                    <w:tag w:val=""/>
                                    <w:id w:val="316155353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:rsidR="00A82319" w:rsidRDefault="00B178AA">
                                      <w:pPr>
                                        <w:pStyle w:val="Organization"/>
                                      </w:pPr>
                                      <w:r>
                                        <w:t>Camp Edgewood, N.S.A.C.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Company Address"/>
                                    <w:tag w:val=""/>
                                    <w:id w:val="1307663520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:rsidR="00A82319" w:rsidRDefault="00B178AA" w:rsidP="00D458DD">
                                      <w:pPr>
                                        <w:pStyle w:val="ContactInfo"/>
                                      </w:pPr>
                                      <w:r>
                                        <w:t>1228 26th Ave Ct Milton, WA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000" w:type="pct"/>
                                </w:tcPr>
                                <w:p w:rsidR="00A82319" w:rsidRDefault="00A82319"/>
                              </w:tc>
                            </w:tr>
                            <w:tr w:rsidR="00A82319">
                              <w:trPr>
                                <w:trHeight w:val="3600"/>
                              </w:trPr>
                              <w:tc>
                                <w:tcPr>
                                  <w:tcW w:w="2000" w:type="pct"/>
                                </w:tcPr>
                                <w:p w:rsidR="00A82319" w:rsidRDefault="00A82319">
                                  <w:pPr>
                                    <w:pStyle w:val="ContactInfo"/>
                                  </w:pPr>
                                </w:p>
                              </w:tc>
                              <w:tc>
                                <w:tcPr>
                                  <w:tcW w:w="3000" w:type="pct"/>
                                </w:tcPr>
                                <w:sdt>
                                  <w:sdtPr>
                                    <w:id w:val="-1357416902"/>
                                    <w:temporary/>
                                    <w:showingPlcHdr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:rsidR="00A82319" w:rsidRDefault="008956E6">
                                      <w:pPr>
                                        <w:pStyle w:val="ContactInfoBold"/>
                                      </w:pPr>
                                      <w:r>
                                        <w:t>Recipient Name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504204370"/>
                                    <w:temporary/>
                                    <w:showingPlcHdr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:rsidR="00A82319" w:rsidRDefault="008956E6">
                                      <w:pPr>
                                        <w:pStyle w:val="ContactInfo"/>
                                      </w:pPr>
                                      <w:r>
                                        <w:t>Street Address</w:t>
                                      </w:r>
                                      <w:r>
                                        <w:br/>
                                        <w:t>City, ST  ZIP Code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A82319" w:rsidRDefault="00A8231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alt="Mailer layout text box" style="position:absolute;margin-left:0;margin-top:0;width:540pt;height:5in;z-index:251665408;visibility:visible;mso-wrap-style:square;mso-width-percent:1000;mso-height-percent:0;mso-wrap-distance-left:21.6pt;mso-wrap-distance-top:14.4pt;mso-wrap-distance-right:21.6pt;mso-wrap-distance-bottom:14.4pt;mso-position-horizontal:left;mso-position-horizontal-relative:margin;mso-position-vertical:bottom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" o:allowoverlap="f" filled="f" stroked="f" strokeweight=".5pt">
                <v:textbox inset="0,0,0,0">
                  <w:txbxContent>
                    <w:tbl>
                      <w:tblPr>
                        <w:tblW w:w="5000" w:type="pct"/>
                        <w:tblBorders>
                          <w:top w:val="single" w:sz="8" w:space="0" w:color="549E39" w:themeColor="accent1"/>
                        </w:tblBorders>
                        <w:tblCellMar>
                          <w:top w:w="576" w:type="dxa"/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Newsletter mailer for recipient and return address"/>
                      </w:tblPr>
                      <w:tblGrid>
                        <w:gridCol w:w="4316"/>
                        <w:gridCol w:w="6474"/>
                      </w:tblGrid>
                      <w:tr w:rsidR="00A82319" w:rsidTr="00546DEC">
                        <w:trPr>
                          <w:trHeight w:val="3274"/>
                        </w:trPr>
                        <w:tc>
                          <w:tcPr>
                            <w:tcW w:w="2000" w:type="pct"/>
                          </w:tcPr>
                          <w:sdt>
                            <w:sdtPr>
                              <w:alias w:val="Company"/>
                              <w:tag w:val=""/>
                              <w:id w:val="316155353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EndPr/>
                            <w:sdtContent>
                              <w:p w:rsidR="00A82319" w:rsidRDefault="00B178AA">
                                <w:pPr>
                                  <w:pStyle w:val="Organization"/>
                                </w:pPr>
                                <w:r>
                                  <w:t>Camp Edgewood, N.S.A.C.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Company Address"/>
                              <w:tag w:val=""/>
                              <w:id w:val="1307663520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A82319" w:rsidRDefault="00B178AA" w:rsidP="00D458DD">
                                <w:pPr>
                                  <w:pStyle w:val="ContactInfo"/>
                                </w:pPr>
                                <w:r>
                                  <w:t>1228 26th Ave Ct Milton, WA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000" w:type="pct"/>
                          </w:tcPr>
                          <w:p w:rsidR="00A82319" w:rsidRDefault="00A82319"/>
                        </w:tc>
                      </w:tr>
                      <w:tr w:rsidR="00A82319">
                        <w:trPr>
                          <w:trHeight w:val="3600"/>
                        </w:trPr>
                        <w:tc>
                          <w:tcPr>
                            <w:tcW w:w="2000" w:type="pct"/>
                          </w:tcPr>
                          <w:p w:rsidR="00A82319" w:rsidRDefault="00A82319">
                            <w:pPr>
                              <w:pStyle w:val="ContactInfo"/>
                            </w:pPr>
                          </w:p>
                        </w:tc>
                        <w:tc>
                          <w:tcPr>
                            <w:tcW w:w="3000" w:type="pct"/>
                          </w:tcPr>
                          <w:sdt>
                            <w:sdtPr>
                              <w:id w:val="-1357416902"/>
                              <w:temporary/>
                              <w:showingPlcHdr/>
                              <w15:appearance w15:val="hidden"/>
                              <w:text/>
                            </w:sdtPr>
                            <w:sdtEndPr/>
                            <w:sdtContent>
                              <w:p w:rsidR="00A82319" w:rsidRDefault="008956E6">
                                <w:pPr>
                                  <w:pStyle w:val="ContactInfoBold"/>
                                </w:pPr>
                                <w:r>
                                  <w:t>Recipient Name</w:t>
                                </w:r>
                              </w:p>
                            </w:sdtContent>
                          </w:sdt>
                          <w:sdt>
                            <w:sdtPr>
                              <w:id w:val="-504204370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:rsidR="00A82319" w:rsidRDefault="008956E6">
                                <w:pPr>
                                  <w:pStyle w:val="ContactInfo"/>
                                </w:pPr>
                                <w:r>
                                  <w:t>Street Address</w:t>
                                </w:r>
                                <w:r>
                                  <w:br/>
                                  <w:t>City, ST  ZIP Code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A82319" w:rsidRDefault="00A82319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4641E">
        <w:t>What is there to say?</w:t>
      </w:r>
    </w:p>
    <w:p w:rsidR="00A82319" w:rsidRPr="00106EBC" w:rsidRDefault="00B4641E" w:rsidP="00B4641E">
      <w:pPr>
        <w:rPr>
          <w:rFonts w:ascii="Times New Roman" w:hAnsi="Times New Roman" w:cs="Times New Roman"/>
          <w:noProof/>
          <w:sz w:val="26"/>
          <w:szCs w:val="26"/>
        </w:rPr>
      </w:pPr>
      <w:r w:rsidRPr="00B178AA">
        <w:rPr>
          <w:rFonts w:ascii="Times New Roman" w:hAnsi="Times New Roman" w:cs="Times New Roman"/>
          <w:noProof/>
          <w:sz w:val="26"/>
          <w:szCs w:val="26"/>
        </w:rPr>
        <w:t xml:space="preserve">Sure this newletter is not a novel, but a short summary of the progress the Camp Edgewood Board of Directors continue to do. We still have a lot more to accomplish with buildings and maintance, but we continue to make small changes everyday. As a reminder, </w:t>
      </w:r>
      <w:r w:rsidR="00106EBC">
        <w:rPr>
          <w:rFonts w:ascii="Times New Roman" w:hAnsi="Times New Roman" w:cs="Times New Roman"/>
          <w:noProof/>
          <w:sz w:val="26"/>
          <w:szCs w:val="26"/>
        </w:rPr>
        <w:t>Camp opening will start off with a bang on Saturday, May 27</w:t>
      </w:r>
      <w:r w:rsidR="00106EBC" w:rsidRPr="00106EBC">
        <w:rPr>
          <w:rFonts w:ascii="Times New Roman" w:hAnsi="Times New Roman" w:cs="Times New Roman"/>
          <w:noProof/>
          <w:sz w:val="26"/>
          <w:szCs w:val="26"/>
          <w:vertAlign w:val="superscript"/>
        </w:rPr>
        <w:t>th</w:t>
      </w:r>
      <w:r w:rsidR="00106EBC">
        <w:rPr>
          <w:rFonts w:ascii="Times New Roman" w:hAnsi="Times New Roman" w:cs="Times New Roman"/>
          <w:noProof/>
          <w:sz w:val="26"/>
          <w:szCs w:val="26"/>
        </w:rPr>
        <w:t xml:space="preserve"> for the 1</w:t>
      </w:r>
      <w:r w:rsidR="00106EBC" w:rsidRPr="00106EBC">
        <w:rPr>
          <w:rFonts w:ascii="Times New Roman" w:hAnsi="Times New Roman" w:cs="Times New Roman"/>
          <w:noProof/>
          <w:sz w:val="26"/>
          <w:szCs w:val="26"/>
          <w:vertAlign w:val="superscript"/>
        </w:rPr>
        <w:t>st</w:t>
      </w:r>
      <w:r w:rsidR="00106EBC">
        <w:rPr>
          <w:rFonts w:ascii="Times New Roman" w:hAnsi="Times New Roman" w:cs="Times New Roman"/>
          <w:noProof/>
          <w:sz w:val="26"/>
          <w:szCs w:val="26"/>
        </w:rPr>
        <w:t xml:space="preserve"> Annual Camp Edgewood Yard sale from 9-4 pm, and Sunday May 28</w:t>
      </w:r>
      <w:r w:rsidR="00106EBC" w:rsidRPr="00106EBC">
        <w:rPr>
          <w:rFonts w:ascii="Times New Roman" w:hAnsi="Times New Roman" w:cs="Times New Roman"/>
          <w:noProof/>
          <w:sz w:val="26"/>
          <w:szCs w:val="26"/>
          <w:vertAlign w:val="superscript"/>
        </w:rPr>
        <w:t>th</w:t>
      </w:r>
      <w:r w:rsidR="00106EBC">
        <w:rPr>
          <w:rFonts w:ascii="Times New Roman" w:hAnsi="Times New Roman" w:cs="Times New Roman"/>
          <w:noProof/>
          <w:sz w:val="26"/>
          <w:szCs w:val="26"/>
        </w:rPr>
        <w:t xml:space="preserve"> 2023, for opening church services will be speaker Reverand Don McFarland @ 2 pm.  Remember, </w:t>
      </w:r>
      <w:r w:rsidRPr="00B178AA">
        <w:rPr>
          <w:rFonts w:ascii="Times New Roman" w:hAnsi="Times New Roman" w:cs="Times New Roman"/>
          <w:noProof/>
          <w:sz w:val="26"/>
          <w:szCs w:val="26"/>
        </w:rPr>
        <w:t>June 30 is the last day to have your Camp Memberships paid, and August 12, 2023 will be the Annual Membership Mee</w:t>
      </w:r>
      <w:r w:rsidR="00106EBC">
        <w:rPr>
          <w:rFonts w:ascii="Times New Roman" w:hAnsi="Times New Roman" w:cs="Times New Roman"/>
          <w:noProof/>
          <w:sz w:val="26"/>
          <w:szCs w:val="26"/>
        </w:rPr>
        <w:t>ting. Continue to watch the website</w:t>
      </w:r>
      <w:r w:rsidR="00F026D8">
        <w:rPr>
          <w:rFonts w:ascii="Times New Roman" w:hAnsi="Times New Roman" w:cs="Times New Roman"/>
          <w:noProof/>
          <w:sz w:val="26"/>
          <w:szCs w:val="26"/>
        </w:rPr>
        <w:t xml:space="preserve"> and Facebook</w:t>
      </w:r>
      <w:r w:rsidR="00106EBC">
        <w:rPr>
          <w:rFonts w:ascii="Times New Roman" w:hAnsi="Times New Roman" w:cs="Times New Roman"/>
          <w:noProof/>
          <w:sz w:val="26"/>
          <w:szCs w:val="26"/>
        </w:rPr>
        <w:t xml:space="preserve"> for online classes and guest speakers. </w:t>
      </w:r>
    </w:p>
    <w:sectPr w:rsidR="00A82319" w:rsidRPr="00106EBC" w:rsidSect="00B178AA">
      <w:pgSz w:w="12240" w:h="15840"/>
      <w:pgMar w:top="792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E46" w:rsidRDefault="00712E46">
      <w:pPr>
        <w:spacing w:after="0" w:line="240" w:lineRule="auto"/>
      </w:pPr>
      <w:r>
        <w:separator/>
      </w:r>
    </w:p>
  </w:endnote>
  <w:endnote w:type="continuationSeparator" w:id="0">
    <w:p w:rsidR="00712E46" w:rsidRDefault="00712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E46" w:rsidRDefault="00712E46">
      <w:pPr>
        <w:spacing w:after="0" w:line="240" w:lineRule="auto"/>
      </w:pPr>
      <w:r>
        <w:separator/>
      </w:r>
    </w:p>
  </w:footnote>
  <w:footnote w:type="continuationSeparator" w:id="0">
    <w:p w:rsidR="00712E46" w:rsidRDefault="00712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E41"/>
    <w:rsid w:val="000511E6"/>
    <w:rsid w:val="00106EBC"/>
    <w:rsid w:val="00164C85"/>
    <w:rsid w:val="001D73DD"/>
    <w:rsid w:val="001F0288"/>
    <w:rsid w:val="00294D6A"/>
    <w:rsid w:val="003C4409"/>
    <w:rsid w:val="003D229C"/>
    <w:rsid w:val="00405039"/>
    <w:rsid w:val="00546DEC"/>
    <w:rsid w:val="0055393C"/>
    <w:rsid w:val="00632936"/>
    <w:rsid w:val="00712E46"/>
    <w:rsid w:val="00832048"/>
    <w:rsid w:val="008956E6"/>
    <w:rsid w:val="00976F1A"/>
    <w:rsid w:val="009C0939"/>
    <w:rsid w:val="00A21A4C"/>
    <w:rsid w:val="00A82319"/>
    <w:rsid w:val="00B178AA"/>
    <w:rsid w:val="00B21914"/>
    <w:rsid w:val="00B4641E"/>
    <w:rsid w:val="00BF3E41"/>
    <w:rsid w:val="00D458DD"/>
    <w:rsid w:val="00E43413"/>
    <w:rsid w:val="00EB7382"/>
    <w:rsid w:val="00F026D8"/>
    <w:rsid w:val="00FB31E6"/>
    <w:rsid w:val="00FB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8DED20"/>
  <w15:chartTrackingRefBased/>
  <w15:docId w15:val="{A7E05D9B-451F-4FA3-A79A-6D7F7B366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3E762A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3E762A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3E762A" w:themeColor="accent1" w:themeShade="BF"/>
        <w:bottom w:val="single" w:sz="6" w:space="4" w:color="3E762A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3E762A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762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semiHidden/>
    <w:unhideWhenUsed/>
    <w:rsid w:val="00B178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2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mpedgewoodnsacmiltonwa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ampedgewoodnsacmiltonw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n\AppData\Roaming\Microsoft\Templates\Compan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C760F6FA745415AA4019B368FDC1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77BE0-8FF7-4ADC-86A5-D49AE4A33C9D}"/>
      </w:docPartPr>
      <w:docPartBody>
        <w:p w:rsidR="00FD5522" w:rsidRDefault="0033284D">
          <w:pPr>
            <w:pStyle w:val="AC760F6FA745415AA4019B368FDC1188"/>
          </w:pPr>
          <w:r>
            <w:t>Volume 1 / Issue 1</w:t>
          </w:r>
        </w:p>
      </w:docPartBody>
    </w:docPart>
    <w:docPart>
      <w:docPartPr>
        <w:name w:val="4646962FDB3E445889746797C338F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1FD0-39CC-478F-AEBE-3B0C98452FC9}"/>
      </w:docPartPr>
      <w:docPartBody>
        <w:p w:rsidR="00FD5522" w:rsidRDefault="0033284D">
          <w:pPr>
            <w:pStyle w:val="4646962FDB3E445889746797C338FA8B"/>
          </w:pPr>
          <w:r>
            <w:t>A Recent Success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84D"/>
    <w:rsid w:val="0033284D"/>
    <w:rsid w:val="006A0CA3"/>
    <w:rsid w:val="008507E9"/>
    <w:rsid w:val="00C60DFB"/>
    <w:rsid w:val="00FD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6974717E2749EFB72EBB9297C4155A">
    <w:name w:val="AF6974717E2749EFB72EBB9297C4155A"/>
  </w:style>
  <w:style w:type="paragraph" w:customStyle="1" w:styleId="AC760F6FA745415AA4019B368FDC1188">
    <w:name w:val="AC760F6FA745415AA4019B368FDC1188"/>
  </w:style>
  <w:style w:type="paragraph" w:customStyle="1" w:styleId="0D75B0BCD7764D8DABB4AB34BDF7BD0B">
    <w:name w:val="0D75B0BCD7764D8DABB4AB34BDF7BD0B"/>
  </w:style>
  <w:style w:type="paragraph" w:customStyle="1" w:styleId="D647E4CF66464AEC9451D7E0B14E2A9D">
    <w:name w:val="D647E4CF66464AEC9451D7E0B14E2A9D"/>
  </w:style>
  <w:style w:type="paragraph" w:customStyle="1" w:styleId="C0E0177B1931435AB70B26EE7C1041D0">
    <w:name w:val="C0E0177B1931435AB70B26EE7C1041D0"/>
  </w:style>
  <w:style w:type="paragraph" w:customStyle="1" w:styleId="EDFD62D007CE498F8152AD1C9EC79A64">
    <w:name w:val="EDFD62D007CE498F8152AD1C9EC79A64"/>
  </w:style>
  <w:style w:type="paragraph" w:customStyle="1" w:styleId="7F74F772EC504BA4A4E1FC205BF00123">
    <w:name w:val="7F74F772EC504BA4A4E1FC205BF00123"/>
  </w:style>
  <w:style w:type="paragraph" w:customStyle="1" w:styleId="36FAF9F83C3E46A48728E5DC2AE66EC3">
    <w:name w:val="36FAF9F83C3E46A48728E5DC2AE66EC3"/>
  </w:style>
  <w:style w:type="paragraph" w:customStyle="1" w:styleId="74727FA88B224296B6B5B52913FFE445">
    <w:name w:val="74727FA88B224296B6B5B52913FFE445"/>
  </w:style>
  <w:style w:type="paragraph" w:customStyle="1" w:styleId="AE72CE06649F494EAABB8122C419DAF9">
    <w:name w:val="AE72CE06649F494EAABB8122C419DAF9"/>
  </w:style>
  <w:style w:type="paragraph" w:customStyle="1" w:styleId="975432AE46CD447DA1F23AD843546174">
    <w:name w:val="975432AE46CD447DA1F23AD843546174"/>
  </w:style>
  <w:style w:type="paragraph" w:customStyle="1" w:styleId="FC56AB0DE99744ED8FD7528222BF6392">
    <w:name w:val="FC56AB0DE99744ED8FD7528222BF6392"/>
  </w:style>
  <w:style w:type="paragraph" w:customStyle="1" w:styleId="774E7C01B56241D7B88A03C7C71C2DC8">
    <w:name w:val="774E7C01B56241D7B88A03C7C71C2DC8"/>
  </w:style>
  <w:style w:type="paragraph" w:customStyle="1" w:styleId="771FBAC5A87B41EAB865D4587528DB82">
    <w:name w:val="771FBAC5A87B41EAB865D4587528DB82"/>
  </w:style>
  <w:style w:type="paragraph" w:customStyle="1" w:styleId="E3FA702E5C8245DFAE45B27834EFBBEF">
    <w:name w:val="E3FA702E5C8245DFAE45B27834EFBBEF"/>
  </w:style>
  <w:style w:type="paragraph" w:customStyle="1" w:styleId="845C3210167A4AA3A13BF83C0C6E5E8E">
    <w:name w:val="845C3210167A4AA3A13BF83C0C6E5E8E"/>
  </w:style>
  <w:style w:type="paragraph" w:customStyle="1" w:styleId="9FE8CEF39D1A41218F48082B6320BF1A">
    <w:name w:val="9FE8CEF39D1A41218F48082B6320BF1A"/>
  </w:style>
  <w:style w:type="paragraph" w:customStyle="1" w:styleId="4646962FDB3E445889746797C338FA8B">
    <w:name w:val="4646962FDB3E445889746797C338FA8B"/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rFonts w:eastAsiaTheme="minorHAnsi"/>
      <w:color w:val="FFFFFF" w:themeColor="background1"/>
      <w:kern w:val="2"/>
      <w:szCs w:val="20"/>
      <w:lang w:eastAsia="ja-JP"/>
      <w14:ligatures w14:val="standard"/>
    </w:rPr>
  </w:style>
  <w:style w:type="paragraph" w:customStyle="1" w:styleId="0CF8AA70631A40FBB280A11F87755438">
    <w:name w:val="0CF8AA70631A40FBB280A11F87755438"/>
  </w:style>
  <w:style w:type="paragraph" w:customStyle="1" w:styleId="EBD84E80D3BD4C9D9CC66D3B33362DFC">
    <w:name w:val="EBD84E80D3BD4C9D9CC66D3B33362D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1228 26th Ave Ct Milton, WA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Company Newsletter</Template>
  <TotalTime>298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 Edgewood, N.S.A.C.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</dc:creator>
  <cp:keywords/>
  <cp:lastModifiedBy>Robin</cp:lastModifiedBy>
  <cp:revision>6</cp:revision>
  <cp:lastPrinted>2023-04-23T23:08:00Z</cp:lastPrinted>
  <dcterms:created xsi:type="dcterms:W3CDTF">2023-04-23T13:31:00Z</dcterms:created>
  <dcterms:modified xsi:type="dcterms:W3CDTF">2023-04-24T19:02:00Z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