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62EF22" w14:textId="77777777" w:rsidR="00CD4AD6" w:rsidRDefault="00CD4AD6" w:rsidP="00DA6048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noProof/>
          <w:lang w:val="fr-FR" w:eastAsia="fr-FR"/>
        </w:rPr>
        <w:drawing>
          <wp:inline distT="0" distB="0" distL="0" distR="0" wp14:anchorId="4A5DFBC4" wp14:editId="129066EC">
            <wp:extent cx="3257230" cy="522515"/>
            <wp:effectExtent l="0" t="0" r="0" b="0"/>
            <wp:docPr id="7" name="picture" title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133" cy="52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CB0AA" w14:textId="77777777" w:rsidR="00DA6048" w:rsidRPr="00EC31EA" w:rsidRDefault="00DA6048" w:rsidP="00DA6048">
      <w:pPr>
        <w:spacing w:after="0" w:line="240" w:lineRule="auto"/>
        <w:jc w:val="center"/>
        <w:rPr>
          <w:b/>
          <w:sz w:val="28"/>
          <w:szCs w:val="28"/>
        </w:rPr>
      </w:pPr>
      <w:r w:rsidRPr="00EC31EA">
        <w:rPr>
          <w:b/>
          <w:sz w:val="28"/>
          <w:szCs w:val="28"/>
        </w:rPr>
        <w:t xml:space="preserve">Supplementary </w:t>
      </w:r>
      <w:r w:rsidR="00EC31EA" w:rsidRPr="00EC31EA">
        <w:rPr>
          <w:b/>
          <w:sz w:val="28"/>
          <w:szCs w:val="28"/>
        </w:rPr>
        <w:t xml:space="preserve">ACHD Echo </w:t>
      </w:r>
      <w:r w:rsidRPr="00EC31EA">
        <w:rPr>
          <w:b/>
          <w:sz w:val="28"/>
          <w:szCs w:val="28"/>
        </w:rPr>
        <w:t xml:space="preserve">Acquisition Protocol for </w:t>
      </w:r>
    </w:p>
    <w:p w14:paraId="76921DE8" w14:textId="77777777" w:rsidR="00352400" w:rsidRPr="00654CCE" w:rsidRDefault="00A20A71" w:rsidP="0035240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0000" w:themeFill="text1"/>
        <w:spacing w:after="0" w:line="240" w:lineRule="auto"/>
        <w:jc w:val="center"/>
        <w:rPr>
          <w:i/>
          <w:color w:val="FFFFFF" w:themeColor="background1"/>
          <w:sz w:val="32"/>
          <w:szCs w:val="28"/>
        </w:rPr>
      </w:pPr>
      <w:proofErr w:type="spellStart"/>
      <w:r>
        <w:rPr>
          <w:i/>
          <w:color w:val="FFFFFF" w:themeColor="background1"/>
          <w:sz w:val="32"/>
          <w:szCs w:val="28"/>
        </w:rPr>
        <w:t>Rastelli</w:t>
      </w:r>
      <w:proofErr w:type="spellEnd"/>
      <w:r w:rsidR="001310DE">
        <w:rPr>
          <w:i/>
          <w:color w:val="FFFFFF" w:themeColor="background1"/>
          <w:sz w:val="32"/>
          <w:szCs w:val="28"/>
        </w:rPr>
        <w:t xml:space="preserve"> repair </w:t>
      </w:r>
    </w:p>
    <w:p w14:paraId="5E92374E" w14:textId="77777777" w:rsidR="00661310" w:rsidRDefault="00661310" w:rsidP="00661310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14:paraId="2A608613" w14:textId="77777777" w:rsidR="00654CCE" w:rsidRPr="00690D4E" w:rsidRDefault="00690D4E" w:rsidP="00F1586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sz w:val="22"/>
          <w:szCs w:val="22"/>
        </w:rPr>
      </w:pPr>
      <w:r w:rsidRPr="00690D4E">
        <w:rPr>
          <w:b/>
          <w:bCs/>
          <w:i/>
          <w:sz w:val="22"/>
          <w:szCs w:val="22"/>
        </w:rPr>
        <w:t>The following protocol for</w:t>
      </w:r>
      <w:r>
        <w:rPr>
          <w:b/>
          <w:bCs/>
          <w:i/>
          <w:sz w:val="22"/>
          <w:szCs w:val="22"/>
        </w:rPr>
        <w:t xml:space="preserve"> echo in</w:t>
      </w:r>
      <w:r w:rsidRPr="00690D4E">
        <w:rPr>
          <w:b/>
          <w:bCs/>
          <w:i/>
          <w:sz w:val="22"/>
          <w:szCs w:val="22"/>
        </w:rPr>
        <w:t xml:space="preserve"> adult patients </w:t>
      </w:r>
      <w:r w:rsidR="00F1586E">
        <w:rPr>
          <w:b/>
          <w:bCs/>
          <w:i/>
          <w:sz w:val="22"/>
          <w:szCs w:val="22"/>
        </w:rPr>
        <w:t xml:space="preserve">with a </w:t>
      </w:r>
      <w:proofErr w:type="spellStart"/>
      <w:r w:rsidR="00A20A71">
        <w:rPr>
          <w:b/>
          <w:bCs/>
          <w:i/>
          <w:sz w:val="22"/>
          <w:szCs w:val="22"/>
        </w:rPr>
        <w:t>Rastelli</w:t>
      </w:r>
      <w:proofErr w:type="spellEnd"/>
      <w:r w:rsidR="00A20A71">
        <w:rPr>
          <w:b/>
          <w:bCs/>
          <w:i/>
          <w:sz w:val="22"/>
          <w:szCs w:val="22"/>
        </w:rPr>
        <w:t xml:space="preserve"> </w:t>
      </w:r>
      <w:r w:rsidR="00F1586E">
        <w:rPr>
          <w:b/>
          <w:bCs/>
          <w:i/>
          <w:sz w:val="22"/>
          <w:szCs w:val="22"/>
        </w:rPr>
        <w:t>procedure and</w:t>
      </w:r>
      <w:r w:rsidR="00FE3F62">
        <w:rPr>
          <w:b/>
          <w:bCs/>
          <w:i/>
          <w:sz w:val="22"/>
          <w:szCs w:val="22"/>
        </w:rPr>
        <w:t xml:space="preserve"> </w:t>
      </w:r>
      <w:r w:rsidRPr="00690D4E">
        <w:rPr>
          <w:b/>
          <w:bCs/>
          <w:i/>
          <w:sz w:val="22"/>
          <w:szCs w:val="22"/>
        </w:rPr>
        <w:t>is intended as a guide</w:t>
      </w:r>
      <w:r>
        <w:rPr>
          <w:b/>
          <w:bCs/>
          <w:i/>
          <w:sz w:val="22"/>
          <w:szCs w:val="22"/>
        </w:rPr>
        <w:t xml:space="preserve"> for performing a comprehensive assessment of </w:t>
      </w:r>
      <w:r w:rsidR="00FE3F62">
        <w:rPr>
          <w:b/>
          <w:bCs/>
          <w:i/>
          <w:sz w:val="22"/>
          <w:szCs w:val="22"/>
        </w:rPr>
        <w:t xml:space="preserve">this group of </w:t>
      </w:r>
      <w:r w:rsidRPr="00690D4E">
        <w:rPr>
          <w:b/>
          <w:bCs/>
          <w:i/>
          <w:sz w:val="22"/>
          <w:szCs w:val="22"/>
        </w:rPr>
        <w:t>patients.  It is intended a</w:t>
      </w:r>
      <w:r w:rsidR="00CD4AD6">
        <w:rPr>
          <w:b/>
          <w:bCs/>
          <w:i/>
          <w:sz w:val="22"/>
          <w:szCs w:val="22"/>
        </w:rPr>
        <w:t>s a supplementary guide to the IS</w:t>
      </w:r>
      <w:r w:rsidRPr="00690D4E">
        <w:rPr>
          <w:b/>
          <w:bCs/>
          <w:i/>
          <w:sz w:val="22"/>
          <w:szCs w:val="22"/>
        </w:rPr>
        <w:t xml:space="preserve">ACHD echo protocol and </w:t>
      </w:r>
      <w:r>
        <w:rPr>
          <w:b/>
          <w:bCs/>
          <w:i/>
          <w:sz w:val="22"/>
          <w:szCs w:val="22"/>
        </w:rPr>
        <w:t xml:space="preserve">sequential analysis and </w:t>
      </w:r>
      <w:r w:rsidRPr="00690D4E">
        <w:rPr>
          <w:b/>
          <w:bCs/>
          <w:i/>
          <w:sz w:val="22"/>
          <w:szCs w:val="22"/>
        </w:rPr>
        <w:t xml:space="preserve">all regular measurements should be included. </w:t>
      </w:r>
      <w:r>
        <w:rPr>
          <w:b/>
          <w:bCs/>
          <w:i/>
          <w:sz w:val="22"/>
          <w:szCs w:val="22"/>
        </w:rPr>
        <w:t>It highlights areas of interest in each view</w:t>
      </w:r>
      <w:r w:rsidRPr="00690D4E">
        <w:rPr>
          <w:b/>
          <w:bCs/>
          <w:i/>
          <w:sz w:val="22"/>
          <w:szCs w:val="22"/>
        </w:rPr>
        <w:t xml:space="preserve"> </w:t>
      </w:r>
      <w:r>
        <w:rPr>
          <w:b/>
          <w:bCs/>
          <w:i/>
          <w:sz w:val="22"/>
          <w:szCs w:val="22"/>
        </w:rPr>
        <w:t xml:space="preserve">specific to </w:t>
      </w:r>
      <w:proofErr w:type="spellStart"/>
      <w:r w:rsidR="00A20A71">
        <w:rPr>
          <w:b/>
          <w:bCs/>
          <w:i/>
          <w:sz w:val="22"/>
          <w:szCs w:val="22"/>
        </w:rPr>
        <w:t>Rastelli</w:t>
      </w:r>
      <w:proofErr w:type="spellEnd"/>
      <w:r w:rsidR="00A20A71">
        <w:rPr>
          <w:b/>
          <w:bCs/>
          <w:i/>
          <w:sz w:val="22"/>
          <w:szCs w:val="22"/>
        </w:rPr>
        <w:t xml:space="preserve"> </w:t>
      </w:r>
      <w:r>
        <w:rPr>
          <w:b/>
          <w:bCs/>
          <w:i/>
          <w:sz w:val="22"/>
          <w:szCs w:val="22"/>
        </w:rPr>
        <w:t xml:space="preserve">repair. </w:t>
      </w:r>
    </w:p>
    <w:p w14:paraId="54045F77" w14:textId="77777777" w:rsidR="00690D4E" w:rsidRDefault="00690D4E" w:rsidP="00352400">
      <w:pPr>
        <w:pStyle w:val="Default"/>
        <w:rPr>
          <w:b/>
          <w:bCs/>
          <w:sz w:val="22"/>
          <w:szCs w:val="22"/>
        </w:rPr>
      </w:pPr>
    </w:p>
    <w:p w14:paraId="46CF4CE5" w14:textId="7D45FBCD" w:rsidR="00FE3F62" w:rsidRPr="00FE3F62" w:rsidRDefault="00D84B40" w:rsidP="00FE3F6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8"/>
        </w:rPr>
      </w:pPr>
      <w:proofErr w:type="spellStart"/>
      <w:r>
        <w:rPr>
          <w:rFonts w:ascii="Calibri" w:hAnsi="Calibri" w:cs="Calibri"/>
          <w:b/>
          <w:color w:val="000000"/>
          <w:sz w:val="28"/>
          <w:szCs w:val="28"/>
        </w:rPr>
        <w:t>Rastelli</w:t>
      </w:r>
      <w:proofErr w:type="spellEnd"/>
      <w:r>
        <w:rPr>
          <w:rFonts w:ascii="Calibri" w:hAnsi="Calibri" w:cs="Calibri"/>
          <w:b/>
          <w:color w:val="000000"/>
          <w:sz w:val="28"/>
          <w:szCs w:val="28"/>
        </w:rPr>
        <w:t xml:space="preserve"> </w:t>
      </w:r>
      <w:r w:rsidR="00F87DB8">
        <w:rPr>
          <w:rFonts w:ascii="Calibri" w:hAnsi="Calibri" w:cs="Calibri"/>
          <w:b/>
          <w:color w:val="000000"/>
          <w:sz w:val="28"/>
          <w:szCs w:val="28"/>
        </w:rPr>
        <w:t xml:space="preserve">Operation - </w:t>
      </w:r>
      <w:r>
        <w:rPr>
          <w:rFonts w:ascii="Calibri" w:hAnsi="Calibri" w:cs="Calibri"/>
          <w:b/>
          <w:color w:val="000000"/>
          <w:sz w:val="28"/>
          <w:szCs w:val="28"/>
        </w:rPr>
        <w:t>Surgical Technique:</w:t>
      </w:r>
    </w:p>
    <w:p w14:paraId="19C5BFEA" w14:textId="77777777" w:rsidR="00FE3F62" w:rsidRPr="00FE3F62" w:rsidRDefault="00FE3F62" w:rsidP="00FE3F6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52603BDD" w14:textId="4C95BC3E" w:rsidR="00F1586E" w:rsidRDefault="00D84B40" w:rsidP="00FE3F6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proofErr w:type="spellStart"/>
      <w:r w:rsidRPr="00D84B40">
        <w:rPr>
          <w:rFonts w:ascii="Calibri" w:hAnsi="Calibri" w:cs="Calibri"/>
          <w:color w:val="000000"/>
        </w:rPr>
        <w:t>Rastelli</w:t>
      </w:r>
      <w:proofErr w:type="spellEnd"/>
      <w:r w:rsidRPr="00D84B40">
        <w:rPr>
          <w:rFonts w:ascii="Calibri" w:hAnsi="Calibri" w:cs="Calibri"/>
          <w:color w:val="000000"/>
        </w:rPr>
        <w:t xml:space="preserve"> operations are performed most commonly in patients </w:t>
      </w:r>
      <w:r w:rsidR="00F1586E">
        <w:rPr>
          <w:rFonts w:ascii="Calibri" w:hAnsi="Calibri" w:cs="Calibri"/>
          <w:color w:val="000000"/>
        </w:rPr>
        <w:t>with a variety of congenital abnormalities</w:t>
      </w:r>
      <w:r w:rsidR="00CB30D2">
        <w:rPr>
          <w:rFonts w:ascii="Calibri" w:hAnsi="Calibri" w:cs="Calibri"/>
          <w:color w:val="000000"/>
        </w:rPr>
        <w:t>, the common theme being the presence of a ventricular septal defect</w:t>
      </w:r>
      <w:r w:rsidR="00AD1B0A">
        <w:rPr>
          <w:rFonts w:ascii="Calibri" w:hAnsi="Calibri" w:cs="Calibri"/>
          <w:color w:val="000000"/>
        </w:rPr>
        <w:t xml:space="preserve"> frequently associated with right ventricular outflow tract obstruction</w:t>
      </w:r>
      <w:r w:rsidR="00F1586E">
        <w:rPr>
          <w:rFonts w:ascii="Calibri" w:hAnsi="Calibri" w:cs="Calibri"/>
          <w:color w:val="000000"/>
        </w:rPr>
        <w:t>:</w:t>
      </w:r>
    </w:p>
    <w:p w14:paraId="50E56E8B" w14:textId="77777777" w:rsidR="00F1586E" w:rsidRDefault="00F1586E" w:rsidP="00F1586E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Double outlet right ventricle with a VSD</w:t>
      </w:r>
    </w:p>
    <w:p w14:paraId="0CCE9B7F" w14:textId="77777777" w:rsidR="00F1586E" w:rsidRDefault="00F1586E" w:rsidP="00F1586E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</w:t>
      </w:r>
      <w:r w:rsidR="00D84B40" w:rsidRPr="00F1586E">
        <w:rPr>
          <w:rFonts w:ascii="Calibri" w:hAnsi="Calibri" w:cs="Calibri"/>
          <w:color w:val="000000"/>
        </w:rPr>
        <w:t xml:space="preserve">ransposition of the great arteries with a </w:t>
      </w:r>
      <w:r>
        <w:rPr>
          <w:rFonts w:ascii="Calibri" w:hAnsi="Calibri" w:cs="Calibri"/>
          <w:color w:val="000000"/>
        </w:rPr>
        <w:t>VSD</w:t>
      </w:r>
    </w:p>
    <w:p w14:paraId="6D30182C" w14:textId="77777777" w:rsidR="00FE3F62" w:rsidRDefault="00F1586E" w:rsidP="00F1586E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Truncus arteriosus</w:t>
      </w:r>
      <w:r w:rsidR="00D84B40" w:rsidRPr="00F1586E">
        <w:rPr>
          <w:rFonts w:ascii="Calibri" w:hAnsi="Calibri" w:cs="Calibri"/>
          <w:color w:val="000000"/>
        </w:rPr>
        <w:t xml:space="preserve"> </w:t>
      </w:r>
    </w:p>
    <w:p w14:paraId="691C434C" w14:textId="77777777" w:rsidR="00100249" w:rsidRPr="00100249" w:rsidRDefault="00100249" w:rsidP="001002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C4EA96D" w14:textId="77777777" w:rsidR="00100249" w:rsidRPr="00100249" w:rsidRDefault="00100249" w:rsidP="0010024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00249">
        <w:rPr>
          <w:rFonts w:ascii="Calibri" w:hAnsi="Calibri" w:cs="Calibri"/>
          <w:noProof/>
          <w:color w:val="000000"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C9219C" wp14:editId="357E6D28">
                <wp:simplePos x="0" y="0"/>
                <wp:positionH relativeFrom="column">
                  <wp:posOffset>1600200</wp:posOffset>
                </wp:positionH>
                <wp:positionV relativeFrom="paragraph">
                  <wp:posOffset>1838325</wp:posOffset>
                </wp:positionV>
                <wp:extent cx="3333750" cy="5524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8B5DC" w14:textId="5607A5F3" w:rsidR="00F87DB8" w:rsidRDefault="00E81A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81A17">
                              <w:rPr>
                                <w:b/>
                                <w:sz w:val="20"/>
                                <w:szCs w:val="20"/>
                              </w:rPr>
                              <w:t>Diagram.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F87DB8">
                              <w:rPr>
                                <w:sz w:val="20"/>
                                <w:szCs w:val="20"/>
                              </w:rPr>
                              <w:t>Rastelli</w:t>
                            </w:r>
                            <w:proofErr w:type="spellEnd"/>
                            <w:r w:rsidR="00F87DB8">
                              <w:rPr>
                                <w:sz w:val="20"/>
                                <w:szCs w:val="20"/>
                              </w:rPr>
                              <w:t xml:space="preserve"> operation</w:t>
                            </w:r>
                          </w:p>
                          <w:p w14:paraId="0EBD0EB1" w14:textId="53FB8DD5" w:rsidR="00100249" w:rsidRDefault="00100249">
                            <w:r w:rsidRPr="00BD3E2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diagram adapted from </w:t>
                            </w:r>
                            <w:proofErr w:type="spellStart"/>
                            <w:r w:rsidRPr="00BD3E28">
                              <w:rPr>
                                <w:i/>
                                <w:sz w:val="20"/>
                                <w:szCs w:val="20"/>
                              </w:rPr>
                              <w:t>Popelová</w:t>
                            </w:r>
                            <w:proofErr w:type="spellEnd"/>
                            <w:r w:rsidRPr="00BD3E2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et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pt;margin-top:144.75pt;width:262.5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lSgIBwIAAPIDAAAOAAAAZHJzL2Uyb0RvYy54bWysU9tu2zAMfR+wfxD0vjjx4rU14hRduw4D ugvQ7gMYWY6FSaImKbGzrx8lp2mwvQ3Tg0CJ5BHPIbW6Ho1me+mDQtvwxWzOmbQCW2W3Df/+dP/m krMQwbag0cqGH2Tg1+vXr1aDq2WJPepWekYgNtSDa3gfo6uLIoheGggzdNKSs0NvINLRb4vWw0Do RhflfP6uGNC3zqOQIdDt3eTk64zfdVLEr10XZGS64VRbzLvP+ybtxXoF9daD65U4lgH/UIUBZenR E9QdRGA7r/6CMkp4DNjFmUBTYNcpITMHYrOY/8HmsQcnMxcSJ7iTTOH/wYov+2+eqbbhV5xZMNSi JzlG9h5HViZ1BhdqCnp0FBZHuqYuZ6bBPaD4EZjF2x7sVt54j0MvoaXqFimzOEudcEIC2QyfsaVn YBcxA42dN0k6EoMROnXpcOpMKkXQ5VtaFxW5BPmqqlySnZ6A+jnb+RA/SjQsGQ331PmMDvuHEKfQ 55D0mMV7pTXdQ60tG4h+VVY54cxjVKTh1Mo0/HKe1jQuieQH2+bkCEpPNtWi7ZF1IjpRjuNmpMAk xQbbA/H3OA0hfRoyevS/OBtoABsefu7AS870J0saXi2WyzSx+bCsLko6+HPP5twDVhBUwyNnk3kb 85RPXG9I605lGV4qOdZKg5WFPH6CNLnn5xz18lXXvwEAAP//AwBQSwMEFAAGAAgAAAAhABY8uOzg AAAACwEAAA8AAABkcnMvZG93bnJldi54bWxMj0FPwzAMhe9I/IfISNxYQqHrVppOE4graBsgccsa r63WOFWTreXfY07sZvs9PX+vWE2uE2ccQutJw/1MgUCqvG2p1vCxe71bgAjRkDWdJ9TwgwFW5fVV YXLrR9rgeRtrwSEUcqOhibHPpQxVg86Eme+RWDv4wZnI61BLO5iRw10nE6Xm0pmW+ENjenxusDpu T07D59vh++tRvdcvLu1HPylJbim1vr2Z1k8gIk7x3wx/+IwOJTPt/YlsEJ2GJE24S+RhsUxBsCPL Mr7sNTxk8xRkWcjLDuUvAAAA//8DAFBLAQItABQABgAIAAAAIQC2gziS/gAAAOEBAAATAAAAAAAA AAAAAAAAAAAAAABbQ29udGVudF9UeXBlc10ueG1sUEsBAi0AFAAGAAgAAAAhADj9If/WAAAAlAEA AAsAAAAAAAAAAAAAAAAALwEAAF9yZWxzLy5yZWxzUEsBAi0AFAAGAAgAAAAhAJCVKAgHAgAA8gMA AA4AAAAAAAAAAAAAAAAALgIAAGRycy9lMm9Eb2MueG1sUEsBAi0AFAAGAAgAAAAhABY8uOzgAAAA CwEAAA8AAAAAAAAAAAAAAAAAYQQAAGRycy9kb3ducmV2LnhtbFBLBQYAAAAABAAEAPMAAABuBQAA AAA= " filled="f" stroked="f">
                <v:textbox>
                  <w:txbxContent>
                    <w:p w14:paraId="3268B5DC" w14:textId="5607A5F3" w:rsidR="00F87DB8" w:rsidRDefault="00E81A17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E81A17">
                        <w:rPr>
                          <w:b/>
                          <w:sz w:val="20"/>
                          <w:szCs w:val="20"/>
                        </w:rPr>
                        <w:t>Diagram.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F87DB8">
                        <w:rPr>
                          <w:sz w:val="20"/>
                          <w:szCs w:val="20"/>
                        </w:rPr>
                        <w:t>Rastelli</w:t>
                      </w:r>
                      <w:proofErr w:type="spellEnd"/>
                      <w:r w:rsidR="00F87DB8">
                        <w:rPr>
                          <w:sz w:val="20"/>
                          <w:szCs w:val="20"/>
                        </w:rPr>
                        <w:t xml:space="preserve"> operation</w:t>
                      </w:r>
                    </w:p>
                    <w:p w14:paraId="0EBD0EB1" w14:textId="53FB8DD5" w:rsidR="00100249" w:rsidRDefault="00100249">
                      <w:r w:rsidRPr="00BD3E28">
                        <w:rPr>
                          <w:i/>
                          <w:sz w:val="20"/>
                          <w:szCs w:val="20"/>
                        </w:rPr>
                        <w:t xml:space="preserve">diagram adapted from </w:t>
                      </w:r>
                      <w:proofErr w:type="spellStart"/>
                      <w:r w:rsidRPr="00BD3E28">
                        <w:rPr>
                          <w:i/>
                          <w:sz w:val="20"/>
                          <w:szCs w:val="20"/>
                        </w:rPr>
                        <w:t>Popelová</w:t>
                      </w:r>
                      <w:proofErr w:type="spellEnd"/>
                      <w:r w:rsidRPr="00BD3E28">
                        <w:rPr>
                          <w:i/>
                          <w:sz w:val="20"/>
                          <w:szCs w:val="20"/>
                        </w:rPr>
                        <w:t xml:space="preserve"> et 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lang w:val="fr-FR" w:eastAsia="fr-FR"/>
        </w:rPr>
        <w:drawing>
          <wp:inline distT="0" distB="0" distL="0" distR="0" wp14:anchorId="17E028C7" wp14:editId="0D890E26">
            <wp:extent cx="1743075" cy="2411182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1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AD3C" w14:textId="77777777" w:rsidR="00D84B40" w:rsidRPr="00D84B40" w:rsidRDefault="00D84B40" w:rsidP="00FE3F6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0F0D3B5" w14:textId="77777777" w:rsidR="00100249" w:rsidRDefault="00D84B40" w:rsidP="00FE3F6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D84B40">
        <w:rPr>
          <w:rFonts w:ascii="Calibri" w:hAnsi="Calibri" w:cs="Calibri"/>
          <w:color w:val="000000"/>
        </w:rPr>
        <w:t>The procedure</w:t>
      </w:r>
      <w:r>
        <w:rPr>
          <w:rFonts w:ascii="Calibri" w:hAnsi="Calibri" w:cs="Calibri"/>
          <w:color w:val="000000"/>
        </w:rPr>
        <w:t xml:space="preserve"> uses a patch to</w:t>
      </w:r>
      <w:r w:rsidRPr="00D84B40">
        <w:rPr>
          <w:rFonts w:ascii="Calibri" w:hAnsi="Calibri" w:cs="Calibri"/>
          <w:color w:val="000000"/>
        </w:rPr>
        <w:t xml:space="preserve"> deviate blood f</w:t>
      </w:r>
      <w:r w:rsidR="00100249">
        <w:rPr>
          <w:rFonts w:ascii="Calibri" w:hAnsi="Calibri" w:cs="Calibri"/>
          <w:color w:val="000000"/>
        </w:rPr>
        <w:t>rom the left ventricle, across the native</w:t>
      </w:r>
      <w:r w:rsidRPr="00D84B40">
        <w:rPr>
          <w:rFonts w:ascii="Calibri" w:hAnsi="Calibri" w:cs="Calibri"/>
          <w:color w:val="000000"/>
        </w:rPr>
        <w:t xml:space="preserve"> ventricular septal defect</w:t>
      </w:r>
      <w:r w:rsidR="00D84BE5">
        <w:rPr>
          <w:rFonts w:ascii="Calibri" w:hAnsi="Calibri" w:cs="Calibri"/>
          <w:color w:val="000000"/>
        </w:rPr>
        <w:t>,</w:t>
      </w:r>
      <w:r w:rsidRPr="00D84B40">
        <w:rPr>
          <w:rFonts w:ascii="Calibri" w:hAnsi="Calibri" w:cs="Calibri"/>
          <w:color w:val="000000"/>
        </w:rPr>
        <w:t xml:space="preserve"> to </w:t>
      </w:r>
      <w:r w:rsidR="00F1586E">
        <w:rPr>
          <w:rFonts w:ascii="Calibri" w:hAnsi="Calibri" w:cs="Calibri"/>
          <w:color w:val="000000"/>
        </w:rPr>
        <w:t>the</w:t>
      </w:r>
      <w:r w:rsidR="00CD4AD6">
        <w:rPr>
          <w:rFonts w:ascii="Calibri" w:hAnsi="Calibri" w:cs="Calibri"/>
          <w:color w:val="000000"/>
        </w:rPr>
        <w:t xml:space="preserve"> aorta (which in </w:t>
      </w:r>
      <w:r w:rsidR="007D2C36">
        <w:rPr>
          <w:rFonts w:ascii="Calibri" w:hAnsi="Calibri" w:cs="Calibri"/>
          <w:color w:val="000000"/>
        </w:rPr>
        <w:t>VA discordance</w:t>
      </w:r>
      <w:r w:rsidR="00CD4AD6">
        <w:rPr>
          <w:rFonts w:ascii="Calibri" w:hAnsi="Calibri" w:cs="Calibri"/>
          <w:color w:val="000000"/>
        </w:rPr>
        <w:t xml:space="preserve"> remains in its anterior position). </w:t>
      </w:r>
      <w:r w:rsidRPr="00D84B40">
        <w:rPr>
          <w:rFonts w:ascii="Calibri" w:hAnsi="Calibri" w:cs="Calibri"/>
          <w:color w:val="000000"/>
        </w:rPr>
        <w:t xml:space="preserve"> </w:t>
      </w:r>
      <w:r w:rsidR="00F1586E">
        <w:rPr>
          <w:rFonts w:ascii="Calibri" w:hAnsi="Calibri" w:cs="Calibri"/>
          <w:color w:val="000000"/>
        </w:rPr>
        <w:t xml:space="preserve"> The preoperative </w:t>
      </w:r>
      <w:r w:rsidR="00CD4AD6">
        <w:rPr>
          <w:rFonts w:ascii="Calibri" w:hAnsi="Calibri" w:cs="Calibri"/>
          <w:color w:val="000000"/>
        </w:rPr>
        <w:t>locatio</w:t>
      </w:r>
      <w:r w:rsidR="00F1586E">
        <w:rPr>
          <w:rFonts w:ascii="Calibri" w:hAnsi="Calibri" w:cs="Calibri"/>
          <w:color w:val="000000"/>
        </w:rPr>
        <w:t>n of the VSD is important</w:t>
      </w:r>
      <w:proofErr w:type="gramStart"/>
      <w:r w:rsidR="007D2C36">
        <w:rPr>
          <w:rFonts w:ascii="Calibri" w:hAnsi="Calibri" w:cs="Calibri"/>
          <w:color w:val="000000"/>
        </w:rPr>
        <w:t xml:space="preserve">;  </w:t>
      </w:r>
      <w:r w:rsidR="00F1586E">
        <w:rPr>
          <w:rFonts w:ascii="Calibri" w:hAnsi="Calibri" w:cs="Calibri"/>
          <w:color w:val="000000"/>
        </w:rPr>
        <w:t>VSDs</w:t>
      </w:r>
      <w:proofErr w:type="gramEnd"/>
      <w:r w:rsidR="00F1586E">
        <w:rPr>
          <w:rFonts w:ascii="Calibri" w:hAnsi="Calibri" w:cs="Calibri"/>
          <w:color w:val="000000"/>
        </w:rPr>
        <w:t xml:space="preserve"> which are committed to the great arteries fare b</w:t>
      </w:r>
      <w:r w:rsidR="00CB30D2">
        <w:rPr>
          <w:rFonts w:ascii="Calibri" w:hAnsi="Calibri" w:cs="Calibri"/>
          <w:color w:val="000000"/>
        </w:rPr>
        <w:t>etter than remotely located VSDs, which are difficult to use in the re-routing of LV outflow</w:t>
      </w:r>
      <w:r w:rsidR="00F1586E">
        <w:rPr>
          <w:rFonts w:ascii="Calibri" w:hAnsi="Calibri" w:cs="Calibri"/>
          <w:color w:val="000000"/>
        </w:rPr>
        <w:t xml:space="preserve">. </w:t>
      </w:r>
    </w:p>
    <w:p w14:paraId="01F67271" w14:textId="77777777" w:rsidR="00100249" w:rsidRDefault="00100249" w:rsidP="00FE3F6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691088E" w14:textId="69E586C1" w:rsidR="00D84B40" w:rsidRPr="00D84B40" w:rsidRDefault="00CB30D2" w:rsidP="00FE3F6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Where present, t</w:t>
      </w:r>
      <w:r w:rsidR="00B50CAC">
        <w:rPr>
          <w:rFonts w:ascii="Calibri" w:hAnsi="Calibri" w:cs="Calibri"/>
          <w:color w:val="000000"/>
        </w:rPr>
        <w:t>he native pulmonary artery</w:t>
      </w:r>
      <w:r w:rsidR="00CD4AD6">
        <w:rPr>
          <w:rFonts w:ascii="Calibri" w:hAnsi="Calibri" w:cs="Calibri"/>
          <w:color w:val="000000"/>
        </w:rPr>
        <w:t xml:space="preserve"> </w:t>
      </w:r>
      <w:r w:rsidR="00D84B40" w:rsidRPr="00D84B40">
        <w:rPr>
          <w:rFonts w:ascii="Calibri" w:hAnsi="Calibri" w:cs="Calibri"/>
          <w:color w:val="000000"/>
        </w:rPr>
        <w:t>is disconnected</w:t>
      </w:r>
      <w:r w:rsidR="00F1586E">
        <w:rPr>
          <w:rFonts w:ascii="Calibri" w:hAnsi="Calibri" w:cs="Calibri"/>
          <w:color w:val="000000"/>
        </w:rPr>
        <w:t xml:space="preserve"> proximally</w:t>
      </w:r>
      <w:r w:rsidR="00D84B40" w:rsidRPr="00D84B40">
        <w:rPr>
          <w:rFonts w:ascii="Calibri" w:hAnsi="Calibri" w:cs="Calibri"/>
          <w:color w:val="000000"/>
        </w:rPr>
        <w:t xml:space="preserve"> and a </w:t>
      </w:r>
      <w:proofErr w:type="spellStart"/>
      <w:r w:rsidR="00B40B5A">
        <w:rPr>
          <w:rFonts w:ascii="Calibri" w:hAnsi="Calibri" w:cs="Calibri"/>
          <w:color w:val="000000"/>
        </w:rPr>
        <w:t>valved</w:t>
      </w:r>
      <w:proofErr w:type="spellEnd"/>
      <w:r w:rsidR="00B40B5A">
        <w:rPr>
          <w:rFonts w:ascii="Calibri" w:hAnsi="Calibri" w:cs="Calibri"/>
          <w:color w:val="000000"/>
        </w:rPr>
        <w:t xml:space="preserve"> </w:t>
      </w:r>
      <w:r w:rsidR="00D84B40" w:rsidRPr="00D84B40">
        <w:rPr>
          <w:rFonts w:ascii="Calibri" w:hAnsi="Calibri" w:cs="Calibri"/>
          <w:color w:val="000000"/>
        </w:rPr>
        <w:t>right ventricular to pulmonary artery conduit is ins</w:t>
      </w:r>
      <w:r w:rsidR="00100249">
        <w:rPr>
          <w:rFonts w:ascii="Calibri" w:hAnsi="Calibri" w:cs="Calibri"/>
          <w:color w:val="000000"/>
        </w:rPr>
        <w:t xml:space="preserve">erted. The location of the conduit is usually very anteriorly in close proximity to the sternum, which often necessitates the use of non-standard imaging windows to profile with echocardiography. </w:t>
      </w:r>
    </w:p>
    <w:p w14:paraId="65020F92" w14:textId="77777777" w:rsidR="00FE3F62" w:rsidRDefault="00FE3F62" w:rsidP="00FE3F6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B1C38AC" w14:textId="77777777" w:rsidR="00100249" w:rsidRDefault="00100249" w:rsidP="00FE3F6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4B6CFCA" w14:textId="77777777" w:rsidR="00100249" w:rsidRDefault="00100249" w:rsidP="00FE3F6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44E3FCB" w14:textId="77777777" w:rsidR="00100249" w:rsidRDefault="00100249" w:rsidP="00FE3F6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8F20632" w14:textId="77777777" w:rsidR="00100249" w:rsidRPr="00FE3F62" w:rsidRDefault="00100249" w:rsidP="00FE3F6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7E46F87" w14:textId="77777777" w:rsidR="00FE3F62" w:rsidRPr="00D561C3" w:rsidRDefault="00FE3F62" w:rsidP="00FE3F6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8"/>
          <w:szCs w:val="28"/>
        </w:rPr>
      </w:pPr>
      <w:r w:rsidRPr="00D561C3">
        <w:rPr>
          <w:rFonts w:ascii="Calibri" w:hAnsi="Calibri" w:cs="Calibri"/>
          <w:b/>
          <w:color w:val="000000"/>
          <w:sz w:val="28"/>
          <w:szCs w:val="28"/>
        </w:rPr>
        <w:t>Post-operative Sequ</w:t>
      </w:r>
      <w:r w:rsidR="00882633" w:rsidRPr="00D561C3">
        <w:rPr>
          <w:rFonts w:ascii="Calibri" w:hAnsi="Calibri" w:cs="Calibri"/>
          <w:b/>
          <w:color w:val="000000"/>
          <w:sz w:val="28"/>
          <w:szCs w:val="28"/>
        </w:rPr>
        <w:t>e</w:t>
      </w:r>
      <w:r w:rsidRPr="00D561C3">
        <w:rPr>
          <w:rFonts w:ascii="Calibri" w:hAnsi="Calibri" w:cs="Calibri"/>
          <w:b/>
          <w:color w:val="000000"/>
          <w:sz w:val="28"/>
          <w:szCs w:val="28"/>
        </w:rPr>
        <w:t xml:space="preserve">lae: </w:t>
      </w:r>
    </w:p>
    <w:p w14:paraId="31974CD6" w14:textId="77777777" w:rsidR="00D561C3" w:rsidRPr="00D561C3" w:rsidRDefault="00D561C3" w:rsidP="00FE3F6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</w:rPr>
      </w:pPr>
    </w:p>
    <w:p w14:paraId="146B6977" w14:textId="77777777" w:rsidR="00FE3F62" w:rsidRPr="00F1586E" w:rsidRDefault="00FE3F62" w:rsidP="00F1586E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F1586E">
        <w:rPr>
          <w:rFonts w:ascii="Calibri" w:hAnsi="Calibri" w:cs="Calibri"/>
          <w:color w:val="000000"/>
        </w:rPr>
        <w:t xml:space="preserve">LV outflow obstruction </w:t>
      </w:r>
    </w:p>
    <w:p w14:paraId="77B9A4C9" w14:textId="77777777" w:rsidR="007D2C36" w:rsidRDefault="00D84B40" w:rsidP="007D2C36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F1586E">
        <w:rPr>
          <w:rFonts w:ascii="Calibri" w:hAnsi="Calibri" w:cs="Calibri"/>
          <w:color w:val="000000"/>
        </w:rPr>
        <w:t xml:space="preserve">RV-PA conduit </w:t>
      </w:r>
      <w:r w:rsidR="007D2C36">
        <w:rPr>
          <w:rFonts w:ascii="Calibri" w:hAnsi="Calibri" w:cs="Calibri"/>
          <w:color w:val="000000"/>
        </w:rPr>
        <w:t>dysfunction</w:t>
      </w:r>
      <w:r w:rsidR="007D2C36" w:rsidRPr="007D2C36">
        <w:rPr>
          <w:rFonts w:ascii="Calibri" w:hAnsi="Calibri" w:cs="Calibri"/>
          <w:color w:val="000000"/>
        </w:rPr>
        <w:t xml:space="preserve"> </w:t>
      </w:r>
    </w:p>
    <w:p w14:paraId="27F3B9D1" w14:textId="77777777" w:rsidR="007D2C36" w:rsidRDefault="007D2C36" w:rsidP="007D2C36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F1586E">
        <w:rPr>
          <w:rFonts w:ascii="Calibri" w:hAnsi="Calibri" w:cs="Calibri"/>
          <w:color w:val="000000"/>
        </w:rPr>
        <w:t>VSD patch leak</w:t>
      </w:r>
    </w:p>
    <w:p w14:paraId="4C2C5813" w14:textId="77777777" w:rsidR="007D2C36" w:rsidRDefault="007D2C36" w:rsidP="007D2C36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Aortic root dilatation</w:t>
      </w:r>
    </w:p>
    <w:p w14:paraId="5C3B9FE0" w14:textId="561D6532" w:rsidR="00CE6E98" w:rsidRPr="00F1586E" w:rsidRDefault="00CE6E98" w:rsidP="007D2C36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Bi-ventricular </w:t>
      </w:r>
      <w:r w:rsidR="003B0675">
        <w:rPr>
          <w:rFonts w:ascii="Calibri" w:hAnsi="Calibri" w:cs="Calibri"/>
          <w:color w:val="000000"/>
        </w:rPr>
        <w:t>dys</w:t>
      </w:r>
      <w:r>
        <w:rPr>
          <w:rFonts w:ascii="Calibri" w:hAnsi="Calibri" w:cs="Calibri"/>
          <w:color w:val="000000"/>
        </w:rPr>
        <w:t>function</w:t>
      </w:r>
    </w:p>
    <w:p w14:paraId="76713F72" w14:textId="77777777" w:rsidR="00F1586E" w:rsidRPr="00F1586E" w:rsidRDefault="007D2C36" w:rsidP="00F1586E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</w:t>
      </w:r>
      <w:r w:rsidR="00F1586E">
        <w:rPr>
          <w:rFonts w:ascii="Calibri" w:hAnsi="Calibri" w:cs="Calibri"/>
          <w:color w:val="000000"/>
        </w:rPr>
        <w:t>rrhythmias</w:t>
      </w:r>
    </w:p>
    <w:p w14:paraId="719BE7E8" w14:textId="77777777" w:rsidR="00352400" w:rsidRPr="00A713F4" w:rsidRDefault="00352400" w:rsidP="00661310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14:paraId="3606FD72" w14:textId="77777777" w:rsidR="006C2D89" w:rsidRDefault="006C2D8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51C93EA" w14:textId="284D3C17" w:rsidR="006C3947" w:rsidRDefault="006C394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Imaging Protocol</w:t>
      </w: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3080"/>
        <w:gridCol w:w="6242"/>
      </w:tblGrid>
      <w:tr w:rsidR="0090661D" w14:paraId="4DFE0308" w14:textId="77777777" w:rsidTr="0090661D">
        <w:tc>
          <w:tcPr>
            <w:tcW w:w="3080" w:type="dxa"/>
          </w:tcPr>
          <w:p w14:paraId="34632963" w14:textId="77777777" w:rsidR="0090661D" w:rsidRDefault="008704D2">
            <w:r>
              <w:t>Parasternal</w:t>
            </w:r>
            <w:r w:rsidR="00D84B40">
              <w:t xml:space="preserve"> views</w:t>
            </w:r>
          </w:p>
        </w:tc>
        <w:tc>
          <w:tcPr>
            <w:tcW w:w="6242" w:type="dxa"/>
            <w:shd w:val="clear" w:color="auto" w:fill="auto"/>
          </w:tcPr>
          <w:p w14:paraId="5B378957" w14:textId="77777777" w:rsidR="0090661D" w:rsidRDefault="0090661D" w:rsidP="005E29DA">
            <w:pPr>
              <w:pStyle w:val="Paragraphedeliste"/>
              <w:numPr>
                <w:ilvl w:val="0"/>
                <w:numId w:val="3"/>
              </w:numPr>
            </w:pPr>
            <w:r>
              <w:t xml:space="preserve">Assess </w:t>
            </w:r>
            <w:r w:rsidR="00D84B40">
              <w:t>integrity of VSD patch</w:t>
            </w:r>
            <w:r w:rsidR="00882633">
              <w:t xml:space="preserve"> </w:t>
            </w:r>
          </w:p>
          <w:p w14:paraId="7C9CA84B" w14:textId="77777777" w:rsidR="00532BF7" w:rsidRDefault="00D84BE5" w:rsidP="005E29DA">
            <w:pPr>
              <w:pStyle w:val="Paragraphedeliste"/>
              <w:numPr>
                <w:ilvl w:val="0"/>
                <w:numId w:val="3"/>
              </w:numPr>
            </w:pPr>
            <w:r>
              <w:t>Exclude LVOT gradient</w:t>
            </w:r>
            <w:r w:rsidR="00CD4AD6">
              <w:t xml:space="preserve"> -</w:t>
            </w:r>
            <w:r>
              <w:t xml:space="preserve">often better alignment than in apical views due to acutely angulated LVOT. </w:t>
            </w:r>
          </w:p>
          <w:p w14:paraId="20F12F59" w14:textId="6A4B4D1B" w:rsidR="00CF6691" w:rsidRDefault="00D84B40" w:rsidP="003B0675">
            <w:pPr>
              <w:pStyle w:val="Paragraphedeliste"/>
              <w:numPr>
                <w:ilvl w:val="0"/>
                <w:numId w:val="3"/>
              </w:numPr>
            </w:pPr>
            <w:r>
              <w:t>Use high parasternal views to assess RV-PA conduit</w:t>
            </w:r>
            <w:r w:rsidR="00B40B5A">
              <w:t xml:space="preserve"> as is </w:t>
            </w:r>
            <w:r w:rsidR="00A563CB">
              <w:t xml:space="preserve">an </w:t>
            </w:r>
            <w:proofErr w:type="spellStart"/>
            <w:r w:rsidR="00A563CB">
              <w:t>extracardiac</w:t>
            </w:r>
            <w:proofErr w:type="spellEnd"/>
            <w:r w:rsidR="00A563CB">
              <w:t xml:space="preserve"> conduit – it is </w:t>
            </w:r>
            <w:r w:rsidR="00B40B5A">
              <w:t>usually located very anteriorly</w:t>
            </w:r>
            <w:r w:rsidR="00CD4AD6">
              <w:t xml:space="preserve"> and </w:t>
            </w:r>
            <w:r w:rsidR="00A563CB">
              <w:t xml:space="preserve">requires </w:t>
            </w:r>
            <w:proofErr w:type="spellStart"/>
            <w:r w:rsidR="00A563CB">
              <w:t>non standard</w:t>
            </w:r>
            <w:proofErr w:type="spellEnd"/>
            <w:r w:rsidR="00A563CB">
              <w:t xml:space="preserve"> views</w:t>
            </w:r>
            <w:r>
              <w:t xml:space="preserve">. </w:t>
            </w:r>
            <w:r w:rsidR="00100249">
              <w:t xml:space="preserve">Aim </w:t>
            </w:r>
            <w:r>
              <w:t xml:space="preserve">to </w:t>
            </w:r>
            <w:r w:rsidR="00100249">
              <w:t>interrogate</w:t>
            </w:r>
            <w:r>
              <w:t xml:space="preserve"> both proxima</w:t>
            </w:r>
            <w:r w:rsidR="00CF6691">
              <w:t>l &amp; di</w:t>
            </w:r>
            <w:r w:rsidR="00D84BE5">
              <w:t xml:space="preserve">stal ends of the conduit as it </w:t>
            </w:r>
            <w:r w:rsidR="00CF6691">
              <w:t xml:space="preserve">can narrow at </w:t>
            </w:r>
            <w:r w:rsidR="00F87DB8">
              <w:t>either</w:t>
            </w:r>
            <w:r w:rsidR="00CF6691">
              <w:t xml:space="preserve"> end.</w:t>
            </w:r>
            <w:r w:rsidR="003B0675">
              <w:t xml:space="preserve"> It may be useful to palpate for the thrill associated with the conduit </w:t>
            </w:r>
            <w:r w:rsidR="00F87DB8">
              <w:t xml:space="preserve">stenosis </w:t>
            </w:r>
            <w:r w:rsidR="003B0675">
              <w:t>and to place the transducer at that location.</w:t>
            </w:r>
          </w:p>
          <w:p w14:paraId="5FB22499" w14:textId="77777777" w:rsidR="00CD4AD6" w:rsidRDefault="00CD4AD6" w:rsidP="00CF6691">
            <w:pPr>
              <w:pStyle w:val="Paragraphedeliste"/>
              <w:numPr>
                <w:ilvl w:val="0"/>
                <w:numId w:val="3"/>
              </w:numPr>
            </w:pPr>
            <w:r>
              <w:t>Assess for aortic root dilatation</w:t>
            </w:r>
          </w:p>
          <w:p w14:paraId="5032F56C" w14:textId="77777777" w:rsidR="00B952A8" w:rsidRDefault="00B952A8" w:rsidP="00B952A8">
            <w:pPr>
              <w:pStyle w:val="Paragraphedeliste"/>
              <w:ind w:left="360"/>
            </w:pPr>
          </w:p>
        </w:tc>
      </w:tr>
      <w:tr w:rsidR="00C91D34" w14:paraId="6011E595" w14:textId="77777777" w:rsidTr="00C91D34">
        <w:tc>
          <w:tcPr>
            <w:tcW w:w="3080" w:type="dxa"/>
          </w:tcPr>
          <w:p w14:paraId="24C718BC" w14:textId="77777777" w:rsidR="00C91D34" w:rsidRDefault="00C91D34" w:rsidP="005E29DA">
            <w:r>
              <w:t>Apical views</w:t>
            </w:r>
          </w:p>
        </w:tc>
        <w:tc>
          <w:tcPr>
            <w:tcW w:w="6242" w:type="dxa"/>
            <w:shd w:val="clear" w:color="auto" w:fill="auto"/>
          </w:tcPr>
          <w:p w14:paraId="050C9B13" w14:textId="77777777" w:rsidR="00D561C3" w:rsidRDefault="00D84B40" w:rsidP="00D84B40">
            <w:pPr>
              <w:pStyle w:val="Paragraphedeliste"/>
              <w:numPr>
                <w:ilvl w:val="0"/>
                <w:numId w:val="7"/>
              </w:numPr>
            </w:pPr>
            <w:r>
              <w:t xml:space="preserve">Note </w:t>
            </w:r>
            <w:r w:rsidRPr="00D84B40">
              <w:t>serpiginous</w:t>
            </w:r>
            <w:r>
              <w:t xml:space="preserve"> route of LV outflow, exclude obstruction</w:t>
            </w:r>
            <w:r w:rsidR="00D84BE5">
              <w:t xml:space="preserve"> &amp; assess aortic valve function.</w:t>
            </w:r>
          </w:p>
          <w:p w14:paraId="4FA5D2E9" w14:textId="77777777" w:rsidR="00D84B40" w:rsidRDefault="00D84B40" w:rsidP="00D84B40">
            <w:pPr>
              <w:pStyle w:val="Paragraphedeliste"/>
              <w:numPr>
                <w:ilvl w:val="0"/>
                <w:numId w:val="7"/>
              </w:numPr>
            </w:pPr>
            <w:r>
              <w:t xml:space="preserve">Assess integrity of VSD patch </w:t>
            </w:r>
          </w:p>
          <w:p w14:paraId="27991887" w14:textId="77777777" w:rsidR="00CF6691" w:rsidRDefault="00CF6691" w:rsidP="00D84B40">
            <w:pPr>
              <w:pStyle w:val="Paragraphedeliste"/>
              <w:numPr>
                <w:ilvl w:val="0"/>
                <w:numId w:val="7"/>
              </w:numPr>
            </w:pPr>
            <w:r>
              <w:t>Ventricular function in the setting of arrhythmias</w:t>
            </w:r>
          </w:p>
          <w:p w14:paraId="29BBFF80" w14:textId="3E1F76D6" w:rsidR="00974FE1" w:rsidRDefault="00974FE1" w:rsidP="00D84B40">
            <w:pPr>
              <w:pStyle w:val="Paragraphedeliste"/>
              <w:numPr>
                <w:ilvl w:val="0"/>
                <w:numId w:val="7"/>
              </w:numPr>
            </w:pPr>
            <w:r>
              <w:t xml:space="preserve">Obtain RVSP using TR jet. RVSP&gt;2/3 systemic blood pressure suggests </w:t>
            </w:r>
            <w:r w:rsidR="00F87DB8">
              <w:t xml:space="preserve">significant RVOT </w:t>
            </w:r>
            <w:proofErr w:type="gramStart"/>
            <w:r w:rsidR="00F87DB8">
              <w:t>obstruction  or</w:t>
            </w:r>
            <w:proofErr w:type="gramEnd"/>
            <w:r w:rsidR="00F87DB8">
              <w:t xml:space="preserve"> presence of pulmonary hypertension</w:t>
            </w:r>
            <w:r>
              <w:t xml:space="preserve">. </w:t>
            </w:r>
          </w:p>
          <w:p w14:paraId="374EAB64" w14:textId="77777777" w:rsidR="00D84B40" w:rsidRDefault="00D84B40" w:rsidP="00D84B40">
            <w:pPr>
              <w:pStyle w:val="Paragraphedeliste"/>
              <w:ind w:left="360"/>
            </w:pPr>
          </w:p>
        </w:tc>
      </w:tr>
    </w:tbl>
    <w:p w14:paraId="29A15F32" w14:textId="77777777" w:rsidR="00ED28AE" w:rsidRDefault="00ED28AE" w:rsidP="00A713F4"/>
    <w:p w14:paraId="4741C951" w14:textId="77777777" w:rsidR="00AA2AD6" w:rsidRDefault="00AA2AD6">
      <w:pPr>
        <w:rPr>
          <w:rFonts w:cs="Arial"/>
          <w:b/>
          <w:sz w:val="28"/>
          <w:szCs w:val="28"/>
        </w:rPr>
      </w:pPr>
    </w:p>
    <w:p w14:paraId="41D50EEE" w14:textId="77777777" w:rsidR="00AA2AD6" w:rsidRDefault="00AA2AD6">
      <w:pPr>
        <w:rPr>
          <w:rFonts w:cs="Arial"/>
          <w:b/>
          <w:sz w:val="28"/>
          <w:szCs w:val="28"/>
        </w:rPr>
      </w:pPr>
    </w:p>
    <w:p w14:paraId="3D5FCB2A" w14:textId="77777777" w:rsidR="006C2D89" w:rsidRDefault="006C2D89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14:paraId="56C34FD9" w14:textId="77777777" w:rsidR="005128C9" w:rsidRDefault="005128C9" w:rsidP="005128C9">
      <w:pPr>
        <w:rPr>
          <w:rFonts w:cs="Arial"/>
          <w:b/>
          <w:sz w:val="28"/>
          <w:szCs w:val="28"/>
        </w:rPr>
      </w:pPr>
      <w:proofErr w:type="spellStart"/>
      <w:r>
        <w:rPr>
          <w:rFonts w:cs="Arial"/>
          <w:b/>
          <w:sz w:val="28"/>
          <w:szCs w:val="28"/>
        </w:rPr>
        <w:t>Rastelli</w:t>
      </w:r>
      <w:proofErr w:type="spellEnd"/>
      <w:r>
        <w:rPr>
          <w:rFonts w:cs="Arial"/>
          <w:b/>
          <w:sz w:val="28"/>
          <w:szCs w:val="28"/>
        </w:rPr>
        <w:t xml:space="preserve"> Repair </w:t>
      </w:r>
      <w:r w:rsidRPr="00910839">
        <w:rPr>
          <w:rFonts w:cs="Arial"/>
          <w:b/>
          <w:sz w:val="28"/>
          <w:szCs w:val="28"/>
        </w:rPr>
        <w:t>Report</w:t>
      </w:r>
    </w:p>
    <w:p w14:paraId="1DDB26E1" w14:textId="77777777" w:rsidR="005128C9" w:rsidRDefault="005128C9" w:rsidP="005128C9">
      <w:p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Key points to include in transthoracic echo report:</w:t>
      </w:r>
    </w:p>
    <w:p w14:paraId="7B6F408E" w14:textId="77777777" w:rsidR="005128C9" w:rsidRDefault="005128C9" w:rsidP="005128C9">
      <w:pPr>
        <w:pStyle w:val="Paragraphedeliste"/>
        <w:numPr>
          <w:ilvl w:val="0"/>
          <w:numId w:val="23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Clearly state the original anatomy. Rastelli operations can be used for other anatomies as well as dTGA.</w:t>
      </w:r>
    </w:p>
    <w:p w14:paraId="760C77FA" w14:textId="77777777" w:rsidR="005128C9" w:rsidRDefault="005128C9" w:rsidP="005128C9">
      <w:pPr>
        <w:pStyle w:val="Paragraphedeliste"/>
        <w:numPr>
          <w:ilvl w:val="0"/>
          <w:numId w:val="23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VSD patch integrity</w:t>
      </w:r>
    </w:p>
    <w:p w14:paraId="57639D57" w14:textId="77777777" w:rsidR="005128C9" w:rsidRDefault="005128C9" w:rsidP="005128C9">
      <w:pPr>
        <w:pStyle w:val="Paragraphedeliste"/>
        <w:numPr>
          <w:ilvl w:val="0"/>
          <w:numId w:val="23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LV outflow haemodynamics</w:t>
      </w:r>
    </w:p>
    <w:p w14:paraId="2398059F" w14:textId="77777777" w:rsidR="005128C9" w:rsidRDefault="005128C9" w:rsidP="005128C9">
      <w:pPr>
        <w:pStyle w:val="Paragraphedeliste"/>
        <w:numPr>
          <w:ilvl w:val="0"/>
          <w:numId w:val="23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Aortic root size</w:t>
      </w:r>
    </w:p>
    <w:p w14:paraId="1A1C77A3" w14:textId="77777777" w:rsidR="005128C9" w:rsidRDefault="005128C9" w:rsidP="005128C9">
      <w:pPr>
        <w:pStyle w:val="Paragraphedeliste"/>
        <w:numPr>
          <w:ilvl w:val="0"/>
          <w:numId w:val="23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RV-PA conduit haemodynamics &amp; assess for regurgitation</w:t>
      </w:r>
    </w:p>
    <w:p w14:paraId="512657A5" w14:textId="77777777" w:rsidR="005128C9" w:rsidRPr="005B797C" w:rsidRDefault="005128C9" w:rsidP="005128C9">
      <w:pPr>
        <w:pStyle w:val="Paragraphedeliste"/>
        <w:numPr>
          <w:ilvl w:val="0"/>
          <w:numId w:val="23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Estimate of RV systolic pressure</w:t>
      </w:r>
    </w:p>
    <w:p w14:paraId="5527C707" w14:textId="09B84D1C" w:rsidR="00AA2AD6" w:rsidRDefault="00AA2AD6"/>
    <w:p w14:paraId="720B4409" w14:textId="77777777" w:rsidR="00AA2AD6" w:rsidRDefault="00AA2AD6" w:rsidP="00AA2AD6">
      <w:r>
        <w:rPr>
          <w:rFonts w:cs="Arial"/>
          <w:b/>
          <w:sz w:val="28"/>
          <w:szCs w:val="28"/>
        </w:rPr>
        <w:t xml:space="preserve">Key views specific to </w:t>
      </w:r>
      <w:proofErr w:type="spellStart"/>
      <w:r>
        <w:rPr>
          <w:rFonts w:cs="Arial"/>
          <w:b/>
          <w:sz w:val="28"/>
          <w:szCs w:val="28"/>
        </w:rPr>
        <w:t>Rastelli</w:t>
      </w:r>
      <w:proofErr w:type="spellEnd"/>
      <w:r>
        <w:rPr>
          <w:rFonts w:cs="Arial"/>
          <w:b/>
          <w:sz w:val="28"/>
          <w:szCs w:val="28"/>
        </w:rPr>
        <w:t xml:space="preserve"> Repair:</w:t>
      </w:r>
      <w:r>
        <w:t xml:space="preserve"> </w:t>
      </w:r>
    </w:p>
    <w:p w14:paraId="353E0E12" w14:textId="77777777" w:rsidR="00661310" w:rsidRPr="00801833" w:rsidRDefault="0021204A">
      <w:pPr>
        <w:rPr>
          <w:b/>
        </w:rPr>
      </w:pPr>
      <w:r w:rsidRPr="00801833">
        <w:rPr>
          <w:b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DF06F97" wp14:editId="6BF5DF00">
                <wp:simplePos x="0" y="0"/>
                <wp:positionH relativeFrom="column">
                  <wp:posOffset>-117475</wp:posOffset>
                </wp:positionH>
                <wp:positionV relativeFrom="paragraph">
                  <wp:posOffset>170815</wp:posOffset>
                </wp:positionV>
                <wp:extent cx="3583305" cy="2029460"/>
                <wp:effectExtent l="0" t="0" r="0" b="8890"/>
                <wp:wrapNone/>
                <wp:docPr id="1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3305" cy="2029460"/>
                          <a:chOff x="0" y="0"/>
                          <a:chExt cx="3583322" cy="2029699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3583322" cy="2029699"/>
                            <a:chOff x="0" y="0"/>
                            <a:chExt cx="3583322" cy="2029699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 descr="T:\Cardiology\ACHD\Wei Li\ISACHD Protocol waiting to complete\ISACHD Rastelli\LVOT deviation Shah H30887.bm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"/>
                              <a:ext cx="1906972" cy="20296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 descr="T:\Cardiology\ACHD\Wei Li\ISACHD Protocol waiting to complete\ISACHD Rastelli\LVOT deviation CFI Shah H30890.bm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6972" y="0"/>
                              <a:ext cx="1676350" cy="20296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0" name="Left Arrow 20"/>
                          <wps:cNvSpPr/>
                          <wps:spPr>
                            <a:xfrm>
                              <a:off x="1347655" y="586473"/>
                              <a:ext cx="144016" cy="72008"/>
                            </a:xfrm>
                            <a:prstGeom prst="leftArrow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2A39FE" w14:textId="77777777" w:rsidR="0021204A" w:rsidRDefault="0021204A" w:rsidP="0021204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Box 4"/>
                          <wps:cNvSpPr txBox="1"/>
                          <wps:spPr>
                            <a:xfrm>
                              <a:off x="1491671" y="432048"/>
                              <a:ext cx="397866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DA6FE8" w14:textId="77777777" w:rsidR="0021204A" w:rsidRDefault="0021204A" w:rsidP="0021204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FFFF00"/>
                                    <w:kern w:val="24"/>
                                    <w:sz w:val="20"/>
                                    <w:szCs w:val="20"/>
                                  </w:rPr>
                                  <w:t>AoV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2" name="Left Arrow 22"/>
                          <wps:cNvSpPr/>
                          <wps:spPr>
                            <a:xfrm rot="14407764">
                              <a:off x="817082" y="404111"/>
                              <a:ext cx="144016" cy="72008"/>
                            </a:xfrm>
                            <a:prstGeom prst="leftArrow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AD7F47" w14:textId="77777777" w:rsidR="0021204A" w:rsidRDefault="0021204A" w:rsidP="0021204A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172514" y="215999"/>
                              <a:ext cx="711200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E97081" w14:textId="77777777" w:rsidR="0021204A" w:rsidRDefault="0021204A" w:rsidP="0021204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00"/>
                                    <w:kern w:val="24"/>
                                    <w:sz w:val="20"/>
                                    <w:szCs w:val="20"/>
                                  </w:rPr>
                                  <w:t>VSD patch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</wpg:grpSp>
                      <wps:wsp>
                        <wps:cNvPr id="24" name="Left Arrow 24"/>
                        <wps:cNvSpPr/>
                        <wps:spPr>
                          <a:xfrm rot="12620406">
                            <a:off x="652992" y="733524"/>
                            <a:ext cx="144016" cy="72008"/>
                          </a:xfrm>
                          <a:prstGeom prst="leftArrow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885B57" w14:textId="77777777" w:rsidR="0021204A" w:rsidRDefault="0021204A" w:rsidP="0021204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30340" y="548850"/>
                            <a:ext cx="394660" cy="2462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5FD72F" w14:textId="77777777" w:rsidR="0021204A" w:rsidRDefault="0021204A" w:rsidP="002120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VSD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7" style="position:absolute;margin-left:-9.25pt;margin-top:13.45pt;width:282.15pt;height:159.8pt;z-index:251667456" coordsize="35833,2029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7Ez/NuwYAALYdAAAOAAAAZHJzL2Uyb0RvYy54bWzsWVtv2zYUfh+w/yDo 3bEky7oYTQrXjtsAWRs02fqSF1qmbaGSqFF07GzYf993SEl2bKf3dcWWAElIiTw6PJfvfEd69nyT Z9Ydl1UqilPbPXFsixeJmKXF4tT+9WbSiWyrUqyYsUwU/NS+55X9/Oznn56tywH3xFJkMy4tCCmq wbo8tZdKlYNut0qWPGfViSh5gZtzIXOmMJWL7kyyNaTnWddznKC7FnJWSpHwqsLVsblpn2n58zlP 1Jv5vOLKyk5t6Kb0X6n/Tulv9+wZGywkK5dpUqvBvkCLnKUFHtqKGjPFrJVMD0TlaSJFJebqJBF5 V8znacL1GXAa19k7zUspVqU+y2KwXpStmWDaPTt9sdjk9d2VtNIZfBfYVsFy+Eg/1orINutyMcCS l7K8Lq9kfWFhZnTczVzm9B8HsTbaqvetVflGWQku9vpRr+f0bSvBPc/xYj+o7Z4s4ZyDfcnyfHen 5213BnFMWnWbB3dJv1addtLq3RwtfHg0N/ymZzuiIRt847OVaTLAbx0CGB2EwMdTBbvUSnK7FpJ/ koycyfersoNoLZlKp2mWqnudeYhLUqq4u0qTK2kmO9GEvDfRhNv0VMvFlRmvEiTfzeB2xOQsFZlY 3N8OR6/Gt+94al2mtxfXNLOupFAiEZm1ZqlCWltKWKRBxhVv1rxlleJZlt5e/vbmBpLvUugnCut6 yZbWq54TReHJNC/J06QnqWYUZWTIS5G8r6xCjJasWPBhVQIpkANQurkkpVgvOZtVdJmC7qEUPX1w +GmWlpM0yygfaFybGefdS9YjnjJAMBbJKueFMsgmeaZPVC3TsrItOeD5lCNR5cXM1ViDBLusFD2O Uk2jzZ9eNHSc2HvRGfWdUcd3wvPOMPbDTuich77jR+7IHf1Fu11/sKo4zMCycZnWuuLqgbZHoaUG YQNaGvysO6Yh1qQnFNJp2qiIjCWTkK6VTN7C2FiHsZJcJUsazmG5+joWtze0mbeWJR9UQCJruv5F zIBVbKWENsZRJNKOM+YhJHJjJ4jDB3iiUa7FE4SGrNRLLnKLBrA1NNXi2R1Mbc7WLCGtC0Ee12dp jrrrjdiJz6PzyO/4XnAOb4zHneFk5HeCiRv2x73xaDR2G28s09mMFyTu652hbSuydNbEYyUX01Em jZMm+qcG0mq7rEtBsVWjcWDzX8ea9gd5oE4IOMTkFwa13hgdBNGRkN+r49j1/cApPgAnXPke4DSa XGwBKnb+swBFOQbap5ChpUwLk0PHMuQJrwwDaqHpkD+5QRj0+iCvDX8K4ifU+gaotS7RclRNmcbs ALWOlj5qOI6RdfCOkqNWkNgtD/LgN8ODLvlcWUNiFRYuomTUC1tiXenKRtC9V8vcnh8GfRBoxEY/ CvywR9t3yprvO8TeKT5CNEUfiY4Mimg9PlTYdsoCley96uHoA1Cd3vqBDbLi43Xn2E7Ioa0g840J 9EjdZ5wEZsVbPkeLggLuaZV1c8jbcsaSBJzJUKJqyWbcVLm+g5+myFE7STt0LdMCSbLhHLXsWkCz 0ghpZJvKX6/Xtte9ZauY8yHFzGbe7NBPFoVqN+dpIeQxARlOVT/ZrG+MZExDVlKb6ca0b01ITcXs HgQJDFr3Y1WZTFJwmUvQ5Ssm0dwiItGw4+5SyD9sa43m99Sufl8xag2yiwJ5ELsIKXTLeuL3EVTg n7t3prt3ilU+EiB/YM94mh7SepU1w7kU+TukzZCeilusSPDsUztRspmMFOa4hU4/4cOhHpue47K4 LkEojHuIe91s3jFZ1gRNoai8Fk3uscEeTzNryeKFGIIqzlNN4shyxk61RYEDJiH/eUCgHkO32TdQ /YXYWH7jOaAGgYGlNrhcdx3bnDiEBT9GaYA4pL3f80DuSdAWFnpxGAU1LHh+4HlNMDXw0hDZz+W6 e4nahqDXHKQOQRNZBd777EYDqViV5IzJv+8M8JRDdG7PUTsEVt13g0kvypIwDHydu/UrkMgNnQhi ySmO77r7LcgTVj9hta7fWwx6wmrddv+AWN1r4IHeTOBFUcYtr3Xe4+hAEFfDgRt6fdfXcOC5/di8 v9xidOi6IGw1tfeDXtQwli/C6MeAua0wh8D8iWi8fdH6vcokbHaIzO1BHrd9jcxegILoBLvIHPS9 ODbIHPZ6fU8L27qCwPyJRRsa+r9l0f09CvPEoreMm6Dih2HR6IYNPOwgc+u8x9FhB5nxTapHTQ41 1X4U4QXLHnv2A3ynMi9dvpo9P4bMwV687VDmz0FmfBzUnW39IZO+Pu7OdZOz/dx69jcAAAD//wMA UEsDBBQABgAIAAAAIQAubPAAxQAAAKUBAAAZAAAAZHJzL19yZWxzL2Uyb0RvYy54bWwucmVsc7yQ wYrCMBCG7wv7DmHu27Q9LLKY9iKCV3EfYEimabCZhCSKvr2BZUFB8OZxZvi//2PW48Uv4kwpu8AK uqYFQayDcWwV/B62XysQuSAbXAKTgitlGIfPj/WeFiw1lGcXs6gUzgrmUuKPlFnP5DE3IRLXyxSS x1LHZGVEfURLsm/bb5nuGTA8MMXOKEg704M4XGNtfs0O0+Q0bYI+eeLypEI6X7srEJOlosCTcfi3 7JvIFuRzh+49Dt2/g3x47nADAAD//wMAUEsDBBQABgAIAAAAIQD4hQ2l4QAAAAoBAAAPAAAAZHJz L2Rvd25yZXYueG1sTI9BS8NAEIXvgv9hGcFbu0nbDTVmU0pRT0WwFcTbNJkmodnZkN0m6b93Pelx mI/3vpdtJtOKgXrXWNYQzyMQxIUtG640fB5fZ2sQziOX2FomDTdysMnv7zJMSzvyBw0HX4kQwi5F DbX3XSqlK2oy6Oa2Iw6/s+0N+nD2lSx7HEO4aeUiihJpsOHQUGNHu5qKy+FqNLyNOG6X8cuwv5x3 t++jev/ax6T148O0fQbhafJ/MPzqB3XIg9PJXrl0otUwi9cqoBoWyROIAKiVCltOGparRIHMM/l/ Qv4DAAD//wMAUEsDBAoAAAAAAAAAIQBo21Rez+IBAM/iAQAUAAAAZHJzL21lZGlhL2ltYWdlMS5w bmeJUE5HDQoaCgAAAA1JSERSAAABlAAAAa4IAgAAADhGZzwAAAABc1JHQgCuzhzpAAAACXBIWXMA AA7EAAAOxAGVKw4bAAD/tUlEQVR4Xuz9yc9m2XXfe0aTkQ2TTHaSaImmRIqS2DcSaUmWZcMw7IFg A/YVDPgP8MBDTwyNDMNlwxp6VqPyhXFxgQLqVt1bDeoOqlBVE5dku6qsjqRIiqIokqJkiVKSTGUf kRH1feOT/N2jyCSZTUQw3uRzEHnyPPvsvfbaa6/122uts895L1w4HScJnCRwksBJAicJnCRwksBJ AicJnCRwksBJAicJnCRwksBJAicJnCRwksBJAicJnCRwksBJAicJnCRwksBJAicJnCRwksBJAicJ nCRwksBJAicJnCRwksBJAicJnCRwksBJAicJnCRwksBJAicJnCRwksBJAicJvDwJXLp0qQadXbh+ eSReRe2LFy7s3+ULF/y776zs7L/LGLl44fJ9z9+6ct9ZweX7HrxZ8dKFi/ef3b94Vr/jvisXLmpy 90bwKgZ/anqSwEkCr0YCoOq++85Q4bnnnrtx83j66adfDc2X3vYIXq47roRVFy7cf/8ZMN3/wEMA 7L6L33fhwsMXLj103wOPnBXcf9+FK8/3E3ZdvnjpvkuX/xf8ve95OHvpnJxqvjIJnAT9yuR2anV7 JBByXbt2DV4EW12//vWvf/bZZ28P9W9B5eLz3tH1W+5fvsnMpcsPXn/ujIGLVx65cOPyjWtPv+9D /80ZNl1+NMY+96n/+1mrGxcuPXjh0tWL15678dB9r3v62tM3Lly/fOmB564/c+HKxQtXb9xR/k/E SeAEXidN+K5JoJgrV2vdC8GOJXeIsyN43bjFAuLh+v0XLuV/ve69H/rQs89efvjhh69dfFucPPnk nzzyyCPXn/vq9evXP/PJ/3Tj6T/PX7xy30NXrz1VZHntwnPVeeiR1z312JN3iO0T2VskcAKvk0p8 1yQw8AognnjiCXzk44QOd5gneambvRwt4MalC5cuX3no+64+8bX3f/Rvff/3f/+lS69/3ete9/j1 a88888zXv3bmGN64ej0n8eqTf/rQQw99+hP/r2vPPnH50pMNJBesnNeNO834HZbL+SJ/Aq/zNV+v NW4z+47QKkTo3PXVq1fv/CAP4HWMQG5cvnDx8l9+1wff9a53vecnPvZjP/ZjFy4++Pjjjz/6+B/+ 6Z/+6VNPP/Lnf/7nf/yHT5Weu//ys3mIV5/+/O/8zu9ceO7LRZEd5eyvXb1w5cqVuzKEOy+ke76H npucjpMEvmsSmPMVIsSE850/Aptb0lLFiSHafZeuPPjRj/yV9733fT/0Q++4dvXZ8PRLX/zC4499 44nHHr944f5LF64//tTTz9149tqFq1dvXHv9G+5741ve+md/9KWePF6+fOG5a9df/7o3PP3MU3ee /1MPZxI4gddJD76bEihIvCXJtc0Hd5CtPVw86yPM6vfZ+eLFB37yIz/57h99zzt/5J2PvOnNjz76 Z5/7nc899eQTT37t6o2rFx9/4olnn37qucvX7rty/Znrjz/8yANPPfX4lQceeNv3/8BX/+yx69ce v/++R5565rHLF+4reX8HmT+R/qYETptSTrpwOyUQGIUBl/NDpmGH/RBnUPEXt3Tl2qxyKFbw2PmF +LU6DzzwwPNx3sWLNjS8kuNGcHWWMLl8cRsjgpvrN2488sz1Nz7ytjdef+DGo1+7/qUvP/boo3/6 9a8/+vVn/rR/V689/ezVp17Xzoirzzx85ZHnnmpj1yPXbzx89cbbblx++4WLzz177Ruve6C8/dnD 09NxFyRwynndBSF/r3QBmKTbu24bRGHgIsFFiMtzBUnuVjPMcl0ivOx4RAZzy9/L65dUsruiJsce X7qUL18+e8qJzefT9hcu3f/Qm9717p974xvf+NGfeU+M/cmXr375y19+xzse/sVf/MXLD5w9QHzu 6oNtlbhx6aF/9+/+3bPPPVCdJ564FgPP/PnZGH/v8/+76/F/NVDM8zpFji99Nl55zZPn9cpld2p5 iwQgDi+pa3nrsMZZeMi36i5o63z2qO7ataHVU089xaWqBGy18wvAhVzRt52Vd1bhK3g0GQHPM2P1 8qUHS2Zdvv+t7373+65ceeOTT14oNPzG15986qln7rvv/qefferSfRcv3bj/f/vf/w//0//h/3Tx xuU3vv4N73zHD8dwbDzw4OXL9/WQ8dqb3vzw9eeevnCx8V697/LdSdudtO/0LsNJB26fBMBQVh3E QKuug7Af//Ef//CHP9zOg7qyAdXe1Ko5V1I8uHhTnfysH/iBH/hH/+gf/cN/+A/VD8UgGsyq4Svc ztpGrzOAvXjmMl0vdX/juWsXH3jokQsXH7rvyhueeebio48++Wdf+9rV557rQeiZy/X01Ue/+uhX /uCP/sv/79effPLJ7/u+73vj61//4JUr97Uf9eIZhD39zONnweJzFy5dvPDc9Tu7w/b2Tde5p3RK 2J/7Kbx3BnDMvnvXJwD6yEc+8vf+3t8La97ylrcUlH39618Pho55rmAuDDnbQnXTn9Kw3VU1/KVf +qW3ve1tjz766Ic+9KFf//VfD6oefPBBMSPIe9EE2UsRSB5XQec3Y8YA7P63/MAPPvPs69sq8cDD +VP3P3c1SLr6hjde+/BHP3z/Q08+ffUbP/LOH/6Zv/rRXgX6rU/82qOPPX79QqN48Pr1G1cuvj6U ++M/+q0LN9rb+shzZ/7lKe31Uibh1dY5gderleCp/SQgMARGrn/4h3/4b/yNv1EkmNP0/ve//2tf +9qf/dmfhWKVQCsAxJNyfsMb3tA2qzDr537u5/7W3/pbeWRFi2FZx5e+9KXSYQDO7rBXLvzrpdtv Pui8fN/FXq68+NAPvePtFy5933PXrz/17GNXrz5349pZL29566XYzkeL37e89S8/8eQz/8f/8//1 zx79+uUHXvfQ6x66cv9D129cv/Z0we/lP/yD/3QhN+36tXbon542vvJ5eTktTwn7lyOtU92XIAFb 5PO5gqEw633ve99b3/rWb3zjG9yrj370o+9+97t/+7d/OxTrbZtPfvKTv/d7v/fHf/zHxWIFiT/y Iz9ShS5CwPaFlvwK5j772c+GXLX6wz/8w3/7b/9tt6IvXybqfLkodunClWCmpFlx7dmAMoIbb3jf T338mWvvCivvf92zZwm1q1ei/yPvuF7C/vql+//9v//3z129L+h86w98Xww89sQz+YA5f21hfeLR s3T+//f//d+e0bl24YH7Ljxzcrxegp68+ionz+vVy/BE4X+RwKK5IsS//Jf/cuc3v/nNuU5Fiz28 625wVsyYb/WBD3wgpyz3qpDwscceK7T8u3/37/YzRAuq/uiP/ugrX/lK0NARhEWn17b/5E/+JFfu 05/+dD6RZ45hjSjyZR2B142eC55t7Op9oN6x7vL+twdUN95y7drV6xduPus82/P/wOve8NwHP/zh axee/MSnfj28+74feNMzV58uYHzkzd+Xz3X1Wl5W+foHn3n6uT/6o/9ylvO6cN/F6yHjKWf/sibk FVY+gdcrFNz3crPQZztLdx0SZO6CwRyoPKlgK/8rr6qkVWl7oaL9ELXq55ve9KagqnMezQc/+MEw q7ah1e///u9/5jOfKUgM9YKngC/KZcpzdvLgKommDWIeaPqoDpZeuOv1xWaqxPrZlvh8rzPH6+bp j//gS2/74R+9ePHpEm4PnuW9nn3m2Sd+8K1v+cB7P9TtT3/qsw8+/HBPUtvK8chb33Lp8gNvesub rz119eozz1688ecPve7CFz7ziQuXHrhw5Zm79ZLA97ICPj/2E3idlOBlS2AbrAYZ8EgQF2b90A/9 UKFiWANWSrSHPlWwB4LH1N3qyN9Xv5cEuw6/8sK++tWvBlXVPHsF+uYRkFWnOLTyqtVL1WIDdAZk 24fBETvC64sNj9qXnPrmi9lnyfsbX/3Kn37/295234OP9Pzx+nM33vzmtz759JP/6f/zX754lmt7 7ulr1x963Rve/Na3Xb505U1v/IFctLZGPPXk0099488ffugNv/u7n7lwvd0SN18zOr2f/bJ16pU0 OIHXK5Haqc0LN8FDtByuICmUKazrNeYgpnCvn6GYbatVy8/iIvGq2pWaJ1VQqU6eV+AlH1/zkCuC FeajVeHXfu3XArjS+VUo/Y8OsjZegK3vtP/rptqXX88BO9tt70XH4sfXv/NdP/zs1UtPPfH4gw+9 oecBz1y9/tDDb3r8ya+9/pFHHnzD6y9fufLA617/wIMPXamvq8/+8Vf+4BvfePTt3//G/8v/9L+/ eP3Jy5fuv9G++5sPIU4achckcAKvuyDk12AXCxu3D75B9hgxnApWCgnPviHz9a+HX5UXGKomptte 1mLAKnf+lV/5FemwzrXNvSq9JUKU7erCDq8ctLZQqBkpoagQUtq+Qv7at3tHslTXGWI9v8X+5vT0 Xa8zf+sPv/z7f+mH3v361z341LM36vSZPhXx4MNvePjiM4WH952h7f0PXHnwwfuvX2sX62PPPP7V Itf/+X/83/RZwgs3Hu8rsNFpf9ureQr6GtSVOzakE3jdMdG+dgkPF0IQLlKeTp7RO9/5ztwirwSd 7V2/eQRn2zlR/LhNqkFM6FZSrPRWzYsiKwn+uFQ9iwyAzraDvvGNOWWeVAZnke1LNWFibd/xjndU J+8sBmor2fSSv0iTx3XT6brpJnk5+0ZQdfnyf/3KF3/4h9/+5NV2TTz7QG7X44/3sYv773+4IPXB +x9+6vEnv/KlP3zsa3/y2Ne//n/7H/673/vsZy5fKVANvNq9ceGBB4uRX7sTf4+N7ARe99iEnCt2 bCiN5ZCrnNQP/uAPBkPhS5AUmvCPgrNwJ8zKgfLFQRvBcs04TflZb3/722seTnU3CpVIn9W2ytUM oeqiixp2kcMlxeb7X1HuXM1+2t//nXJeL/wkzhmE3Xfp4rXrZ68lfuXLv/vOd//EA1cuPPH4kw9e ufjMY89evnHfs08/99ijjwfVVy5eeeLrj771jW/9/Oc+89zVxy/euHijh47tc71y/zPPnp4z3j0N Pr3bePdk/ZrsCcSUlurtn7OXba5fL4dVTir8KloMv7z3E9DAo+7mZM1jCpXa/VC13Kha5ebkc9VE dj9kDMgi5aHkX/pLfwmdbvUzB63ugrzuelXIH++ocG8dvajMS6rf/EtAKf/ZN7z6B8yuXb/6hod6 pPDk5YtP/fp/+n88fN/Tr3+oskcffvCpq0//0eUbX7tw7U8vPffnzz7x1f/w//yf/8f//n/97FNf zWG7fiNf67m+wPrM1TOn68qVN7wmJ/oeHNRpk+o9OCnngKVtcw9ZerwY7rSzNGAKNTqHZe3S6qLg LhhqcylQy6vqLCvfObwLttok0UXRZYj2B3/wBwWJ4Vetwrgy94WKoVt32/lV83ZRvPe97w3yPG3s HLp1rryu+XSd+WXfSo6+pHP1JoI9HzqevVN9tuWrv3h27ea+/RsX+hNn1y5cenNYeOHC187+Atpz 7UB98EJPG9owcfMFxlJnXV579ua2Cy7XfQ+c/T4l7O+KCp/A666I+dx2MpDa6zgyWaAhr6dQMeQK L/J6coi61UUoEyQFLnlD4VcuUsAUxgVhXhXqohCyCsHWT//0Twd2pbGqE0J1tyxYW8Oi1ib7gCm0 sk0sFy+CAVPodvZp+ccfD+B6Utmtevzc5z4nJo23/VEiX9058rzv8JzbOTkx/rwETuB1UoXvIIEs 34M86fltwgyzfuZnfqYkfRCTb1WFACg06RyC9CWJ97znPTlNuU5f/OIXe3roL5t5cygiwVP5+Jrn VQn68qGib4NFNEM9rzoWIXa3W2FlDh2PrPIwqwQ/7oO8IPI//+f/XPMh1y0Dkws7fWD+NaPxp4T9 a2Yqb/9AbEcAW3LzHLF+lmb6a3/tr/39v//3P/7xjxcwVhJq5FuVU897KoFls5Ud86FMeFS5rfa2 qlYShIWAtSpaDOACJt+NyCkL8kK63Lrudh3Zzj7sVZOq1Z3EVvVjJkDk5UFPLpinol0Mf8/iwcMf W7v9IjtRvIsSOIHXXRT2eesKVOHa8zs/y1v1rYViPcFgUFUQZwdp+NLdXlfMjeruf/2v/7VsVA5U 6BNyBWTeHwq2cpRq5W/NVl4rny2soxL2kfX1wYjUpJoxk5tWRiyaNu5DpVywrvPsiiWD0Zp7WLn9 Gdt/D7mGyOdtNk783iqBE3iddOJbSuC4VX3vDwY3ffihtxcL2YKMvgnRrVJXPvbQy9j2qeYH2ara EQB1Ptsw9c0vqYYg1c9RCgFLWsmvd1GrPKwaBltnf23sZmBY+Re+8IVg0SuNOVln20dv7rTwQFPw GIZ68thFiOmzE8fNtGDriMinuT/XEjiB17mevjvO/Eyd/xJS9E3UvKQ6LvFUgFaJfaE5RyFOXk/V QrQgpkI+V6DjFev2l/Y9CQFdiBMOhnRyZLlapcCCm3lMIVeptKjZuWofRu5bnhpgimw0pcxEiGFZ OCg7FvZ5DwmqdnEMHu+44E4d3HkJnMDrzsv43PbA2refPqemeLDHiJV0K9gCWKGPXHh4ketU+ac+ 9akgJvwSaQZMmoQ1HUFP577PVXkUgsJKXNgAUXkgZQcZgtX32pAo0l/okJjv8ASgyj/6oz8KHzt/ 7GMf+8QnPlEryOU4+pLndlpOjD8vgRN4nVTh24WNQCebDxp+9md/NvDypnRAE6wEIl2EHYWEZaMK A8VrIVeQEdiViY9C1QIRzxMl77fLIegp+VX9usiVk1mzab4e87k4YlGopERb3XVx9jnAxx7L56oc VOVz1VEVyvGDyPy4KsdPPXK+eJFHLDvN/bmWwAm8zvX03R7m+Va+Kx9UIQpHbO/K+Hu2mF/jk1u5 PD0ZhBFBUucAReoqL6wK9tBXzdcEQxZJemcEvRhUQ0gX0Jy99nz//blyHfXr0xT16PUg/lfd5Zf1 ddZq9kZRqbeybD1/DE/bnNGtmvh+YR2Fqh0+asjtWghpjHMqN+rbI9ATlbsigRN43RUx39udyBPt qwz9FJGBgK7/yl/5K/lcwVO+VT97rpeX1N0O7xt6E1uGvgohV25XJWXfG3oI4p3Hzra/+xkeyaOF UGWpolYrbpc3fuKqu2FZ9X2PMH+qeLPnAz1YLDHvpaK8rZ/4iZ+ohDMIHG0l61aFYZ/XKrs1nEIf QIO2e3uWTtzdKoETeJ104nkfZNsIeCggKffnb/7Nv/m3//bfLrizmUsuvAtP/bxuvT8TG9b4Az+d ZanClBDE1yYqqTzoqW044tFheNRdMAfCulAo5OxW7lVwlmPVXV+XDrN61TFQC7+KHLuusieVMLSu 7ZnIp6ujGO7nvpxznPUanh5BnkczOIHXeZy128/zfJCjGYcUhYp/5+/8HQFg2NHnH3wT1VuKgULl uTa+dxrkhU0cmZCukmraPGEPhOx7UWRtvUvU4fvO7bqopApCxehXGIwW9FWnb3gFZz3ojPLwiBMX S1Vrj6vPRgem4WxHaOW7hjXpBaN8xjoSkO44bqQ4eV63X6vuMMUTeN1hAZ8T8rZxiaq8HuhPLoYX 7Yz3RmGgE6CEDtyrIKBwbI8aPVgMNQSStkoEUlWDXGLJEDBSdeHT9QFKEJMnpd+cphryjyTd6qLc Vq8ZiRMl+KtW6No5apW0bdXrkI3CwwGbywLNMFGWLe+vEhv3zQnoPGHWOdHQF2HzBF7nd+5uG+fh y95YlFMPBcp/9wd+MvXwJVwICEIZj/m4XZ2Bna/chDW5Tj4IEUwUUYYpncOawEuavwrVVLmSoKTm oVjlxX09W8znsj+jQtd224eYeV5x0ib+7uZkdQ5Dce6tSSzx78KvCsW5XMJu5QP6BL79XyfYum0K 9F0idAKv75Lg78lu+V+hgA1THgj6FGr7RX1FHhCEKc5V9piyQ4pKYWgSkIVKXsau0JM+b//4tEPo 05FPFMoEXh31Fdjxyyr00CCaOVDRLAb8jd/4jS6qE6J1hFNL7Ve5qDCcDZ6q388grJ+NJYI5dHyu s2+53szrj+d7cipOTH1nCZzA6zvL6HuhhjdpApfAIofrJ3/yJxt1Np83FND4cz57PphPlDsj2+VZ Xtc2NNgPUaBXhbBsWTAfVg1uQq5ApHNQVbRYYQ6RGJP356GnV699ZyLidmDEgB2tklY5WRVWMzpd B1ieG1Q53KyvYMuf8KgJpAvXyvQHap5pAtzvhfl9TY7xBF6vyWl98UEJ1rhX2yLAerd1szzXL/zC L/hOaY8FvZzo41m+v1wGXbhXLqw/h+FlHbmkaHrXWqRZ4Nm2Bp98qLy4z0PDqgkGO4cm4Vf1o9BW jPy7kKi4MpoeWcZYDcvKw74uImWrvVSagdjDAcUapr+rVpNgt1vwtMRZvEmrda6mnatHF0wsDNSI 63tIP87bUE/gdd5m7NXxKxnP4LfRyeaGbNWudGmvSry+U4IpJOouJ4s/5XtbAkCP9rzNsy2pAURQ EmT0pA/iRNO3bgKOGlYSuIjyulXXoWScFDkGmp42Vi06wRCHDkSGR+2bj5RvEAZkHinisD39/rCj xwJxm6tVpj/cjH7g5QM70fEINcrbuWp3W2d5t+H7qxP5qfWdksAJvO6UZO9NusxS2OUiE5UMCrZs oPc+TSDC1WoXQnfzxSS/pee79lTR/vjq1zC08qX56Ngp1rn64UWoF04Fc2LG+o2CVyM5Yp/+9Kft I7XJvlsxUPRXQy821tC2fn9grVa+Lh0bNtBXOd+t8rCy7yCGenWN4dDtd3/3d0Nhb19WEqpKhHUL YNl3RiweRHC7TnHlvanJZ1Nzz3J2YuzOScCOqujzNTLj3grMzkON0CcMytnxNnXm3edoQoecl54e 1qpEUs2DoX6WZsrIc2pqZYNCF8FB0BDxgKafIWDNAwLbFyIe5SoHNHlYQZink/38qZ/6Kczwj+x9 7SdkrFVOVs5avHUrMOrbFWGcvbIRqXLUeJQV+r5FONtFxLubDwidI9ibmEFhyFtH0RFHD6pCtzgk JXB/5+biRPkVS+AEXq9YdOevIScia5Qa9yiwn70q2EuCwCho6ABqPskQ+kjYe9vZdocohBSBSHYe HlU5FylStY1IMOETg1XwecK61leVPQQQPPaoMTeqzz/IWAUrlYQjgUse397NDgRhll4KDIMeX62I VNeVcBVVC3Ti0x806tvQlTeQ6oSAgkG7ar1CkEv4q7/6q/0knOMu/BNy3ctafgob7+XZuf28LRqy ESFL7hM3vQDkYw92PwQKIU42nFeSYXuMGCs2kfbT7gRv/wBEWaSq2SLvgWDlgr5IeQHb3oXCPZu/ /NEgn5So0y6q7AhlutURBtn2VZ3gLBgVKnZRSUAZD/w+eGSDWLgZ88YSY8FWzMRVO109XuicwxgW V+4p6j/5J/8kguQjiqy8i+2Au/2TcaL46iRwAq9XJ7/z1lpwNAjrAVx76AOjcCHssBEhu/VwsJ+Z fYiQDQdG3jqsZLtA7QWtgn3tPkYY8aqVeMoJ8rBSKOfhnfyarWEBkNjQVrKQJQcwRANVdRr01DCk q1rn3LFQqXKJ+XCw8rDSfrFq2phadz6ZX7VaRTye5eZEr5V7RalWEYyZfv7rf/2v/+k//afmk5Q8 uJiszttUv/b5PYHXa3+ON0J26HEh16M//9N1SR9/aszrNf62ha0M/qZGKCP7UysVggMPKDvbwl7l LgKIAAV+lR0XbMq+V7mflfvWjbemCyHLpoU1ldSXD+PY31BH3gDn+/Daol+rcvN5T3HrGzj24mOp 5lWWd5cO82EclTsi2K06quuadFF9+/5hHNjanglAdjruQQmcwOsenJTbwJLnibcQ8myxwqy3LzGE Gj7wkPeR0XJJOgcrZ19muPkFCOmqAILLs8pR6K7gLpoSRh3BRxQqCcI4cTUPJqLsI4K2fVWzJqW3 PMSsfo4ePy5Ugno1r45HnPJTHjJAvQBLIix/zae+uGCw1e6H2KuOJwBtmKgkItXpOpbK8ZUs8xVp /ERE86UF7d09xtrDspNHdhvU9NWROIHXq5PfPdl6IIW7AVmGlxlnwO1mCDgEZRJYmS53o7MAkHvC qwrmvJFTTr0LrzHykuaO1SoAErJJ8/uOYEBTR+FOlW1ArUlHFPrplu0ROVZd46p+AajEnH1ndqV2 N8yNGlcRxtWjhJ1ANQ6rFrQFUkaBAoYlxYJIDxxCQ5Fy5+pXQSzpIQNHbJLcQ8mTR/Zd1/0TeH3X p+D2M/BtnIJsOMtvG1TAkfkFJXXvySD759pk/0FDXonvRlQtZOkcstjkybYhQnRYcpbPD/LqtbR9 JcGfZPzeQ6x35f64RhftO7VLvvLOdQoEhW/LlIU4IVGMdY5DHtaeFcAs2NoRZd/VMTrRa5XbOWEj BeZ5aiXpqlMrJTadHaF/KGYxOIHX7Vfcl0nxBF4vU2DnqvotwWOW3C6tPosqcMuR8cafrfMitQyY v7NNnmGKraRgy3PDMMWWAp6OtFRNeEMeEVbYhd0JXo3kGVXOa1PBftfyXEucVT//zkcsPKkUlnYB dOrII0JJNw8KBLnd9aDQDlvoHH0uJK+qZ5SaA0dSkixLFD7cWkndyZ2JKxeGe/5wAq/vuimcwOu7 PgV3kAFWx/AyyPaO/oN/8A/6q4t7JsiDsAPey9We1tl1lYV3zluxc9Xn/cR04j4xYPDByao8Ov0M REKBKIcIS4TDDjgSLoQgNbFFo/KaeO2xjRQxHJFQA5LaS9EFiNQXz27p/GrGp++CRZ9L1QXw6iLO bafw9NN7Ag3T1govV1az5l7qDOUbgvzaQsUjfp3A6w4q7ksjfQKvlyanc1jrGNrItbd3tJelGXmW n/nl7wQihVEZbcbM02GW1YcRlWfMXXhc2DkKEeRhyToBlHwWbov3fjho4VdwEEE7LUKZzuFI/fKn wqxCxZpUP6TwENPzweAjeNI2jPMoQB4tsnDNI4Xl7KLftZAWbPlL3byzEKqjVtEvQ+flzT0KiBPO V+NNRPNJN/lzuE7IdS8YxAm87oVZuM083BItBkk9Xyun096IzD6br0LbI7LnoKH9UJXYWC+TZRvX NiXACE/65MvL99uoxbsR1kGlLqop5nJdj9JnNiVAySqEQb1sKJUetSjbulV3vDk07YMtxIug7Ft0 qmAvWEPzAlAlYCsKVbPBNYSql54q1oXcWTBqCB442nbr1UgRrtxcFdqNYWMHYcLZ03FPSeAEXvfU dNxOZlhd9hkqFQTlc9lMkG3/5m/+Zl/1y7A9YssypdL5SpkxR0Z6q1Z5PR4LZvlCwg5oxe0SRdZK ImwoJoQMJnJkgFf0hXLSajWMuEcBdorFns/jhCnbOxbb8dNA8omiE7LUKRTubIdqFwv0RKCVI+g1 I68TxWcPT8PfGOCIAdAuQquN1wcnGk4PN+zU9dDghV7Y7ZyzE62XI4ETeL0cad1jdY9p46Vj4jG4 2RPA/ibYz//8z2fz+VmZtL9a1tmO88zYXwzL8jPyCheycXwkrWwfzZgDmp731ZcgznM9kWP01ewa JsIpe6+y/7rwGRz+FGjIP6rcu0HhRQBh7xhPKsRpSwe0qqRx5XCVucuZ6iLOY48LZid9t8S5BlK/ sKm23YqO5j6/k4+WrBDxoZ5awdmq2ReSu/rOd74zHhKaR5YLq+v0RdP2p1z+XbOSE3jdNVHfkY64 V7fEiXyfjqzup3/6pzNFCaYgI9DJzj2Sq0J2Lv/lgGg2GXjK5qmiT2gJqba3i8uW2Yd6FQrE5MLE fRyrqtkE21Hl8vG+ThGQceKCpDgRmVZSeZAadgQxuVoRiUn91rxPXACduA2AuiUYjEN5fc8upb1C zIj0ClQS8KCTk+VJaJS7Fbdemawtyt3FUkPYRg2fHvPyQDVB2DJfnnKQ+SkddkcU/cWInsDrron6 znaUzQzCIIhALIPvlcCMNiDLj8ggvcZY3NQr2ZBLQt1LNtXUXIQFXyLCo+nwRxjlsKoTwfq15SqI 9Ac4eCXVkS3qVkRcVLMK3a1HlO0LlR3zF2TDCG9QCvoCu22ajWYQ7GkAbA13cgYDZRKAOIh//vOf D4l4UpW3n77K9r5WbjP9Zz/72f7ykN47xMic0OjYhlbNCIakGBbMHqdzjyNPyHVntfwvUj+B192U 9p3ta4t/linwqb8MNSMsbPR50nAqG64wl6REWIZdnUpqKy0lTZYZZ8MAQuY+2AqzdOEtQi4MDyXz loHKem1BsDGiCh01BA0eRNZLhctY8a2iFgbBI39BI5DycQgxY+X2VVRSk4aDSNVEshzGjrrwIoEt ZiFOA4lgDwS69pZlBwT09mWPMioJOouyvbDtb9lWboDOMvq+UcEFg8LzuY7B+52d7BP1Xu8/CeH8 SuBFY8YKQ6W+ctM5Oywyyg4bow+ZFv2JzrJYX3SQq+56D/5kx21MDQX8YeostpRZt0ql75t/oks7 p7ol/2Vvelhg4yvMUrOf3sXhggG4+LE/q+eeni3ChS4Cr+4GbZ4MxmHfIOxsN2yY5Q3txjK4FLih HAVBLvyqSXQ6Ar64irh9alWzScJHweIh+uXp8wEFm0A/0YH46NfpvK0B1qbj5H/dHZs6gdfdkfMd 7IXNMJjsMzvsk6R9X9A3//qZEVae69GRfeaYdGSQWa93sMVK9qnKFvGY7FkV9EGo6geC9QVubEmN mu3poLBzLkyHIE4EFyfR8bizttXvlhw/MKpOYFTlvJsCtOXdvFTEK4z/uKpCTTpsOq2tLWncurjy cNDurVjlwXlE0IWPju2JATDNw+prPBy6epSnB1Lcvby2GG4ULQl9iqMmlQDK+V/HLNgdnO8T6W9K 4ARerx1dyLR6lNaWiAwsS5PAzmIz7K7b2JVrEyh4LyccsT2i8Wf29n+SBViR/JoLVpiZxebpeP4Y BgUBVeuiB3biPlkqxq8XO0K7YOFVDlI7i/U6gxvP/kChjFiQATiUdK73SAVhdReW1SQf0F/D7S6c 8qzAJ32qLDJtpIklMO0imtvjGlTFbSPqvM+9oi+RH305MvFsHfXHkPpzlp0Du3xAmTgQdgoY774h ncDr7sv8tvUoNT6zybpCrg996EMVesbnsVoOi/eZbewKMrpmopLf1fTej4/MhERgKPOGO1lyVm0P V9fVkRSra3UEZTFQw2CrysVZdkgsiGvYeBA8ypGL+LbxAiDaHVqhr3pJmcWhFyFtTO2vroVcdm/Y 5dAhsw6aI8XLi5nOtqHVvAsZrn5yNkXH/M34CekaVEDfg46YiRrnMQc2BJf7j04XBZJyf1UQ6h4v bts0nwh9CwmcwOscqMbgaZuMlMAFxpNpFc6IenxjS0qoCyCSddUcNslqhxrZngAqKxWgZZPZvFgp k+6oTm5Lze3SCgg4OKwdzAkzOzyvtCkMhuIzOiK4OvIoICJRM5A4jGzX0mS18q5SpHh5tfWqdoxB NEkuDlf1QxMOFzyVZfOwtcp1V79dVyHeeJoVStXZxSbI9QnG7oJR38bBQ3WSXtzKzSWoBsU1q7A6 YmTLiXEtC3YOlOwcsnj6AxznYNKW0jpeWOQhV87CL/7iL+Zz9cJNtp1VZ3glZbI9D9cEOGKf7trx 1E+OT3f9BbBqhlBV8JJ2P7PhjjDRM8T6Erv5W431zpmSbyLKCnPrMmkeGR9KR7Cy+v3kE1VByiz6 oymnVmFdx3bVAJlg1mNB+xV8Yl90XOX6qrIXg2oCDaFYdeoLsBbVcu4k7+GOxFyc27pha1tkk22Y LjlIVtGsxE7Xtln8x//4H9t9gjHPIkD26bjTEjiB152W8G2gP89raaljSXZeev4f/+N//PGPfzzA auNSrkFWze3qLu+Mo8RNsBmiQqZe5dy0HBMlGXMN7VO3/d3nZXxJBlbaLRHBEKdrAJEnAomyf19w DhEy+M7ST1WoieePgtOOKntZsiZAJICQq+JA1apOpcmizz20OYNrFs+iwkriPFL8qQp9ObpxQasG aydtdZJM/XbmP9aQU2aHR4Mq59VYytxXGJY10liyZogfk08shVz/4T/8h85RiH/pvxfO+hae26AQ JxI3JXAKG8+HItzic2E6CwxZyuDwRDLLLM3bi7I/tneJEAVZWbggjjMC1DybkyratvhMFLT5s4wB itAy4xQDOtsYwexhX3ViTAK+Es8EOE2CTQCBEyEebJKwt4NUKFo5WKzcX+0GkfrtECfaeIG4LJgt FwkBDoqLq5ZjFWDZs2Z/WXdha4c/MSlbF0EV4iEgi6DEf0ew6CGpODQgi34N/9k/+2e//Mu/DLki a+Cn485J4ARed062t5PyXK2lvTy8aw+XD0Jwc6Rs+CxMWs5rNtlPAU54VB1bQOGgfQwdrrNP+a9s WFLJuzv1m3nPk5LLr9MhTnYeWd90hlPiSqEcoITFdRFeeG1I6q0KgkTuoTw6j2Zb6isHu+JcXiQn rlZde0xZj0BnG8piICyWTYthzzTl0fihHMmaGHsUjCUeahjqhVxe1fQwIUD0Nztk67uI2ilsvJ16 /21pncDrron6VXU08GLMWUt+Vt/nKn2TIUk8hS98Gbu9QoFsqXdr9uGELJDRZpz5IL6BI7NuL1UV OGXdyqGoJkTgnQERiX8/BXF1xMs45sI9uYsaCtm87FvlnYEaFPM+dpUBpTcB5Kc4cTyj6vCzEIFf XQNHqTRSqmEU6g4ehSaw2GOEEEdoaRQRr1V366sKNW9E4VTXe+7pr8AJS+W8uIddyCfWSk7QE8xX NdOnxi9ZAifwesmi+q5WvAW8Qq42HPVB5wy+tEuprpBLGGX7UvaZWQZb2VJmZoMV4IA1EurZGyjM ZctoBWhgqMJgJbLyXPwdseRePFoGrcL6Zf9yRmoKr+plPiAvrzMEEa4KsoJCDlTNPTFYeNt11RqF +h1iYchVE7vJIhgpkaY4OgY4XMGxbfRSdV3UVpLOo8b45Gn23DZkB5rVsQk2+j0MKQu2YFZbiNYh Dk1KSYz8py9Y+q6qz2uz8xN4nY95PYJXdpVrkNtlm3uWuS+6yBxlpT6RavsVp0Ou2sO7DNtGgX76 m4xy2BJAFYqYbHOtPKOVb/IgMsqZa1ZqL7tItoYSbXZmSDYJJ2GZGA08SZBHrcqhiY0L2X+tCmM9 G+UxCSFBHs+rEYkZIzg3sAryceJlDqZNFZAXqtrYBWty8Xz2i9dWjxJb/h4tR6+OuGadE1SDrYlA lffXRzICNXBvQ0nXhcxki/NT8usO2dgJvO6QYG8D2VtWbDYgqMmABYliqKwRQtUkG+tFa1CS7UnA yyh14e8kBnZVCPvky6pZ8w7P3QR00YwUZ82+1mClo5362b/IzudGJdS6iJ/wwp8Ui4hnAlGwgxQD y14JxER/9dVPW0mXC1sOvrv2hfk+RLgjwWT4HhQAXA8iI7VcGORKLA05JnEiLu6ovJ88QcE1MOWg bXMvoK9Ve+sTPkCUMfRCVdfd7acHph6k2ibCxzxqw8kRuw22YT27XYROdF69BL5VcMHXyAbsoS9g rCSwsBmVKyEtzR+xfaEIqARzRhXZykOiPYYT2TE8KXz0gYKIsuEwdZsepIrsMoUXqklLcYWyWFvn qykglfCGhlyVmOkWljg1KCjxUFKCn0OnkG/YEZFKPLgUq9o6W2HDiVs+UXcBJUeyi22VCN24q4kr V7TvAhUkeufRwlChJ4nxHFz6ditx1TA+46exV6H6sVQXPoOxZxR9jmJjAXO1ugXCXr22nCicwOse 0oEXjS/Se1DCtLI6+Wk274NcvpMnVe/xHz8CnHF2fDq5C4/zsvnlj7wiUxdRlvbulk35sk5Vljyq pJqqRRbEoC//xVPbu99iRmgiuS6mA20QU+68W/JHkLRqHKKu9YWsR5Cd4YiwjpsTqT1AqMdarYtq eoBoCJ4e9LNMfKR8HzGWwqlCv8o5bqGYn11Lxieovob46U9/uiRj0WKt5ObO3q66uRJ4MgDi4XWF 4keiu4e07fyzcgKve2gOtz7fEllkS1mdt4u7Dpjk0TMMNe1mkF8PmzLOkC4jz+Y918+QPDKTO6+Q 5wIuowAOQgE0q+CN5Spn52EKgLB3IQbkpLiEi/66qMcqcJrAEL8MQkGTGXMoBgcrjxSGIRffUE0u G/uHZcDCKGrl2R985DA2ZO9LRsqtROcPeteFOBoadpau6u7wWhAtg1aTBtLykOtaBX+LyI7ZEKou bJjw/cJqdnj+aKO/qPmFwSO1O4WQr8b8TuD1aqR3m9syUQp9XKWzwEKbwMumSvaQ/VjY5a35GnJP XXgXT6gFUPIgfA25mhl22NSFcAzBqtWpZFkXasr3gwyRV9a+r/ExVNhUEz5dTQCW4I6jBFaEgfiB UAy+yhLtlcMgcSgsA2EGjr3OlVfTAJddEh6STETiPDmgH46I72rllSBZwlxXoAaMZK/i08uSsFX6 r7YeLApsvXNOLJ1hK78SZhljbHRNti9Ul+rcZh36XiJ3Aq97brZvUWjGn6V1zmwkyEFGlhb3IVGm xcvgd/AvshlRFSvqWqjI/FimM2uvi8zvGA9WreY+5GA3Zmeeka6FbIIsKbMOtjqI6aeckeAXNgGd OFl2DEJ1AE10oHNnoOBWdQiE78krBBYoRFmuKt+n7vhBEupe/LTLwdPJjsqLHCMVigV2HsXmYcHB QO1Tn/qUdz8bgv0omxHUGiA3NpZE2YaPH/7m3OR7TuHOLUMn8Lqnp641PDv09WEfYxCOMftMRbTC wQnUsuHqZzzAws6DKnNz5GJsROAR8B2YYn1l/9Wxp4FrZktEPfYza2S3WbgoD2wx3X7GybwMliwt xYfSXSUSXkqSvqeKjBwwHR1Pw7RlrAsuZ203bVX2jBK4dAhCa4L52JYf1BcQFA+KQ+UHpcDmw3Ib axt42amPE2k+g5qPLFLuVpL3Mim3bpE4IH5R5+ue1r97m7kTeN2785MNlLryx8Rov8WcYyXEc8GQ 5KRyN0RS2aRHhDUU+3BSut7+ADvFMlTIWM2aZK6+PxNgRdYzTR4Q3PE8URpL4pzHId4U0MGIgRew gxegKiK2U/GVwGvNAbEhQwehq0HJr0EQeKf36qtpOB4giIW90rTXD2rieUIQLJCMDd9T5HMhZQgR rBcbTYZcMRY1EgOX6uOng/NldFAvOjzNe1fbziFnJ/C6hybtGDB23dOukAugMFpeSRxnKnNnqiAI 4nSENaKtLLP6NkaxK+mtbd2EdD6r4K2XiEurBUMwqCMjZ658h8h6b0beetGQu3qJAs+l6y5iowPy 8u9kqYIDVg2A4JeRcr6iKcSrvCZaQS7dSVElCpBXK+kwqFrlBgh9uksUcNAL4WF0AN0tMSYK/Dt7 ZWvIdUWfcBr4vhAr/7VVpL5ihp/YOQ6F4aCwEkLgcjZeF1jdEQPm2t3T8a0kcAKve0g3Bl6s2mbL VD/j4aFIQgMjy7g1n8chEOvgDdUc/GUG0luaV4GnBi84O5yyfu5bCxy6bmmexfIyFAIXRPopuVYX 4jIBI6vuOnzEcF2L/jiMYAtIsWGuFg4V9jPivEVYhmddg91hWT+rHFmvSSYBbbHhz9lGuQrkAKEq 72FItzzBbBR9U6gDOveTb8W/49MBd6LjER+jyMqhGMDlsSYWOzNkzQjBqAdSViAaeUKu72iZJ/D6 jiK62xWEP5LimYGHZWOCu+RJIuMRvlWhn0AE3nGa7Jmo0GYuMJfpChizTF+8yqLmSQGp4WAd1VyW TXdLYIE2noKUE99EhVpVwe4qGNRPnOuCx6EjeAS+53wNFjlTwzLYx+yrDCv5dxDZMIW3XJhAJN44 YjEgHgyDumj3XOtBDmnffU4IXeSEkpUnGxKLMoaVYKODXwn3FQJis8At5X7KDNZRL07GfL0Yglmr jutFoNU/TvrdVsFz0t8JvO6tiWJ7qXsKPU8ERkgzz//KGOShOngrlvHOFnwgKNCDJrwPf4w68KpQ Uqzd4bYs8Sbm6cgZ1ZDzAlnY7YAG+kil6Z2XBG48zhug8MuGdLfQGZANy5h9Z6HinlrO3YOAhOCY /cNHHhNOvKcNj+KEjxmc+YxXH8VPCMNTj3cbiMcgLsAxIAaavKeo8f66FvyKXj0GIZ9GTRqVe2eg 8sEWhEWkQn7cvaWa9x43J/C6h+YkfZUusSCz+Q4mYRcVKOHmgAm+gDVfk+hwu+SkbdesDiTiRDA5 wWkUugW85scBQYVdy2d3XU3O4A5eAx54OjJZgYIPRQh7NYwgtgEBVw4iGALkMsAKfa0BHMBQw4TX /DWQOjpd11EAsc/1dMvngOYQhd3+FqTmAVPb5WslJO8nfwpkYzt+7K6AOEBz7MFrTxshYIIVs9tS C7+6IHYjRd9cGw6yVi9oeDq+lQRO4HVv6YZ0Mqtmk7LIGcasOluSjwcBFv8t1EOfzEYiv7uzQ9de J2JFdee1G4jAp6haP+EFW7I9wiPL9YWlKsMg2IdadTgvQ1ig6YlkTXhJ2u7nIilABrX5NfwRfMLB uhjbnLhuNV6vSdV22bcuwpT4ARO9H5rvKYQEkVYCbw7YwSvoA+ucL26jyoYJ+vvpz3z49rQ8fdwS Pon10yhioz/aFNsyXzCxnwt+QbPpvrdU897j5uSa3ltzsgdV4YVcb6aYNmcAMkFgpUN8xy+oWnay RRtCdfZ2XmZjv6U/hBHBnrK1H6Jy3lmHuExqbJvItGJdXBJvGvVsrh75I3I3O0R5wFTAOLbBYjXF v4JW9avMKwSCMIXz6K2A7sabiKzr4j4Yyh+EAp1rm7flLyRV0pd8OtdKsinZeqga2ehIvXmM0DmB 8K14l0I8nlpjF7pWzousJOzr3F077wmTDE2cn1XgDldYnb7TnfxLrnXUyhdZY1JisaO7MF1395Z2 3mPcnMDrHpoQCJJJMD9W4RN3NJtPxKHoJ9cm85CNZgBirgy762pmt1HjCvXncPK5bCjlBHVw7pa1 qblMU+YtP82YRTcdPuSQcXJ/OAiCoA5ORCX2IvDaYs/Q4J1YWNTJpUKNnwXOGnjM93mG/pB15cV0 IRGPBthxOTk7ujYQmSx7HcrlVScnKyFA+cqBRUOovC7s2l2efp6vVQTCzoG1eSIG6jRUFQZ2bpHw wrz9cQDL34ir05isTu9yexWpKchTa5gVNsz46cmmWas+39AqdTq+vQRO4HUHNYTB39LBchwWWJGO kI3DkgXaRQk+MoYqCNCEkygweBix4E5QA8JgQRXkjACHvzMI9eAOq16cAk0qZ0XZcBX4feJZEIaf iNhHHmVbN0ASB8pY5Mgnh4GgsXcLsDbSzr5lGoV8qzaOvv/978/gvb6Thct/N2qujVDLBogczO4u Ed5FrfiAWKo+scRSPUa267ytfB9ILaHmOaDtb/Ej69dcNDrUuuhnvEXH3SrnitYF5IpINc2pJFo1 Yz78td1X1ky1CNYkOt0FwQ3QinLCr+9omSfw+o4ieuUV4BGA4J74uVxs5Sk3O1+qK1sSDVWTcyRW 4tFwTJhuhsRVQVxihd9kL5K9RbahctB843TulXhNdnzRSs1BWF1I6/QTJ1ybELAeQxlvOGf/+Tg2 gtV7dbJMRh4YVRN9bpoKHA0cxt622tdRdUKuevcmOSermvHftXCsTkW+XQRb/nJa46okNmDlAHRO GcnUY45SBKtJFEbHqxJ7CqUx0+F1bgQBU4Pi2EYQP3Vqm5g4OimhwPHs+zk+SQQ6u2gsvilWp0LR GLAA8ByJ8ZUr3/dAy1PC/s5Ocjp69DWGZdbVEjQZkjwLP0LqRJ6LXXHBuhYoQaj5EcdISnAnAERq ByvKWnyrvlaZBwjjefGkeEM30ztnR13DC0Pgv4A5UZ7mWaxnbXhjtP2UsVI4IIAg3a1JFwBO/oiX 1zC17e4ejHZLfr2jIXSXjyMHH3SGDn0/1gYR7NWvfaqdE7I/OMIPCnxz5QSVmBE8wtaaiBOjYF6g eQ3rOqgNYmpr137lEfEZ7knPZn1LjnWryqJ+zz3qKPrGaAGLvbmNuLJWnY5vI4ETeN1B9aC4x4hp JV2IudhDCs3qgFE2Sfthn4dcnC9Jn6rtem7aXCfaL6siWcbpqwJLXoaev8BZ0PU4ZMm8P6837yfP UajIxhZOdh0FCMjmlcyzA8q16lDOq4oNX2r2seahJLYrAUyckdoKM/k1wLeh9Scm8zS7zhmsgryV FYIPWL6p3FnI5e+SeKTggWC9JGfIZTimo1YS9rCYVwvRKpxPOjAaTBtU5bJjtYq4Lx1ywaBYfflj RQCrmtw9/vUd1M7zT/oEXndwDocFtzhcci4ek3Vt42i2kbIKpqpvVZdj5l8Ary74QSpXx+rNLRLa cGG05ciIMcMgwSPbYB4yQcKiIRf6lSxvjSvmWr/uxuSSO9ERY7L8eVtdCDm5ZpCrM7fLWGB05RHp ovHKxIdE1anQHtoqBHDcHGjIOa1JCNXzxFBADl5AKrLjf1UzWCz3lNvVdeV2fsFBKwGHiy9pK1wl /lp4d1dZqEtifE/UoE9HjIFv61DltukXZVcz+XtUOmSUlKQJxsjpu4Oq+ZogfQKvOziN3Bmux7rp ujRNlpa603VeEmPo4KwFEHCnn9JSbFv+yOIMg6zkAIVJLDC0WQkb3e06jyMb7uyVlwq5QvpFE8Nw cFEkrISqgKazB5cyXPGQofIsYJBjcAakqtZdsIiU0NjHMOCjINGG+IbgkzVAU75sSEqwBCgDFfH5 iXxbDk5OkN1thraAV7AGO+qOJ6g73hC/spJ6j5mIR0FHUu8Icg85ZWJD/dYkgfsmmt321enMszZ2 8oSJWxiM8XR8GwmcwOtuqMfAK5VNQXsNOCOn3EBBckemhifFWsCKjFI1F1OAmOELj0YFcADOwB8X qQNW6rRbHpaBoVHWo6Cvcp4aTNHdXDaoAY84Yl30U79SPKjZyYk9JTGT5QvH/PTYlNsS5SyZ62Rn mUiZE0puwIVwlnQD5cLkqkGisA9Yd9FwxqpQlJcUWZskMImfGOhnFICaIRB7NcWJfhJCFwLPzpYf X87hZzXj+AT01gzzZaRR6zqQzd+s3PuVd0M7z20fJ/C6g1MHs45uV8hValbumY2l8aDEws67YR5b z+csSCHReA37KXLczy64aeCPRQnuoIMsctciu6iJvwgCQvFl7FoAKHrkTA3OuGb4zDK7xTIXkOqI V2K8QMdurC7qUdIKkSXO+UHMu8rR8bd56iUKMSb1buA1r5eq5XL2kzMlAOzaZyF4OiQWTfA6AXaL zKsWcXF3d7mBoR4vrIb1K8zPMeS+8e88eeiZgCeVMd+tugDEqFmTEpGuja4KzXt1hMONLq88yvaL 3UHtPP+kT+B1e+aQVY/WLddcmwwj60qt7aJOU5mZyjBiyzurELZY1XlDEeGGqMwUGUZ3mZPEWRce 4bFMnhePAEGWz670AqT4Vt2Si+EbLlxVZw5aDd2Fbqp1LRUF1PgvR6SulZgRcpFblfmDEefayFg1 CrgWcYVgi/vm71zUnPdkjNXhlPVT3opYOo75MkT0jrLUVT9ttcMVmrEUnbzmd7zjHV3EavFg9VuN 7DULvFqcRoHvyckSvcrf2Rhh1SHnCrfNwnwlLorR+eh/WWxuj8qefyon8Lo9c3hEq1Gcqi2gSPM8 3ePd8I8AEJs/YgQ1HeXBjUV7DtcW8MV0wIVBchk4d5XM9dCpg0PEh/JzISf7Z/ZzFuYzgjZu47jV +8yP38FcgYVeuIckIxiMgaixdgHpeqxmvWT8Q3P+ndQYF2mhX8SrDwQjJfrb3xMSOFeIGvgAwRBK PNu5QoGeWUiSPrFdNU8ta9JPXiRnsBKhopexa44mv6x+l63393G71bgaS9V4cMJeDasD0Ochbq5v j9aecyon8LoNEwhftiTOC1Myu1oCOF2EFxyEJZ7kSpCas5PuHkO5ZYtQm8EPiVgsa+fsDJLqqOa2 j2/bfeaEPq9tDMSGjD43amIyWCjDT6wJx3AIWCGM4C2KHGvFY9JLh0DPprbhu4CraknAxlFAACkG 0Hwiopaialwe7QEvywBYlPlKIBw6fyzWuIDXPMRB50AZ51UGsv2ETVGzARh41W/l7TUDakDK7FsM MCwzYMNKw9ELH9mX1zyZrS/ffZ0Du+XBbN4GrT3/JE7gdRvmcDZ/dJRcs8nsSipE+JCaggNGO/v3 M3UfFKay9jeyUlBi+4J4h3KnzRkGX4Zb5yfzzq4Y3ojrEXsqIzL3ilBgnyhyfhmo4m0ZHacJzwx1 /YpM7caUGAIuVdbWZ3M05KDJ+3Sgg8OYt1cLymC+JvY0xACZdLfm27Mudy6+q7CfwU1pqS5IAKpK QpkvGEHsnaXe8CNVRxSixeJH2TEhahtlO6TnTSsHsA36oHOja9QxtsmS/osyR49YpPy6Bn+WIqO+ DSr7miBxAq87O42pu73dYjd26AN46aUnZewB3AyJUlx+SvxRXL6Yg+2xYQc44Okch3REn3q0+Eu7 8Du4QkInBgyn/ASL4ppdi3SqAx1qIr+ztJ27bBKyjLcqG2lDSAh2FWAmbLLfLYhhydUU+VbIx2Hw 0up8NBAWq93io81hRNZAkrkd9o2iOrWC/raM1F29cFol44S0dWGaqinS7K7eTaJOG36H76ZZJGwD ruFeQop+Ygf9nWEZTGwKGillqETbrmtbLx1mbfHjnVXZ80P9BF53cK6Yt9dfuCdsKcthk/20OKep gyR63M8qMO+a9JPuMpKhD0ypAlhkVBk5SIJKoC2yYkkQA5j6WV+zcMjVAUMHWJwgiIlUZHlV3fIk EQ+NC0z3k9vSwG2PskVWLmyZ7Cg0lt7743FwTo23W3lb7TttRP2EApxQgN5Rjw02sKsX7hucJa5c HsPprle+K/S3Mww/mvUefV+YcM0vtjBwoKpsJ1rlpoY32lgaFLeuOiLQXdTXcl5uAUd415kOVG55 4CPP71bYz7rz+AUzJ89rFnsCrzsCXnIrWUua56W5jKcHVdmA526V1zHfwV4qNkk7HVHYLnM63SGM YiRS0VCP6nPWbPjkWA28EOc9ZTlyK3BkDh2fSAXwEYVozqKgm1wbWwIikIuTxd5YI4u1CUBqT1/V 764EHJeHW9o5UfTmYDUbe5/E6dN98tYZfE1wsp2r3DTf3qitzBfETzjV9EIPPytpGw5vsS5snQ8i awgW2wRfW/IZ9Oc7Ryc+4QgXLG7tPvVkAO7gv3P8tMaQDEHVVqiogscCEalcc8pQBU2oR/jb2+YN 6j3veU9bKOq9Tu+Iyp5Doifwuv2TxgniQYhrUuK0s7DFe4X8ju1v2pO1+SOZQQ3T9epnnIxH8iU9 zhnJsBlnxCECn4iR7H0XHsRcLc/j0IEX/AvWwtuqcEGiuAkQGAjwEnDx7DR3qNCZI7lr2BEdOSNt I14kmEzsY+inpLVkthwWv8x7AsgmSXvBBJWV28VaHagt6IMyAV9vO/qzZt4h5UA1HGsAHxOChLDJ uZcfosM7E0vK01XBNlds18R3waw6drQ2rqPfZ1KE2HIFQC2eG6a/qOSuvGH1G0t3gRpPs6Of733v ez/4wQ/GDC/Po4DTcQKvl6EDbPXoy8wOXTjb8iMqFCZYTtPdCoOeLgRQoiGLvJWW98FCsjoftGPz LITnkkJn4VqhUxNBHAdHhML/gmggDApwDDtzxNTBJ5MzTFZ9dM3Ak7ARNvGwAN/cvXl8ixz5a6LI OXSeNvqmjWCtW1Vo4OFIHBZO9qGrUIMZ91qi1E9cgX7PIuq98ipUmP37Tmng0s+axGHUWgNqlRfT UWXJLOFzk1WFDl+15xoHtfKSGPY0oHFVnmP4+c9/PmoQszkS2nvCWFtZqjjRUQDdSBfdC+2rD4bq znPSNKFWzWzjaizdauBdSzs0HA6pRP5x/yo1sCDx/qallXB+X4aWn5+qJ/B6GXNFS2SCjs32swrp Vtqc3nsOxamx1FuoU8oUtFsiiPQVuMyXATHWc2oNI8RiwGIeh+Yd6a6QrRJeCYUGKNi2fckin/Yf c8C8sGExKAS4CzOle+ZeuUUO89cwM0OVG5qnI4BiY0tU5874YJatnlHDXsgV9NibGmAlN44J70an Dc2GA2tA11w5Ty1ssIAjfUmib5m2Pwu+ICIXFlbGTCW+EVaTSmwfi8geIMD3micH+GtFSaS8Xam0 WNqro90KNH2VzOxbzGwB6ehnFeqrhjJ63bWw2UzLgYVWFcYw1cIJ1aI8livrCjWwCL1WketM1C/D dr/nq34rVZjPldLIZaRkLIRfI5ah/S2n1liaWn0PmxbICKxS9PS1JmIWDhFbFUJ2Sz64ypwjyXJu F9ue36StDPHiza3PrHR+JeRyqMOTkjCSOQJtoFmuTSwpEFO+ITOqgSA/tAoygCGXfFY/l40K0fK5 ghJZeRklDEBkLgaBRM2TB17ngD5R48eaUTkKnSvslui+63gI3equ5vb0dyHYtySYCxhUd5VIXaE/ TLdymKyhticS4Sb25MKC6RY5r4s1al/L6K6Fh3sLnmJAXr9CMyj45ZBCLgA6P4s6vYZhi+6dvqT6 CiGZiVrxWDIDFhxZ+qx+9JtxVj4rYmYVcsSAV/YgrbMHUtmSv6CFflrrrbrqFEfIl+cypPryWTwL 3tYeeKX0svsgRvKoC8Y2j9JwcAupMcYS+FnMCTRL2YBsuNNdngXYrYQX2QGA9AWPJLBn58JGRKS6 MsjhVDVjng8iTIZr9m3VY+jgE6zLQIEeeCdPv4gsHvpppqLmYxsRjFphbDxEUEhYw8YoQuwQ6HX4 aya27y1rCSVj0noDRtWva6MGghpKxgWd7W5txgEruIx+c8rV8gGl2ja07nYGdr/5m78ZxNddt/iD pFdzMbVZfq0eJ8/rlczs0dq1T1EEZQM1MAS/KDEj70zVUi/aRqerVpO9NdJdWl45hOJcRIcpRoer IlPG74CYHXORFiJFRxouChmY3hnkYhMx3Y65UYjwLzqMwl1OH1CzHaHCTL36LA1v9dIt7zNLnEsn AdCGlumK2ny4xuYpKBA1m9ph6FJL820rV3gECPDX2bYSPhfPN7OXVOLeishig08XqyDY3BkgyVRS E6l0KwFE7hqT/DIjAlgmEaY0arIC4pz06uSXxVKFScZmN+gZkSrY0dZdqIQ9f1KkC6+dg7ku/lc3 D8uMEb2G/a8TeL1s8AIox2a8rWxVtDh9nbfCpWJaLbZRkP7QJDP2SAvoSNVXQgU5U7UVyAApF9GX Xe6Yq8JUIAtAHPQM2uRfjja54Rgab4vqo8CFZDzOfAFjdPDv4CMPaAJhhLZxrZVqNYQjrJqJGgXw Wgpvjpuak6rh8DJQ0EpHlRNOoGOzu5wRh6iGDjEaspzfmkAurg1vWpM6snMCpqMWhRqqT1bESFaW GYl27rb3geJKfalSUbAvykoRJLRNhAFy4WmIh63/8l/+y3/xL/6FtVCdpux48bK1/Dw0OIWNL2+W bvG50qoOS6iva9rhzfYAljVWmJMeS9/yLPhcaSd/JC1MudM8f9gi9S0oqGb2lm1EYRkf0RBz4h1I EgM7NsPyLf6OfmqFMSA7qKpJ13MTeB+AD4wySEPGeZXnD1YhtPJ41F4NLqEcENOtCTuExeXjwVm9 8FNEW4wQ/mJ18elQVe/jbQgLZ43CcPggFRJg7MUMv8bck5XpaHa6C0z7Kd8kPOwMByfz5iU2+F8R wSohz8kFc5JWUnii+4jASv4RhxozdZH7Gef+PC24rJyaiSL7GRB/4QtfqGGV8906NI+NWsWJ0UXW 9L32jpPn9bLnlD1QFDaZssqh9tNSzH+BDp1pXucUUZDSXcjiQlyDSBe+BWqvPNPqqNyWztSReQuL bF5f0MTGIgu8uFczZp4US2Ytln1gJK3GGVyEu+60bYCdF6ahBiYQ5IMsLI0a76MKYGge3yTJ+HGL Va4Tv1Lz6ChnkAQLkRk/EzXquYoAdyBbna0rXRCjwyg6Yx5Lldc8UUBAOzYq77qEY+xB83okc9hq 1gyntsLkSLUO0Qowis7gVexMQ6rWi5NaxUxcHXfJ9bPeewO8rmkdHiYEXXTo7mWr+DlpcAKv7zBR U272qTadtiADFNUq7K7IjipzNCqn0PwLrgE67KqjcvjVUQW5mK77q6tpP4iUJ7LUy3FkS7IezE/U KdDADwZYJp8LksrfDwvENQhyczxNwzBWEWEVKB9H0d15KEBqw6+XYyKpajI75OBcjzpiisOggawx WhsccJB5m46tBFqN+Cx5SGGCOGJHDeAQ8XEiCMuqYJHwdC/JWF2ASx3N+QJVnasTqUadbtjUauOr crPZhXlvoiOYtE1KDNSE97Q3B+aC1SRXKyeuWZYyM4rFwkPhzfg5waKXzeYJvF5EZAOpW+6tnPWG R4yQGbBPRsi6GIZWAsa0ljdB2+asMVqQEREfiZa6rlrZWbuBaDBzmpeXNs89EaG0rVwSrWqL+Kov C6NwYWPscWF4K86SPgbC8eG/qMb7gw4dPJThBQqgtnLwNwwa+rvQBfzi1vG5jhCvU6bO71t3vMKx B/JQA1iAG5+ApsqDbOM1m6YJQSA4J1G/m9laaSKKr2bcQmSJsA5gtKyfYcK+mgDohrncfwQrNGXG W6dcsEE5Bpr9WqUP9XXc/FVfnlBbNo4Q9rJR4Zw0OIHXi4PXi+KXQnrWusfHSYdCivS4W8vXUkFm I97pumyFF30qWbAJCKoAzsQONfcacPqdxne3tulr3VVNoTjlGCkw+AzAYz4bXIFCNZkx48QY7wmw ujtTh0f9ZKLSVeqrDLwqAdDzm0jTzzgU+hEC4+TN8SvhEe/j6E8Rnb46D7D0aESM07hUgC/D8doq 6TCutXKhYedFcCAJgkywG7VbjSLZmr5Bc9dehm8gja5kZWS5UXJkg+ZpxbGLRMGnxuRQkk93dLer AP74XGY24nIFZs0C4NZr+ziB10uaXys5g+Fz+UKLQIxZcrt4DUxIfdhktd/bMGn/vBsAwYPoaNEu kx0d5hHNOmLD1fFASjzCzKoDXOpXna49qAJeTKKaFUYHfHCp5Lb0Mgen+hwlSIcC/2KoxzWoFewT zBrpkIvRAlNOn65D3qXniYhDgf8j7kPG4cgEjn9jn6jxj6BlZiBFAgNxuIYC/DWcfhqvIbsLsOBa Fxaq7uK5iybChwOhNjzVe3SoSpIJocjToUcZBhoF2aFqFSLbXFu0fDYjufkbIqhRPIDedQn7LQ92 h7zoAvyS1P2cVDqB17ecKEq829NmhmpBpo6pLM3uJ41k5ym0Jbpzusg2UkefLqhJuhhO1YTZp4Iz 8nkKNHtAVuVUs8L2UkbKEz3YChrqXY/eXBmqii5hEBuLCMagA5txjJkt/iyzOpWIWBEhDb1HqrPU lVyPv1Uxt3Q5+Liq6ypjD1dzFiAgoBwGAQVBZUfXsH7Ia4Lwv3kZCptNpm4lIIG5KkrmAOq95hWC 2uE771iq0XusgJu04Rr/iGMOKLFkOAQOdq1D1UTEShDZtsuWLqAnwVZ/cbKNrDZG1MqznSiYfa89 kfOUdhH0OcGil83mCby+HXixhx0ixM6VQ6jUCFIcbTvtYWMVpnzWT48Rqy8NnGrKTG2DUoXgJoIp pcyu+NSLIx0V9oC8x0zla9PjKjMYThAwGmBhPmoxzMPiC7Cl+WjWbUbbXSjMCPtZ8zDIq8VueXMQ FvgZPBkg96QzA16qKFNn7baGJhnR4rpWc7at7REvmDqZ85g4RNCnyseZAr7Kj8Y8IAOUgAxuVvkW lDcWcGYu+G5i4S1OnF/OpgmSlMRe9T0R7qePZ4gBAZk69KHreXkAMbFXP7kFW97KrJeq1da+/K7j LRWKfg8flVADTxL4Xy8bEs5PgxN4vaS5smhzZ/YAW2ahw25DERk469qK3UX1vUHCwFIvrlb+lz9P bw9ROhckdQ4pUtwqs3Av6Nnz1flsw/hTT+WvffGLX0ynw7LtERcJcoVqzoqknGxDK+UPYpZEZ3sL wXg3LB+i9ZN31k/bOD1g5WpVjYcV5Yynmrqo3C55cMNNm2fENRAiDae4XfzN2AMWgwzosFY8FCJl rvNrUEDcQIZrfkYE9MDKSualztuNsneMussj07DzELBOkzPQp0NwrfoicbtJIiWRD3AjaxkwdnPE dcUPhanr7ja/oVJTXGVePH72NFkMG5Hq54kTIN8Nt3p5SSp+DiudwOs7T5plmanI19K2flqWu5Xp Bjppnh0GVYBZVUhTRRY0L6uuWs5UHfd5wjYienIU5dTa50YBEASBX3DE9kVv9nIZWIuHjF37DEvn GnIcauI9OJ4aFwx7nEHuST9B8FCDXwlTKvTJUJbZARoAn7csC2rsJ7CrNjZm1Rw9DCsEAQOFIY4S /ggnpYNXUhO86Vq4hKxVZGQ5m56E8MKAgibH+e5u1Xzqq+4kkiCyl3L6yS+DpDSBYE1NfUkXVDki NYymbGbUFHIwgVfMd8tbUHzPmkti1tBArD0+3VXlriNrPagCVemwTpiUvlMIxwmBtghFJRO/s5af wxrf0+BlrXvR43grFbRFMF1hLekEA6bQaaEnialU1yICSFcrBtNF59RxlIM5O7lywapv3Z4dptaz QNlcLpsesQQ7RIs25fezhbo6wrR4AIJR9vKgCI6K26jBcjAZhXB2mX5ArI53Yjhi3DrBV30ZiC3p Un4OCAuzBi5HaUMinhGaNQEQL8Q10uah4Jb3BDiUgycErS6kOqjF8BqaC+GeUViH7EqpreFvuZon 2KAWq1Y/DzqhQQ2TGNDwQ2uOMe5ekyJvZf2QiOi6rs0L+DNSjnOFELwLc93PZr86TSioBVtQr96N YtlMUAuXiQWauzi/x/c0eH2ryZsBHGMK6RXpBlEAc+pIL2Ui0uCq2YfVdTpUzZmiJZqnppCpR4EF egwnS8KfErxYZmdRaae4yZJunyrb4IvNU4B0Ysb4gYz8i5S4cjbfz6j5SIuhSTkNWdQRRnWI9Ryx GkGoukJYwIwdUeCk1NHRAzqKegA3/2gSNlOaN2pxIscKbxg7DtzUgCr26YK1ryarBjoR1MXQOZ73 qHSLR0RcV7mcel4PpAPTokWerFWh7kR8rSu1rbCfkCvmTZkZ4Yh1N044fYRWCcWz1XlaZ+D4gVkG SFdBdhQ4vFzsCfy8I9cZ/p5f3L1znM940gZJLutn851WtejZrlU1KsueuyvjztGoFW3rgnsSNZ58 9RkJ4GNgFQ7UpEIotF7YlQSzULFyd5WI1OqFctdvvdtDK74wBLEY660aUjyRmixypO7ogxvoU33J LE4BqGV74GA+DuCbE4QCgzwOWR1jAVX8C11XgibnZZzArB27dUQoTlYlqplTNYkCUtinztpFsqAZ oJO5RcIaYxSmxopSYagknBe2HxceIFV9C5Kgu7bDEZQFyOOKRoGeVpQgUkfmJYE4R6QLjMkA4MTy ubuWK8drALNm+CfwepFvsZMOReex035I0a2M3AM49l+dKnedcvDGaYk6AUcVOCDiOyBiwaRSqR0U qIS1WNurmep34QVGREIobEAWiRXlKXfW8qM/+qO5A/Yo8NrS/vr15zxsf/UniGpeCdWHPqwCjhi1 FI+1vSY8i3HOeGaKwyzjgkpcTsMUTrp7XH6AKVI8CDwMubAx+ihDk2GK+vwyFQjT6MCia1xZWurO wIGUtacK8477Gdu1smfFXctDrYrdfAxHnot6QD2KIe3YuWsrzYCJdlEz2kVzzGYUmn2fgdaRb1tT tjrC2LTCn7z1XDIOO/uQRpSHofwvmH7egewEXs8/SLplIi3L3H6uQRpjeUwnpK7kYuU+5lJZ5xle lVM7DxNrLoWUZtu8k8550Xf+vJdF0mz+EWPLSKS3as48ttKqE28cK6Yib+Uvd3jibgtlt7x2Z0TR 6cw9DNp4H1GTqdn2It7cLISbSRoA4pb1/JYVHnwAC1DoYlKCO26BMz+FOUxUHSMd3o0NVgpbGe1m TUM1Ne8ny1dtKxOyQ9u1Mo8maAEdIXuCXJMqIFXlblW+5zNNZUtO8GFOI2KziGoR0WnXYEjWD8QL /7lpUej5si+RYIa6dk0lqtCOCrBVR2ZzTrq8QaR4yvT5vCPXmWIcV7/TNQnAqfkL/Ck+DrygZLyP 9ICLlLpUQXLdyllNeSWPexgkyICDXdv6wF+oxz0rZIG6QJbyCT9FsghyuKJgDY/O4iDmdJYz++bf p7FLW/QxQKwX8FSPXnvqVlbnoRg/Kwo0nt/BvOdjzs0ZRqgzq569DfhiDDoPXLStCdcDhySvL3A5 CHPBF1tbCK588SlzxQ/pidFgBwpV4PlaG8z1nDgCB6+eI1vbqgaV6APiyMp/cbetLhMyX35uZr3w Z7m9i6yrAG5AXl3EJM5l4vL42li/Nxb2BCD6Vpcu6jc6Rhf8GR0Oz7u9n8DrL8xgc8xXhwJHd8Ay zrGvDf+LPs1NOGrzMvFb/+mlBEQU2MYMleojmzrSbMt+JWIQOsd9qF+pfR4HVq268c9yrNKrX19R 9mcs2AnoFJDWu7RXFLgMgZc3KzmAdSr0449wdtCBvEOoQRtMwTYgxo/DXaRMA4gZJho1Uz96Ckd/ Su/x1pnRzhns1rEm8IpPmXILjAcOXGCji5k6BV5ERxOWCxN7KjdBnpmYQZ4dscAaXk/NfSKC9ECz +art8oZGqoJFBVmC6oIv33REsECyrmtSicwmFRqM9rMeZeKqWY9DWxyea/z6XgcvKzkDm1Ngi9Bx VWdssiFzoOj0MYNjDefmdJFSVsEeTm48JIoO340qMza2nSrXJG2DX2rOGGi2TDmnL2qd5V84BWlw 54jzmKzAa1jzFNp7RbHEN+Fm2pnBYjXHg3QMh2h2heG5n8BrSAFbByIu5kZVGXIZ+5BUSQ11ZDrA gRKFAMXhJ2p6xxVXVIrKNGmulcxd1SxF2DA7AIWbiYho2hfl1fcUVae+4CyHZemq3JkwTWt0Ih4p zbnq1Y+C9aNqxrUhVA3WLLrkU0txVr+u46oufG3VY+LJUJAbn7w21LzvgQ2qewKve10C9OxFD7CV btF+uxNpVRM/pbT0WcegCXWnXp05RPw15sTkqGnI4o8wUlb1WYsYwapOmVjLLHD4uPqAgG1zx9JU G9+FRVtdJThk2apmJ5F4hw8CmDIJ0W6Us2p/uccfTBTwSpk1cI5eJUd4aoAAgiQJE7cAYvA0rCEf cpgH14UKxg55j9BjBo+ANdBXWNcamgs7P/hH1ZxgB8FdkEP19S5XMM8IlCQHEZ/uVEvIWx665q0T PtSYXwwErRbKed9bVKJWBTxH3ycJu2sXWOXSjl1YWmpeHdnPyHpGbGU1fOzBX95xrSJVzTpqKW26 rSg0fKZBae91e/4mf98Tnte3mg8LMlGkN3RF+NOt48GKIAUlnkdTNdBAt+Yp0Jilybplg1g9lnwV enR99N6nwbASatSKNXIQBAWsEVbGiQgIUhzBwppvODhnUVyY7gqasoTJAVi0pMekUAjQdMHdAzqY AbWMfy7JpIfPUYZrjsrZFQ51YSz1DmVGZxd8q6NpmSMVJh9uRZUtM3o8ErG6rOFoMl3rED8UqHnA Zwoq9KchUWiCOMueIQIg48rlsWG4ygMLYXsVvJ/f2aogVVdHgBLD6RUGhOrLM5iyWiWoecTzZ/nR uN1MRTwebJ3toiEA5Vp5MlDlPoT/z//5P/9X/+pfncDrHEhgWsshz3NJNS2D3aKvph9yWabYHpOw fFUItlLKrgVlKVxqwQyED92NeA8BvaLcwRK8qmZRtarzoapfvwUFfRHY+yvWUvkLz55qsoSxmLRo ApaBRbaXFVUOfSTFurY1DHATBWCqCdwUa0QHVg56hEW3SIkvCdGOogPrgw+gD3RYaRd8lg4CJ3MN HVppWDmxj5+Z6HBqaAhbrSgQzVTC6FvoYLvKmbeMeBLw/DfZmlnbX7SVm7cToukwfPNek5rvyXJk 67Rb9kxU/va3v91OC++uimSxR/cScorRNbLHtRNy8dNlDDwQqI7HlPB3DnjEu1X9GLaP2ktFAD3G qvBv/s2/+aVf+iXuoUm894/vCc/LNDCYAdbmhv0zafajGrNhKnQaTtF4dylresCTEiilDamUdZtD BNqsqxlDuutVQStqXaQ0qWD1aarllI4yEjkpKNMxLGClxsIRi4LwcEg076lW8FdYoRdmyWD4PvUI nRH3k0Ibu7tHYRKXOiwQKTTnfw1cOGWDp6oNX8Al/qGJGTGDY+BoYEaKh9UkkC0wi2Erafg1B0kL rIa84KNbXrHKsAkH5MGmKDeJlhB/L9JS0RlStNjILtWXF7PraB+uaZNzwNTK4WO5Js6XORKL5zN7 kWPSjv7AFJzVxFd2MUZhEoKV2CtErVuxxB2rxMunqaJnpg2ttoLNX/7lXybeex+2cPi9BV4NmNkf kQuyMJ7KIdFW9ZluJdJb1DR15IBUQhuobDph+uV9vc/BV1pWwiOkhQPRsfZGNkTLRfJ6Nj3zeBvC pmpzgqgdVLVgzn+hix6B8c469NiF6FicEqsW/44MKUUXankEmQFA4YaDeWCkXzLk3AlXYc1wfyA7 3FH/Fg/uuFQMfdYLMNKEaXXoAuStpgudmrUaLn2GSbMP4kkJMOnX3QqbIG8RGBQc7MwVTSBVtv9z acpKRlCijXyoQaT8gZ/KOdq17W12SFePwVAYFwOwknbVkBPNz1pi1PCr34v9UYsTMT53T/RQF1Gz 84bmNOk+UJGW5vfVUZP7sY99rK5rnsTo8Am8zgd2pwHZMDNmJFScPjmYpeu5G7O31CJVEK819/30 +b0UiJlBRk+IfMWhXtr+bvEXXxBWP4sp2p3QJum0XFSod0/EWYtv4MRMPHv+RZWZHFeur6Okl8wG VPGzupuK+0NqfAcoVtt67O/d+3OBqTKjYr1xGOU49PK598/rcWn4uVr8VsLk2tRRBzQxTGjLEYA1 JA/gHHO41kQJcIHFOlIOpwAQDNpMHeuPPizg34G8DqRMRAci02ODFVF2bi6aKQE7sgPHrq0HnsxU bkESocujByh2rhJUc2QhsXJ0HWXzUskyAORsBfVWU6PwZ4QErZXHc2StNHPTYpiWRvMDH/hAWQhZ i94nj46/d+sxwi2jvsfN+HvI8zrORErThLHqLdes6LjID7O0TSe4Hl2nK9bh9Ez6Vu6j5qVFeqAj h6V+F1VOodOVH//xH+9Wy2YQY3+Dd+I8UWJXQC1+Yg++aC7da+9oF1jFJOZTU4mYztgwwHDTH7KF O1HLoiJiCCIO67ah1WPqXhNfmIh+xsDCu4gCUKv3CgXdctJzYY4e6xEFwArcuQVlBmSbiDlZIzuk 0xYswhpzN59LTVMAkqwEsd1MMe+BHRmO52OryoEy35ys6kievp/SVXVhFeyWtaESexQqFHL60hlA 7wJ8Vy1REyy4t3zy12CZpwcQTeqg6zrtiXDKYGoq5KT306JVhfCo+mldrlYMp3s5aylSLxK9613v CsWqY8sFluqxthaDe//4C89u7n12XzGHR6Wf8WSZtE1AAWVYr4ujwwWn0LFgTs9SAuu/BTCbr8QD bK6Q1dJfEg2zfuInfiJ96q6MSfqX19MSysBSOAngePOpKat3dzFcff5/11CjOtVkS7ySlLKfWYvH 9mygJnYq1qpr0SI/bsOpixbkqFW/tt4HzkjiUEQDbTkanDJRMIkNPqAJdNA1P0KcxYlgcoBplbtg 0pp0nkM0EBzqzQXT3FTyQboFTUwN1wnM8Q0x0F3wd/S25oWh0y3g0hFNbrX9epQkakshcZQqTHq+ NKlhfdV1M+sZriFUB6J1WLqi4xNJ0U9WZoH+7CEjXGsqOYNSe+sUWnVOtSpPFX/sx36sKUshJVt/ 53d+p/n94Ac/2LT+xm/8Rpo2T7COakWA9/7xWvO8GMPRcjYHbMCR/tnBaPWz5NZqS/FqzvxEf+Iv ldleCpcmRZCTkrZ1N20IjFJuWfbqUN9Kwp06BV4ChCpwXmT6vYgbHsVwClphOmePWHpW5ZRbBGqw mK/rAjrfNWTGe9+NirOT6HTXvkoqzqdjzCwhHkoD95VEzlRY2Xtz0BOrsVR9KRg2Ax1I3qGwajXB 6py1mkvoRNBSAeIxEBG2Cgc3lXwf1LbMDMU27yaR61RH0RFGcbWUO1dtixMsFiZDT5yY/Q6w1dQk E9F3WAO8KmlGfLCIz0INuD98TBIQsGtVHVsoeHMRrAvOcnc9h/XCgxwZOQPTaYLvhQ2IRRL86+rE cMj13ve+N8pIpT+pZYvTu9/97q4/85nPNK1f/vKXAyygCaP3HOloMhaYe+p4DYLXC+Vr5WcGqZHZ VUKhFxDRZive1n8OTgcVdKu2nIhIpTHR6ZaNzsxAfCHRwAMSd+CBgnaXeYODyn22KaVkJ5GFLPAO /NVKTUY1s1SNPch3yMThDXr2M96UV6exR3ZgsacQrNeLAXXnD8qLhsShjZHPtfiLkBsX6KycsR0R VqTZwWOaQPgmZItVEwFTOkOx3TqCWoUidHiHB5DRtdBJvK9ahVJLjpGqHHJpaxTgVdtF3DAuUnZU 2BlTNQS7SGJdoNMFp8+sdeYd1wS2ViGC/fS0B6SSG8XooGw8fddV9oEQ4FVHXdNkg6rCO9/5zoJE kaYws4Y5/h0trl/4whe+9KUvhWWVN9HlYeudc0pL9QW78XNPIdfZvNxrDL0afsiX+h4PijiF4A3N pGdL1HQeQT+38jBa6STK4UAWflEy2MR60xUOTmtaWt6FP2NFoaWZouxJE2cknRMDbse8vzBUzYEg Q7Kwc0a6qH5dQBaBklFnGPEZ59WBp9veTUeJBXwzYJJhQqx3w5QnZoSRCh+ZRJWrEwXeStekNDwa srCHLRvKdYqTTdaQyEQMjzAzH2px3+rPzKScWCM/F9bz3SxCx0NmygFY53ypv2WJzjTGOXEkCZT1 qAmM7jqu4sduBi525STcxQJ8PpdpRcQk7o2x6DSV5bCai0h1d9GxbFoN88GrIMsJ0WreRXqV2jRf adTv//7vN33Vj45vkVuQ6jTeYmzLzxaGV2Obd6Ltawq8bgGsQc9xNQZPdILqwCC2BxSaPAs+tXOd 0rDbWs1psgxGwQbXrk2/agMRa36FLXEthqFVlC3IVas7b2xAwBjYiz4WzB4nyVVVTWxoz2r1Lf6C TZGLMHa5Wyn5rd40sraeikZhQxDWNRZyA77cK5ljkhGWVkj1tyoMTYYd4AZkAKZJZv7IEbMGfFWr MoIJje9ApEeMUK0Ss6My3wr9YLqf4lzlYNo8QpbjwYuZlzcU1kvy4bLhDSdbL6MGjEAAdYJBVkq7 JeQiJ0YrBIcr4vKPmpiC6ud619C2DAtVrlMX9t/UEH35xH5KuaYhULixm8FAqiNSxYkeZ9cwTtKo wtUo1EXMezxd75xE83tvHq9N8Jr9TPTNk6TS1nDzYX0DYeCmJiIyPzuDNs7FEhlN8/xq+DWrYPBr 2F3wx9RTl1x0Lkxdi7yszBFJHasfpszYBAu0vLbyVmlbOooZFktTWXJNPI4U3ci8oMxLmr/AJamV PWWk1F09GngHnOVMdVHNciV7IZn9z4xJclDSdSW1PYYhyEIBB5gj8E2fcSmvELZuplDm5jD4I3hB mSFX1foJ7glK20FVRIbFphuadyGoB4jo4NMquInmlyXnalae2Ldm+HbN4nT7V7d6VX/LId+5Wx5e ByjlHO2JEVp2SKt7MmgZ7oixumths1Gm3r0MUKf5WU1rFbqIWmfbI5LYzb9Y8KaGUAkoFB1buqYG x0m5d4DsNQtexxWjyWhSc3l8kVLSoZn2qK6L5tUiw2ysZpyjDtbFmLsr880BocrsqrtyRpSYDz/U i0IKKtRKb1IR3wisMAWt3A6sUuOpV4sqp0yP1KgD1sRYvdSX1RXP9WW/hfp2AwgBpM9qxSmovCbV sSvV/iPARC8RrGRGOEegXqLgk54erRqg5sMCuF/vjKoz3FQfJEVzuapjQ/7OSlim4W8Kjr7PEYDW 0FgS8hBtfhYYGjCRsCnuWg4L3FeT54LnqmnVT3AJUokLQBvs2WOdm0fXZpY+gAYuNpWDsEMxcSv9 4T4vzI8lyfvqyKViwMpHG1PL9DzMasZ9CCCV+L3f+73QKq2Tf/C+vVVKKsPCxlW3UNGfzpTBFNw7 mDVOXrPgtRGa2uayLEDTydgoHwigqRQ6beCEW8OP/oKJZBWAj1rTv7lOFJ1qZufqL8Cp0OsalbNh uMMyowNfFiOwQHADN2mbgKLmEaRttNPWh/lc0mQywRJkrJEN1MpuiboWL8OILowOuFRiByMHswHG MHsDFuyZ8TPmHSoccYeHBbkAigp8HJA3ODiCkXXiCK+uQdsRRI7O1DiBPrjFeaKgAEt1eafHN4UI hOPGjMGThlxgvrN5RMS4MFDl6YAKCFoJjuhMtUChhtTGdHQdnx5N0sm9UURR+VlRDrYCL2FgvYRT n/zkJz/3uc9V354+LyRF2cdyO+rRmiq9MBFRXa79ceW+pyDsNQheU/EEzcfhKHWeXnaLEqdSWwk5 SqmjNZOaqklL+D6zUksfn59NssMZj5p0urNnkXPHQBiFtgbm8Aey1QlQ6lfeVAXaWR3fIcCSnfdg K/2LDXvEusseGkhqWhOwWEPAhNqsiGED7sq5liyZcvPjxE0gjE8aTS5VJSTgGJRAH8ZvLghtx9AH oMC1UdiaH8GBmibHY7gghuIJ6tryMziY05cQfKfIN/w8LfE8l312gRpRo1l57FVt39cGMdgD65Yi jnyM7VmKWSZzxy1QZVwkYO0k2MojIkSgjbiqF+884DmWui68kMDKhf/t3/7tkEsmq5rxn8JUuYFb nLreowCjqFDoIODwfhglJ4QTeN0GCWyZmh4wP9NvPe/M6QgUrFfAwrR1QfMq5H/1k/IddWXaNpWy SFrwO7juW34R4StVOMSR5lAC5qrAmFl+VpQttcEqjZlXIkdjjF2zGWmRStI87yTa842rRiqvDC45 WVWuF580ANnSaiBDq36Sw+BSZBEdWsunsKdROGP4JMP9hIPAyyzAkQbY3aGSakPPI7iMHxM64v2s OVFATwsDthkYbHWIpwAQFGhcPtjf1qf33Tza8eRPkzRSE4rVSPE0K0licNBUelehrGUXdeGFLSHh GKjcxHFdI8hVj45lILI1sSJWaIzgD1TVV9eWjarVV11DLnBWiYc8UDWW2rrVQ8PaNjXtKO6vbYdf jcLyHEHs8bu5lmGZ1za2ilNOMaMuTGXsHV3FLU6mA+dGaghHB+I2WPu3IHGOPS9iOh5KqFpybCIz 9Zajpo1+M/IgIHXpGn4BrOp76MO8a0LnqjllAnAMcimtKvCxgRFkYV2MrfIapge2rc8/Z5zV1698 eV1HRDLLq7b97My9qm2VfQcKBKdkfH66ZfHsIlIOyCXfgYLwYcM0WB7Z1naxJ29rIsVGR0oPO6wT mwLuxjR7DhrbnusE19YWdFbZxHFbLCrMZse8WoM1QcPWKmu+tjYTdFQtiSX/3on58Ic/nJ13BF7v ec97gqGY8YZWRt5zOt4xO5TXO8onKeXaNGsJMIyoVf1aVKBe0oBElCSWgPj8YjRrFRHolvCjVgX6 IFBt9tuEVTUhamPpFr+17rDdRFT4Iz/yI/2MbazKIfDErRARjI4nCfFpgJx0u22rwB2rLS9ejxYD +m9Stsy8EKFMXx3Vo7XwhRZ6e4HsHIPXBHFcBwb5vo0rXW1W0g8IxYqaDw/gbOaMmtgh0Te1nnaD ti7M30xOj01Vd5tpfpAlqDod4oXBXBfSVYtEatWKXdeIg8UsgQ2L+zwhKnMR7sRnTJbL76FVd8V3 VWCT9kkymGoCbmEyNjy0ssMLdkR/MAHyotkFFWxc9nARhYdoHpllMAY7Z5M8eS6bC3QMZwiolaPr WD36ZRwQThxPbS6JaYUCOhrAgdFNDfQUSLpI7GWCsvDeygqtck8654xLDDWcnJTOUXj/+99fYpTc 8sgsIdWxHbTr+u2nECzk8nK1lalzLFmZ6rSa5GadiO2ac8kbWmoZcenLaja/VasCZImON09BW13H bZWtSbEdb5GKrM2lJJkygJtUy6biCvFfd9w9ywnpeYxQiQg6cYHLuuasWUrJ0JpN+LWdAswGzRek hvW1vb1Q9UJq5xK8jmh1ywrAKuirxZAxyzdZSeZl9DMNs1+pg9eTQmyOhzVmorsRoXDVgXQxA+mq DAIW3XRdOSDgnFeSrgAgLnq6khkI/VCzwKYBYhYPKIWB0a8v3z/hZUBJ9uMvmLFtSzSdq0TEJMSg kYh3jqwQsmosfw4jZ4GW82jAkLiMv1llTkp3wb3FuYO2mSxd82fRd+0ubAJzZKvh0UHrZ0JjezMe Xcd/Jd1K1FFIGgvAq9Dqlbf18Y9/vNeS87w6e4mqyu14KqXdOfn0xy6BReiQt26YUfbCQyWJ15cj k20CaeLsI+P9WcbiwWANp6O76aHMWpwLJ8UBCRDKVB6fIjslYt46kn230tS1V+V5UhHsOjpuVS0i LXVe94n5+d3Js6WLhm9DjJUsfmKvmlX44he/2N14i6zVtF4EsJb52DNZm1wzTl2NmiJ1HZNK7txx z235fylDtc7PNnZdSfPXZCR9j42aLa9Dt95W3lJpQUsj5ZICgraAcp6Te+WWWV+nEXFQRDoqKrTs 1xfXgHsioRB8DHoiyOODj+lBBtAqamntrr+E7PlAhZWkheVcO+Yw2tAQk2lMutu5h9+lM7rgcwkw a17vwFq+ph47y5LUdePtQqTAzmlkwgF/9hBZbysHQCjAI4AleORWxDawroJFAvzBWdMEjyh3JWeh 7DddPGvDjqrhNhkyA0jXBXSrAkeYd7bC+CF5MbjHGnxPiapelAm8SnXxwWvYmzEZOXiyxlixJBZi tQlqjHAnCtXvfZqWmZDFhO7LglxyUuoiapGKQ1ALcRpFlPmqYBGRzrWiV1Ym2QyZAYgMhkKxnMcU pnmsVT+rk2KEOHS+mvEWnznIhNAwZRs6fPkSVMnop1H8tXqvU4jpIYbFPsasT6mTP7BG8pVYjGHT jHGLZfyLu+80eJ1Lz+tbAVxyTOhWSHpsTWZ1ybTpD5v4WXSOineepXUL8FG4eVUghucvusFG1XwG oOt5HNS0ypFNKbHB1W/W1WR71L1rHofnO1XjXtU24+loRB4+xJvRsbTaeiwYb96g7gzCEJy7ZBUF cCCGd8ZNAzfx03jlSjiGnQmqQomhVNlqIYhD33B4eYa8jsDW7JOK86o4a13XEUdDQ13DLCJFhH9n qVfBFHhezKHO/Ar98rACLJ/EiLJdfsK02hYcJVsDF+Bk3hYJzlf6UPKrZaa7UW7UCdaMqGnLu/Us JvmDBmLqRdyUCkh10TTFoSVNhQo5XBOm4LERacgVKuDNYfSJkWDrZ3/2ZxtjjMWGxTghFPz+5m/+ ZrNDSWrugyUx312JBVm/6ieBam7pbVz1u4+y1mM/rRyxasMzRY04p+zoAh+HYFqP3tlLcUdeWZ1z 6Xm9cKhW+7TTA+MgYEbSLPrAQxNfaFCOIOH6WilVpkz9ZJxpVdRsgpfnrqSaTXmU52SBLbbNkpkW V2XOIFXubB3rbrcEDmjynrqVMVQzaull6eS0hObFYQrny1+tn3XBfTAE2MpV6a6/tEjz6pGxxQ9/ Jwk0NM8ou1srQUGD6tZefCOKZWo0IRzxIxHVo2GSA7C22B7dK44MuCelQXzX3Cs4pWZ3oacDzDn4 knAQfllCPFNrOHZ4ePPJw764JZBc774MA844I5XrtOYiPoBVob27PiIIkQ2tVr0SmEoYJqMddmOS 3fLg4rO7dC/0BMq8NpnW2Iu3uOJ1dq6ODFo/O9u61UXDiUIKHMTAjlynnMGI1EvXn/jEJxJOA/cY FK7Ve229B2b16qhySBeT0RzKWGIBcdxuXE16oaheUOjc6OieNdI0RdCFiavftOWVodJLbHUuwYvO He2H4xDi2IUsdvNYumv+TlLORSpZmxIIJxM9g9Q8Bd13/moVVEXEp9r0yCrSv6rZMsPrdpclM86t S1Q/neZTsM8o+JiJ61p52BQ/FTbr6WuGlG6lNJWnbdK0DS0KYroBIl+JBbKx7sZ8vGWEaR4Pv4bW zK511zWuhgXWgFiSa+MaNJZ+dsAO8bLyfoIqwNQFrxZ70NnyMDkYr7Z8WM3nZIm5hnGkChQqr4mO gBoIs1GLUzDfzbisB2mFjQW6g0pN6ybLVIZc9RVjwVOuViJKVgm2Tnnc5BCFOgKydgXHjGHiiutB RIYjCNDKm1UUuMocxq0BtmKI8T1SqGH8p9vprfLI8rKF6l0HqdGsYaOOpW55jrQ1qbsQkDsGfKlQ 9Os0sjWsRMxhKaoVhDWt5quGsgckwBMnSfDdtbXzJWLQK652r4NXE3yEho0zGXUN7DtMQD7L1lu4 QIFCnOZS7iCFyAlPFagR750q20rTosR0m/hApFamp/pphi0zEp8d1a8VGwYQ1YERQoNKGGdsdHDF eV4UulvCFg8fmWiHVXcRorvMIILDyq6l9tK8kjh8HHojIu7Cs3lB2R6Qkw9VEytZDAgtmVRzTiVH z8O16sAaLhhwcUSn8igDOJg4mmqaTcEmNwpcdos9H2cc1ncGOgCxkup0YVA+fxarYEsau7HXqkI5 hOZOHrADtg4i9yylEo4ShAJY3kAIy9izc2y4S7A1wdiYjw2iY/NVEHBVYlUjah56rFqxPBnoIjZs lK/rbjUiAWNdx1gDiaClt5I0pzxXNWsYG9ZpEE8gMdZds193NZfrNGVwv581hFxywSIMC0z1sw7q t5XDGsk64sF0kCEluY0H8SLbQLqolzP3/zb2cddIMQDdgQPT72GQRYNxWhyATuX9bPAtUCVEUut+ 0tQmJu9GdBkpM5fIUKNt1nDWaC1iDxQRCjAMCsdvqqTepT/FpF1wCjowH2VWWgVOOGMeVqb3QEHE J+NeEwsdfzCLtTbyy+ooUkwiTqyx3c3evJkIkeenbGiMMIFUx8eeqGn1mTRkZBVQYF4S8zY7tJzP NWDqp6VblDSztxQx/i7gL9jShbuiUcA9Q2JshOaxgyEDegDKAvFvEXIAUEbIpFkscByQVQFjoMrs c8SObMPrjubC8gZoCNDobN8Bf/DCbp5t9OdiM84IpkjWVKssTeuaI2zdFcYu2ugWPQcodZTCdLfx 9pNOku0QrfLuevjT8LvmYldN+Jxmggwi7RYpdeHpTdpiCmqyaPq4sL0acEB2mjOluqfB6whSx8GP +woljyoRz1uErbFMootGzoUx90kh/CqR1LkumpXOTUCfx8395oNwRliLCvbmgJWmvzlLJ2i8iVR/ SFSnMKv5Tjvjqi5aMGUioi/2AYuwL8rWzK0zta1fD3qqH5EqpCitdayuJvWS6vsKCo8jCumcxJZ3 dMmkcquopE/8kFitNFxWS7XiiwWPqSlLsAAmzNqaCMbcmX9EyQbBVRg2QWoowDbmrUAHMGcKyERN UoJfESQlfQ1Gu2sN43JCfFICo2YKVCGlfheNt8GyWLpUBW6OvvA8CiB7yAVPG53QFfhaF4fC7np2 WaFVAXLlZAlsOzxl1jz/i0p0Xf06perDi31wwnLIrbP+QRZph675Zf3swDyNMjv8VkspDScKkWMa G+UqixhIprv1SGfSNGA6I+UBvBrAuqUtH4K+OZ+h823s4LaTmkJPS6bftJltz1qgTHUoaAcPZQoE JppOxkmDK+nYt0HMdxNjv0+q1l3rbc35Mp5Ds+R6qbAK3C4rXnMZxFivQIzMBQWiOjPgKNizaone eojt7qJmA2GteDfdiqzuIEg/+T66s7WNXjI/TcRWbExf6nQrsVhmrc+0BI5YSIgXBgEXnpEDmmBg qKQyqxid4zyqoA7JrHk0CQGobWFgpW51Ae84xYmLZ1Fb/mOyZfa7y4u0mNcW0EtmcZ1ivsLaVh41 U0AxAC65cXYGteYlgibdQEw0MXqkILPR2TPQDt9o65FCT8PTw2pWwXJbW6x2XVtwQ9mEcnVhluso PuOha+hJMl17paQS3q55pEIxz5/qYvUte7BPuBBZ1SrkUdKxzsDRz7gahxzb24IJ0aTecS5pw8bv afA6jpxarKQpAQdBSTKlmoY0kVFxetO8arJ1TKqVKfLOsnbARPsjS7fkTVMUSa7Kt6MdtSgAkbqT y6TiwAtI6Z2KHO1ZwzHfz3TUM/WuI15cgFoNPeIBN9CTCpKMgfCe+umtXfvIKKs/wIUZStaIPHez mNccKdwuTqSdlgHD6ah30ROlhzg7D4DmdlWi+Wwb6Ex67NxdkuQoWV00ByXsUL9MEZJ2N54tWryV asJNghJqNXYJzcSYSOXyKrQ7rLFXh8tp4QGUFGneJeAzTJIZmA5kJw1MVu55aDpmB5n3QNI6f1OO hkDGeN5fBuJ1Rp831zHtBVXEJRauOUl2hrDCQL6beYSt0bTCGRq4kVIwKH2BfiqUniSWfkJMwhEn GiDdiwce+m05MGO9RFbX5wa8bgEy8yTHwTkiYq5Qo+UFMCeTR5MEOFVuhlJQ0GPh6u4cFqmliEiQ dY4aXzo6qtk31LR58mhx2zJeZdqAsc4Mr+YSajWRaYJlfB+FqbgggjaDY+69QbVup+spvS4qzwy8 1D2aHp9lotGXpuUfgZ4BBIdCQGEppqn16KsV/H8lxGsujmuJEjSP5bOT+VBb+UkAMDE2bMAschtQ YkAq2i3HwAuSMiTejWUgmeTOJCvxDtQDItWB9ZaT4xCAJlcRG+RPqYwUEBsF/hmw9UlH3EACpK58 XnjtZ4dNfGII0kgzy2RFp2r8DjNIODAl+jBdd13b+tDPQbxpqpVlz9QQXRd2Dg6DRCQdOIk+H5zw a0v4sS1Dp69IhXeIAEGTbiC3BbymbyNrnTgH4MVsHNAdcPA+zK46W/qokRWsczWhzAKKOQ6idzXp QTMEEaBb8qov21YpbmcbMiRf7ZawYquwzEhk+wlNKpQzZjC3uBWWNRjXlDObWgkW6gXAedbZdV0P Vb0YZAd2R1uBRAH8mkYUBmUJaRjnoiMKR/1GnAChQLpepsPyXgnPYlASWQLHtsMEwb6oDQFnLRsa QXGI3I3ywvzRWQJLvoZYKiR8F1JImkSznwVfdqh6mbGjTXNgvebsHOSZESbNqZEHHP42cH70xjWG Gf9SRbDM+lc5NVMS56lTMOGNJe9Uxud+diEeNOl150XUzk13FASw6Qx07rArjTyJrgsYB4CsykTa YRLxjElrpByufg2/akm7fmPeZq5KQK0pM5ZWyq5RBqPMgaq8cA17lRBm9lk0Q4aS93TCfuZB7h2E 2PTbBJDsWHLl1clKrTOVN2DgYm2vAmebpnYWPCeB5mPPH63PUegiaj2ErpfMIHuo0yhk0hjgBOEh stsR442Nnl0KYcSY1WQGzD4G/AybPAWHvwDFJMEyD3fEibSTFrIWn3Nhlp4o5WdV2DafXmQRdOCQ idZ729z6DkyVezTh0/j1yMDqMYZBdsNs+Pixfh7DtFt0cVrkwR/8GsBVImDhy1gnuAwKAQpTRCqu TF8xu/1unh5Y9pNnRKps5ah5u1s4s82LP+Ur7uaSRzPi5q5db95JZGaAoO7mvHCILDa8FbCIN00s jdw3/si8RRDfLa5QnDSE5ghLNkPMzwJVFox67Gd0ODsQU7/8JtNkLB7t+ckR4w7LCQAs3iJsAkD9 5ChFllIZBbQFiEANKi3/wAOoO/mHzomoOt46qpr1lT9YteRZE189vF1HjNGWGGgUxn5PgxclYDym IY30NkwmmkCzwOaVMchVSTPxm2ru2Q27tdhWXjW6OADqbjVtsG5uZmnR8TGGdM7WsDhhVP2UFaJq DCA6PJ1QL4uqbR1RQYshSJLRSCnjJCJ1bbsDGxMcGfVNF+FsUe1uwCSWTHVoeTms6rBYumhE0XEX iOvLTreaCySrYO9YPbJ8CDXk4pXALCo4f4oAj3rJ/50/FSf6hVADvkpYCwl3RIoJxb8wnAVWJ1Z/ /ud//hd+4Re6SJg9r+AU1JFMfG1raN2qPhSImqhHDoi3IgLi8PZTMsvq4hp6ut4CY9lTEkENaY4m SZuj2lmkyfipa/PSH3btkJa1H606DaeSqDWK7N8m/jhBMJuvsJ/CTFPZYE0ub7GanqUSrJDfMuwJ g9kEcM5RiHNZhZishGXFJ/w1oRw3MQoUVoHeqh+FmlOw+KlO9hgFE2ehhYZ8hekJYb4CONMQA4vB z7h6BbTuZhNmYK1L9IUAveTVtTRTssvLaGIaWzOd4JI+BaVPAqVuNdSIWJRoqkklazDRBZc+7Y9C tiSnmyZ5shMDDCbk6l2TABQP3SXWrqXhmsh8n9/93d/N6rrLM2rZZ1F2UcYbTsZGoR978/pIrSyt 1aly+hp7IWyuU0xWM3vu8M25aOYhVqEmLfXivrrmAvAOWC/AiuF5W3KCEEErijhtY72Unqy4GACI JKn1fC4Tx1upoRVFzbM18+YB8WuVqJOtt1gqib3gOAn/1b/6V3/u536uwfIQ8dnQGnJvxsRtom4u eFtVi6ZkpU/K2EkfFpiaKFOMeOCG650pereR7yAIkj1IYpEVsETH4jdvMWqGZo3hg0jG+65pPruP Aiwv4VEMNxBSwM1oxlILXj1azKLpFTHyN0fdjbJrYE3InYWrVhEzjjeLU4x16GveAMuKt3qH76xm HoNVwVyrSXqkCmGhXoWJKD2sl24JdYHyETGqc0vJd8QTA1QNMto/dK/nvKxyMd2UN2cpdEcQRugg oIE1EvF5hXQ0GXUGZDw4WmIayILtTTOaj4iYmOlxOuRV/hruCVRzlplxqTqskBGk4p1DvXJPjEp0 Y49MHKa1FiiLZ1zxO6yxll8pNl3AVi6GECAOjSKBZLoZRoXbE0B3WbWMfiX9bBSV2Mdb82JGxhP/ jdcLA8d8OfnQGB7THCv4xftQgTyt6jAOwE3sI8IYuAzVb5hxtWxdHwjso1o/+ZM/+bGPfSyfxaMS m6f2KJCzU0nQ0DsVxx32gr5lBhsgUIgfUrX9BYA2qEQR8cy1NWBv8PnsjCVTq2azQeE8jaJ7Q4Fq 6jdp+5OuHV7oaQg/9VM/Vd4tlqwHELC+8NbsdCuV4Jh3jk4sddSRP/YzNKlHQN+s7YUHGtIRSylM rNZWKgpcphj1260t0jE8nSfYiFQtlVi+hbLVIyfAfHU0rVsF6TB3rwr1JUVbIVlBSboRe0dV+Y6A dUsFbtd0Unf3NHiN44RiKUv5Eo0YKvnC4ORlIUqIXAOrBHDpFohZFGOdNH8QzdLaOaHIUluiuQYS 9hLz0hyVV9/HJJr1uogNibCtUV3YudOZ4UnWoCzqgV9cISZBP6gFO5SctvrRXbGVT7LEkrAx4hEE Q12kYdGpeUx2d1sf6zoiJBlBLkxDFlSSTAdNPSqctX1YRs5UkyShJJgj6q2WYI6cG1T8lHr70Ic+ lG1/4AMfyLabze5yr7oIlXyYqFHE4Ve+8pXE1XWjtp5HWfxbZR81ShQcH2ZfPqG/ZR8k1S8h+L6b 5yq8AxqVNAB3PKdm1hgDYfDxzEvqLK6ca1PNKrDYYLRP7nzkIx9pRMFWg+ojPGGxpLiguJpxnrTj Shasfnupqy6iED88JllUX76N/tx/OJI7ya/surs0xFPpaEbQ1286uuZzWWste5gxxfy7ShJggQKF 9GBKom3LZJXpJ0jqTEVry6XVRZJp3q0unZMV0F9Y+nIx60Xr064zN/+2kLtDRBiGfQmeMQtM0nJJ 0PpNOnsaJXPJmdJWZJRwx2E/rTwWzK2oXOKqCQ2Ivkli0tWkx5VXLT2LvsUz3Ur/Ko8NUSdF4YF3 nVoL6PBfBXMsguP86whwRLO2nZkQx4GnADftxKmJV3wFmCmxwIFzJ5naIesMlQBK1wmqpdsG+uhD DVqoI47eUW7c1Q7u2K791ETh7loSGnIS45H1s6kMMnJLi6ey9nwrf9WpOh2cI08w0AQlMRwSlUn0 KowdBvUVzxZ8SQO27U3V5BAdt7oIMVtFOmzc44fGia02/Gt+hKm32HQRwXoncwu+zQ2aeGbSdYBY F43FjlMlws8uIkuvIoUI2Go4ScljpbqwlpgO9mmWG3iTZemq3EsaDc0GCyKq3NjrxfptIJYZS2bV JA0TbINNGtFJjes3YWI7sYug05x4403TwK4FK5WAy/hsXELsxTrQzbxUk5c6J51tvlzEEMLTNBdn YPpyqdzl+rzipsejw/RJwj65l/3plqxzyupzcT3p6ycpT3zzeMEZFGjwkLFrjg9ZV1nepLtCkmaU jVWB1GpiyYU18RZYxFXeRCFtykFNLaoR8bmLxQvxmdaWDpPUT6tiiamDACUgO4brS9amOrAY3kmv ZEgcq4Y8nIr5WpFVNGseP4bJiaskHe2NqDwUZkknYDqNr/4t0835isNd9BPuL1rEJBAESayL5Dv6 aX9moxO4adu5EXGLcG4tEU81rTzfPWuuPM5hLrdOKAdnFVp4BGKSTex5bjiTy+bzPn71V3+VKGIV e3XRTHH9ZHBqG/w1yw2htt2tbaLO1cqRlAatYczUHayx3ojKxV/IBscIRorvA1waIAcqTKlCY4mg aLTrGqZXcZiIoDOVaOA1MXe0JU4abKRUoFEkIFpfclAX3UqNU8iY6dpa+zxMfPOTHqQNy+gSW5i3 VS+WKypkPeuu1fSIPi8dSeorIhYn+tbPMx5eOom7X3POEadUYJJoylgn686+rJbFNqqE3qRmjaFY kweezIFhc8rYj/EP3RKuOOsseXBzwjxk5C9EoUUplfKl4JrP3WAwFVqO0sKeJ+RQpFWW6/TA6tr6 nNKn0KLRFJfjk2F8+tOf7mfNW7QtmOC4C8YsnOnciOKqu2LDflr/uXu0trsEVacsvwsuQBLI0jIJ ebfqcFW4A3P1X9ZEQyXdzS87+rbd8pBLWAFVG1TYlEPKnBKplYO0u2YDoByTiasmss5bvQdPjMqk s5lFvrrWqWe13AcqwSuJuBnh88Jcbpf3BwFlJVayOO+img0tsjL0MozVEXBZbNKrfWQtzvm8rV4F tlAyVpd5SKUTSJNbhRTjzLm4eFH6LPrVj8nUqeED99TJOi1ZaZGzAlW5o+ZdMxDCqUIlKXNHylmF WslSxUbEReWxkaBgIqupVYwRHUSzPHQdcYsf8K0hqXaWf0wnoyzuflnatcpR5rEao7Xzngav+AP/ VmZCFEVm5ymN7Yjdpa9NRvjV9yTzaEwVF8YuBPZpFtmJ5ZftMXtw1s/aVtPzGtrfrTQmFJNuM23M tXmSQ7F/Lx8tLUy3otx8p6xxFWTUYwwLIWuSu54uRqFe+rJz+tpFzevOc2ipN8RTL2cJjriNMj3m vMRM9BlPQjNYDiDU5sVIiskfdbaOgeA5dDRm+H6Lth19LsrUgYLFNqlyITlfvF0HmnwTeYCExgKN i5uW6Dq8rjy2OS+0v/oWoSpEoRKP4RpCE8dbr98kxv6rOVg0a8szsk+GIfcHBKGV5v3kkjSuFqf8 69Yh3NaRwRpdzW31tF7CO8KspCF89rOf9al4yhwbKQa4TG0SRTy0AIOzfoJFa568fuMiInYh8QQ7 zDX+LRLdqiQcjIHqpFfdlf7rwmLQQKrj4WyF0RQvSwX2s6mJeIyxnem8mHEo2RC40vVlfY1O3mIU YiC/spqRfaE7/1LgjPk707FY+q7lvNiAI1b4QVZU6s4e8MoS/JyCVi6hCImaRd8SqTm9ERhWrVZU jeIy7K3SaNKwrs+EcnhDmJsGB+uu6bcftWsz1Bk1Rmuhs4jFhn6b1OgHVW2e4Nt3yB+z6u7GA4dr yWPujINNip3ZfIGz7/ZaJLu7JKsFFkKllEIbz7brhXCkcomuwwDJYYfp2OxsspLS80vfN2NDBmwx YDZNh7HDUw6adQL0xwAma2KkFvPYA0yqgdTkGdb7BqT0E+O3bomJut5U1rbeeXCTrW9pgLnK6Zhn Z+Cm+q063sbnT3UhMI9y5x6DlpJP8omd40PycIH9R7/KHBxY3GR1nQG3hnWX3wQ+4FFsRKpzAOHP qcW/p1LczMZrb219xSSM4NQ0unqX408yUNjwG6PyLlLX+upn5R4fcUU7J3ZQXiuPQbqboGKjyvFJ pflx1h6tpFMrrJqoXOwpvhbgV7+fnngmDYbMJOc+74Kl064KdecufHDexXcNvI5GgsXBKinIQDMq ZgaJrCFUjYtkQY4I90S6l2FQcRZY2ypXAraqwCUWtw8c3VVNd+Q4ZjS07IAwY6lTa13lgUXGJs/a LVESPzwtbGldNrTCKEMT+7/TGyACrVJiOgqL9dLw60i0KM4iH2YvtKxrBp988El0QIrPDy+sn7cg 11SEonMxtDouPDolIg4IfuCUObUA9DMh2IhQHa2aaM5ss8YFMzpQGHsgmE9ke0cBV15qvirxJrHo NEAzPs+6wtgwm/MRYKswNvoNxzbR2tbjnkh2N0USEmaBsd3j0XZvlNjymdPGEikTHQ+xFx2LBDnX tWFC3iDJh0+tsjW3rtQw+Rh4hbSUJOfvx78FVfoVqEFMjh5Ap1EDl4ZpWi0DHh+lMLZh02ryoQx1 R0VjwNf6qyBlQZ2qUwlWkzMHk6AYLz3RqXL9xl78GyBDY9G8WpLENhNj7LPKAdYRMZ5fR19YdOdK QMCL0id3uiUEawHsokLhwHCkyeCCkX4/hyPVSYK2MmlIp9Xn7iY4Co1mJZpX4qdlk5QdpEn0JhsE cNH3k1V3buLlX1tp+5PrXsSpMkONmgxL4UMaYJFEJG6ZQUQ4RLS5VoODCuMhDukTV1yEK8lCG8C6 Jw/q1Go8gy1JnwHZtOQ4R12DEh5TlNn889pz+OuKjSsFHXLhn0AMhMvAdDk+Mi9ZY60MimAHN/LW vreXxGzEsybFA8XoGsAZC/3xsK+LSs6eU9xMe9e1HgElO6x+PVonGhT0ZHtCNunOMEt6rqNBxUn8 gCpSBa/daowFlZIGEvPWpK0WVa4muKmwrmtiazQ3sBHV3KJFA7uIje0gqUe5dn76fH+giU9azS1o XHXUeCOCq7qANdW05AxSibpCyBVxuSo1O6Jso08U6isiEY8CoxM3EOZQj5JzI1g6nYxabfsZEYYZ t8zTxbfHorvqeX1H5Gp4SQQq0ZstcRI3BG1u+uma00Hj6R/VVE14kmgIYrZKQANNguPoATILgnLW u97V3OJAfeuog17uYbPEVp5CC28aH7Vqphax1K1yc0UT3RIUgKHqsBCGxyS2smG4n8mqW64Vgl1p ER1BtMoNB2YBsoi7NX06KspQu4tGvVtWS+t5wqf9zAPuQ7cKOQ6ERqSkOtWsgmyd1T4jySATgoDL 2s6xqpwnux1e/ggY960DG5y+ICDLl1CLJpe2u8l8mxgEXPwFXmEHT5DXD9d495YNS2ak4qfVqIWn C5GjiaivevSl+VCPH92itZ13jZH/K3qV1iAoYNrAA47KI2tjjTjRo8YyYlK3CcFbJd2ln8w+Uvz0 GkrY1aO5a64rrBdeebz5WacmkacTV74nXLXodFdetSY0sHNtG0KVuzuEqhyKSeMksSozhK4XQtEi dgfjYGhNqOW/vHl019Ibb7PEF0Wxu5qwB14vBFTaP/uM48YccjVhlUsEJFPOLU3daikrYU9j9NNR +24STar/uc99Lj3LA0rVWIW1nQlxDSwC9WgNyaTdWjTEUIeSNYFxbBKGgoD5StOqSiIrNVC1UioW f8uX51Bspmpbmhr10V2qi8blYRa0kvKIJT4ITKkVH8SqLr8THYMiMZXxn0BqMvje0nKcIJOiTq2k qFi+wQLN4WMcZntSQrFHDkCEWjdNRG21b1CtUl2LwaNTX0DWNKFWieCuuxzYKPA0Y6+SISkU49xV v3O9gDNJLppGwsQSb9lSF7WqZupUteOCp37sJdjYkLWMh6CqWxJS5qhe6NgSPXC5hgAF1oCArQEJ JApe5hcVRs0kpioeNSbtJjRNDhMjFYdWuOrUl6DSw6sGtZgOKkFJ6tFRYb00TPrAf08CEqM1r9NY qpWVY8osDuBGNcy45fBW37ORLbRxSFWSZ608fjWzlVcTIGIJJsTGlpBpYG2/DX7dbfB6IXLNlbDK sWHD8Pg57ZQ1kI+MAi1kP+zBkz47gLrmOSfcmnTIlXrNUBTJkzKjNJj2W41J1qo+YN0qXSH/OTpC EmrkYHgsJMq8ZeEM6wWsCptU0Z/5MxwPgHDYLclUFshJqSY8baT1JdhkqJwdet9gKQp+YO6AjLs+ SzY6g20IoNNyl1gUMnhQi6C5g6c1520xP+keSzHV5B1wZ6IgwPEINTqgJA6rFufRj2BDDu7zs7r2 vqcIxb62RCQzFanqb6QWDPwcPQvKE6uda8gwIHKUpwbsViLV2kDmHqdU4klowo9tnhTLrK9qwgI6 zFOrgomgHsSix0riFrpVbokigZSQSi/VkALnB1V56Mw/rcfqeMtCKsDsYJ7EzL7llo/G15NXoWYe cfL1qq+wo17WsFZQz60k7JGlyizLrTqNjtAhCt2y/ln1uX4eaFaZhLHdGaoCyirTwxcedxW8XqT7 bxo8u6VtDYyLUX0rYRf8FBkcyJU4rKt8bytPk90sNjfAookRPaX6Er2mPwo1EaKqlli7FnJKFhAi 72xiNQe4JWJLNNRjGAyVulTSuZoYjpl4XtgSJwJGtio8mW33M1KsKGpgGqKxQ2zUhLeVoihpXHVa X6IwNa3JtMcFtHIQKfDSVhfQDVwmHCY6XFN/sMXByfykPwCoxdkcgRKesjVZX2ACtRqKnRuFbfE5 4DUXVpNDAuRTVJ/CDHZxSIWiP7BIjJGtGvS0MwMcM7akOpo8ETNLhh7ywj4PIvmV6VUxAceNKLZW dbfJ7W48YFhgtSxVTYCLB4KJrqPC+U2+rdqtmoRc21RhsHSvXmpl55AB8jq7Nihaba2Foea9n5Ed ppisqE3NuhUnnlEa+B5xch4F44nC+qp3KFZ9OuA9f5KxdtJGYangV78wF2NHzNLwRcHrrua8XsiB aUgEpGPtit0UhZdhbbTIN3IqrrK57xr0JHQeE8W1mFciibC3bZMRQcO+atLySDUfw/sI6os6drB/ LMFENtwtdn486ITmDNLTYtPQT4MaqFmOqF381NDiPASZhdeQuxcP9m1Y28Vl9dvRNYSqBBoySywR 5lYL4fARoLEHKaD2bL6axNUF1xUebQ9aSilfs4Fr3k+A3i0aDwsahWFGh23ErWmNrKUoy+xsLy5c lsgX49B1q5dUFwFSAJ6IsXfAst0yHfBOW9VMMd74Iwmcz0Iza5K1Byi2+EYENEPDesloCwM7d53u NRCqbvapB2Y6GjL/RfPOViAKXEfxIIIDPUw9dYWktmIseEyM3bUocrJMn1aMK8o232KpkfIfq1nX cRuyVN+mB4BYNYkL603V+NfiG45/TZqaKgBr77rjmeGwqUSdQ82gom+RPi4eqm1BelHkOjO9b3Xj zpVvFk25DCusbXgWdjOaaCq3YliNCY52orMVr8FXv8pwYRDgEVVzzC+LCJ2eKwuAzC4eLE0mu3Mi 7ixZwG6tMFbm6jN+bDNRbUGJn51Z0ThUv95hImfHLPazga8XxqwOH57JsUk0K4ERlfPOsIcgi8LJ Dk3mvjH4zbvedSTVuLEbDpNI5kvYxYlH40wdJ8M1/lFDsKJwhThiMjue6EWNCaXilVS+TVUx0Gx+ /vOf/+QnP9l2k3I05F99WAO+IxsbGWcl8S8HL7luWtXsYmDEjapwa5sB0g2Gl6BsQq4celYfdtMc OtmFCW3g3qAUVdXpED9qhBC3UQDl9KqGXLMJuYaNtEIrB6XqbiKqYSX0qiHYr8sZTE+sW+yL52W6 Y0Yco0Kk6o6skr9cXnX4ZTWJVHXsy5HMiltLlExZhZHqnEwiwn/0blMX3aI8lpnu9mJfbAic665b cJlmTgNp9VEnbwGluwpe+MCfxV8qx7mf3AeeAjfSkBjq7LZqVVh2rAqAICkknSoDJitk1z6CXPTh HcPo81ThSIcFkPZYnRgqxEEtyk0GCLBoVHn9AgLoMMxyMaXZSqLtBsX5l4FGsB45d3OmkN257vqJ Ddyud+JVmbTRHJgSvrkgAYxtdjSc0fazaxDAOTLYgZf5AqOgkCmavgkWhwSia5jYjGTkXs+OCF+p ClGoL8mppAEvOALV7KFeq7dkNvjeGNnkzQfOz3+JKFKcKSI1HNspYgA6+P5MdIyU82hVa+rtVJA4 Z0KNJVKekFbI44PmZjMm7X7w+RqDYuFeHaeiiXTZgOxZWtaiHrWIL8thlmPGc0Pxb0QsqxXWRVKy V5ZzxKGriS0mteoctEW28obTLctJvCWNRNowhXL6wg9pME9T1hjtcROvSGxB58ZoC1siigfhOXiV D43zBFLlritvQWICWywp5Hc8vjs5LyhD+p0LCozZh4mVNwCRI1OpSeMUMYGSSobTdLej+fCJK268 VEV62ZGk/vpf/+tNT/PxqU996ld+5VfK4ovmas4LqIm8I+2BofxzJnoEXwvFjBYkxWQEmzbsIc7U h8Xwgq5bhLkqlkd4DT7Q5LQfD0Cw+AgP+uq6uxB/eASjeRNscuC1tQRNA8QDf43864tVEwtpE8s8 LxnJ2jJdAUslWAUlxohsNkAygr451FYLiMC2PchjtJt6aNW58C3KolH2TKRAhLdiPcCeXQKiJw8Q pYe4fsqzf0+oIyLrarExdwja+QlH6InrlNAYM0vv3msVBaEon6uOSAn4xrDnfdCZnxhXQlcpEaKu vh5lx6KjsAqQK56DidYDm40gi/CFWDyUl6s6QhKyHhpGJ+8p+nFYOf+d0pJwR5Wj1kxx3BJ+bHCj gL75nQJY1Sh5ZCu3CS7K3LR6oXv8gG+PX3fV86IB7MdjC/DE2MAZphkeU2wwycj4QZgliFVXSEFp rW17lScjaSNtk0tiYldCyNS9QvjCUBk/BigfXcTVMIjxM3IczhrN06DHYMHW6iBlUMdOrVpGBFw6 4NfGi7gDEXpvyjFDnoQ8grPhsQ0+tjYoHzRg2PNNq64esaRrQRZ32JTJBxOUJbdr5tqkpOtV4/LY +cmtyLa9BhAFJufDMjZJTlt4YUZkFaHxEcEnU687oQ2rU1hJrNbKw+jqJ2TIVdfdFc40tPjx8nMU 6t1mw61Dk3bVZNzqPbzwGr9tVhLVpNHq2AthPjfG72PtcRsP2I54dyW2EkI/gxWp+mhW7nXxBuIB qzXDQkiFujDp1QxuIhIPUoQV1pb35NG2TGL9WqQbeHImqIismk2wZsQSCyJjr3F1q16sr1SCylUN ilWZPGO45mvLQDoLpS0bpFo5/53/ZUT3EHgxSCsqXbSoeh5hnAs6Go9IZ4YK4BK0JQ6Rmgwsupsg mEoigPF2DFTH7KYodREbTa3owNxzbhdvdm2p0ZAHNCZps1sCVT/JenAGFo0aHETQ7JpvKyGFhh1s VeXOEacxDnRe2JHpN9/EOCNfKzRrC3cGfFvoKJloi78DtVfTuBpCXZjHqRfGuC0x3E9dkI9rprtA WL9bz80FrGkG7QxCQXeMVm4LHRPnLrnhtgr8LKmfbhkazw59DzpY4Fzm6nerOgGWP5jGVmPGQ/0O m06TA3cjDbRxryZehMBbz7V/7dd+rfcrss+INDqCZdUt28vzQnxqAEM7uva11WC0W1Q9ccnWGS/G kraXnwFow4mNPn8y5rHdrdqaNZoAueqaTnaY6MjWY00aC1e3C4jM1xPw8n+jxproVWclYoUqUAnr B1CTB4h+YM0/4MVTe8bCHOg51XrR466GjUC6abMvMeYaTOBFWImG8dDp2F0KgPehflML1/op6qyy uYHf3bKzjpY0u4kykQk50zPJr9a32tavr4A1JVab6HDRsWE+ZpNdWx/qpdkyosHBLG2Yy+BpWyOa AccVt4LfRIPNOsw1oxqyarNLw4Zfg6S5RWx1xjyA0OoWtaAr814tniNVv9jDTG05hgl2StZFhSaC oDrMgjil5t3FPAoptMyjJb3CJt1awrz14rpqZFVJBIdToMpw6NKg2QXZDtEmt26xh00WvItVJXC/ Qvkj2SIP42pVXx5ed56x8S6H0alTDpe/GFK1+IewDdB8gXIKKTKgQmCXQ1fv9bWdX0DTmh3BLL8m XnWqiQ0NXdRFPpdtE/apVM0QAIS1TQi/dX2Y4kGHeQQrxtuFnKAJVWGwxa+szrBGLx2VQM/qx1hT XzVjQaGB1KmpBN9dxy15InjU9iOK3VXwouVWqq45Vl30027SxiwS5lg2Bi+IUNAKreQpem0XZtcq 8SWCgQj96NBjpNI2goAIhY3eUMWGVU7wX4U2tXbhMOtVS9Z0lyHFkjxCbPDaGBI4i0/XCM6DgD5x G4fV4WYO/qpMvWizMdac9scDsubSpDob7EBtzsjxLhRDPzrQZxhkXLog5KrVdexJeeil+vSSEXKj 4FE1MclVrDK8I/MKIWO9NBe+TD/51NCDPHQ4fQPxiEjta0LU6x1UASOAVS9+xh4HQeXB9/C6avFm HYpI0jZwLsY2oFQfcsWYvelgdx6iSa8X0Z+9hP3khPI4Yt6885iEckSNhwqhTHWgXh3Z0hw25cGZ vqiJlEEhBJxHZrN7BIEgUXTXTgszxZ3ETHTs+IUyY5uDxgev96yjyg0NuHTAO8io1Y7oczNj2H7p KucxZLb161tPnv92UUxdYWStN1SXA2FFN4QXPe4qeMWueMTY0gDRvvLYTV0sC5QPBht/19K9DYY7 2llkwbS6lvmrLVOhrxSrOvnSJp5PK+3SBVd/fxChVv0EmtwHc3NkrGtEeFL1TujDKQu+IUANnDhq G9kKqwAFqh/PoG0IyP+yRBvCVGegMwpVm3/EYBj5Zp0c4Mv8ICA4+x90UkQa5mPHHF52Yghmh3Cs 5Im0eZE1h2tdiIPka5jxthFFTYxfv96OIKsaTlYGDst0OtwcWKvPKXaX8Od21ZGViWyph4GbGlKq vjScqZmgPIioQmzEPx8wteQJThkEqmWdyAQP9ZVMYoxzZ82zSQ12sGHPDbq7vF6tPEjtrkwu33Cr S5WX+zeQ5G/Jj7igr34r76GBzRYEYgar4BFHU2NmqxBxmy7ryyIUKY9K48TURNNzsPlQcTg9TGiG EJE6jZnot9M4FJYfFAXnOsQGo6O68N2azY46g+Y7Dl6sdN1YA/0EqM2xxbNhNDyjZa4NwMrPYe4C bAMgANctzmo1mRav1dgsJnsCUs3uzsWIiPSEPzYzr83sxlWce4BNe+aKt4Q2oxAk+tXkX+jRujpw sWgbTmfaTyzQYR5T1fysmltsdap5NFEVuGAMUu/YUKKLo/NF1dQcVOFHL3rcfI1JkIdVEXcmIfub mdWp9TAKIsSuYWvG1v4d8fjRQpqvRMpp4nlxrGrSoHjc4I+LR6T4hEfVxPB0htoAFKMzHJJUrQrk TH86WzBQIy4NlSiktEAKh0wO8Fmi6A/9bCwAoiM7z4/YpgRqXP1uwThIFDW7QxeaLfWmCUc74vUo mwFhLdtEl66K4GJ4UNWtSFXYTAGy2nr/PzqV16NhStXxEqIji8fzrdMImkGoXROYQlwMuWrczEYE E83FZjaB17aOwqlUIgrS81HriX+3sjg7LbjVUSB8M0hWhMlM3KKf9PaOeF7USAf0z6xQ+uW8tu4J 5apGpaQ5TDksIAjavLNFoJ9mN8QRwzfmKndrCRRmbO49P+ou1LOkV99DGU578xqTDUE4qXeQNA9I hGWMsyKFRjHsHkywjQ6TPXtbfbYxZAEoR+Drmq8HOo8mPWQkNAB0y4G+Lo5AMA5vUQ5YYA0X1mWr jdEwxeOUFay3wNoNXyG4TzLxXKuj11xb1p7omKVlqQO8wuWJiDphhkDwSW6V1x1TjxpkEc7DNXPX LWHsEexM3+TMioTPQEfwYgEDdhQSqY6svSZxAuYyzvloUdAK/5Zhr8uYLNBjEvmnem84NYxa7/NW gQxBhqWiwyzHGPqcHS7V7KtqvhIRTLCUOo2+p5zGDh2620Ag17L7bMHiB7yqVi9xUkPIwp+dLUzD zW+9eI4RVx6P1Lbe2azdreyU7YujOdpx4rlKXYhwKcCApZqvaqvElJ4gdtCtjobdwJLXXta1YFbB ShvTFhA2ucAn7nmzFDRSpEZMVmbjsbpqPu2nExzRptx6TkfBiuC/wk1MhfUi9uQGc5vpKz0bPxAK 5zgxBHqmREeYnCmOB0ar05nQrGgNWQgFpXxWYD95JRyHoxFWMp9lll+Fgd0KN6jpxC08s7Et8lG2 ept6QvZWsDxmFaKQ3nMZagjxt7rWkXAAKDAnj545y8xsKnQcF3Gt63lk2INZUdYpvHBWzvNi6rHN c+c4q0ltQKdWwKvzohtuuIneJHYXbPEriQKc4aS7HC4yAT31C7i5nOmqp3u5Mz5eWH0xLKeeKwRJ 6x3bCTbhNxz8VBMWVNMeiwqjvwhxGRVxIlfIU4U5wnFYeQOnM6bA1At9OGuwUsxkXbRCbI33kbLK UePERLC2cnDRTFzRZDJVgNHwcapu0mdKs5dXC163wJafNI+TktSEEvHEx7Z2JWUPmKqWHClH/FHB CpN4dWAEr6e2ySJBMw+DGfA35WC7OvWFjfn/ELCftaJndSHv1gWhQxxQSGtJk1ogvgEqrDIg67DC o+Mnid8CB9MGnZpsqwo4A1h15NrZROrOMTA6gpe2A6mhwAz+losNR811R3oNX+Ro2YAdFiTmpA7d tdg2lZlcZtOab/dWMpHotOBbfmpoVfPkkf8SZRMqyqMVE87w2nI16ZkFEoOSTavuZOJqSLuqEwPb prBVRxebSvrGc0xVZOXg11H+9AGfHDGGFxvVnCPftW0BDSoBMgp6FXsA1ORS9aS3798yYOtTXRAL fTjzO27uCJMrhLBTvGpGJ8k0/PwG8T6tNhCL8YKPqDVMMWA9ds3cNlnsSM6kW7yh2OMqWrHiMLIV AlArhF7qkZ7UNskA5UbBt5gp+UmdqjkcjCBR0MC4fX66XxR9XmLhcXm8pUkd1GUDCLn6G9ctzirQ e0bCI0v6GCWOjq1s6RloSFj2BELAWpGUiTeXDbg6IElM3i0aZqY7g7AY6KLKpsdqYAWuL9KkDZZW 5sHN4RrMWsh0OLJyGLFjSMQCHYxninukeWwIIEiMfTpIZrjWtZrEOwpDOt3dwsB+mko6QWhUsClo jWkFaipNTUcVkhLtBGGcgnkxiJgUCMiwRZdnD2tu+t2zB7xZ8FPurEgq2nrWXeOlzaaeKhMgBeAC LNcZD/OtINeMCvbVEIZavQS5c9/EgJ4ASkRUU0QGhRvLnjZSquhEhIcVwX5WDt26MFjRtyMBVk2y AvoLKo2FLXjWYZoIDT7aIu+PodXEly2gEo2KH95W9WFiz9Dt0+bsEJ2lKCLweqs4tBJBAxRzXQWA XnNzuiUH3kFkWrGFh5lYDBJmrJqO2lokGt2879mjAJyFsmI8064zW3iJOPWi1eKPuh8PZtNQQ6VQ Btb4xhY/ucr8HfORfEFbA2skldc8vhuS5V18bgEUEdj80l0OVHe7qCaXvmnQBfymGdaQBs/wYDm0 ArKeIejXQgrCrKvsZBBmjNU/mgF0G7KYVD8JCgVwwyDdmvRcD1CIyACHvxrGswH2M32ieSMLGZE6 Ts0RN/FD0cGBA/DpWqaSq8KfpTRVAwTMqSlWh0nTNj5y0+QDVR1JMiDYsm+9dXbRYQYHxMxmeFQ1 uk6LCJ+5GmwlZpALnM64YAPjITbYrRmHL0y3QsqJPvxNk0OKHkd07DNeti9VOQnEYZUXZprZuqhC lKMgo5Qoygn21MjfWufsgDZrZNR8w85ylTzBpcyRN1KSiZeKatVAeqYk0bGFh24AkQYVIPrjPWFc DctL+sRF3Vnm64vkE2DX3fIIUoQ4NaMtM8OqQR/KWdtqLga0yBEgc7YssaZbhF8Fw9zTDwAXha2g knomizqdWeCrAa8XtmXVSaQJ6I9EtTJQNbvpyFqYTUHtZOnpQ7z2va3+pIK5hBeJQ6q4a6/OdrdW vTva3xBrbuyNaCRRjiyMS19jgKtc/UqsVx30m3X1s1Zx0iRxLmpepOOvD9SQ5tW1YR6tembPSUwP qjDk2nQqPGIcDRuodT1YPPYCv7QFFi4cAxcq2HhnogAU3BvsQHNcmfSBFwg4DjAKlBh4eYGZo1Rb QMmJsGWvw+I0p5XootAspJGSm1itI4s5I+TibaRVsMIZIyjsmm0nq+7SKHoMmMiTNNzlOMw1qCSe uVGQzgPQLgQ1XcShx6AWNtWQ9Z4NpEsPAwKqGP/WPIEhf6Qm1jyP6hrCPKAACFdV8CcOfB6WDier FNsan6NUOS3lfFVnXcSYVy8J2aJIaAYCcbqOJW8vdSvczGrqhetUScwAbtgNKYZlLJRIt5yb/cqH XPVSd5uC7trCVknlKKA/5afe1q26S8FC84RpAbAqLHeUQLoVA1CYxJB6VZ7XzGkXbMxsve997/vw hz+cOOz0jdG0fLZqked61KpbcWnNhOJ0iI3xNTozAAraNNSRqIRvzCPoqImfsB8GGbA8i0mqeTSt Ev3cKlcFiwxVgMgWQ9fWEwAxfNGFCoOYIchwh0l0Nnlc69V/oUgHQ6ShAusF8UM6XU9FVm29HPti jQD3Zmz3/IMkAjTAbpmjpiMr9STRczEuwCILQtiKmugKZPzhhgohhbQ0ynVRW/AkaVJHvKoOOKVm FylPhuqVY8kjmxJ8XLf68FemyQY9RExEFwOXOuIhshPKFm80NpDClTnqmsdkzY9sew5aYusi3gB6 F/HQYDmVsNWe0n4mqISWbnO4gGA1q18rwmmAddRdf4W75try6cR98S+ByNNsjfdX1GqY2cMppOg8 NUie+En+/d2jD3zgA1E7bigDstXkFSYZMBQpkNpFFTwojDLPoAqMces6G4mHmkj28SLNCwdCycJM +l+rRAS5koyvolu9okln+IBbe/g0FqqX5HnhbJZzi4ExHisV8G4mEkTn/mBUQvG2RN23XahyT0nr m89CP9xKTE1Mc28ZOQtpbl5YgYE6OdZjy1Qb5WtVhW6l4imWJQXQWCqjyatnad1qLtM8ZsMdYw/N RzRL0lUeh303qk/g17xxGeBRAvMF8GlFMp2MU3qSrNghteiYr2FZqyGUNLW34J0VjPwHwTyCOYBj bGsDbGK6FBonQIp9YrVq4N41vCA99pBi5Rr7S7q+UpBUmzIbSoY7IhdomP55lUQ83nuCtnGD0SpU yJXDDC0HeTWEOyyqsUdZeCWXZIzJbU/uxBTRaRYqlHCIeJ12IQyExeKggZq5gJ7WSD5CFSyfBBKp KMcDBpR3kaJ6YNf1jMLsR0rsLFREgTvmcWE/5UlqmMplwxHx7SaObcxXsx5tljZlgCARqZCIYlu2 y1xzlqusCwDU9uzo99OGL2LvZw2r7GEauIc+9ZKe1LAKhLyFmUvrLuZNX3Q6ey2hytPw6lghWB9I rbmQpVZZXCKqxyxOJGRNrb5Mxc0V+WynRczXqsp1bYPYqwIv9nPEsvpLTHmnPhVU3/62cItkR/35 oin3G0JHhIrHVoOpjreoGg+zn/13Ia3Aq6pykJdhFMbXV1JLmfqLxK3JIsHOsUcuDZj7QPrdzSYT q8W/I5aE2Ukqn7G7XYSGn/jEJ8JT2jPAJV/zR5u5DMOI7nJh1uSIYsI6RLrg+qHD+E2YiYRZ5AD+ gM5gjmI5XMeJykeE6rq20ZlZVqI+UrqrhMYzQtBTBqB5lDlGpDn1pcBmLTr+Vvm2aG7VEb94E5Du boC1Ai6AGHzYz93POZVdcLQrzO8jh8TFTrqLecoGU+BjJXU3RJ49yAebuw5CE6qkdROOKJK6VkiR JNdri6twhOnGUjhC55l0h9XRAOPKgzykPASoi9SsXoSEvuJQd53LrLdVwovltYqU+LSG8VAThh1Z QzDdJogjRiGNOt44rdXHsLEnT3k0SCqsbpjiGGgrgrMYWF8NgePP/xCo1sSrwbHBiSOuuovbRGHN MIM1FDDGW02SvJ2xEqky9HVKaeMtaXThr0pnzpzTVwVex9WGOTVCWB6gxGWDib/8owbgyyeNMHZt AU0EsdU8kXuFXHpK3AHd6GJDpdNRgF+1SpTZT1gTXCagGuYu9Sp/Q62JF4Ai6FlMMyFmjJSLKkSq XhoItzl+/K2nbLUhpCXd7c3tvtvp75VDGYM1BBNpJQE6AL2LulBnbho905xhczqq0AUbHl6bbOUD Mt4QInPXj8hlUnQKm9YkIrquIdwcMirEPE8NfTacz5U0bOZKUCB1lKvJLUpEPs9EE6zw9TJkqdxC paNMRaiexcpRmg5/7SljY7cxYLGpFXPtAOKgMPrGOBzfMA3HiFigaJff15RxbbgbHjJ0Zl2dZ0LD uwgewzRxWXdryBWNfg2hAH4iknrXeyWZHO2lhMimdUKkGrYAJ8aClXS4JsqJcZoA7wyfxwoZqwxc wFMl4EZgG592JmULMdYwm9OkWrlZSxRxWF9JL+FUrpWFpx69aKnHyiNSL110lxy6W+XYcItzAMGZ AAeC+1wX/MFGygblBHmO1Nja7yFsdwOWLvpJ914qeLG6b3UIRphE8xEHySUmElMNPS5pDuQCaKTw rVZgdSZNscyrXCNInrdfuemfDxL98Kuo3t7umvzWb/1WLlh18thD64jHSdMDJXFbL5GVhtBLXTc9 dW1Jr9xz0lo1i7kV/ZVmAaZIYeYNucZP3cGauRWbhqpNkurQb7AFoBn28KjrOc+3oFL01afZ6xcU zpg3ayi7yyUxX2OAF7Pyako61JGG6br4URZZQqQzT0RCoNmR3RhEpnBQJtnaamBpVSIodkRHAC73 ETPRqSNLN5kbmvEyCaDWQYs4AoRjaYnm3DdcTfes4bQupQU9DQEkIdLdyHLWIjiIN+9Rs+NHKrAm Um8NITYi27m2aO5FXRwKY6tjLaxVbr6HmJU08C2KrJp3GTXg2F3ukpXS45EGyF1SU6wKQKsmgRW3 OdSxHasBZZ12wTHc84EoRD8icyEJfO6YiaD5ybDheG5j+ioHW1WTLDPSBrKFpwvBuGCIF18haJ6c 4w1cxFKYIBV4ph7fBpK+/a0zH+ObfqDwHr7WcaPVQV3WXyVxltJXn7Mt7Vc1z2tsVOkMAatWeSjb /FUuL5uYLOB6iYIS2NzSLeWZ/uWLpSj5X0V8TVUiy9gixQ2uVfMRw5JlzLhzjE2+AltOVkKwtneO jdSrRx4BWdwSMWo8ArPSIRRF/BZ7AzT1tcpzZFg4BAEi9AMFDZVYu8jKLKjPmwNb81AiaEGuRxM0 5VC+HsG6wUYzEalMXDN7j0qoWhJOGuUjmqYqUOIMQCIJ5ToFiCiDmyogyx0gK+gs1jDMCHauIWeZ 69Rdy8DWy0kGNOurOqg1WVkIsnGSGUM9zjIf3NOb7iY3edU006aBRJT9N/WdQVX6HD+bgi4MFoJ7 1EMHAKhwgRrHsxAMLtRLXC0g1bBbkYqN2JvNxxJTrxzQW2LjMIJEXeWqxUPnumiYMNSmf99ZjHPb NWKpkKLcSBc1by48/62hfBx4NbQKY5KcaZGp6WfNRU7VycS4b0m1apyGKtRpEpYwqTxWo2DUtc3J kPlid2C0g+gkskFH4vLXpEKxVwVe8R2VyHlYY8ysmrxiSKbTlPtqGn8SrEahUcW97Sqk33xYPFOR hhGX2UZzxtNmpZXTAzOURLpVjw2sBE34VUnm9OlPf7qgL1LUhZEPGuqXzUSKS09RKhR711HTk9Ss ctx1GdN9KA4KQxYmwXjY/w5sO6xXTGtOxGqqA8fhF+KrDIOAmlZGUX3g3iiYN0RmWux8mqcJFZln V4V+RgGIdCQ3Os2tcA3WDZZTI/hK4CKFRWfETmWBkcCwC8jVfJVVEIrW1gMZyF59a0P8yIMI6EiP E7RxdV0TqsWkLXW03+QOUFiClcyQMcxaTE11TEGt0kDSqCRVD+nkdDjgkRJDMcvaxqeLhpPyJ2rR KC8smpVY7TiYJpFzFBvwnato4NVMwkEShi0n88KgcOdumRoqZIq74DnmY6a09Z7M4yT65ViCs3pp cqPGuYuTpsAyUytn0S7VApT9FGbW3BRXzc950xm1eHzrWXXiik9Nc2ro69uVxyELncFyG/lxjatq vmTlOckr3Cqx1b6+PWO214HF1qUlLqYnR1plnGIKVmciIUiDqTA6VeBckD69n0KbFdjPtkm5apWI O6IQhIXoUWMPJFs1vVNH2j8KVqq0k51TKcnRuugWVbAaU1awMriBOGzJkDtwvlVrNqkXer8eV0J0 bnVh4rE9rSJD2k9WXQxAMbOGhIwT9TXHrVvK3aqwGbHNJR7kiRERIVrJRdmVm7gugBqC3fIEMDoU YyAYZqU8WjFpmOJ5XAwkZ+mwFIl6RGRaJCTRl5UgJmFilCWDGVKHNRIWGF2SIVgqEVcCpQ7yafgx wweZRYFj4CISrGZi4WzWY7bA97FjI+Lxk0ZZvOsobhNa/nvZkqBNNjYOowDd4FpkawiqZJTiCnyI sKQ4LCFxZetpraxhDKRzdSqpozNX5eZurxpGjSNZTdEPi4B9RARM6zQAsq5vvuqFoelOGoso7KTp J7StJGoTGnOgUXW33iukRRwU+lAdD1Ki3E/LRhJYUP+qwCumYwtzLhZ0gGr8EQ1vkMfYlFSzJklk kBSvVsjmgDcHjzShSVSfawCMuRjUSx02g07T7O9xVD8tBNhV49LHoec+EIqFdHiKVAW2YQJYgl74 m1QHGwCC0gMdYKTEBaAcuoFgDhFzgvWQqItVriYM0h2B6GIApImfR1QiQLpigABXL10YDmr0PpVt sCYXWZOVUiYoFs7Dxw8JMLlKmL2pMTuGRi/TP39HtvW2LiTUJgdIWn3+IDfELHQ0U3Aq+gIxPtr6 BVJWo+qLSswOgp0B1pAralULiDNmayFNpkvcHxDQ8EWR/SSBKM9H6EJUS73jQRIKKLOChhbcB1s+ a6V51XwxzWNNM8JW+8kbjY0ohB1BDxzspxC1OrYZgW96WCs2b/qm0tWMQoWWE2YbJ/Y3WJZivjHK nXGoI0gZNnzPRhMCgdOBOgK+YD1SlvnKzRrF4KVGU2gJHwWbDSpqHXjmcFS/n0nDp4+HKmeGQ4m/ 41F7Gj8zEyqCZ3AYf7xNut5FHfNQYitx4Ls5ixpNYoTOFA6smntqVL+VzEiqTLJ01JxVx2I1I6fu 1M7IaQ93t8rW5H42Dc0lraWgTAjliEz0NJVvjwGDpeLsFjMWMX4ojOhMp+kH3KkL5geqBuvuMv7p ny5gvXJmvDpRiEPWolOWsPqNBYLUHW4RP8IZ7BBzwTKeC0XvolsbLNBncmCRjtaq6fNahSG71YUm WmmYgnqE5LGJJd0q4tgQyApKGruD/hwXBoK12pkUsqVjjNnG12DLTtfoGGBNZGo6BIYEm9yiUNfg u/qDQjiLDUODcWmXxZLd1h3UqIuopZPtwOpBU2dulFkTJkdEhquxhE2BTsLkHzQuu+HsnqMJ/CAe H4cuti3JUCwKJX+BS20bC2SMSbDVUX3f+RLdcwUamtRkF5UAeqbNxpkeheG7mWVrQCzVkQXSRES/ hpSqQlNJwkOuiNCZjh79H+XPn+juSwUvmAW86nvvhcSi7uPPTJtImMXLoDQsgS4OrSy5yFIyuqWh QVI4XXDpqciiiRGcMU9lK4kr3oQn2VXmi8qGkk5T1c+Ig11bWFl1d60kcnlRZv/VkbWNSGRjEm8b WtfVn82AEuMiSaJgmQbOI4CJVovBBMqkxBiOJX466wX2kRsnaNMHQ8EQv4Yni42RpcoNENYQiDQN HzaZsOFq1pxh13xaCAvYsAFaS6x2JMaBsu3b6y8UHbeWosmKqtCWo8IYhcmCfTRBp1vAM7z66qgv K9aszo6NzpzNyms1l01sax01ZAKknDQEnpJh/Ac6nkHVhDnMAanE7pM+WOBz5Aa454bJB9LFcB2F a/yyGkZQNGp50Eq80rhKDdv0EEG+krWhrr3FHTVCiEJHTE5jG3sV6qs6IpJGRCEbJp+o2fF1MGNk PtGxGMOBbjU6qOqpaz1CpY547qDqNEGrGAZbXbuVBOyVAdnVNNgq6OtM5WjDtz8aD4OBl43Tn/zM /+86VmTUttZVn+fVhQWh5kItFgVuxJjwuBKoNJSsFSNkh7RzyzKUaVTz4CJiVJM4xbKw1zapLbxv Yqy3DC+y1gfdiXHkRwhU5nW55OrQHooFTKWE4pPjwCnjwnRtgEZBIJAFA44JmeelkP7FsFXL6Ga9 u1BzawMrYsBT0KPNk3bDXNQGNNdvDfkyVlRgiueMH/ozA7zFgHWLSxudKnc33YCnzZdsVIKq05oI vvjs0TeVEGoYOpAatjInukGMtMICk813NFkOa5KBW8m43p3nIIDmIeB0rBIBVBMdw5CL3Q73+8nU ZSQ2HE5WrNIK3NY8UtlOsJW35e8q1KoUGJFWP8oMKtHJoPl2ZtQaXd3FatCQkBuO8K2+euBbBi06 MclHtpZUv+t8rtiY8eMkto0rUs2LRxDVYTJnYcvNuTYE/loMgA+6Cse7JhzLZDRlpqppt2bMY1iW oC6iwzXrVk0sIRRMIGlolddqT64tmZbGKp8tHt8JuM7uwxdoUpclLPJ1e8PeqGDKbLKRV5OZ0S36 B7Dq2IKgnFVYMztPKdkhOnCdbkF6S2s/id4aCLmO2IdINRuzkIR0PNuixGS3hboeGUkHTWK67HAb GuFIlRO0HAS/ehliuInasAOHKHfmY5L/YOVotArJZ6TwtlkbnDF4Z8vD4GlOlgsEydCcUgiBD7wb ruEZ5k4yMJdyz+OoQjWNxUxBAQt4vVg/O0eT2B0cGbcYuYHQisQuIeKoxKFfNjaM1mnT3Uyl/aqB xTq1jHV3k1t3Xa+LcUUy2IbpTLe28UYl6EBNxJh2/3HhOae0HcxZa1vvvWgFSmoV4nTYmM4ziOE9 jYUCFtoo128wVA4XDOUEQWEwHQXP97NQs9a5Jh4Tx8yAtdH1E0xYbMC3WYZKRAf70u3qS9vTPXUq ZHrMpx6RMgrZ5Pj3qJooomCLqXg2lojUioXV2nrv3aPt6HdL+r8mUkYVngH0SwGvOLYK1bgx5+sG XnkcdAXfcQB6qHUDs4awQPqaBlRoeHDteQS9eRe6bZGn0zAChWk2k+g482S++d2uBkMpVzj4i89E 5m3YruvdIs88rHKgZFNeCYe83rkDHf2ssifWDBWmtDwKY+OhAQqZwSuyt0Cq+diBFIvFQOfRd2sH NFxlBga79TIIA15zE1A2EAARKcpaSdXmZVghRTpwdgiFeCNlwINULCG4BWaR1wQVna09SQZvDIAD BRZnPIv4Zh6m20SYNWsedGCNINgtIK4kshRyYF1fGRiPew7moNBYasJN20RULpPA9+R20V4TMc2E 75XnenhDO/NJbrXynnkXNbSiJ2raVZOua+WRrp1GYVbuQs0jbgcsRw8PUZD133sIDNZUEhQwYl/M sBHJBhBL15XwpjtHYS9UUGP2DrbglIlLwnHSOcVopHWBQkPjeELw2soMEELU+MWWLupXhZArmg1k TzDssI+C98mwekbzpYCX9TnSRcUZat3EZQOLhL0e3aUQ4oUYgriwDAB3N54snpxGQ7LgUP05AtS6 n5ZWtyio9Tm5CDemaizfrBM0xeUvxBL/y3rFcghRHSa3xZyig0hQFZNQTNcSfPqSvEwgCVeuAZRU PgNgkLgdqmJ4gLu5GH6BfhJghEANTjUEYDT8glDoM7YjollXNqIBpV4odPPbLDss49GZyurL1IAD B28IeHFkZFW2jA1eWfiEib1hDRC0SgPHoQ+YNgUmNK70Qjigmc6MJc2H6VWIODE6R5DlpMwzUWwj iFUV6oh7FU2a0Jl309TzL+in9YmRpxj7uySUB+JY+OleRmtxpYRQKYtNDqFesBUwxYYsEjCV66hm vPkz4+bF/MYVL4EMiQXDey5RITyqPoa5t1Gozt6uo4FqdiQ0kDTFIDdRSA05BNWkoqa4QlgxuKzJ LJpX7m2NOBxo4idRVBPyWKt4Hi8JvGKoLhNfX4nI76U9kWgMkaDZFcrvUg7TJv8HqqNQ34Te3HN/ ututIQgU38I43WUV9Yg+B0cvzGkzRPtBxsKWQQAPv+lvQRONNxO8jFppkrAW2DMS2mCZEl5VOQXq YDbWGaDM+AN3g+0uHKRAwxQE2dUtx3AK2xsjQAdempMeOkN/aspyBoKw4wgT0CpJeixob4TMnYez vky/pyLGUisj6jBqHhBRd4ETxOGyRXJzasXCtmjOrWUwCZnKcQq2esEalK0BUG8CbAoWuFlBqUfd gVp8dg3U6h173TIQQ5uyNYlSpfUFTWoewUok73bYJQAcIV1H1bKaklwe6dSRcE8SgwpJR1TeQAQE UDUJhEe9xNNR8/qtFWcNJ6LLpqzUc73w+HAYA7a5RaefZN41u4gTAoxU2t6F1QLiQ15Pis01QLTk G1Sd1opn3UVDqDCArlzIUrklmc12DawtAxXOK+xCVFvDRhfP6V5SHZJWHtmGU7XNWvTPHri90Hhe WFLj9LgUY5vXE1Mjyfg7tyZ0K6euXeyRS8QYTYK9MBXrvXKYUCQUq+CrtfXa8GJXqmie1wJg4+EX cCwJ3WIyP6X65jKG2YMFk/XC7BrOTuqaBZJ4jNVRQwhu+in3SaWYH0VMjjGZTBkVa6x+EmhQXfBW YgAKNIUpa4Ux3NOftvj3opLvPc0ZgSxH8PKz85ymCB7tnMJVCJphRKxCt5HCuaUF2IEtGjlrJwHA bd2O8+MfZ4TXVoXYTjisQr9WDgZvjeVBpJoJAe7UFqhZIQYiQId9cuHTe8ot0OATMf5+cgQMwRR0 MX8BNTgO6eAplghncL9VgeV0dHehkF5oUQQFoQ7PAfkjnqPNscIArWj4FoMtJ/yXBhhNROzAgAhT xXTMs85I8QMkTzVMjHLVsIZfFhHIZX94g+05Y/S78FSEFRB7ZAO+M2v/5jsVwKhb8yitPRwRsNVR XzShWx4XsAWLhDUgZkxKwzdNHdGJQ1McM/0stRc/XCe4H/30CiBGLRthZQ0KBQ4BoIg4ZbOkNdKz rOItUDVoMOudYwgqfeQjH/ngBz8IWRpG3ESabSQXkWpybLYacCV9w6uSD33oQ5X05qd335J1fHhE UteNgePTEU1LUKOiNBglIGsCj7ef2GOQ9cVICNRazYfihEeQhrE62gkIumh02W0iq2svLVaBNYKM 2Eh8npjo1AxVTWIYYximr77BUEks9e7YJz/5SS/cSmrU6oUrhLFgCXtsqevKt2CCBoVQrAtDxjDJ dMxJQdNi28Ef4QlyuPKmC0xa4dPaOmoqs4SFNoJf2oy4ayuKRYKQgYs5rRp7gA51yryNy4zXNZBi HswbteGONUYwXs0JxDrEZup0cqMt6FRoljmJjBkPRA1V6Rjg403Mv3ArfkBhbCSxrq2pEam5CMP3 SwwTP5x0SJ2oo5zOQwcEG5fv8O2NjrqON+BYBTkvGS5IYf2LzypEv5Uyg6pOG195mhTVGJlPnPRB gYiAnn5GrXLwzdPEFbtg9b6px9LrDs/xSW4msQo1ZJg1qXd+unRepFoUuUsstIb1mKA6+6Iyd89b RDS2M52EIVH2eK3rJjSaYlI+/q3v3x3dASDib4gmqW710zeVupV9EkQirqQKjC1evVweB1lpcJA2 7yMTU4JjPGLwpJYESaoLXOrdAqKj5gy0R22JvSmiCeiw+ETKNQWNZ1EMJ18d5Vo1Co4hRexn/FTS lNBvWqsXpmViIA6C7Mc3F4GjXf79pDfWfHAArTAwIxw6V1iPeJunAHrWEJqsbRczzglWR27FZyrO SYy35rRzPztz2hs4t8gzKdhhChpCo44BSt8otjCYOGvm3IR65AKTmMDBe92eLlVIIweCQBY66zE1 4LBb9tIr9kBPRt9MWX7gDpdhxoMax8cYZTmMRfps7glc2yxDZH5oBKvpmyWdgRSrFhtOdakQX6le oHklMsjJ34aJOo1CzAgFoh/i9C3Mlvy0iPuZSIFy46qVPTo5LK00DSqCUkUd3LFEnaDCtRim9gwB 4NajMBliClctIb5SpQ551jD6nks0ouh7SBUpbW38jJTPFjStrYVJLPoxXJ0qZwKx3QARjHhSClXt ikDZe6NWRH5uhdWnWpzQpZv/gucVOQZg3atLf3eAfdZH5HK+2qUiwu+c7PIpkq91KQFZjjpioia9 tl7NHlBGJIbiNVaqzH1gvezWclEdjySiU0nschA6FgTFRsQTZXFZd335u7FRUx5+NFdS4RHRKK7E itXDYgtT+inuGEgNCLbSsudZNVkjcjMp9/zfuG/liQ0+IKtukWlq/ZVzqtNFB+DTEUg6ghdsPd5V B/gOudY2QfHUkKVhfJA47G4citcyAMngND69SSOXboiCOFqChhJ3NBaZV4shCEafQ8dNG1TVXVqE yeFR0415C95GB60qN1is8iAqZMOJC/5GgRfZLZDEd6hJs9O5+jJEUAlymSbI1QGR2Qad1yltxJix WAjjsOtEl62meJaTbll3rW2iE7AFQ+mYiZbWYfyAuy6kwBFJyNlUup1xjSXMVz+y4kQ8x2FDMCLB gSCmu6mxh5W14s0JFLrop8WsVmKIRERcXZhNK0FEYH1iicOgJ1RKVeCaPRz1GAVI1Dni9m9HqltU VFIsIjWJjWh2boBx2ChiI4lRv5iPcg2TUpynhFXbSknazy8VVPyWo5aR49h35Dc1GHPAG68PLzSY A6TraapmzNWJaS9hMBj6bZmdBovmWKN++SBbP9O/DupFs2ltF9GJWuzVFy3HDD1GkFpTuwrNOgNw dKuSyh1+chaOngvfTc0BFt9q9hZZFSxiEQeR5EZxWRdMgXe4MgtWDgRhQWwfkcuqpYLyWyBvnIMq xOOnjiy/LL8jXfQQxmyaYq5BKmhzMzNWn2Ef6aykQlhAyEf2mBBLYB7WBhbowkRoRUHpqJE2QIMy 5CH70MH8knYMc+XAKDVTEzbFp0EhGLWNQvhv1GslB8S26VX1NeFJAR2YHtloijxMHLRtLlon7Hiw Xb7KpA0BOYl9iLEkaSmX1jlmKB1BVdgjEKzc800ypwON+ubO0LMPec4DqELm40+fwdZIMa6aR7ne Y4ZZJQGSsW4t9GlEZb3LYr/3ve9NINZ4TapczRiuMgoxU3OAK5EiYvW0NB6s4nVa27prUF43FBTH VU0aftBReorj7DDRzPDWp41Ti7o0jKrGkEDaSmvyKCv/qwNniaNlPETroo7rVQa3hovFZsxjBVrN BYNfdRGLRGPVAjpQ0prT3c5LZ2SBNG+aEU1IoQnmG9TWSShGicmltnXBBQAfJDVmWCbD40DN4Cmr Fdjc+0sz1azTKOtORkz6b0arI8RvOXAI1FiglWpt1WeZ5FbNVJb2q8x9plsBaL6wV9b5/NYP4mWQ 8RMFdJhHh+bSeeAAVM1DMYpBPGyyDjlIGG9RQ2TwBIuRhZXQlm4cFw/KYF6qaWns4HesIzyvIzS7 e6QGFsGBjrrW0NICZeRZKq95dpu2hwUpOT+9u5VbzjvqSOAcEa9htEK0VFDO6kspohORSPlTDx35 XLJaWzw29XUBZQT1kcqspHorbIUQ2bDQSnQhJc2d8cCh+mbZUc0Yky+vbfWF5/VbLzXx9yg++tGP Noqag0igHCl/YLiLGK5froZ50SP/JsY8+eF81S/xAujq1HXVNGn48Zz5iNApST3K4pudW8HLatON aInUatM4q82FiW/jrFB/Klu3ay7kbk1o5ETp0ckeV1Ema2MjpL6V8KSsn/2k3KzC3W4xqtig5fSs 68oblaXJV1srjEPIkr3hEP0og0sNUZsFdm3lgZjmGHYcTYs0KzErlADCVkjbaktvfPwr7cFPx/iE pA0EdqDJlioZPBlpJXOKSQmyqNYF3E8VgJGjwrSqSfEXNMxsAJQLkDlVeTkFYwdVNTQcGsPYmLFn 9qL7KiQokhFUHh0r4wJGDhPq3K16555LrglmbdcIUu3YiHPLshzZ0SeiJ8QVQcEsY444p3XgVaeG M+XBHhvbCqqJEoKFfdOBaUUaZY3vaBTewqkmcESZIvkZezIbcoIZcG5Fz3N8Z6LgyNefYy9qPiVg iarHZaljz1uKiIDLCiVMqsylaKRLkJmgeLNlP1Ld4jrEXpWpRDQllXTXT1nRJqKlrnxR19GRj0dT ZBo1i0e9UxWaA3+jvFxQtziGQIOmNca5OJyhGqZdWQ0ghi1Ui8vC/b8VvCzUkRC0m3j62kVismjU QVNlfaCU/K8uskBeIoBrSkTFEYwV2Qf6ZyGNGzilEDWKQo3wU8nigvimhTAbJNcvkDUTQhiF3cVA 3EIBGinMXF9HA+ua4iqMGeimhLW4gKG8LQokNTMvrzocBMYDwgRQiYLAj6gKj7AHniwhTJGsIOlw Yf7CzJjlDIaMwniZpbZdJEwPrTyo6qBJAgrmV184hPXx3zUfii+wNPlWcnNnRT3LLd28wIAp6Oin NHMqDpWMF4dDkEqgMB54GSZoEIPsLa6ZMWo+0KwERhvdpF25Odp0b7wTl+UBVOVMNSgJ+7SdvUTT AoOTJMO2FVaCeCWCOJGXoSW6LiKVm8Mpjn7158x23d3ElejqrgqhWDXrVFIyCXsMUpN0vvKmkoNG 4Jw+8E1DLBjQ4SwTfnM1qkKFXMU6SiX6GxEtddmvRYu5Lb/s4UNEbIqS14++cI3qJoraRsHKwaHp VrPM4zNM9avme+JMtYHjrZ+sW7Vb31OhtZTemF0YdteNVpqpOnbrW+76Sd0BhMUTytiNBS8F9o1c TQfYUoF+N0IjGRuUpp9RqLI/SMMRazw0Iw5pdj9joEFSi60zbIOO0loMDCgheqN2y5QPCDSnT7Sc LkYQJ/SjIS8/IlusHPiatgSSWDBWOTUCJZ25012YubpgaSRD8yrpAodRoHPARYBGhlseEK9m5/Qe aKag9u7ZUr9NTOiv3zk4jaWh8ZfHLSEbuAvIxeFlP2y7cvK0lgygUQCLHApe3ty6GfBGZMqA2jBo smqMLL9bzJJ5WwDM8hFP4ZRjPEiS0Kh64VzYSU+9ZUgqlIoyXo/2m1x7IROUbVzzocRNsRTNeBhq d121FNv+x1rFvLivC51yEcKvPe+rQr5bo6sQgnAMkzaPDOJUbisylGTXVI4imVkqWkf2cJhof50s Tfb9QjIRokaHg1xb/iPTaGZF8XiwdT5SUMzj7H5CriQAJapZYfTFlVVmC0kAz2YNw2crUBJkAB1A xDHLjETt2SdtsN422j3dEE5GbtR17HUB6FaTrZ88QEoc8c0iW2U2jGFWNGWFPtxOI8dt5xjgGAoc 5rXdTLycbRvpLtjqXB22pMfjcQQOuMPk1NcEh2yVK+ToLuCoPInBF+JijV0MFhNacxZjEWwgTcz2 EFAsyKhTNMcGi8KDA3pijzWyVcJJzt3iq5omprIwDXIZCyLDgjFsheDhAi+4poKp0anFf2FISi87 Qwu1Mn1HUDO6rcO0TuQ+pDZkmEVj+V+WOiBo8ZB8sX5U3t15dlPyKT8pEemmez95kTFWnUYd56lf ogO7RtRhjQeCDEfAa10XKvriOVyr3LyjDNNNPf0fZeLiGnvw1RjbHN6nnOM82KphTaSiLJD8l8Zu 92WF3CWGvAWJzMm5Cz5X3ZFY3aUnseGRC8HafVbDYCg6dRpscZTMS02siFOJbkW/o/rdomAWGLoR 81DMgx122l2mWn0LQ83FUpU871zUTJaK4g4+9EHpo1Wz9Anc0IkGKek7/NqiSvXjjx9rN20XtxwV AiAN+X3YiKZ1DykN3TrD3W/+nSV+B6lxcJoJS3cXlQAm0GYCKBxrHwQwv6QDJsjBHLPkWWm3VHCM Dv+I/XN5Bi7VqQR42SgEwfnDPHDDt1UnHQI35ICUCXLtEJ8OLtXnFpky08fkohlvLDw6aQPHIbXG M1lt6SL8DpjF9pgHR69yYqmL2CBwh+wY/VGClBJSWkdbOQyQ77PcEFKUwWCJouYaUhhqcPSbiOXY 3TSh+lZK6jQ5D+CYjSWBy9+hrw6TfvQQMdY5VjkaVag+F6PCJl1i24e66pcEughljAi3ELkuEOlW JZYc+Bipkvq2njLAWqVFUa5h0wrFKolzH1+t3EoZhxSjCzxUWUKthj56Aea6y8WLeHMRk6loXcz/ StqwuAqANWYimPZGJ3+tjsxjNbuoeXdDtKTBsahrmq87MuTrgI4oc9mkO4EvTD+bQf8TlImYaPDA wrzSlWiRJpMQhQIdEDtMgUHdZTNd1xCg6kKiJG70xZPqmBdjXvkskaXulIYxd731sGoSjTSVltM8 ESsYwj8TopqGRoOVsA1Ys8qzEIKaT7QKzAAoCPrMDeJUvy7glyMOQQDj7GdDWETGlbDIA4XZg4mA NQuj1hd0MGukQcIgjBziLbLptHzN4Ek2BPbJVUWhLmie52IsM4LcN36TUYDjuR4UCQ+UhOi4ad21 FK9VF3AcRDI/LE2AaBrC0JkkMdAFPaSZOyYE5dYkOmbezd062hLr1mC3i1iKsQRiWxNgNbMcEw4+ LSJbNuzLfBWCSLLliVehC9DTz66lFKwQtKi2USijbxdYPyUoeS61tQhR+2an+eVwRdx62d2mgAXR fFrXOVLt3+wIdPBWzXSjOnZadfZScKTMVMpQw2AlqLJvvlY1KTvmTxRzx4TJ9SiBMDABmnHeLUpC gATCY+CsRAq88MFJ7wy81DOLnK/Zs0mtNrq1SSIzUQuROSN0/VEORj6NqRWfEKyoZspZIIYgFN3q qLvK45ivO1Zphqmt2h6Qb6WyPJob1cAfVa5JbESWCzl7iL55nfFTPmBtRoVdogYeB8q6Y5OTIdDU r1DUuI64MyAjGU4c3EFnYHT0E2F3dQbBZk392VslQzoGEP+yJ/IRqaw4Baxobrz8BUDgWF/xqWYH VIUapD13bGgFaGDNESxqPocU/DXRKbQ9Sk3QnJfakiHYGmVwjA4onAyNd3zSdUTMBXUFLoaJPcav kC+gThza/mJ7BNVFVkdr2DUTGDyxyciCD44Cu6N1lMS6C9DrDoByN/La/M0OG+7lv6hrvaeNexTL cMSeeLai1JGMmD1MZjMK8RncvP/97y/7aRNit+KkUTQRoaRkVtcd1Y9CF6FSBGv4gQ98wDsG1e+c YxWReqyhP/odt9ZggACPYjsZSu9QdVADHNSkZjwqk4sxRnTm0hokITJa0EDvO0ddSbdMGNLxFAm3 ZrEQVB/ieQDEi4EmsJYaVVM+kv5hd4pe8zMWbw5DxiRSMexVGyteF9Yc+TU2MGCtYV1w8TbyjZdh 0+8zFP8m0Myzm/bXNvbqmknEeTzsAT/iI6Jyk2EZrzt4t5zrEdMNnBqZhYYsnQdbAQdSM60uQLB+ +QXH4/nZ/eY+TAsPzJLk8txKzmvPZ2GEVYQ+UCm2RPji2dS37ZQemdkQYzqg2BDfSMEEazEWugHO hj4DEcxLOMSejUKV0CUqSmKOugA0rs0+pTJfIAZZRPDD+Gm1VtSSDneXdpmaGKbwdWQgdvbysrsb k7LUBkV01k4melzAcKKm5Z+iwgXBr3yo1JWnb7UyX3VHAl1791vJLBEIQsyGD1zygDqqhu2G4w/O B0A9T2w4g5U6DS69kryAySLNO26YfdSvv5TaElir+k10XL/YLhNXVFtf3SKT7pIJ59QyY4IGWxiL VauFieMeURvegNk8Ex1vi2EgRzPoHPOGGh10pQv4Bw6qqXy6wmJNFW6wCBQaOX+SutAbBjM7qT51 qYJwshLpoYjEsxRAPcIvo5KnrFM0a96FuZdjYu2ANQqugTKv0KoFBVQ22HpXCCZoCaePZ14dZqAV +XYNjGaHKVlNMEnmajItlEmSpTnMuixeXYw9Ard4QDEHmZvmWXsV4JExJkMfvQnCRH/G6K4Dk/Ez 75UaNH1yH4zB2hCH3CXrJ7zDlfMGy+sxv+wBY8MOQAC27AJj57BADl6sxFOzhuv66DFRS5M1EWGm cpN+XNX02zlmahU/HhTyLGoyX8CzDkE3rQPBaMIjLNGKHdSDVqgmqrAhkzBtKWikSSwikjM0zTbs GrrrNSPDoSRmihymSORgjuo3qYooA6yQK4crHTAEnlqcBFstThwL4R7XiVdo84Svp8z6WGjPEPqS Sg5Xw6yJvxvSNQyteaOjCYQ8b4uZGIXZ6ZYJgjbMkMIwh8tl/qE+wKLBzG8r2GIH7eOgyviebVBB ctQW8O066XD8EpAcSkONTnoMNeARbAYlmvPAIXflcgH99KQDt40walWgf2xYZBcd61gN6TcAghpQ LwrUyzTHxkRhjI2FE04+dC4+u+6WndNkStyT2DqquXiB1uoXn1sMTATLZ5MWz8o7M1cLAB8HnzTj CBCWWcOEC7SBqUNAggUfFs8Niqdw5lrcPLoVS+lcftZnPvOZ3/qt30qzLeBRpjmEfNSirgFlB/0z ibSCLbGEgY6+GLaDlNhknNvuQPIcPapv4rDB9XYAu+NcAF9aWnNEoAmrUL4QL53sEDMiZcb5p4Ok 8UB/gh6dzggjGP9UmkyiE8GGIxSVSNK8hs2LbbpUJfsPa1L4WlWtCuKP7tY1XV1gRSWMgh1ZmaIJ s1ALeto0n/kHMXAknqU1fVOkQntl7TiLDZOVWZXUl8i33nTRrUbBGa+tvnLrukXZYiPKjZeXWkNS NdhoQk9ThhnrCgeI3ZkjoztbJMLd7rHeLuCF8YOw6V/89dMSRHusUeCpamtLAyqfSdexQTKeKsef JCJ9tSYkESEh3zLukWVvdReRano9iuNTK0sNDBo2WfESetOTHsRSBGkqyICYJqAjNhgJxQU6Shhz JZSARlpjeZEWW0kHqDHFZaVTeugfDzMAQsMSOABqXIw0O9RImWJ+ptLdeYiDXRQQr6bF6ricWLto TAyvryNc8qTqlNdgsDSBMoDa5LAXue17qpzxoEykVK1biQUKDI8gCLEzAHUE1yqzcBgn6dtBDjXf kuYiTbMw+MkeIOAcvQgCHSCLMj0hPfgoSTS1pHsDAgIxtFiNThVir1bNV9XYBWjDc00M0BcjGmMU PLmTS2IRZBJYtJe9XFL0PYUkSYoE/ixOnT3goswRqQuuk72gyQQodB2rTZmf8eALSFSCKkbEIwgJ x+oHPd4Dq0ey8rmIUKlCg8KAxwghV11HnztfTUbaEOQxpcmyWcjFHiMl+q6LmjM6ti8+ADgVxqex WAbO3LRethSUMVRWoUsWa+k2wZSYYvGAZmxdiDWYzbA8yuK4ujQ9YNWsAHurB/oRb/6MvDF0VF5h FbhOeu9uDTvrDjZFjSXURHOrZfhlG3cM1AUl1jtFnIobaRzSaUhX112nmtYEPZIYzzYFtapUWbTF PKwS8AIcC/2AO4iRKCFzpl652YKbBsLdgDiO+K8VOKC+49boQAP+t3Cxon7au7jh+CZUh+8mWqUA gbaAgAVK8wNKs2ad1CnsBnYMLw7hC8+L/K2oMGsrH55JzwLACTWzZCUFNgyqjgFGUHjeIdUAvjFD XMBxywCltawaxZh3oaZQwLrI1OtUfqpbXXQGJf9/vu5m1ZruKvs4Gw/EkDyoIT4mIdqRgLZECYgk HTsiYqLtiD0hB5BWeh6GDRVUtG/fb1EwZ/L+a//u+8pw3fGtRu1as+Ycc3xeY8xZtdamtOwFlVJO kVmIdfjNuCZK1b1W6nds4pBy0kMu2pde/VLxfVWdoqjI7N5gqFF5JXk3V9+L9FyPhlfFeKNbaRIP fuAbjqSNBA81Gkic6Hhxv1t8rym6G3I1qTdd+S3sVqyxfo3dbeqFcxdyfLP4Fkc8WHUlvgVpt6D/ kko8oB9NIZBlSRSHPwlhk/Gq6weUBcJiUQ5PjKZM15Z4TSkjif86NOo+9eDNCyRoQt28jXNz0yEa P1OCdYj5WmwopscFuaIGpGL1gkIsDXSY3JYBb+hQWSyXDgsmO9/l+iCMQ6jg0g/EESSSXrcEau2k g9cGWj7Y8luLyBTJdCJyjMpaZu+sTJMDWNqZjUBJR5MO4+bxrOx9nO0lxWoM16d2JWr0YWVHuooU rmqnbagq/+dh6ilgmmhkhFxxQkWYIQ5oxie2ZfUcOsuWw62h7PuoZZQbS6ukawrKiVtLbI/DOqyv a7EWa0bsSWm8v2tgF1kS4QEKrD/1+rg6BQjmn+F4uOD5mm+bCFRr6tRSnyI2LUU2xgKsIKC79fSV hoJFOpEnukhYv0TUkGaBU5Jl3LJd19s4bsbQ0BaVFUCHQOiisS0PIyv15v+hkmJZfKU9WophGQv0 1zmyZTJPDLtratYUQV1ILYsF3sv07Cvfq6lNZ9HWEEDftVd2lXisYwWmIuncxxoXd3zySZ8Sqe+L oJvWBJ7QXSAt+cDsKEo76QVmRcS3563PPWIwk92+qNXfv3siczS7SE38nj/NZpBI9SS8GQafDYGb jUIKHKQ7a3USWb1zjoZzekWNPRcBcEmJCrhM0QNx2gAQ0qaw5H8GdtcTli6sRNhgGL1ohyyqJ1av W/OqIuFFDCjRl3vFYY0qVrwxlllqlHsjzpPUJuKf4dNz524Jkly8dYRv4dYNynSXu2fNWtpU7pvD PQJvCvBteDbNv/1OWbgshWJyeQKTvAt41SKHT/YlIQkD2y7EpHIPiPNmdYHNU6ATQejWxxRrOH8W UThx3QE9O7qwxzQKMLcZ4Ze0EQ8KkHQi3wOseGAsVZha6cZwPUkahcYKVLv10U9RSkXFVJQFM58h S2NFnJpOhuhcfzFbIGO+scUgrKknlgCZTS7+E2yJO3oT8lHLmkFh1mx2kJ04zzLtPfrqDPRVZAQH FLREJzXGG6e9EbeYqrHrOkeWe2dND/EjJQnFp+yCWsRjZg9VHlMtO0WCwfjNjKd9ib0p65A8tpzq CRSFkz05yoKJEtdkjhWPVJq32VMlJzYpz0sXKUVxRCNyJlEBlphHvJ6JJFbhHdDJUTIh0161dh2F IlNNgXPA1ETQkEXHPN6AgiEDC5jIL2Ukd7v2uKp29mPOenJKQEPhi23WFVEEAT1iWyQbMouI2wUe VnVzuGUWla/ZFwy8rUa515F+GgXuEyfOoR7kqjMG0ORFA6Aa10ESIixOgJGoM2rqbZZ4oOpPcYST dMAdUoAnA+VzSn5hZvbqAkbIEMyUrypw3B3PJGUO4OVBUJOG1/6bRjEctej4yqFnc+A1ahTLl0Qs Z+bPNXrXNM5NXQsNsBT9FA6yfnMlmgUEN4ttlWCjIqUYDF5l0yhEqoeD/Q6XbxGlsYi0RWDfgNMC 99pb0vaDYt2CtlaCW6bUYtWlEJGVFztgi2KjXE/YmqQMrdCjEGBnDdR1t/xOVJxYdAt8fhVvSlRV UWTr8+Gn8q6rcXfeENHmhjudEeJSQDHBPN1jpI7FRjNZVHcRQwJebMgwEiYFAawal2AtB+JyuCYz UFntK/vFf91UvAoKw6PPKp2HGpnTs3Z3VYWC4WM+fvbLIQj/hlmYIUvX9XdmCeLLe/FjjQwlOS64 AZF9RBM180JYB4IcV/IwKSK8VjeOcvHLonXIZT3CkzDgFr3FhnUEN9qWOZfq7LtKS2D4r1juN3J7 8tjP81eO+c5Q1AiLK2rndrLrrTGbXYjSjCHUbsFo6dextQaFw+Jpw3A+Ce+mahpOcPG2qhPGWRAk e9J1rZRY5hgg8jofo9DArgsEjz4zRKrzE4PtWPl9jqgp+qK5Z0pboCWgiYSu/VxSW7dGs862IOBC Hyt7Q8k4UThzlXgDu/jvOuSyMIw494uBdtx8677GUMkzQZvr9JBEfazU6v2sfnvazoyqYiUk3/Yx yn5eYut6UaAK7i541dJAAtoXTi0RoRy77RAG7CZpKcGqGSA0UI3SKHUZ5EobT82y0g6ECUV5jPNZ CsmZPIP3YxE81UjX+ssq5ptzsIRc1xEFYNdEtk5iVBVqLrjOXzuEjYxtIwwpKUjwwA6JAj7mE7XY x6mbu91KQeUxo3gzVTRQviKO1OdoakbqUAIMR0zdGax0AdOj0NSNsgGJK7Ennpu0Cymr/igPd/SB WbBGQUEVcgbwAkzI6gmehgtKYwXFYMtT83hAKvHff4v8+Y+cUbt2F+pylZxM3jGA7YEXZlgNJ/LH RY1sYddMtEsMDrgsqy9RU45uVwl8YHlFJsCbTKDFgTEdQF4teZRtPi4afbACbaEe2TkJILY70T5J eJGTi0PRiwiUEeodTTqyuGVxK8EGkncrDFbIf+wAEh+HUhrMqj1SseenqGKbUB1qhfhsSFjTkj94 6jWuPgJu1VBYUAb6j//4j85NRDrycr8OwZ7SkpE4JFXFd532VjZKdfbpmyKaYU0TWXSjH0FlWj1t DlbG2naocZsnyZLUDfTGX9T8wOcTC2lzkESVMA9qqBL7mEJFIGXVMw5qaWwX0nXciHbeEGeZk4r5 fRw3pHbgqLJrSO3eSKyliVgRDIEz0cKnO+yAMnm8SbmUJUSFipTlYZAc3gWu5BDpriKii9ijVoJD B+wBMjAHm9zSjUfSCWWKN9qLjUYxYZ2bukYBD+j1QapZOApfYRfBL/CupTQKxZdjKDaloQ+aURaT 9ubUnhC89jqLbQrnD7VEgVnhi/5YAgcTFu7IKCpx7mgFIbbrb6U/zDIj3oZiLuCFNNmkDDFHpXCR IKuZK64Gf3Suj8f2nGEKpE9xpbq5mDiuMLl0KwdHKmjwi+xzYHhqRpEidojf3Q5gxAHitjMHFlMN qWcElaLSW9N5OVZ2JEj9PQIGN7IUgItDkOp3fYOG2Cjc6gmGSuEeNFd51SJa/TpAw5ksTmpsaiHT KC8byCu0Hasgr3OqFraN9YWqxtqG6yLeyM6X4L4HrNZVmKexbmV3/5ev9qauZ1O0EH4Am7NCONfc tIkbyZCDWDFg7sCFcjtbi4L8pudYTFJ/6JbKGlgLasKyFt6gNuljLHJxEKZ/nZfHahc5NerGpbBt Ix++mChpwfEiRwzjX2ipO6Qp08Ep5oEO4zm5BKd5pT4u6IgBoMkXxSosgEeUHH2zwz4Gc8TbHm+D P44bhUsNEIt2HRQUC/iUllA5jYfrzKSCSIHMAbB2jGGFEpt2wPFmsZQjmjhJUrWtxfIAF6tDNxjK 2SIuK3QMHwdelFCfXcACEQ6JOBhN0h6V4p8V5IxBg1yoj248YXA8TXIAXrS4YAiAGHG5al5nlyPD edfHciQ38ApYh+qpIfAXV8nFT8BQDNi0ymTRr9EoyUatVzQ10DsKEfEdAHkoyk3KmS36mijGxHxs izKMKeg84bU+sFQCW+SSYzpSEUN7RtdFd5WBQ88GMqsnGGSvW8M94pAhRErd8NnHOvvVRrC1bK1y xFJ0wtk6RKovBvzyL//yTxIdP5gto1tvFQfF4XLuAsK2F5YYW0LOoYFCY+O+4R83gj+800hyuEAG CS3rzm8YGLoTNZ/oQpJXF4CqmBeEEiyvrZFQKMAITl9nchEBzElKntosBoTuFLogX2Rybprh2Sov bDgTRM/6iDQRIrwlD9Er/1utUBrgJv4t5heZ1NjwBXk0o5AsfvG5h4n+uWwu7vnyXQTNqxiCcmrk BonT7BYpxARkKh1uavtD5iBdnGAVSqoCrMWUTsJD6N5sN8CCyFM4NU51jEJk3gidm0ImM7yJIN0g ki2M5UhLQvS5NGAuw3l1AsazPBeOSEiGNG84ogKqMbn8Z+IqMps49VHbDhMjCNf4cHeLUmlm7qQz a1plp22VTnNl2Soa2+r0oPyJvS6alF06AFOM0bn0A1ibS+h1sJTZeYKVctNFDWLa2+G9XeRR/Cot XWjLQ2Ib+kRBHcDDAQtDxI9Xo8U1BrrAsLfDFMu1V4J9/etf/8Y3vtGT06dHYzDKpRZpoIHvNo0k 06wirQtOprpmhoZYdUcw5sBz14pwmVP4JUxzKYUADfCqD/qKAi4OqikdQQXXeOb9gEDdMSCOJo3w 40EkR4e/27MnRbzZxwVDtElLDAZtqashABEk3WAbqgqP4YsHFPuI4Vo8MDLdsHLxyYcM5KCrEGc+ dG5AMpBlO8riR/5PRi9ew5QoCxUoSZkOpqGB4e9EgMsMlMbEM4Bgzc4vynmBFRAv2dRZqMgoCrQ+ gk4mmLbNklx8LNm7tVFcAqzPCtMS6MGt1LjO4E+tAaPtwCp/KC2W7EVEwQ5Rw/VUdFheiRTLsc4i UzYlWhd1kKUAB+2hrz6KGclj1UBh3E/LB6Czpuf7ChyrVwChdGqKGnPvGqV8S78os69k2Tkp+MkC ELfeZbUeBFt184JUF0mtepIn6g9DoYFYgIaSnCq+zvb74tOS0xHDxeD03PDu9tMXwVYLxg8VjJqI xyTDFCeipB0qhggDr9r5OsndgsdxzF9hQcxFVm6UfKyJ4gb33BGssISpu+ijWXhhnAT8cnXXtM/5 toWxjCqv8psOuEAKcBYbntTIPJ4up0deW584lDF4gOF0Aisl/+X2m9JpYAGzWJX/pe4O0B9xyBUz NrA3kVAEl/QziLEtAkpWTkIZghO2GVX7Im2gkIyCU3nIsx3iKt5kexdmR388dC1jd4ByBJl1SYgF eRr9O4Yd06E0gIGl1cUSlOFpenIMqNoQS1q5jUurIl8O1gF8eOigHPRVlOqsVFe3jOV3OFJ7fXyt op5YWjnjwroJ4DbQKxQGWnMNfKPs2b+6IzXKUnHYFlVVWxPFm3Y8+A/nQUYiByiN2q94p4fox1jn rpmPxwJTQvkKEfVSkaLY1AoakTuI6aPfZZW8OzKK5Bd9L/optdD0hLoLMBeTADSNxZ6FFHRO1bXn /0LVwnYP+hpYz0Tupy9626PVQ2Rj5hF8VYA4dDS9j0zeR/UXS8erWNKNR3KvGFUhx0eUY6W72/0R /ORpePyp8BGJJpcSn6YDOibloLXHOv+G2UIlpQgeORyHDlOglmHea4sPP5vBLVJ0fVJ955yjibJE rsP5YFlnoSs3yu1dAAig70ImIAi1QKXOERGWoJZF1aFI6b/QIjJ0xrZunNKL3XlPxubuq2qHDmRP kK3vOG4fh1k5ZY9v2lBIag+S5Nj6JEUht019cAOGXtTIF2tsCEQmSx8ZCNbQD9SoA5WCbJFjCvE2 vBMtEFA5POTqgoEshQZ5ppgz8x+N0JNvEEedAonAvSiNt3TbOxBe70wP3V3ww03q5Xgsuzyq5u3M YfbPKVQWtccMy3ZRi3fEaim8cz9bPDHgX3Lkme1thVMFTjMyUPSrRHwFuhY/VZgFgWYajnj2zaB7 FdwaDbirJGZiQV3PGKgb5KpnIvcxamyU0jhhFFJUr4a1a1a3mG9Suo0m/ZhI2bjqjK6sokCVKODA KxREUAVm3yFPTOifdGFlPvzhtXVKFBhd85JlyKFJ7XWQJCNaT6HLKaX6jlgUwKlGFSrzxytM4YI6 bFtxviXPR00uUm/3UWwMO0CkVNMBsKRioQJSASiwQxDPXdsipVwxA53FVfTztqK6i/rDxLrBL1OL f6pYpSOqKRCEJc52VVWp0dwjpMnIOaQaw7tgYHGIPbV6Ox2+z9DPKvXt+i58EyUKNoxpA8gykMCm HwxDSeZIG1JUdznDZuw6aovql5UUDOIY1MuFNsTmwGbHwKqnG0JWr2bXZ8CHsRcEjKUljKlRGLCy u0B/ItvlBHlWFfQDQKUZsOVnGBQRdbiLOMBkkyhS4I+kS2A8PywIiTq65lpppklpu6mtAHzvxz66 qi07ZmJbWvaV6il6fTUyVO0drhrDDr9n779+4C1q3t6qv9RVmHicFxs2RhxREJUevjfEa7dMqapI LQ1hZWw3UZQhsq1VlZDCvLscLMo19jGaYDT90Hl8+p2f+kRTaWY4qPGtgJAr4pArSWMvxT7/Nomv AI4drC7hi1glkhQhK4oobr2syBGVYAnfXeVoF56bZL+GL2ZgmXcUoj8AVUfIlh2MwR6R5UlNQa3c lEZoefiIPRAG5lRqwMUTlhr9fzaq8HJgQ4isQFWC0YDYbqL6RBOTbLaYWcB0t7ECw1Mkvynu3xN4 okSBUQDZPvKbATGeQaFZ6DZ7R6rN+A7/q8qPT8ldAEsREZOSEJZkApmtbi7AkAToWadIM7z+divk vcLAYYsnP44mhOoACquORTWTMRbRJJtakojsJtJhoCOE5mx95Bhz1IYz2SqabqHMOgkllaoH3ZW3 qGslg56KQeLHuTwn49bZ+tFc4pl0jbXq74JreXEpVTTjvnplNdpAqJQ/NFEUbINEs3je93vYXYDE g5dj49C/iWyKYKtf/vOP1CS27tbTOwr246VqW0vWns0bn6KMWVVnHkpaABZx3gv1jhVDd6g07c0n taqwzlwrSaXhKEiKeYtyL7Lps8ZkiYFESAN9BAvWN0IpEaKZV1dwScaQKw4bWy3WA8dnW0faET8w 66bcAQrndguE8cJFGkSQSdanDuoU4DINDgjiCdwKXb67aBnMx30aVMdxEZ279jAOuhPbJpdY5VLS Kbbl8MZax5nOK3x2EFKx7IfUBSBRJKgG+uBJkDioRQRSL8ZUyMCii2zTMr6fo/Soe6u/xKwzNFw0 NilVNxF08AVvi53aGxWFtJRN5VVaigFbzgoudyPbKC5LCQwqH6Bju7ThHrTXmV/a6bCSYhSeZ0/E 8EU+miqywQeQqmVohQGoOh8YulG4nPepCW4jh1mBaepBMwpCCNjxE+EteOh5JUC3Yhv/qg8/Aahc AoJpoEgDN9JGFGC3u57wwmsErfd9McguYfQjKKV1rTaPSJPmHnWDF50bHsEEsYDyhZs+NjWXbmAr hto5P9RL6i7gUY3x5q00BaBCWEoTwk3qu64xoLMf9eTt+ltSxDOckgygf0qwaxaTFkYMl8biJJrY wCq3aWqJJOk8jqi0jIFaeHviN2NwVnsUfiZNDSyQlvkFJyt2EXUwIT2uSpKoeZvh/AZzfbT/Pbfr VmIrGkV7/YufOnjWUAsbR20LGRgUnfoE812r75IEQvFsgZoSu2WLFPzLmd31JJv6+CsUQ6Q+6iwe lsghffwnS3RQTo8ym5TC7bDHeA2kT1KIdguZBVLeXx9jo5zts0erv7BM/ucK0lHDa0xw2a+pV9dw tZQZz97WkZb3ujbET2QUFlQGNgt0BsfsUmOOa3slrj7//PNeqAlevV5ITADqnLzoNEr9r85loLxQ nFthWZfNxKpg8woGAW8TFy5PqwCac4IY/ilVdIYjDcm48It7rIySD0RXZyJb7m0DAam6kcJDFZhS LKWHzNRKTUg3e1OAIQjO4lA44l3XLeurzqSZiD+B9/GN7oaoU2wsyihx1QVvr6CGXNQlB8jctBHl Gq06057tqigI3sTJq9XFcnzC5iot9+xIqN/jIbaprumyflPX3ox5VBDZW6zdok/gFX1JTiBDDPLW 028ryQdEbmz0YyZu1ftxFXLZZeoIK70YkSzNXjhYRiSLh37enNhe+VsY1kzQd0sYbsFXmluVBMUl djoijDpcUdZAeV5pmhhdJ0PtrAuP6l+ayio5RG5hvzzPxln68h3UCMa0VRtLKOblHG/GR9m2gq87 0ULUmlo1G4fAUcybJWq5giBPmzHG0etgF0zhEKueDdefzaQ4FU2GsdUtpOeaAgOoCbk0Zs0okiMF qWm1C7tXcUvzMVwZ6C2hdkPjM/pprI1bMROf9WnqeItCRrGPO5+u0WKHO95DFdbAbil4DVSSqEpi LwVmHU6cgcCTgk6pa4ND8FOLwIt4Ko3zvmvSisbPckLqwV8fO4S3A15QHS+SWiRFgK4Dn5Rg+ghD tVM4Ch1ACq71UbcNMQX6MBQUwix7TB7q2VdqIt2kioSqcwpJM3ZIGtiZzpMuz/G/zgQOlsBxE8lJ GU6BDDHJwhZ1S/k4t/KK1aawAII1oMFqjr81qnnrbP1YY5ESe2xaS1MwfVMEFn4otVH2xZpL4cw/ bRHkh3hWplACeZXYCZhO6tB1HeQPjucxSENko4FjpDSmqIbYuoXd+VV+Xku6NWN9YhvNIqi7fXwe wmYbau2QN+JeXK26hmKM3V0pogvfJ2hIHxOD+3KFxqY+e43SKRdEZDgYH6nPv3hTOiV/9LtIct/4 tWUQcUDZGXYwm936+qhR97V7kCrhN4viK1Zl8tolT9jn+Zoc2OGL+3KvTGWjMRHiZFC1hMMbkpEC F2x4ZoCu8xL7r56aS7+8U+JND00KyqPZkTjtwv7TP/1TLPHd9OmRU2TjPMgOwmxDgGyYImJVKBgm /vw+4h6hiCjBzweoyHTpMAMVw0FYnDevPWw1bFaA7/4Nhy0beSj2xLk9Xb8TEOXo27ghEZzqTOEU om7FBtUBr/oTjbt2wR8UlYY3qW3pGCMX0djFx4YACHSgQJzXHgWLBpvleY7fd4p4HbzHFCl7ZPWx sqa3DnvS2SuF2IKwGoiZjmbsOjZMkaEt9GrvDByFmORhjcYW9akFzIHv7sqsYKtR/rdQLXZgpIfI xqqKplFKgZw/U249wS7KlA7B2LzZLrPGueqsRlUhEKhFsKtOpDclVX3Udx2goG4Wj/jpbPssPVTP puem6G5nXxf1k1bD7jC0u1VauWIXPVFNwx9eleDrEIFbcCODaxSEorfB/CYmuqVqE7FgrrNooQ5e 0sfoo8N19AdkrtVQluK8TQDU4rUUVau84ToNwiCeGldqYN4PRjNqauIBMoP4ke0LQlsVUKZuKY4N Gt4ZXKZlyVny4Y6qGDmfpFdpnKxGNUtTyFG8GbVEUPQ1PAupYrgsNOfK4oeY4lkO6MLwhqgIVIIw HQKqLq3CGsuyU6D9tc4dwFFtSIdRzulzpvxmP0gL02MgysUPH1VoeC1TquBIUYChlgwxGSe7GzOz Y2JKNivk4emFVB/FamzQDC9Hv9ll+/VkMgdLJZd554r6sCCvsNQVsTUWqzkAfFQaFHLqju42Xf6p TC7jpg3BXH8aMLBGlBu4hUgKoa5UZAupPlKLR36NAnaNinN6LnTtdsnZXTd1Z8sI2shA8dDAEg+c Uo4IGaENs7oFbhbpMSDfgJuUUGdOVQvNR0pJqBpQrMU8YBW2mK+dS8vfQad5E7atiZaHtWMsSFUP Fi8NTPyUGVR1Nylqb7r+kUKSNtGbJx0CkhMojlgR6NRSHyni3o1cHfakiQBgqHYlYhxYjacdGUbp y/9il4tYzXZ36qhPt6Lg8W2zTO+q02apQ8TVSp6h1l+h1+ysYt0KR9im4WDR6mCPdRqSxpsuxvRf GSJjLzxsQ67g4ppGvUQakRcJVv51UynEv1d76tAtySOeLa6hSS3eFRwzbNFEsquIdVjzcq+0GoUU RQO2UZpdLgH0w2v81yh7dTRQNd2t2Mvh9q6TappjRDbemFJAysZ7P6AL6wVDCFK3rsFo/VUTEKRb UauPNEkhLgZDhlz0iWH2gukCGH3ikMhEFNixGd9LvacmUmLwitzbEz3DcS6N2XbBJ/XatfBNoE0a za7rBt2sP1YQkKK7tqVzhiRqiF+/6S6Ys0TgyUqhOEntEmfWr2cD4zAKLN7dNNBwKZlypDo1o0iv gxXDcok0lt6UxpAr+sJq6dYimoG6K/2nVeVCcaEMbwqVBCCOuM0N+BszCZ6e2SI9KA9DKKVZUlBF zPuZ34Rt6y1N1v/p05ibkUQakJoH8GmW4M0MEE8qHYEt3fHCDkjfQPJ3IbT6qKytsWueZAiP7Ez+ NIgCUEAwg6UgL0mJijpYTGXj1KesTQscQmURbwpsJUDn5nXBNc2OH2Vw17bYYslwTlA3WC9OhJbD XUCgGoIU2FZ7xoxJ609poNZRo/xRe2wUDL0flLCTt3ZRiiVK4EO05O5AYRfJpY7TDZ9ARAjpUH8Q o+atQ0rgUn7iDtQigknFVFKMWndlgtwUbvKNdCJdiZCVJByMKhwC41MpVkDNCnVmiOt70waFOFDr vGw9nRubmBY+dU63HvAXPx0wouhq2WLBtUSObTgiQ0RB2Bdgcx5lLxV1N1WriXzhtHmb0a875PkR by5FSuqKvl1gKdOC0aKyuWyG1jmC/E191xR1UA1IFZBLca0C4IdpLz6VvV1YGy7NgILEV56rPNhI ZWfxC14dc5umUK/VoeRn6Qo3FFkNV4J0iwiefjQkgIv5rlNCsiR7yqlFzfGYuBtCjgNFVJmXSNtS lRAgt/zMOeoD7GqUDeojPgdYaQ3GJ6Go6Fb8eRRY5z7aQAGaKvnUnQnVsXImt/PRRCKwzgnv5anm hfEWiUq8mKwiS+x0UaOqMGpWaswcBTaI2rDGetCiDNBEls06OKtKjbUwCSCwCkfwT7FqtM6cIMrK K+etYmi44XCt4FFhgT/KVHwN+5ZaGihPLp1KDyLWgQc5GfhifpDK9GyXo7Rs9B5ZZz9OwnbGgtGU 00eLUyGKt0jRnqAdOg84eIWexvZxrNLkKiO2kxuWU6Uf3VxToLnmP9YExERfTFq3Uj7H5ifWODln UtvpU3GwJgSHDhYfe5OgdiuMxPG9hTqQd9aHFNGJVTnYGw/yhAcjWTnF2jfsLjSJpncgGl78ewcq 7YFOeo4BtpDYYiZqOnfRpOxeZ+doKik61z+XtpKVhpOXYqXnPoKLbjW1PQSBgz2lXDzEuTdssBrU 1NjHqOVC9n8FgrJ99WxsNzY6y1Vd2xCIcuIkyEOtTHIdPeZgsEWyjNqUEt1ouagPLi15+GsUQBKH IEz8xW7t9Jsw4MZ2FQz1oF0JwIP9yy+uDGs4JXxBCuBaxjN5XCVnBpDncV790s63Xx8cvJq9u7VY LCT4EgucajomFAx744mXwBQ6nWlFBZ6X+RvO44EOR4k3NTN8AXy03d1oWpnWKH9aDjSceu07yHhQ A7dLNiKZ5+EHckmhDGSimHcGEwMLcOlpZnmyHYqSvGV+6lKZxrwtEu8W2RahVcWd2KCN5XO1VR+l AdUlAaV6PGBJJhjozA20MzHHuEPWTi1LujBLBDKuFShSacZzQI+APR4Zus2m4nz8p4Gbw2jVP7BQ e9Yhe1nOy+6Ar6NbNFkHL8QIAdVHWTxdYVU+E030n8g8kLoAei05apPyOunHKxfLiyzu3dG6eYKs ZOHJ/ERdIgw7aDKaDv7TwTQkksksnmKpqMxnPOgUDmnA85CEBd+cWe0SkTwhkWXH+KmP1wloOK5s wj6vSkSxAfXjZNQEDhJDDRmh2gFNx/IhASSrZbxICRVFHKlkAAw1Ube8ZZ7NRGMz2qVb8kxZceyb 2NKdDbK4j6vksSwfD2pAWxKwZl4LiIsuPzLLNgofjlIHRU0MZEgSKQqUMGAiTpZp5bqONDMwvRBv 1ILEjM1iZ5CLQDRowhXMy42yFnvLaVxkkK2UY++4UpCKYfGJZyIsyJdX8IMlGlAZQV5jVww2Vw5n jeNfJdNzsjRcispZLW+ldKLxnMgOeiRzXDVwKhXkHEliyMrCxnCB54zDHUQWwIO5ZQImaAjXmpO7 GCl1RGilzPRQtchnUz6zgpdRBPaYREqmyTmVY7x9xhrqLeF1K01aPIqmZPecnTKFpAqxC+9nxAD3 s0mfRdia3hrbvPUkToKoBJuUuwI4cWpnSmAKXiuq5pKWVi5xGKZUZygFFM5bz1pu1zO5mr3VseKG CJDUG6aRkjxkU4stiKkUJan/Cxn9YrM3eHqv4vl6EH0tSQraeQBQlNAQFV1YkApKqgAA4rNJREFU X5z0kUuJsfkK1QAIOWFuJ1D5t2BeyNWTGTp7hLF0al6rvChYVYlYOo0B2F9L80ZKhlcDW1pnxSFX HZRddLRljoqSvHRCLXYcmlRP1ZlCQyBRjo8yCUVREWrWyIpEPAuqtLEKiF1pns81UIEGsCK7uygs sMU5fe46OoMPF7hiWXfXTj+2kMc2TqCkQim4UTd1dEuNTFKgQJwGSgOpKwXadfZikYIRsHInnS0c lDN4625c8QTmgMgUSO2bl+0y9MB30kUEerIX8ek2u5RNtzRO1VyxIS/E6S3OmWZFq3KjMr/v6xRs 8m6Ut8JILsW7/dwo5wNythhJFhBg9TAXsqryAidMCRa9w1WfxsaSLEvVyejl52CiKqHGCPJVq7mI J7hQEiZiRKUWPwlYNy959dEyVhQ31yKoW/YHFUfefKwlzbeq8xvZMd+oKJf8wp0aE0TEpfko1CGa lg5g1G4Mh++dx7Z94j9WvQLWxVNpQfpEFagOQbiQ4FJCtP5RrKXB0hEORAIX4Wc8o48QekVmLXS0 FnmpA3wsS/eRZ0PlgQuaYJejq0rsmtUt423BJeHU4hFhxJU5sm48wM3Oaroa68bMg4/VCGLGVhe/ dyv6y1pUQRvMPK2KNF5ibeL9T5LSqmAQ80xDUcIb2UUpgkp6EEAi2MEW40fCEL36XCWM/kBQxFrY yg2xl2L5hjOvSG8JYu+SUKmdA9DPSiezE2qec51HINWtSbfBLLYjMsEp/+aM7g7aiKCFi1KFJO9Y Dph1ZLUOLiSWOAZm6rC1Nvo6rJYsdNvrKNhUDaarT6SCJOHdrTwW8tJPCDJs7UJZVKySIj5zlRSb kouOKHhPwkvajBgdRTqfieDWvF37hmOHTKNCjzdb41AvWaKTgAURpPPlMzmMZubkWKqxngWC0gzm FjsRr0jvzd5KV19sisngppdLfDmha1AlkPEfA65jj2ipuvP+JWXe1TLRc7lU9yyK7fJwDsn8Riz/ 4DdwpGsRznHnQzxSzOjJ3jw4jaQpXMpXyMZQ3NhAqQ+nMakj9TXEdMhydARjO91VUpbuUl/TeZKS CBYgEkvnxnqBUBqBvygLwlq2mksQa8M6806d8w+1ntIDPpJFuqvPOBdXq2pByYwUD56Hxl7X9BZ7 OkQNiPNdsMLXnV3cmNcIU/RHs4thIjB1hgKJhkmkNgXIIzj8VfDLIp0znN8DKKgSwZexUONYXvOx 8xKFVMofHNbIdU7J2Y73NxB2RFmismwUcs5yVe1SBWCKvmvcDqooH0hBK04e28leZ0GLvY6IxFuC ZJeCM7m2yb30yXu5wcqQBsZSgNI3Cgo236TpbpaNbNdKSKN4OFBIe01UhWIzFGooY+tDaZaK8Xmr UYpyLH7FV/N6wSKakk2NlDaPslMxPwGyA5EY4H41QjdVcyx5WFRjtotb223N4vXMWrq1Zw7ZkWLX WJibKDGjP/1kCwZS0TcXB+YezVtPO9ryB9B8UzTCHWUhdbBlnHUoTIRojRA6hth+FceyWY1NXzev VjJk/T05lojSZt1ylDZQ9kMInuB0167hEAHkcbgGRqe7cZua4ioNqlfFiQK7c6NSup5W9Y31BkZ0 gIKDiqWdzqsybB/wOV6eyjifbQWWA4VUIZ8sZ9KnWQZeMnajVCuAu0kHgjZNaJ6xVV5itUaACzcB XIe0AU8nl3mXaYy9+DWMA3P3bh8phz8MCKzZpbGY7wBhXuiTgeCO+oJKxSEU6Igap8LMILJ2jVZY 9n22lZYg9A8o7bNYnTUjT4u44LTn0FnloiTEgPTmIWC87XVTwZ9o0Y+TvZt6Y5vy65lcLOUL0nZU fc2YDyjTQLnclmnUODkkvdkWJJc18uKozlS0ZJmAs908NonEryJOOgTNAhZ+URojNgTkSVGzmrqM x3K5LWJiI4ZXcOnJvl7072NDlCP7oQFwsccLEkk9OYAAj1WO4YFPjZyZsKADBBku5B/wqsDjK0jI UR3gSbnhjWHODbCgaecFrYBEIXtA6zorkerWfA2BDvEhHdWtln6Oii3FcOw2r+qDjnIRiY4hObpo qT8o2Zc8+4ialGUuNRHRupbfBl7sR6gOWStNNWlu5w0JYAqXxRIItjM6DwATPAwD8MuF+mglEgfa U4gmBUniSnYyPN7UsMoEPi2KoKo+VCS0xkaNwJSVIaDaardcDLzcleUAwWYnRR/p0yN/CbmDpN2a Pjmc3A5/BVJ9VNxpWwwDCAGzxO65FYUrRuBgZKOTr3vjkWmEnEgQAMq9gZddPK7FB1QTUrpGu0gQ hFARaS5ACV+o16QKEEtCUOuJkPxkOgsI9pJfRQFLNWR6rn9WkIR4YDMK4446izgRykDRcRercGGZ W8zO3Jzc215ip7ugv0lZbXMJwKZrIrgPEOQPLtFwG/+wvmrLr25EnwcCTSaIN+Iv8XQr/Ucw7e0B Ak8AJlGQDLDdjGFcPR9Eam3MEXGsHumiYZJqLXvwAcLiKYaGzTBy3lN7oyx0m7W7iZHwXWRCYabG YbZU5gsobexhV5XEv/Na7zr69jlf7GIasfKKpXr6Ins08d8U1ozN2CxwMMq1AEE5EArIY5RFoY0V jdl137DltbxcceEMRAYK9Hlhy0S6wdMuwH2zWD6opFQu0ZTZ4KCo7qID5orMoZVUATXqfMELSDk4 06XT3aTmA3CNFOAMFkRQ4JFomJvhOuI/lXZYiWwWnKRYwATCNjyywrvD7BwD7tRCD+mEd8kQwEt4 bwcHjEKEZpfP4xZLaNahbrDAC1n8RAcy8pAGghL1JvSBBUpaMRJ7gr8j32up2A69L0ipsxo1tcP0 iwtzgBq9MUAuczE6bjtTjruQK/Zs+PCHLkC2DvozaNS4Vu1169preo0CWJBonlO7WqHzVq9UVCPF CtJ6KizwVh9fSyxwmlRe5+G5t++Bsmx3Pa6Bs7HhK5kqwRWG3Y0xgRDNPtoOsyP2OG3gtdh4iT34 paIGIrb66ka5FCdj05pbCZNs5tNuiWdVpeBaQutuLX48yDZWh7p9CT+v8qw0HmoP3dGJGQ+DbT0m p/dRu4iCfYQ4xAwUVtUzduJ0l4PyBrjJnKCcpU3n/wwrdFXyMTYPkyGnTDHMawVnxy27AIGz4sWr cHWLlDWXzDw0QRMRJpBpoaHokkulmU0NSVkKJ4MnDLgFoYx1KECgoYWPxEC9KV/dZPPLLoFKDSot /mVsW1fNgu20TXDeP3EyllDH266xVLeYTP+KIGg1gJ4rUuMqESaT3u3ENQo0EwerUcOYyujJ5//7 p+50xoMIL40VTvmGvdc8xHdU6QreQWrGpeTuRur9bZNn3wbKmKvr2MPhDaulQ/qZAuFyw5uaM+Nc BKVee//1V+rWh4PVyNzyStdgiwu5oH8tgy0FAfa6BW7UVl4zSnzbYU1XXLep5y15qahHsTHMr7JI iN9HT1FlDqWPzsmFfgRTsn1htcVbW5JNv6pedq03/+i6fs8rFe90Pb4VvTy7WRlYCoJfUa+/BVGz di3xNhcVq6ut0eJVoNa556B+r0Zxq0Bj8gbmHP0v8kRtFq+9WS1GKgjuqXBDqtH8+HesJoV3X/NF sMuHulW3WjCsNFAURNOX2voI9WE8PG2I33qP/6gxUgz4XVrUmFPKRRNqgBLqEnUgCdhZnvgmPbLb p9ATWbPAJkB2o6trUbEsYmo5BieQS8vwS59h6+W/biua9CcFG9lOQlnwi6itJRWz5o1tiVoM1D95 aVsAi16dgaCSbQzTHm6BqRCdLMYObmQgRumc2r2qvkcxXCuCtoqspAgyKJ+TLHMIcrtd0VS8eEDh 4YP1xMqKrqNWH5VO103RXOpB0ExLhFK1NYvUCESsDLbcsxaOTj15i0UfHE8ca6aF5PpTJm+Mk8jW ralXas2LTE3DnUEGkEq0pkt2JZgAlyfUj1YkwVZPGHtEWCPRPIqVtPpYKOUSFqTqg0jZqUSfcupf PvAbNhFPxlAiym+91WJBLoa7SLauO8wXlcTLtDEtk4DtDkoX56tXlwlN3NhYgbKBa5zZXPCACS7E veExYMEcD0klQqBs3QgffCR/vFlsNl2C1blufigmkwftQVhELBuTs/am8NUw3FKE5MMwtrqgKkcB aizHgbhLGaAv8Udq6BNXSl/euaTtmh8PHSBUBHUWMAkCCAB6dxPEVqjUt5gcbEmbTxn2foh8ASxi B3n8FTOM26HnRVWRf/07xiy79B9Wgr+hs1Afh4JzqUvJBlIhYJJacnrT2gblim5RDUTgPrkGsubC vEPLoM015TQvRVF4h4chYFRuZ+4mzfeelP7+1Eg+FhFdJIWNyJzNXZSR7S4ET8MM570BGzTSc904 g4xe/67zMWqvRU2nqO9s05P/G7WFFdvlw3Vr6rERhQTxRKVJxT+4EXoGwhrUhsXycR3i0zJr0V27 8kcHgbC0VEv6jGCpqOsGFkoFXYfpuusr1s3F1VNOCLAFe3ebMfpqXv5somb0K+20lBqTLlh8guX5 340fy8Ju8BJOIC00BoSpY+ejajHOIWyG0BydeVCrm8RLce9F+mNmbqdRddOFWrej/ontod4GCiSW a2wypKkUF5P6D55tS0kgAib7NTaGb2mjWKDT4LX3dyPYx0ZZLJuI7hob27aZo5ZQqrDu3uRG+8ki 3pxpdRUQaJavElaod12HF62q1ASeYIMvKC+qxSera79QxQ+IgM4KtJEaTPA5vK1ABlXY21w0c9nA KsNZo0lvg8UhXQxQyM1zOnOYBLcYhyNT5oWz20jAwQpwIeZoyr6diwfvTPnShSePSgal04SK5kYJ BFtRliY5g6/agaEaE7n05stt9CwH5135FZ+f8iPOpaU0BRpgBfF+Q63h9ewuwLpB1ygO44WVRmFD wBdW25rkgZ50ScyiMn7U/hkCcnUhHuUGMeusvOIMDYxCqosmDcTqL/7iL/YPFtMJpVlTW+7Bk4Fy 1FJ1dUAzKvDTJ/80bwFYFVKL0GhsE7Xq6qK3Ut76DXVY2zRpTU4WV/AlgVkrLqmYZ3cIJMglUCkR KgFOQvIw8azUmqaaWgoyXe1+o6aPUfbmLsbsCkchUkkbkMeY3bQ6N69HRc2STuvAKSOCpjVpdOpj 7ZDiEiG9pPf6dMsOWjbATL7ifegYqGd9It4thgeCEWkxqwNo4K8uRKz4HGpHIakXVHVQ4KQHqwnq ku3lT8Em53PBWWERS3DmWOC560D25SNTQjrpir06mhcwobaExAUHjgBOxpLPIEijpGvLf/UUB+VI AkZdIJ/xIoUJfmTjFXFDbQyMqysXJwR/YGsIyy46pEzwmu1iuOmG1DFsO8/mS8OtNnKbVjqFU87T kPoQpA6+JGhTD9iZd54gvoRS3HKGpOvcLEsqrKwIsugWg0CT++0NG/7ZOTr27+OWXDU20PqRJiXI gh/ISmBcQmwSsIhjSu5XBwPFo9RYi6qNJj3ZK8Ts0lgD0kMiewg75DKpFNguthqT8xd69NZ1d1NU xOvsxyNwkrfE1X/+53/+27/925utIr3VKU3JwxogYzSTdeKikUMPlZZUhY3SoGs4vSKrbvAusta9 gJILdj1oC2VUSdFRAeUuLNehnf/FcxcJH8GIyEugNoZ9/7F5Y4N+Uy4Ij5on3/WMZkb1duI2UPGf jMorO2Uic8HJ5ypr98Yz1Q9Q6IFoq4qbiNWHTV3X84b3NNnsE1ZdwKiLSfhyz3jYscBmNcek0Nlw rKqDuuaswg8miiUQM7+vfVhDEPKmvVyN2pW9zHRLOXgxjFN95MEDqT4u7XdB83MwfOJ/EnUXjsMO eSI6nK1uzZgmYc0CuM45JLUDiFxFixJeGrMGhHQAxSIxF5W2uQ24MXDQ0IzwlJ9DfNikjgMoAlVI ypEgo57x46HWEK27gjR+VEzLmkwWM35pXUwJT1MI22YkQgwYEhHVTN0UB/Auyt0NsjNoIqSHOjSv wjPoaS4KofDO++eBNMPNGlW8+CYshUtOnA2wxFU81B7l5hL7zVVE90O1lV2P4XoQkC7AQaxDKKmV XTkWmeECB3XgCUM4q6VreZ6Nh1/8TEjILfwSET4tQrx97slIZOOKn4krFnVYFcLZgRoI7vACYT4U kXnMkvzikKQFWFZp0raQZVr1OQDq4FsKciVeF9FXOVtrLF00e/zQA1BYyekrDrERBQsBKwXB1pA5 tEQEMbtg0bn4DGEKhnANWV7OiLAOoaSfeNM+I6LDxS+OoCxP8n5DNjvmV4hxnlw/rVqt+DURq5tV FvSzlMk3pjdOIs61Y2nSTT8UKDjpn4dAw+VallJWbLlEvXUjNc5nCGbiJ8IkIlJjF8DFdPaqlPbz 0iWAxQX1YhXPA9xZh6P6SDmdi2esimcpoZY47COH7BwzKTxP7vAKcWFYnwbKPXyVIFaOREjkosZH yUZGgVNR830ADm9NqiaIz7aumiKWYjgirQc9vohsY+ug+vE8rXa5UJh0jvOV2DKf+i6a+U99+vbC P//zP7cIjVqI/Py46l3cUqWoaJjoIkYDamdCiuYTk5mEHUzuVvzBLy640OL36EgXDFMf03Xdfjz/ jgdwjpoXSXiJ/DBqQ1JSSNFpkNkEqkjrEGnNKA12Ef062PLMbE3htzGngahFE4I0r8fk3huyoMNM /Slw7ltjxNWbinkLZ9prVILYX8MnQMy3TCe1CK3JWzt9rlYS26Jat5c413ghlSqQdcACY0dwSnu5 oMCpTrrqI4noJDVSaV7eHmsu53+R2J3lWg5GWe5ZOuTlA69BGwU2F/1MBANJARcGdlPgNCOoFtVc iFZpo4tYUn0zbp23BqwPHvKBojeHyd8UUGyXD/RRip1papSEIDWtXuhMG2kGb1IaEfIWG0AyxAhK pQim2DTsx3y8hS6QmUNPrzLAawkmUhYugN4sGLNy938MIFdjzRIydhE1JUKjotkjtZaEoczCgZPb ZomTDFq3KDdjZ2ugqMklq8RjA0Y3sN/XbqmYbm1zPxWVr+ZQBMPUO2VRU9fCSZGij4CMlWU5Ecjz ljZ5GOcGXp35WZ0VXPrz72apgwelHCiu4tLPrTE2K8rkdRt+MfBAsykUKeayOuvQRyQ0Re0Aohav wCx+bNNQcX2szOnUvhvxG+uWpwpkkWeEMa9Nhyo12phnAB2dY1UJZmHI1bi7i4GOqOsj8KJkhSe9 rfMuNkRMDgXQYbiLX0JFJeu6w1i2Hhb4yDfYTiG/uMWDJbONJFVYR+naLkxnsC7Ji5+F6+Dyouqd dyB7h9TIjaEYEQAZb1kOpkA6dDE18qIqAvDE4eEF/XNITuIJGk+oc1J4Bq0UMKmx2Jg49Am8mEPI CD1TxNX7Q6zHJ5WErNYQKAmePBboAa7/+UR13M8axQNQZRqR5+rRgbkWQDyqI5qhhNcAmsUqIfZq scdiN0PW76INqWouOAgrBAX0iEIzbiO7bqkuTnKGtrDInoy01Ecl57/+67+2s9xEjfUstYFvbWNH cZV5AwQM+zG5VVLd1GjckU/AlEZd504184DaB3zLz4xUu5JH3iOq8gSIkDMbePmt/jRiAVi3LriO woqXOPAGAoCaKQCxHUe45jU52of63CLi3EU4pQQVQbzhkDGi7wtZnDsOm937OPWhHxsByqjuCvUO QCMTzBHxiXPRwkHpfIqFZexFmWJvhtNhhQYHmlNya7oSxstJJurg32hS6TX9VD1vYZeOhnS36Vgc KoVQvlsL4KjIQxhJXgnW2NoxMA+kHC0EvMcYxuQdi/PhMhl5S42sMOQCTIYAX+XVdDgYdVEfyx8B wtaQog2d4tNjpa3C0gZmlvUJGA+rUGphiwSxk2BlkGbk14l/vQLP3Q1lghjok4xRkPmSwp5dDPdR nZtdZBQKFz5zISshOcbTSdEXY9rrCciaqxlr93NAvujCgUGBBSAcqKfvMNrS4ZY94q8kFxfxMLyO 1YhUc1XKdZGA8dkFed/6kQr6qp/ltGNg1JRikhXlBIGnT42TCgiaMpqN7eMgXIsqTOoDVZ4tSnFJ 6wlUo1bgdO2doCTHTOemBhCiqI8Rb3i3qEDJQxEK5nhWhckSfgihW/lZ63AvmzQkw4i6hkTWC1+Q glxCUQI0EYdLoqbAOX5wy5Ar/ep20wu0WnUmIS85AzvZdXYRn0000Fn+kLtunIsWahkidLGkwiGG lcteA5TFM0MvbGCKSI7IloFdA8T5q/1Eu10d3hy2iy+kgS9stT1sbC0Mt1kufA/0IfWYmUusHfLS ITUODXdx8wQZyQsCZtwYoMb6W6lFnBHZMTcuHXZ40NQtLgEg6Hk8kJTRWYon8PCBvqeEiMBNdTdc S5lpVW0RnfB0+3qWqzEWcjWE01rT2Im3M0Pb/Ln+klAHe0nzygvTRcrrVzJWMioCrKyxp1DIykFq MV57minEeg0T6DdX7d4FyRPqwNWbC2jUPzRsqwvmMJ/Ieryi7bdl7JjjTMK+TrwHiis7G4zdYRCn AfPJxrTcnW9F346SYK6Rppi/gxOnkUbFQ2KbAphCSaZKj4laez3jMOdouKeWMcB4qrY+1oHbqYzw FidQqYFdwCmIlkJ7N8dbv0pZd5u9KWIyIkNJYdbdju42XFSDb5AdJ9HxxGDJGfaNzzhpdhnetxfg rIgCCvuosbOYXADM76mXBlZTINKhfKZzuIxPjYyFPoCQ8+XM2uvADVZlNKr2utEq5+movT4JglQt 3fIwtwOKsbiczFPJO2+cI/EWoYU94rjegfk1EvCqbg4JhqZM+sTqUK+xPMfrmoq1+c8mhdEdz9rh fSOs/r4ntF+5UrCbbkUAMeGpWOsQtzCizqpUK4/OygL904bSqfaFj4eG5p3+m6j2utUZq137Zzw2 QHBC+fzKasPU1mgSc2MzdOd9wZDCATSnAr58GGxlcXEdYxVQgVEXaYNX7Ftl9am/eG/GOqTJ+heS Albo4dPx/KoE5+usmuWOgqoz56uR1gSAstNjBYQaKwLrljsCr675hKSqtmRmoIZsHaJmHaEFD96j 6YiIsIxInXl/d6OThFuOSdrKMUAZHGTOVFm3NL7tLWWwsMSq0G3qRvk/z6m4RnuZeg772Qwzkio9 jM94sOUvMMKv9i9z6JVXxkI6AvIJzs0PAEoH/RtyuR3bwzJDdHNuICY70wn0sZrQLQGHXEiJ/NhL fMCESNS6pXZgR6xSiGCgDcDKfHK7bLeoiywI8+wiHqQBDk0zJgWvcr6JOoY4A9xdQJbbvhaiwREq vaQWvfhPUTbpO3OtWE0WoSE+maNr9bUSvmv/B8h+KNdNUdB880oG3U0VGJZxF3cWJUUoA81q3owb qHXdEN9Vsv3kImq2wHLFpiZC1VZfqglQ6hMn1iW03UflUszUwoeTt3Z8io604QlYLDVLH7HHYXiy iN4Kps4tayqgAqNiIZoR3xbzcmRyGRuRNFl/TyQjhSseiJnHvgnTrGqByAFRJQzv5K98iEX5fbSY U4gSrMlSIsBaQuYKMFWgKuIawnvQF8YZUiquMfpAqrEmleIalYtXgnXUWc3SuXZQIilFUEnlPzan NSk0yt5V8ShA4RZxaytTdBHqpeuUGB2o2gU3XX4A+tEkGjqG10KrVRxd5FIxGX7l0xbgMFrSoz1R QTNdU5pg23FDN7LQavAx3Fm4Lloox7zEJEXtOAFkgtksJMIeTOxj3bzDzXCY1KFzHQadXdNAxtpY ZLVzufTjWXvdvCKztyiQXVZgejyYHQMDMmxfFV2M2zUxb0/qIjsHANCUXxDy4W4xkN2DuvFMz9oy a/a1YFRrz5rG2qaIZi7kSZ8w4Vfb6JyqYYdih9cJ+87d2ledmQnU+k2xKKfJ9uy9vw2erFoEbAps Oi6dLeoQw346tWs7KplDRIjNhnTXMiL6DS9AakkzijhbOmJBNmpIPVNOgF5BEGOR8kLlYCih6un9 SgI2PDX6Ndoo1JL4IKWPTeFZ57MUixAn7p6nRcCl89Zf9ePZrN74rdubUh6A3JDY73+B3sQwin5l IS5ijyDxYJZyiXca0jWNS8WNlZdksFqyhIfBzR5Bquxo4IDMvGFQS3TfVmnS9BVl33fPwLiKgSjr oKWLBu4B+bCpiWymqstiT2A0alENypMusjZQeYmvjkdZbhzKiENh8wJJjb1A9hKcwxoBFp2050Jp sCgFUo4LjrS9Ao0ClWm142oOxEYD081ezywy8139C7NstLwiAlOLoOUDuR+L9NTJe61ckRSdo3DB F8SLTPyzOwwaVE1d2p2XEm5uICPNuFYqiuFbsRq1it4LX/zZqwBTYBmrbmJH4Hh4XfiJkY5UIcva 5RB6Nqd2pB8bKfBLSnARhzy8/4/Fo7rlv5wlSLeKkZ7LhWWyiCnU1PTfAQ54KQThhPVpVB9Vcx0x H8z55YxiJ8rAVylqnyH6AK7G8LRlR2ElkYNO1OoWRNgRo4oohB7t0HdXxeAhvto/anhQXT7/MRuX XNamoJwD0a+X10ExL064XY3e4tkG9p5rRMpDcVpuFPRpLCSKDzDBBZVLZgReGrOE/51XZ5W8NMXj 04iHLFzcQOoDBCoUq+6OLmS8gqTvjhYwjZIxuqBur3fBoylLbICSbaiZ0a5E/AibRilal35xGydk T/ukUKgrhSAFbegmhMgl8MZDHxdsNwJlF3SENGyq/w3vhqx2MFy8CXX5g62ZewwM+DBJ/PEGAQcf AwvgpSK2k6JgH6LxTmtG/3zUGs1CsrtNBO6tnmJ+aLtFPQGxehnG8wtyTWnjf5kVAs4WqysZRaUf SHHF+KlDB7xuoPwqeoVZ1zUGcEGMR9upIgHtEvYRWQ/vYszuR+LADlEpHmtUPcnoygWvaMSVosn+ THeLi5TpJ1hiPq7sgQhkiYGuKFZ5YZmWIJRfZwBXBzvoliN+oiuWrFjTQFxBHNsji7hoylUSoaTe dfRjz7esjfJvLsH9suaqKPWseHk4LCvOC+Oy1s5NE09iowsO4QAofK6PW69hbq8IZKcgwPek9oIv CMcT8ShLTuuCqQCwtG8V3UUm6Xlq2SPtZOP2pFbfyUKZx49vSB32JtTzvXWy8qepkx/sprWG/PzP /7zfBeKLqgxLPF9iqLM4p/GYaUawrnFJtbubqCHSUYKI/655p/7UKzfy726pJiDIgicpFmkgRnRR jm4dAKiDUy4BAKCh3j7C2Xra/hjS1SEpWHnTscjynLGOBX8zYgwyYmBoyC75a07Ska1zfZgFFGKj gU2aw2RuxYLwSDOZRskAW9W8HTzbLONn4qydQi7DV4RdCwz88ARuT8/SoepDRcD6nGHd+ghh+XY9 c6RissooVmMYHnUtCqIw5BK3HDjo4TmYEZj0Nv+p3ZO72LPM9HC8i7rl4VK+PJQ2mECtCsWiEPb5 sU+gBlZEK8b4sKeoRUQiZJ3M5L3cDi/ERta7r1Gov5UsAQUjaK5DPQV7TMa2NU1vctl08jTTr9d3 t24RsaWuruLwz54Xb1t4iIFFCLuCfNYiNjUpTBQRlJtgiWHvzS/YNNCDXnx0Iewb4nUPTs/S6Y4w Il/y8bHrVBaEdW5UtWgL44iUiLKQLUAZe9cNbKI0mN8EYdHH4cryenrtW3aK53RU1cpmlsAShdpN O3TghbxBuIKndRC9dO2cdM1IY95mjHK3VkSoyNBvLMRpIM3DOwEM3VbpdItdP43JLdku3CAu4D+t ry2XVPgSvukEs8jpbMbxOXx0kbApp/Pelpwq8E+H6MPKlVpyIfa0S4110yfebDiKyfFDJ+qUzjgx 14tmFgNwtkPFlImlt6SLCG8BkXXIOvI/bAJGHS/wJyHZAvZCUwDh1YQOodSBVY+VvMqQRKCH6yLC T5IC1nNjB1JpOB8OTeiks1ccknHulJ/777kdyrqkqIZSScW/uoE1VYJNapZmjMnCrYvYC6qi3IZ6 WNbsn332WY1RAFtdC1hfVBIO/MeiL7JsGhsgMibTQN0Ueqmij/WpLqu+m875qkTyBFf3pBohwdhd syjjXR/lx8DOjzGAW1+RqZHTpLgmbqzlcQTtwnbEn4e7NYL8xkosUn1EoDKVxYaFA/ulmtZ6WSJS IUsbgfXpOuipceAVY83u9aLO8eZHuHpVl1N2+DqC5Yk63HcbVV6KR092QYxMRVgLh9oV552t25WT MpK6coiz+FH79LHOvh4MrRbbDakl72GUnwpJbl2ridLBpXjWQaW8ZaBo5wGDQmP5QMqRilhT6pJy BK3UQjSpTr0A9cAlxOk6lQL3VdlJR6VmbyxjWU7u3zcAJpkGQZZCecg1b44gZgiivnBc5OJjgJjS VlIBizQ/JzSjJL2Ci5aaSFpChHSRYs30wxm6BQLqvEJGHAnazhy4Dk3BDYp8yzHrNbU5U9a5+FIK eO60rf10Bdkj4mXRWurjFzKk21ShCOp9K5LWTlcTIeXIFk3X1N6NCIbAZYxVl2A74wbKfMkaqHP0 499vIlC1rNBBIckSk14/Uo6BnRjwddEY7l9bqDGLwXjoLtyvv5B5lmNckP9di9bIvWrfNXTTWd6A RDERlHijCjTUTmXR9IAgyZWj8b21d3fDbwu0ZgE6vCH6XfAGCTx+4rshIWMrvmzWXS6VkGwDv8A/ D67nmJQu/ERcqNQQqCcrsqINeK7ZdHXzwnSqFz/dSpv+cyoG4pNoMlvMyLcMFsPDhXraHF0ADwtg CnvX2BRPevkEoVRAaF5cG3ipOAwcQCzeaPUGM4wbeuoplywY1AIAyEaelRGGDcm+kpOCC4gI4+Hy BTv4xXHZzpJnL0/iamDKMYimQrGXmgUtQxQmgyrQzJRQWAeIcytHASb7OrgfXXUNvqd5OckyX+53 y4wN0cIrYluI5uQyH7cZz8nL1p2LFCrNSeoMvMR8HURQR5MmeNVWC5FCWCPtpe3cu7GxbQvM08DY iEJ3bYl0JmM041OxaWpGT6tNET8x7J34Osd2lAFuw6Ns6SZw0MdzDAtA5rAoadImqoM44h6KqXWI SNsFbebE+YoAYVW3hoPFZ68j2J5jza7MxqLRGhN6QgSl0Ep9S6foJqrQSiMeJahllIvyv1yaQi3x soTfR02nlofox6sYaNLOEru8YWppJ2p8qBnrwJDcNJbq2UWz+NfBdE0pqdJmRIpIxviR0NTAQ2eS wl8PH8VqXDWpW50tN1bW0ZXG7nJuTt9Ya/jONExjTeojFGuUxg7xIwKZXAQuZnzUc7F6I/kC2Wi6 gGWCdhRoj70GCuStT2dCiXP5rG6cTP8acTiQ6qNosehLz5wbBXOR0aSj3KhZxERyvifdEhVXGd51 LX7428CU9urGfDQ8wJpE2CCFcqMLGcViUCZjOAQnAumiYIp6egTk/ecn6j7uhUN5D8FrxwZuZRQ+ 06j1qTHK6qmeOIVf+ns42/DoNETdlEvfjZqIFGKphW/n6pBRZVeLwNmzr5YFVVheiVAx1WIx2DUT WIEmqbUCKeKH2iWbWrrb2EhZAtsBgC0dRRCytRenHXFiycl/EqcZbbaAv4Di+QccDVYuLuG8eDOf 482sy1nXWEuzJkl0rIPWjYQdTQ/aaZ9slgABCkjKuv6vt1hlywZ6kNd1/XVO1CbqQrqWdR0eGjBw HCakXYN4jk6/8ZjJk7qPlqX7JYC68RhJzNOchsufMRxXNuk6FGJiAF4oSTi32goAoXkRR9HL0t3l +jxV6kYWOgx0Fr2LK7eeFP9+jE7XnMYBAjqE2e25qJMe4Qj6ne1VuWUuEnWhbBmAmiIt6c+RHKYY QkVW3sruoAc0DIXrLMmBsLqJqNrBoli1EOtiM2KGcwoeVbyakXoHNPB9fk7zhGIvDOhDuqvtjKuY evFn6wkccmnv6FscRGexHUFFPSi025XLOaTPDvnSbygrymTZdjz8fDb4kw+SHRYAdACapPHpq2+J 1kfYGqmYsXnXRPXEuXlZYRv57M7zO7qrRBAUfVRtIaWItp/Fk22k2GlRKDRXGmAyWmqsNVCixV5D ZH1ur/pJA0TA3lPOsJDwm7Pytnnt/G+GZGBh07X8oG7iQzSCRT6BCdFuSAc/AOSOhG+4xs42Wbrm Tw1UsmXj6CdkB78E3l1gXhUgw6RlHdJgKqixWwVPUOirVWWbaMoVaEoLNAXcFXGK8241hSLcNqSp xUmqUPbvbM+CTgiFbazWwq2p98Y81NYowlfysE7tQtEh5mtBZCE9oBmaNHZzMdkMZyzb3YOe5xgv 3sK4iGy6VAcyiCa0wBB0gFxcM3V1YcbaxSQMqnO+MczqIxnphMI7X+VQHb8XOamdN3LCC09pg9cp RrgflQJlA8lIOpmplsElPBXMqpWhPMcANHHeFEFDXCkrvDC1xQG/5a4ArrE5fB16Z+jnfu7nKrgA nLFe8c0z/VwaREu6eKga8D+NYtKOSkPiirpgDZ5ZjZfKwRyYjFy9IQKZRajXBqisVmOctF/kNdek hpLAQYehpMLCO0nxlhSRjYfpv2txMWyRHmLg8b2EUQQRdWDUR7k6nqQdcQLmuG9nqQ8GcThJniTI bpTaD4UNhxfxZKuvDplcgUO/fWR1m+s7Qy5VKNUby6LpohVlh20RJZit9z76ValyF8xqYCKkJste 79Z7rc6MMlJjKYT3d9gREDlKTsUUeFLcOsvnwCVq68Pw6zDloO8jjOho9gYm6dBqADRAoVheJcbY Ts9dv/TXrrNJOxJf9Booeh0XAYdKKqa5B09wF1euVVuqKjEmACIL3VRkil/FBYfpUEkZDpv4t4rA 0oaGxb8SjGgRh32R7XooP6iV6sUYf8st+Sfmh8t168j6zD2uzNt0FmK8pQvLmtqhv6DNbWiDjDHW x8WzmguA0piYBwfcoxapN1YF7IAGA3GYz6vC0mcK0d5YhgY6naNJCq6l1otDE3Xh2cLcWOBPddoh qW/FRM3GiJWmzMEKfEnUSOHM0dSxatlEw4lfo4REV30Uqk9Bk+Kixd6UIk+SoQtsLQYWTlhvMhqJ M90AM2ft4iZYZPk03Ul9Mw/fYp4IepkA2GMjpQTqyC7LJZvtxm4NRmUAP2zkGVaiRROoN3W27GVu S1ohtCiypeqcwRpo7yCuqBJXnHJka6lzK1+rgA61GH3OzKklCiqOZS3IC4UFiVgVMzpT3W0fEu3C wAtY+8hvpnz8GNjFJsXJzEQtd3YQdossHLKIzhioEcQ0aaO4YwPJhRMBI8m5XiqN2tY+g9r6ABSz CLw0bz+l6wtesg6PMiNxTD3R4oeA7NsQkAezxCSuTGpGtcn20beAEhdWPYtMNGUs0H+jg+PVOZq5 lsdtsKmBtlbqA/tq725K8HDcl88Yt7ueCcZeFzFgbd7UWJIe2LrzasMZoou6qfgSU9aX1CV+4S/A mZK8TVQcxUzg1bWQVEpL6oobjtF1s0hXokNWLsQYHXipuVSs7DVH4rHPS6qArWtJBq3hVy1R4XB8 nfydKYWPglLeA0r15G31GevGLqVHAXbcNcJUsycUUUatbgCXEjkTbtNIFs1aEU8XfUwdVeO9WhF+ 4R/Yx6rASHw/U0FHQr2xFhrt5XskTOm6LQ4zZy7yZIB3P6i9c/29SJG9522iZfhlFkfXAJdjrREz 91gmmP8Z7gBzZLztrimf56Vq7ru5LootJ+PZEGcY2tjhF+I1ivb0yUCcG6IBLzWIYy5bN85qF4Yb MOuLOOQCTBd0OL1I6BoPg788AeeTd2QjYo8Ch+N8+GKuC6Z9TF7ljLRqdm4p7GEZYJq2GyjD0e1g iz4pR12TcvhzjZ6bk6UhE7OLwcTi3B6rL/Bu/SQfmLqJEGcd12pD/HCSLeJqsRJK0h41WN7yHD1B MPasWwu9PsrHdlEsnlTEBFeF2LriGKpXNo2ITNNccH/qoiulVWd6e74etKoMrAihqNeJN/SRz5Fz KMacbD/jmZKD8k4HgAOLZjGdqOD9Hd7+AIuiPVKq1s7mAu0N77qzlAI065DS/Q/tiDc8JjN2T5Tb L+iumsj2YfQjZY+wUWYEiLywbv6BO99iY4oGTCzUeygMJiHXs5J7WzCzwSzB/ABlxxBB///PkVwX +qPwaajPRsMyAYyH4d0McSFvVu6unrMFnuHXQhQ/6QT6KKNutcgQK9YGiKSw1BrMsaPz6hQMcKHp baDJS20SKxamPdxyrXG1/p7EAZdcqIFZ0HObWPIgiG7BLivbHMDk5KIQviHJKfdwXmfi6+OWEAWX iiDc8mHPUkF54sC+OIf1Q/DIWmCq12RBMbUw9LQqV1eKwhfooxYWER4pKA4Kiny+zRNLvzo3lnsL vejHiR84CmQHGopHzm8sXQ2jlY0ANGSsWyxZGxWzcWIZx/TgPs67Fnp0DnYe8OpP9xojbjn00nW9 vUtGWlYRutyXbWCweG7uOoCnOjSlbbYaV+WZhR9HoT5gKyLRr3NDGB5v1GFS7pgMUat/lu46Xddo 0sb64VquKUJSjRd26xaTEaxKkuW65ZUOjiI/sFkf8yp7q3RtG64ZVRmEiuDeaI2yVSezMcDFl8GB GBMAYH34rj8NGH6BhoF4zKfE67wpRmGwNSS6NmKIl5JniWqM8SfzYgmf8EvaTL2CcwerLVEt8Pgi E4siTG7hNkSblpiG+0qNdfZ4zlY0e4kxyuFOHn552NIUUZZQ5XMLmQxnxh303IwKdjIKPEZn3Eap 4wgOZRobG/VRZZDaRERIXjsPHfWPoMVaTPoxglZhbMQ09wJjDckblfmd2V3PCdVcMWZHvxm5NPcG E4lmf6NuXgrr2i/Y1N6oNGzz3hZY9OPQi697T6IZYwZsEbBjy+pmtMrOImw0zQhMFiQ+hXRcrPDg Mn6S0RbQ806C7WqBwUf5JUW4aKYmSPWSkhTHS8zRWC5Lp9aPEJqXWL33UfqiYuYEheztLQd5UkLm 3HIUxImZ2lmI03fBdaLjwVCNkfX9uPyAaBKal1/mxJVIQVhklWD2PlVwqi15iWnjwQsp9sLklg6/ mhBLXXtztXqtpzx9jBMuItg4N8wS+V2sxOD3Qo7y77UAGAUYtA7DkQ3s1oodBIcpG8u+eFuEbPY5 AMZWPiw5cRvIBQXikO0Yt4Ohr0eNbPq8GhAYHb7FIuFFrT6CARDw6SaVFC08Vfc1RlOBELeCrcZs 6gu2Sg+lPXyZdyVUjiFrJs6FVKJRNbyQoZuiuMjNGjV0xm2m92aDZAwZ+TmjkFQC9ls0ka2lePRt 6ijzw9UKkTXW8M4WZQ0UswKwCx7VdNRSZ/6WxjqrMFJRYzlnA0UEzvvWCmZivhb6bIiKNTXurVeU GxIz0AAuL1R/qn3jLeXUOYXbkmZc0Y03/PP5iCgXgAwNPB4FO3lw9+b6rMU1xS2V6eDhIJxyi1X4 XAMFtnJx4NXEYEhWlKVjrlGRMp2HiQorq27GS7wGKm7lvbhKiXXzLQR7BJEClIsl2141xoZwkq7r YIOsi7ynpV+FVaI1Y88ivVmm4uMfBOGjyeVrj23Pe206CnEYKcktA9gRG88XEehwYMGD1R3/16H/ 8Eu3i18YgxFSyIyywGNNuM+rBl4+auHoXGKgs8CDictzRqEpcwCyFS9dp+TL8Ojf5Q+2jRVmq+Dk jzRpsWP2+tSBre0NddSeLWQXdTrv9WJN3awE1VxgRYhC284TnB3NmHVEtZe20qe1m2fZpOCizV5Y dlhdqus5TNf6Ww3UGJ0cTKYXmUAB3PdRKIEPfai9DjB3MC2rNURw1UEVzFiwlbCAQ80YTQNjplls 8ua06UF+ajhAwZJgUcN2Ya66wTjBYv3LnyVLmuQP1t3p0AMH9WAUavEV7jrI9LE0HxMgYjMiMtnj nDHUPV2FEyH5LhxtGpLwoVpoypOOPnqgUB8wmeJMrDStnbE7ZgzgyrRghTmbWmeButTBqyhiz8Wp oG6WynNTyiWwRCqjzicUw5ECdt3qov5Zzjex46Sph57dalIscQWi2ZjMZn6v1m/R1V6HhngtkNLU C8MRAf+iZzofgizgWYdF8UBv+iMr+HfAILc2b8wMjPSfxTeXC8SHaBclN2NkhyPL+diTk4ZEHMx0 s6k0rmU9TZr1iabWAx/SHi8FPTMc/Sg3GKWolt6iXE/Q1kf4VaW8Ul2YgWnWeTnSBp9X9dTN1BHk wKtNbBdkdBoAjl00o69t1FkpOhOTq2MKlLzr1nQWOgC0eY3lWlCvC9yK54YoQrXQZC1AvM4wC9Qm VNTsJnfYyCMgPQybGg44xGmsAr7ama+5oM8QdtmLuuoT8YKrPrGRQvzchSLAotWk4JiwfZzdGb0z +DP1WzvZrW+bnswcV4gqxOpXwvEfqwBHg4WiJVhHkynXmXmRCe+UJNGMCItaaU/79EVBzMPVeN6c AJBRvRdY0nj9eWTtMSZIaml73v4f29S4nU4ga4W/yq4OykYJPCTyT7CTt3b7BR0g20oBasdGP1kh eOrs96OBYB1SFDNf5EquuS8/o0/A8ekB1gcroCHBNS7koMNwTfxjzAUeOHoXjDIoNPCiGH9wHjgy lnYXbnVh4QaAFlEsy5QpTYFsjyMGsDd4GloN1MRMZ24ZqbENecFHjidvMy6zErYpwFb+4AvMHUjV X7RQCK3CEXpQLwQB5BK0aoccOIma1wv03Uq0HKPOdbDaUBhy4IY3xERRW1WS6Wtku9huuAK/xhho bB+7MCk4A9PWaF2L2YbXmbF4crPzHE64lVezNBCaLK1GZ1VPFx7U1sdiMLJKuRir0eNCLV3k82CU OzEQE8AQjywTv/YE7Ok/nIpOA4U8zYAL4vRRuc2FaoxJi8oEfPa7vv71r9vwq5+ZogsvPYuJgwZ4 1tZSPI492qinqlgqq79sMFQ2pegSYF74lFdpStDCOGhK3dz9JTM3hUzSBb9vOnhfI79suO2GZGnr JIAHYXXzxoPI54s8gyvzJylamHUrnaR0JVV+A6OTKJFbAvhRChmyPn1HvzNLczXv2li/CFGzLPcK cr7IeP8Xfq2dZrgIS90h5LoIArYczD/wAgeCfEGLJUaBegPNISM915NcaOoMuS4D0K2J0qfdhoFX LfDllkvcwFxmpzQ0hagcs1l0cBglWzR2JVhuoKKp0YYGdIgOP+cYBI/I0KT2mUloTeEWp3bi7tQx yc+XYBBXs5NOYW6tJNRzKt/x6No6t4lyIekQXpBdPNP5pOhWjfyZcvoIfQCExF+LrS6K6lCR1a2W +kQnAxXgvn1dT4lHIOO5C+sYr1b0MYY9N1M3idM4iXi1kZ8+920Wyy/E48ozOisnYYv/SNlQ7haj x2EKb6zF1jNR//qsWeuRmpqpTslAL5SIDwt+JV+D6x+hpaxkDr9qByg0ArOhEvdKfpWaa6DWAaSh QHqU8RrCb8SVGAAr2+Oo0URmibcUFLcR8bKCBzftgPIb9EVXTHJ36YKDugUHhVziN4UXIG2s0mls e4k/cRqSQ3gpubPvshJNgdmFjG0KMQkrZTOd6ykweBWRxxiNXRRT6Yjh227U6AyAGo6aY4E0VJpD i+FLYcDUKN4c83KmQFL+1M0s0u8t67B0hzOxSMMScaYWsD6pmUmfGjlY8zKT+GleRUTt83upCFKz uNQIYvq4SiQ72jRYAgO7kFcllRSCDQ/2uexwXdflww33lT3QqQKqs98pwbxvKea6uatgXp/CPo9q do+SWMQqJ1L0DH3ix2ZIByvHHhCn3jrkjV1Ah/pYf9FhjU0dz1GLeD+Wp8BpRqWfVUjD+9hEoKTh FjSNElzRwWo9Pd3qbJXTGQ9+zcUGn+DyfID5OuInUswHyHyju6ntn9pce/vyl7+s5qpfMzWsC0u2 6EqDEVU5q1+0NL1sQPjuKsEyFQDmQM1RNzXa0uaSg2Kt2VflSsKdQZ7auwtlmjwMVW3PA0qsKmV5 QD4RY3zRpoOX6Oq/ekFiBFJMLh6kIKitMCEjMfmux8DC2BOGGtu/7wGzn2CEd+K5IUPYQclwilDN HmPDoAtGL0PuLXAARFysSLmIptvoQAoI1QEUjB0efcwsz18DTdHB9RlUYFCptQOYGzABC1GHVLeA iDzP9EBce52xkcIHXn2ss1zF4spVBEGM1ItOLTaA0Ff7EHAVEOTNAwUemyaIKikHyHPAIhdVoDXE XueYkVfseVnZRSF/8+vs8WB2vu2dg8Y2u1K0FChomQwu3N8mtJaMMYWP2kIBYc+nDjHs3aCOdGL9 IY5UZ9S+PC0lzLJdrw7weIojNVx12XSNTSExKYvTZ8STKG+PbW8jxUCk6l/0zQpNB+WhjfdRrfm6 JSvQLU+Toigk3IxPuBwz6q9nAffNb35T2lExddHEIKCJwbBExDP4KPXh0nzgw/Kt/SakPNegFNGr LORP0a9bpJIhCipnO2ipPlGtRFKQIcBFzuH6+s8t5Pn4lFEVJlGOjZgEnYJNrEosvL+PXbO0Shh0 yoT1SQrK4dxwEEbzwo4oxF5JNQjzA5WAW5AgLj+zyqeo9FPbLwx9OuRSIwgg2PECdhc0R21gJIQA DQ53bCJexb0WcrTHoC5gEIV3wdeVWqkU3EitcifOHQMvtQMeXAxVryvCSvjVIRgGjoMPlBeZPH8l DH6gp9QLW9Fxly2cB3yK8Q5rEZCUB2Jmfi7OFeC8FDhCFj7WvKa2kqgbgIB6qoeiwEabQKio8Qii /oBYVcjreDus5/NyT7fkBl4tCoYXMgQHqFv9mU9JaCek9pjBRrN7awTISioPvrwrCoxAknioj4F1 4xjzASLjh+BplZvJGfYNPzj5b/7mb/YBIqgvSA4a4AXxIlEjisNyF0CBxhuSGCWBcg4g8HpnMtPj TWKU1RT2hghsrZpI3lFQ4MQM/CKDxXzD62kdypWhUqqs0TvK8VaLwg2CzMCDJ9M1u6grjZgiasKg C6JtXrkU/y/5bVpuv8w3zJt9Qai8mverWWjmQslPBanBkIt4M3DUXBvrGnwLfhHyQsRHnQX2KKzm Mnx0LooBAtDDw/huh/ip862AQMPFI0xyUFoV8NLJhS3dLqQKP6ZRVhiIWu3gEpzZsqA0R3eHdEBT xvVUKiLenwwahK6Ap/PuWrzU2dZM7RiAyyvz+ZVKpGvrBv48SfHzYq9EEL2eD+S3INIOdf2TxXpT tVW3lEMPwoog9GAxYQ3IjSugeAXcF8Lx2RAGYtM5WO2+gQRetxiqXvE8JHEMHB5BFYULQIT4IoKl AEsi2MyqMQpLgTRjrZPsMVPnzk+w//Zv/zZWGmMrR2yr5YhUB/PNQfkK+OD9pu+ixugoIH1HJw1a MKuoKV2hOxtTmTqFda1M6w89u+gjXBsGKesYRn1EFx0yW/3jyj4ogRvb2TsNre/owisnFomsrsSD SuK2dkWT2BMwAqPp4K807lZHPMu0ClsZDJOLwJUPaF5kEflm3zGIgRrDndtz6LO7i41LakPmoNg2 7yX4woOMpdtQQ85QFvG8iROrSvIiNo01SgfqojGhIvBEdXbhyiuX1D5cWXIe9ONkitXOhXjaMo2e ygolUreEIoBY0upWDHNsno9+lHmImGwsf4NEXYs9pauiQx+4ZlmQHoa2Vs2EjbcGchhpzzWU9GKB 2sLrF2xtRsho8ZXj2ZjXqMpT1Fi+dWuwZQhwXDtm6jNqwVYd1DH8ZLvM8a9RPqCHOosjCWYxJWbr UGNnT2mxN8sKB0pTb8ZYowTpB3/+wz/8QwVO/WIXiJg11UtHas7ZY/GGUaEbOUWQEkZhGWoEYbHV 8Gi2mLKQjLIqV9m8nGZTIGoMX8ZT69F4Z3lyyTmWhhdNGrW5L1SS38xlp0MKbVQaaTfUL6lGuQ6e OTQqUiKQd1IiMetJvyKTz8WVaG/Itk7oV4xFjZerSsg7HGHXafgFKQTbGgWzeB5KDkpMeqHn4tHg ZrA4XH6BrYuJu+YhomszDjXUTQCFLF3oWWMqghS2n5YkWHyITzrIxdB1tmmwlYXCFiKQVI2Gk4Fd 1wpqgcSaHV1ooUMutHUWcMkN9mgSqnbM62rB9nwgbpUD6o6Ir7KoETQLdSjJo5KriWBr51ogjhUW KOFsndWDDYyNYAs/iQyeYEEqEmj17IgZ+Gv5VrdVIfixZOmiuaADsgLWvGnMclUA1iFqcHM6aSA9 q+BqH05RO3EGIJIHQ3jxSNDVk7rgI3EAQo2Qq3ZsPAr/wQ9+4AeRRQLnUzynhT4CIwkEojVSNA7g rKK7BVwyPLV2dMtXN6MDMvx+NtYhS/35B/1yMjJwYumaQmuvZTEcEbpQFiVhnWEN2KZuc2UtaCiL NsS79W202wXMbB41QpyXxB7lRFBM4RAbco4ZIVHdYmmCCGDOTfVQwxDqpWEzDtcWk4Okl/gEOoib ZZBxoWqgM5By1xDxNlKbawgLtoBm1wJ1qIpCH0UpgOap2m3cgCTIZTqRLJhpwxRdyzH0w6kEBmFp eJmZNcnI6Ow+CpOOjLzI7OwIWz0mywfky5VLTX2pCTB6JiCyQmPe1cc6EAFEchshCiKhAD7rsJ8n 5M+WpSrBjrpZTDTLPLApDG8KlQEvGrJYyiGIHyjTKFJIM9Gnt9qb19M95Zi3kQANBtQBPLxz3SSY xqYQwkr8V8ls1xFNXuEBa6wutHky5rtgaP6A54XSY9Mf/ehHHvQKy1kX0oOn+oFA6BsJzrEi1sYQ K7obW8kJBGu3f9lG2NRh35HtZVe1tEjm0CrkaFqdAc3u9lF4uAXso5NSmn1rexghosi/bdSlSjZI kCAsVI2mufji4nA6JaMKKxE4yjxYCA2/pAHJUyQQYZE/p2dUyfwWZS8oNiwzULgaq4W8MsHu1j5g ne1vyK0DCovJ2L6+srC0WrnMYztJMdA1KaBGFwOvrFCjwMZ5xxieg5prTK6bePMRjCrQdAZGtGFq OyneiRVaeLO8AH9RCESKSWEp4YsIoT4Mwg/+IxVBfmhGMkrk9WmUAI4aGOqIT0BpQ0OiFeES3g7+ H+UY2JqG3tQy/J+XKp2ghrJAvqdkduQwEIpy3KpPLWof69M2eVYLsyaG/ZesxirHVkyJzdrrjH/z 1q0L9roGqiWCW3KJCMNjvp6MJf8ZiOH1pLG3P//zP4+hOPZLQMxv7piz38xOne0dpiAYkYLUqJLD qiS8Klmb1UK6xn2/LG54j9g2XRTiRJae3hmVk0nLZABMNMUqhASFluJKcQqFet21hFT0xqG4goaJ 5hlwhqmF18ohdTOjoxl5zF3V6+lu5wg2YxeCChAPjLidGGAbqLc+AyMdON+Gb6DGhavgxDxdYRh4 0fOwaRHO8wZ2wnvCTuT1F71oMsfFlPmrDgyHPkgy0cS57TIf/gEBtaRbJYAIF4R1gDhVTDHZLe4q v3YoB/KEDtU6Prdws59lHcQZViKJBXrAP95s6IAMSFGHJVcWVMtQEeSqp8BbFUkPFChnM1k9vfva rTrHFV/l7TbsGYgCAVmNqzzAE4yLjbrFD4UQZFLY/2bBOqtXotZc4EORmPaCrTjRTchLtFwi9iYy HS5bm1EMrp3OG2W1lPh1wL8yCFkOPORCWT6g3p/5/PPPqb6aEADP9UV1Mwl7cb7MiSjAEp8odmwj LAkbwnWaOL0sM3j0Y7h93GZRDAvXqMEjzi326IjxfFxAgm2Ro1sDI+7di+uUjIpVGBpjDSS+hMCr BFvXSi1+TKe1W4GSt1urk5c8SXHVPQyKJrVL1At4XA2Sdu1iMX8Rbdd0JfhHAa4hC4Z2sWt3B1i3 5/gZ6lHLYGseSQRE8DnwkpDUR4DPFBf+DE91ViLQqguK4gnNZayAGcw1l4HWKdNtkJSNRDK/X8qc rpgYNHimBCC4YpQbrhzrrMbnqPVR+8wzZ3euTpCxBEntYNSossOGQIgHDGipZ7+4YOsNcHucBSs7 I+K96JhplAINLggQegaLc+/mStUgNQ4R8R2S+gt5wwtMv8tSo1XU4kU9RbGCWjWkwGQpYdKFxTLO qVGEcglaogq+SquGs87MR2+Jk2bevvWtb/XfdPovadTKaWi8axDbxPvBoIYx3rNX8b4Shru6qTVs e9cTonVtv9wGZB2ayxfKBX+GQdZPzUSNX0JfInXwMDSbC3TCb9DDVCQvYNRfzRI/sZcs0c9IXXfL Tpx/EyCfNJamImsiNVeUm1FekkDiKgPXrbvdsilAdZ3VbkNhuCDnC2/hF4fq7RoJddOXKGVIcq1F 3MbDvBNkICveKMGQwYqWQdiIwxSOwtscnJszRARlKY1jXd4iu5SA8ghi5qU/gzoWaWO4zqJItU5Y yhc2ooWHdJ5+FqL2MbaHsGIku7By5+56Ihkz0Z9cI0jVscH3hO4ibSXex7TywVIcAzqrBoztIz/s 3JChYeFACTWO4To3UQMVVsqcyArjXM5SiefbO+ZODLd1JaNztihEE0EV1nWz7kpF9YEO/pcHVNK5 6VDgsfy5SYdZMzrZWZZ+5sbdEj7dwgmwg6pdrDZk6NqTKJHrGT8FdR3i8+13f/d3+5MJ+8+sfUnb UssKSMT6GZCoNNKG4hIgzkSObAPUouAN+DhGii/miIvetMN1rPwx51msPhEEc7HL9VXs4Km5bMlp 70xHkd3Cs0a5yPsjEWlI33voIWMDeXnbcEpizl2H5KXWuIK/cRIpMAqYRHVarg9PjaCkDcHBisUC 2zvcEirxAwvYtUPpsax1fWtO1sWA5gWk1kcKXTfTLTwWaeDDvPDFAcscWOLQMpNZuqVyJAJgosOh MCWI0p8KdhHBzPALn3IS4LCyk+SGcYCSCbjWDGQU2/GEK46BHcJDHb0dqNqh4aYDlN6ryvTbC0f/ Sf4fK4VaLCa2cBGZcMRXBSuRaFU1x7ddaxfelNB1dtwqFWZ5WOTle1sxVEQDXesmeJkSFlC1u7Jy 1/YulwlUrx13PdQsHaRTHtZNUC+XwDKTCgqikaUW+uwjo3iB1ALZFwamxjrErZKI7TrUwvWPYV/I a7qg6e3P/uzPPGrsXkDb/6To/fgGq3vlt94nSF+NTwUN8++mY91yycS1p1YKradskHVVMV5VlRxq h0GxpZCuPUabCH7ZCG+U8pU6vNfXEApKgJjxSFQgxcYAhU/wkhgIRrueKmPSP4iktTp4F5EPRbyX J+C1L1Fy93paDneoNC02uTuQSmOKrzgRXYLZoX7pqINqERAsunTmuBDnYtbiXCOwmI15oYNXmQ7Q cB0Qs9y4ZBjbm/p24PFE5uJjT2CMc7yt4hB+fINdXGzG3UUEXnBcJoaJJNWZ6lA2ZHFbfzlAURCf feQSFub1p1V0bDx5vXOvMXdXhUUVVkmqJPqsPToN5MZNUTebHh123/i20CpMOhRcnJxL28PiHlTk ORiT1VJ/hRIRarSlJYatEmBQc5lU6SCXX6sx3EBKBhquUSOQ3csQfZQ8UghDpKXeIiriMGlq+QyE 2Smrs1iDcVI+AXHVXN1SXlGR7XJe2rkOYjl14TmyHfXso5cqUosVYe1vf/3Xf10Y+45onZomXsOv 2G0w/Kq37xs3gM3q3xGigdJG0SnwIlgDu+X1szjLioGgaI+VvbXAw7xZkwyxZRnfBZEiTmYJoc6I aGFdMtff6rUhbK9P7TYCWF1mbmASbQldt2Thu/EvxTUwOvyjW3YWhoMzZAoRhPUB4sBXwAgGaQ1s 1ZP5YZCguji1a4YfCugJTeamw5c7Smbu/ClZrHZsapEpK+xoimEfr3LAFGMHLiP1wpuP3QU6Zhm0 7SI6PDs9p3A7GMwhQixS9K+zrZOBSAbqVn1YTbh2lIwFIW1wmw4bQ37yuG4kjX4TNVaakYe4tAWs p+FRW1bwP758mcTaEL74x+8w1Lf3mysKsYcTa5Q+cr85hpSfHqTeOhcFRaXAjqCfWopJO2hK3anI BllHTIoy2zVdN4VVRexljgFubFQuRDZOIqvY6ZqMKSooaOst6TYLTOiuShC+RFN11nTNrlrnFZ0n F+0ZotaR4Fdw8YFIxQz9N0vq9ZYGsqLgof8P//APjQws0lGfreob7N8aNite4yDJe8u0nuKnc7/A R7mwPCZWdxCg9kh5Dp1TJmqdvTxB+7JiHDccTHR0TaFVQHKRSON27EFsJTecSopugXyeUYfu8lRK FEUAsf4tGDMJB9UBBMu30l1HPb1MOEffAnAFzlMbfDwWor5QehHK7MrsW3xBAZE2OjO8W8PNFywz BYn0kSHFD0jS50IkTAEoB7L+1+WcD1nIhUnKnGjT7TCOvbSDA0q7GlPJzrhEUDRJMNwMT9FRxXRr 9RShBI88mrl9CR9+NXV3YQQfk9h16yM+88Cu5ZjlHvKSiM75amO9VFE7BlR8zeJ7PN3d+xngOMpg IjbkVxcYe5HrBj8VRdZXzcR5Iij9gGwdlH7NQhxo2yHTFKfiLlaT3TZi/Cu4/HATYdVE8RmdxAwB /MS5xSPokUVIFE2KpdJGRdOOniJDCTlrUpQEH+cRnF/pE500XIcYq4OWRBMvLNUZrr391V/9VcPq gelmakwIFU++Ft+tmMB6R8D/4x//uLlTTe197A2p1GpBUbeIcqY689omo8r0Ne7rbF5QrX8tvErR GKmKO8S5EeiFIwmmKqynfGXTQX2eSfhKZN2FeoAfV/mif39iOrca0nSWxszjKU/CNiO3iE9mVl7J HqsjVpHFM4Yph4w8QLsMJj753AsCaheZsvEmol79dRjAdVE3MDGwqH99DB/6GD7EGoe30dTDr1Vt OoM/dLCq5+o7mVzetsoYXNosZx32HSYiuDSgnQbQv6zicImqiwGf2DAc1uBWLcAnu0YNEOisjrgg 1byr2Tl2/smUEYQp9elaLpdErUWYgwMrvgS5Wm94ffms3cNHGykNB81WElAsl7ZdawrbNUWHl4Ga yw/vUDs8svcCPSMbS4rc7ub8wq256mmpWHudI15P4NgBuZouWQAiv7r2AvTAyxAAFPGEYq8O8AoQ vdmP2xopvLOB0YGkMemnDd/+8R//UXZi2niyCIrEsyX2XmFmwsWDWFUWsfQWlX6XhzkJ1l225A3W bkgRQxZtoRpP9WzSOg9ousVOSmtDFpaQDgPRjHj9QVjXtcdP2/OtDZfPhUoqo00uGGMV9kFYdyUW C/imSwMqOJaGvPWBFDpHCmMdND54slQRLcKDk6U36NAZ0gkAfagIkehDlhurXZNIo7DkVaOvHQSM Mt8ako4mX8HSC5B92jj4oAT9dcMtssuo/ErEygGTqJ7gYHRIMQruKpe2IGKalMOpOjwUy+5SGuVE cwLiGRsdXSNoLo7UWM+mrRIMp8M6z1gNZ3RVAGPx3nzDi2a+2A9uGothylfXi45o8v/GYo9yOsua VR9sDV+gdodXiwBZs1goABEzkrRG6Nk1Ta62YinJI4LxI9nzfAugiPN8No0rFICDGpMS5v/xUEs0 FSX1HxI1XPbqYruN0RdWZGwiSZ3/RE190IwtGxsVM5VKgVctT+z/zd/8TbavdxqXmSUHIUeVkDjq XdRomvqEf8Cu9obb15++KNQ2mSqjnpQohc7prcA9g6h/EoJtm2VdA29SRc12XYf8w88gt3JdEdtE QY/a0LswtaATcV+clPdSSmdvutE49oYsBK9xQaiQtqaWY12DIcNphuzssfqCYvkQ6KH5GXsgwq0H Q13XckshISqcgNdSsVFMSVJANo3BMi416BlgDWRNgYi5dqF9s69PYyGLeKOrYfHwi4vHmE0odQEz 0Qn1TgRz5Q/QqiK9gTZlGpgVPBpqOsqUiesZMOXn4IlvcGMeZXHXuc5NYSnX2LrlJPbgkkIqYq8G KuSbxZrRFopllCCMQmcgUrc8kMKBFCfpgF8dUaOoGnGoHYTRZxexBAsiCwRh6HAEq0Kp4e6KWb6d pLbw6hPbOAfratJGxTksA5QJ25BmhJVSIIUoU1ZMUSwOm6uezBF7xWYm7sWxGq1YG0v5+BREaM58 ftUjZnrOlg6j4OfA3v7yL/+S68QfRTTY6knIUZzohRSR5qxJtXfnmin7+amGgMzAYW2dRThkZDBV JXdRMW3XXMBrrA8/4KA606wl6kqeLuqQgnpm2st1vlAZG+GXt+eVUTFgMyt7RMpPX0iniMuWL8ii Rf5vFibhHzxAmdYZFvByoEAcEdgsj97fDxAw0OH0xOkWBpZyBTOnAUCg0AF2kRoYLVTmagyn2z3q MA6HLEMorO6jCybGv8w5jOMhKiCN06exC7bM9LM/+7N5c8jSHsW+ik/8oTn36+PC2HpkCxOhkpVV BANKdf321DHDi3AuqpeB2IU+CyrPalRYwEUtwCElMAjCr7RwDJvZtAqwRDu5uAcwikkwvYqS6urP WNwJQGhfeC9IYRNYhB1NRBDcbkaTRg1AbFkjBEw3mFOK8lg9k9e+FT9kkTrQUkRW+vSRYpuRFSLV tdctQ4l487QXz0o5sGsLXvJoIgmgiaLjvb/IPk8b61QY76vqjZclYE20IPGCkISdm5hfLrd4meV/ /ud/7FXHfX0AMzTs+v2BzONeEbHdXjcBAK2aDtjBL8As3tiAafXhK1wEt7EU2YKhH7D3Dld3U1O3 6knjthJsB0SHsXmzBfzCHmMQBJrwfsDH7/d/97ZDwcADESAOmGKA9/BL5odWNXJx/PDX5kp8/YXo fBQFHfAjxuihuahrsgj+efYcnSbXjeHuUgV4sXu3fKSuZBHktloX0oB+lQI1Tl63epIVePWCoW9E 24TSjUJE6c6UPx7wQy38EKzwHDFDA5OaVnfcONdNKKoybG7iGTBlVmlv26aUxrEVXzZqh1DxYGcH /XqCEhPRD0m7pe6Y4DM0gJPa4wdwTFgM4EEg1Kf+0gkEZF/MdOYVpNiMc4AkneMxa4pqugSUqtUf iwsxvoTBQ1iwc8Ozr39/kX78exqh7T/gpFU1KVNGSqHKrBFRzBbIwZ/1GQW+/d3f/R2AjDl5JnYp iDHiNRIMWR8VIH01XB1Yi4JZ/dUyrU19/43ClmeqpNlYgV/1V5QCQXz3MY0o7Kf6xItIfbrFNTtL 3TClFqWiqrDrhI9sabwFRVBde/yDRQKmuGaM1fTovwT5krnwVrEDAv7UteKZ09TS1FA15dQOvu1T cO748TYcfrQwsPpc4A2ABhBiUtACETiiGp/L4mTBpkBoIGelTFHKWHz6JiG+BQ5cc7vOEmktW6ro CUfohzJtu1pWdIaMgNhzIlyxF3ToIBTIU1yvw7iih4UBmu6uT9cQYexdAVP4ZIfmYljwG4KauZKL NoRlQ6RGuZYniHBKjuf6c7/Stm+hiDpq4XVdIGWrK6uZKw3gVmKDC3UbBmEjBfJ/oLMySjDqjyzd Iu5BxJyNvJ+qFEDwvSiYmrcvCpaQlhjEiAABN7gCxzGwJVfwFGx1rnPKaWUWeKUTjxQacnEgsopW 2IJyh40gr7ZER/5+rBZ4qVoLMAWFIAdVxaHnqU1TNzv3FkdAhBNzUERisVsN6f/udgQNtvz569C9 PlHO5JGirNilHTARTQagWbibDHKUPNO15QMPpn124gcR8bOILKpGSAXhmg2yeiZOTPY4ud39bQdy GpRpMM7jAfCB4LlRauUEfNTUAItCqHFJu4vrTBCKK8AyIkcQZsFoF26JnxWS9mtkZh5s+MBLfx8l SQEP2gBW2hYk9hQoCmUeKcwISD9U1Fmd0rWwMYoj1QIdMICxiWlqUD40caF4ecELyrloSIpZH0yb seshkY9Cnfh1o1iIQCHozMFUGbZ4okBAmNJBIctY9cSbFxFWuEVNH3EUb6xZZ3GIsS0/Y4NWvdzk lY4GSpCyFw9U3XeLxpZR8DZB6rY0AKqmcwwzrv5Rlrc4EhCBkvKfsV1DWzil9u8u9UaqDmnAVkBk vUomL+6JZ+GvqhrBeabUK2YLfJub0akDBT6c/f3f/339eE+swJEGWIvCYyml8INf6Uj9DICS09Zp A9VruFci/su//EsLyVp483TXdFJWt+rJuUFSTFOQvN10oCEKXguUykBVA0WR4Bf/dVYDCm9DBFIi 9NEXG7cVIgNUKoZfrXkrGxsb8YbYGpTBOoSlxzrNwpPqHBuWGDxgEObpUsShGLCWW+ZzC7B8jiet HKAHlAFZHwU2JFoQcvfVaPoPI1zwPwAEeemwC3VQrtb2k38Zl88VPKKUi3emh87jR7KFYjjEZGep u1G1k2iwAnG6K+pg6HBHcGJPGMC7yA444I6xXlmgEw5ADxkanasuIi8hmaWBLMgDmW9BWAdSKDem 9sbquQ51i6WcbTG/BBaTdWZQd5f8uC70SZOiT1XLl5b2REeNJgKpq7PAB5i2uAF2ywoUSDncbP5G /7TXxTyNmzEQ5mXNSxxMRw2rzUgQ7+7GD9jtwqIqUqmF1SAPG3FRygQCeaC3teCdPW5SPCb727/9 W0rkmuRU+zQAKNSeIUOiUkfDfNtGUlJR10f6lWYTrECNep0rav7rv/6rxwRcYWEwb0hOpPhf3dQs XVsqTuBu0Qh5uuYByxKqD/o1kewUZEAcKJCNlaADLxsEMmSsYrgqrOHWPrYtmsuiIGp+RAVeyJkS Ec4Fuc1jj8+twbsG7qurKRy3YmPVU41MK2JhQR8XPOBe4Okpwu1rqEkhi7JoiAYOWBxARKqeCeXF t5bbnS3eG0WfMMjYOnscLpijIx8CKaGIJY44RNaBiihhSKobgmLMcFPXTj+TFP+3NKNGR0MEuTgX 6jArQ0CoDpVLc4l82dotSNFAMUY6dBRo2V1g4xOWdcwBXpaBVDQLRoplZVY2clEfbOQw+/FOs0Ac ucHB3FS3rR6uSIQsxUDUQhBAzw04EnWJd9mIsGY0dVxFVgJu1Hxs1mzGyWVJRz9bIdGS3DCbMlwE ZYLa6x/beaPftqpzlOuQ4LoVWW9/8Rd/EaNwWp7Ea4OtklCpXTR6ZRQWkATWCOninD38m8zIRjNe q90qarw1KgVRZVxGmZAcqNktSxkvUoOPbkFA5WgFAjNL6UKIK8AaIQdY9wybGdBUkepvORAnOAy5 +ieyndW6viQQh5TIFersH7dIO1GundPQJ8zyPSqqU8Dqow5aPYLCEqPcyM8wNgAiaedxAiAkofrH j0LM4YERk7nuwsEVGpUR4yc6tag3faNt3TiGwkQMDzFdcPqLTQtyYCRoB5dzp9TS9YqOOPe/cOyF QT1WW70wBkzRcBA8lvAjUIdxqxf8T89MMMpzRVq1eEkznBmM4nxA7OJWamgCRw5JXpgVkbUsnjme 78YlbNQgb87TeuVle4EJpBn+kHGVNsCUy9m9jY3aFXG8BTMOiE9GEIZPCszbdRObKwiizLfhi6SI AVEDB9KYpC7GHfOfxlqp8OotrWImtgc+1su+fNotNUGTLmc8YPXDH/6wxz1xYL/Z3PVL+BTqp3wE tuCJxT0sqD26aiX7AkBBZZge60keMCeG/QMS8NStKKDfsTQiAYLn+tiOkedTREQ6N0ubWf6hrEwi W4IwPZk5BUluUodibdmgW8xDRjUwR/dPzKrCYlIZT8DY80Yup1ypz2AZpinYMgp+iqMKtMOXHrxO sfSu8JF8RN1ilSDASN2hhFYngnIiQxPO7SyRxrPdPaViUjgDNcmpWQQtVFVo1OirsCnZursWlIWB KqbrZpG9JQx+P4TVgX0hEeV38BniS8Jk9ACHHvQn3SIND1Cm4YLKEokaTWcpwJ/lQpuP3saUPHgg /Q+tANb4UYPwySbVv5a6SepyEn46mkWJnQicdipaoUdSE/HMPrIawWGHTFOjJc5inqPWXxWTRHlX ZxiUcX1NRQeYKEA6SNHBIjQpajgDVUCuiNRyaw6sClXQQwPJG5E+dhCBGxOfdyUC20XZ7irgW0YU TQomhUWCW2BKIWwtIt7+5E/+RBUTodUFgrmPnXuYXYeZ1j6UzMB+iRHT3KKWiPpmeWObxotgqsE4 yKj7Ujd7xLpE11hrT4aJTiwuS8AayurCS1VNEec9cY8roSszqCNSUz3lcG5UEPplxHqKbZEzS3Ap U3fdrZTQF9crG30FrHa/AqboY5KYiU9YCR26VqN1K5HDL4fvnGc8gseD4FmeJ8UFsq6V/bQ9rEwV i+0ByofE+vHbVKxjFD0AcY3qskWp+pGZ8FAfC0mRoPPiEHoK5iVqd0HwUJiv0yqek5o44KNj8N1w wu64fWJvuC9lSgZyEqAc1ucbEEG41nOR4KJ20S5DGMj3qIjbD60EpGQcwSUqizVHZDuDntWPXTM6 uKcZVqOu5pIaJZWul4TYgkvA9FrI3ryyI+is3XeYLWVWTEWqgUozSde8swWlcX7TjcOxsWwkXuYP 9S80pKulHMMNEcLgEie5k+/kkYJ7NGmy16d2/7UndalyaokIu0dT5wfKv/e976WpBPb2V6SpgxX5 jX0Qr0R00HLSBky8sOmH61RGiU1Dvx5BMiolekGhlvmfohH8e0DpqU3EE6lRMmp9YswLEIg0i/ff clYdIuWngkhbfxXTnEM5KpZAmIy3Z9ILPCEdwxFsL79Nfb+NkYBtDHVm6VSZT+w5LL9XsdceYPm/ 7TbsrWHxJjzomUPzgI7dmnMrf8AKB1LpgA+GIJGxnSG+Hcy60Q+XqmfS1eIxrsWLdApoRD7iI8XF RSN/4N8d9AkFUK4bm7L7ahxxaM+IZ8th0hi/51qQTmxI3SslCCsPdV5sQ+onM398JyMOpZm9yEKo gT61Y/tW613TJ6SweJFsSBRXmLd5oq5R20pvRIh+h2UEcRQ75lKDAJ2hcFN0N1vYvG846OHb3Nvu RHRsfchGy2rET/mRKqJ7TcEPk00t3InIbFfP5QCRKIVDmaRL51jKYbCUWqLDkxsCCqQ0HxNfXVwH X4AJTFAbh3QSD4VweujaqyfREf466B+fvP2tf33G2CnIe6pdNHFsNXcsNiyBa/SfweK4WRtvxcGf GD7SA9ouIrXKUFKq0aM3y5PEjj/xzPwd8iEFJYlvHcLappbWBBX8jmY7U74Hb5RvmcRSnb3I2wVZ Ck7wZK89+lZ8SgDakRng3eqFFGI9FSlv4fYWCE46WnenSg5UH3lYbk8umALCwr7cSKmvGJ5nw1yI gyzX5xM3GrumEH34h6BKiigklJZuJamXmzNfFTRAsShe5kjhEaynlJNWPaRHE6ZwoNFXI3PuLWkF Kh1yXLxBOr7RXFzZYkHk8wfxL6pFO4JTEdgSFQwUG0rIwZAOsKw+oA0ywgUSuYaJQgJSkAvlmKcB pl/5Ng6bQtLCdqTQGSLIIjJNt1DbGs2jp/0uqMLQfhnQzAoNb948CvoAIMJSUQcT1NMqLLbxoEqw TIZ08WBXJ+n0Ybu0pDKNvQhysOhweE/tgQtQ7tbyfUQ4KqDoiEJkZU1m1SLuokwJg5c6RKG7xV1H t4roGJ4do7n9DUjardh4+73f+z2x0UxiT94QdekXr3RaABQGfeRnMXT1yGsFDDeNAnRgg1TJEdOI JToPjlc64kn1FPys27rV3laCgQYvf3psl8yZv49eNKXTFGSLBzVvwNc5hussMpVUEC0iwkCaTQRo PhsAMoggh/sup1fDwPHcSGXK/3yt3zaq1G04o0pQqzJwSwQXwzIpVGrxzosIqWXeAx0a0nC3pCWL l2Tsl3IzX/rsnLzCMhOkTzk8fqiOirqOSdsZan5wad/NYyBqHK4Bo8kFgJodmlBgc4ml5rU91BTD F8wro0aZXCK2dkCTdfSRBjqAUYfpdGMId3UQ3kAq5axOFMmGZAv6oaIOZXXcqugjhTK7dNHw7Sc2 thbEWbP+jepjk6Y6L0DVv+GRtZciLAe48p/lRWwPNeqAK7N4HB+dDlpK/+qAuommOLFnohCrG0iN c5KSiGbosIGIsAiNCRBmhcv439pIQMVqQyxRVU8003Ds8RzqjTfP/evmm8jNy69kYuuk2LPhBf2f tPD7v//7EAf4NYdNBH7fyFp664cNEM2zu8ULoy6fLI81ZfIUAMqf7qJPR1EA4bU0UcVIyaRblSRt jVs8pyZqzV2oLDNX3XzpS19qpRY/gKDZo6Cmox1rCqUslRGhC5VdTDZXBL0qIR+ai1U64j/Oc8S7 buXfnHUZScDHjB/M9BEQDIXVegnuMYUcKHF18BIRxZ9WbnQ3O1loiG0JeQGWaHu2S2PEiUgiuFCV NCSR5dv8wGsQjSUOHm5sSzwCg2WlSvjSXc9evcgK9OltEEMo5uicE7uGgGbskLGUxoIWHfhCEFOD +C4UYu6uc7dm38VVdxOcEhwFj+0kSx49I1W3Fbb8eS4NI1ryw5ExiQGKtcN7Q7rhJE2BIKBz16WN HM/K6Nb7ftFBqBPEG61NJ4PiNrKKegEcA4kDwRdftBeRW/X7l2XggKN20UD7QpOX00aNpACC6qLf wWoa+1iHFTGNSglKp27VDujVX/UXX84Dk6Sov28O5SF+6AbESyHeZ2p42rBqWdQ8sfrHf/zHTQbk 4iyPbAyUUaDar03vXfBy8aDQiBbQlfr4WRyoEbZBXmf2U24oKHhn7f/93//dqAwT9yBs+aQZeVh2 SsjPPvvMD1XLFQ3ZYtNKRAw3iu5qaS7Kmm2EdP4KXrsb8WRsYLzFfAMlUg9rtxlUC1zobmTr7OGp 9blt4yYSrvYX6AQGNa80GNhxDnlb2JN0CVw8aGkWwLe0c1HJZuUWcfz4pfICxMWMZZF1AbCrs1TW YbpVIn1k3MEr/4v5xsoKjrkmcFFlJClgAnwKTyoynWzPNFzCcGHmADE789Jp1QIwt2kK0Aa1iU9A RbQKdFVVc2F7/HdtIngteVh2WQ0phPUxMLIWO1HmEhijN5VR16qeTFAENSQe9OwWkaNcxVEWV6Qn INjlIX2EBTRJfH1Ux0TAmHwQQWBtE7NZhInkzXYNtxvASxmFE0aWF0HeBOFRQr6LRqWcOtNtLYqV Wmb0xlofLKdGBKzzgaawBVafqJEueWVoWaGLeoIFTwhXDz2u+93vfpfJQXi8WuhZzNNaLeFf/2So EkyEQwQHDN5iQZYAKxGkwcImVqT0KIN/RZB5bYTLw31Tx29fSInWyewRA4HXl7/85fArmioveUbt 2tnysCFNp3ixnOR/6YKu+RMR2MbaKmEjyHHlt7pZPndXvk1kHizLrYSUPFlI/hSx4mEqHTPRAYWC ORykW1KnnCXeKERnC0+yNLw+8WZPV3mlssCkcqCemTiFeHurHOD7FjSfCN2SS7nX0ApXQD8KQ/9F PujRZ9142IK5DraZ04bdADHTKAmZ/5BObrMJ3UB2YU14bUh3bQOpc+uGjTEGTEW1LCUJsS/23B2I A69V7l1IzPKxa5I2SkEdzTnD4kp//PC0jNIQaLWpGxiHSZFaQHyyQ0muxXYcOFKdrSciAjdBjGwX V2oW8CToEo3VYDG8UG5Trx1xmbVbIEMRGjVboqRuCM+vZx+F/906iE8L6qjxav3pp7lIAa8HUs1V t6jNEBwVttYYYPW6pX/LBjoR73jM3dNGUuG+c+P5jWmoL+4TzBdHPOmrD0tAyrGYmnxslGKhmYST r9p00cSrTQAcbqx4fVm6RBTH3QWmghzr8VAJ9pWvfMUPOYGwrRaZMC3TeGc1kZcV7iI8b+73WDoz Hg3a8m9gArJfM8YAnYoiWc7BljZE6t8UXWsE6BLALTmjrN42r0qhM0+yQolI3QSe6YZEyCrlpLVZ 1I4DJXd0a9aJQqNYWaUpnm2iIXUhjH8DXEVHmpxTYkYfbIs6ahd7/FIwQ670oFCdNkDGQFDYywcr Ey54cQOTLocDXGMdKggmU3UCbvt0ic830kYcyqYkjRSGZXQ6EWwQnMOL8Do0fPXaFmtMI8bq38eI d1cVJhZqlCAtFUkt1gZzEZnzLAM1NpeAuYgzU8dEbiDPx5sKlwW7AEzNBQ7qmWg2iLqWWbNRR50v xEsP9alnnkONNVruIShIlR2QZFNDUtl0elARN0T+E2IpPD+poAkKhANz6KwkjMm373//+/MVCwHC iMzG8C1wEN2Y9thxGWyagnfCTMLsenP7yCFUm31ULbMWWC1oY7riq/ZUrBKhC64Q8c65Y8VXu2DV g+3gwBpKFBvShSMtR4QfWIKh3HQc2lM2lUiz+OUN+/2QIvaaAg9zmtrZjHeKQPLySP4N1uERN1om FGPOzZVQEkYieE6qamOFjgbWIsbqOeRiNcynWG+oy6JWTAC3s9rBtfxcN28DZlBT8DZ9gAKbqmVk VD7dIUIkZF4lluits/0HL7ipMlTHUroIHzXwFx3RuAykj2rRgvoWFKgZsrxV/8yaXHvEvKfMhkPA u2IQOVTXdZPyZxcTc/aiKPmJcd3i/DEg94OAGlkZqRqHuVDPAyjxL/ryUuaoRQjYuOxWBBmLyDiJ ecRnL3bhgc0CH7sGwSpZII69xQg8tcngFpr2gjrip86FamatA/+X2/TkPJKEKSa72Lf1nFCkIHgX 6oBlu1oaa58n+mKNm7396Z/+KRUPnnknjql7AK9SGO5aclMZmFgoRqS7NpUWb0KIotVT3NRuJS5p UIt/8JFdUYOtWIpCwrQTGYRViO2HfprLFv4q3nhWuCVUY60LtuIATEnExW3ky6uejzSX6G1qG/lz 69UIlusgSSawLhaTchoEaUh98EYtMu2UHJ/ph+W201Hks0VsgEj+8SSfj98cVJ6wsRWx9+Ntq6sR uLJkyKf1V4xYhvAkfbKdKgZ7nE9ocfckWgkg3oAjsI5/1VZfdFdKEwrxzjatQfD823CKcuasiA+v 0wZ/E8OGYJVcKQTYXWdePltE8XbYHeh3HVcYazp1OvpqPRhtuCzVuQ5ymwo9HwBqhis36J8JXlq6 xXmYlfa4Rx9TTqbh/xK8jB4RRWLX04N2yhG2N1lKSIpxpYCBujWdjY444UumE3GduVZR0KRFaGWR rZV5C9BghSkW4HIbsntpVEnBT8gOXi2ll+kjyIFZRLL54JB/9Ed/RKS4VEx2u2sVGvEGn9dxE4yZ IaLsJG4RTEFWMZ1rARPLCRyiieQoHGOAVaLjddnOsST5NJ10wUfx4JHEngRjI4Lbb6JKOcR1U9jR t9EumLtr3xF+Aa8Z72Y/lT82eJ5ag/bwP2ziCsAR0DcQh4zUNSUrNDoby5ls6hGnuYjM+bpu4FyH mbimBKOu9CziRnt0RONgCLhzA0XN4Fiy4b78mHfOBDcSdI545gO+8c/RvQiunjIFmqPMPYSiPtHh URJ7AkrgesLTrgcokFS9oEDTRwAbkoxyifhxdC27RJ9ZE98OrAX+gHvwx/SwI+1xSzwDggnb1JHq Y+1xy2/rPOxQ87JIA5UeXdST1233k7xNN3CHO4w1FU1R44fsTXT5hCa8d65bNzqUR4fXted48pmF p5zNGaiFqjtLh1brnZsoNdZTe3SSokn3oFnhzBmoy9qIW8YPQRx0+Jjp29/+tmLKG26RaFgxExMy iYAXKkDKyHgVlpKbnNN8oJQfdAAXT2RwUKOSTQBDbp3Jw1mhgGdz4Vfm7KMSSfxjZuujWiBpR6RY hVEBkLSQHqVZoSuosMFR+FZo6DsKooWLCPWGeyRMOTQu43Ep/TliglhIasc2NK/z1guSD1Jcp57d XQkJC8TJXP++niav4BDGMc2MSPbFDyb1NwRC7SNZ5JhBjD6IQJm5Vwzw9Q6rRUbk4nYkU4h2h3gT 7RhAEx45MAl0uuBX0G19EhPnXAJLnelBHK4QUDvzYeagqy5EIPrxJkTjWSN9TvlClB6ArIM4DbeW ZH2VVLfYl5cuRrqov/dsmhG+z5pSUW7fuWvpbai0qaNATPyztWjneDifM4/CtTIZ6Z8DMI3Oc9pk 4c8Aq1H0T4GpV8jbO8YPBbIFSb3maQrsDUDqoHpdI4XwDcfjit/61rdii0ILV/YILKrzG8/AEJdP iPz6Awh67K4g0ahYiCznkOvSPixYAOvfcPv6MJvTZHiCgQB7QEFqnZt6ZWT9mVZVRVN0KgjrL+US EBDr1nR9bKLAyy+lIc65074XzVtKgEt+aXFdBymFM1GrC77CwxhbVpkrdw0y9CGgTLudOK8+4DMm uwU1oKRgRkEaqF08d9QunYg0LksP6VCClY1AP/RnaB6/g1s3lkTXb9aTX2KAsA2BWaBKaUl73QLo dBIRJhbwgzBK9hFu4pbtqEWccGLEOyhnDiD5q8qtXOhQ3qJGdY1SugMmYnWoatIXlTLfJOVmuLWp J0RzWng9HBHGQAS3zQgu7Sdo5FHKggLHCiY2aqe6RskT1jTcj2Zoz4yMIujECGxa5ph9p8+N4gB6 ciF9MGznJw5rv/BUY6xau3BgGhbphZsf+GPlyRg12cK7AZKKgKLVOfn88Ge+9rWv1YMWumiMNwOa eE6/mBEhDN/B3U3AaymCfxCpFtVHbKmqeLALhgwglvy5FB0tBXFHSUYkUx+FQu5BqpBwrBDAZ0PY T9xGVh3bNdTHlcepHdGUQGzqwxTwHYUBsbgyhKLFCYiH/mlVpdYt7QKPBiDmOiSXdQcdekWjA+X6 C0s/zSgHMK3ZuZR0oho1I63COJHJ6T3O35sEU9Ewa1jpQp1ChIjYRvRW3baBFB212xbhG3NxOrwA FB0ODekMEUVDE5yLbRhtb4vgAmzIKyWLgTqDBlxtPyUGpGRAb+EvfrANLnmLtVstlvPFoSfjUg6V WuA3F4d3zdDcj8fqZuWVsLVHX3aXTljNr1l5zUiWgphdSHvLCvicia+Vp/khGlU0NZ4hNSWzoCjr 2kfblMzN/aSEGEsz3aLAbMGsLuT1hPKbUQnrN/JCLt946WjSJM33YqB2m2ggcuVR9Bs++1Ijz3n7 gz/4g0hIDqnDU7yOiEZoTysXmejO+eiLSaIrZgaZ12shWnPBR0sey1V1WTPGRkLG7qIXVKdBEeL7 AX1Uf2VRGQwpP1IoFcB1bj2Ccdh0drXUtNGR4euTsB1dxEYdeg/Dd5L07xxxJoy+AFgIxYM44Q3C bFmU9uTY2oXodru6JRPeGkTkIwsKZwLEtXB3Ebhu8S+FLK3FGFzjNOzSpExZhIiZ6KSKQZtgvkta NMEHuLFBk12AAsTBIZGXRVZJpXbVQX3UpGwq2uVRo7gp6ZwxLDbkDLlKpG1qdmffeoL+nETuscUh 2wF9mMheU6+iTFIhSx1s4VncSW+YwQk6SNm1xBJosMLoWCDwxsLNNmvi+x99UVYoia9hKPdT1omU 7q4aVVUx3yBSsgd8NSoIBL+ihu+xl/RWi4hTSczJuZNF9/CRK9Kz9i48JurNKoFsc4Z9WQoOyNbE YXT6FBHqsq6F54Td3bff+Z3f8ZpP00QdEPQ+/Re/+MU4SIYm9m0jtyLUNNJ7/EVRSSwh82wPGSmd UTkTi47UIIxGtuMutBoY2aT1lVSvsPJyQQIroRWNN2NwE+hY6MUnfaUOKpY2a2+Ikqqz574iSs7x dcVYyqsygLyXgCmEr3QNm3ghH63RrgRh++gu5+AfAC7KgnyhIkpVMVbQKPBg9UK32LKBpBAVsk7d PLiIW/TrgAGoh3OUFXG8IX5UKFy/I66kdES4uyDHAGpQQ09zWfxK3fxeMAhglQKpBbMwU/AqzIFX RKAADWQ+mUMhyeNFLLeG+zjBACCjQ94lQXbcqpkUdYsgkIJ3AmZoi21iAn2Kqv98m2YGND7yeWUp dFaZzli+3tjUt9gZaqcERQ036KCxu6+iT0RiO/9ku2K2kKkb34sNGQjELIkKNB2mz+XXJlraIJo6 V2Q1SxfjzbyNjYdeI1dtMas6i7cMc6VeYNJdJrDMbCL5Y96oWKkD5+wMVd5+5Vd+RRiTXyTEZftf ha6Hx7DDl1oiAbM7IqGaVUgLIXWjVa6AZGaekQDwKDFqV3bFAC8X/7JQxAkQBd9s8nt+bdzIgfIk L+HNfZRnYjvmW1V1txn7+jRuOS7z15PqmzHx95PQQpSbylGxlzayChWLfLyZXY6CYozqGRbxeQMv oQ3QDMiAJtfpsLRZ7NUyB1I9RUFt0lmU+opS12QkZtreUwVsCD9sw18KNy9sotV64tn76yp5lYsF 6VwWEdI1qj4DMh6CGoyGdFCG98NHByfeShl4cXFTy8lzYpIKZpyjCf2hNsXSMwjjAGpMPrlqTmI2 76YWS8KGuUU+/WcpDjDzUawkMUkTCqA3l1ILM5FNcAtVeWh4zSJFEMMNoLlQFgccCgi7B80bqb0j GVwuT0ScpPyHr4pEGiYXHkhHdXB8/rmEXWcFrKCL/0ZF30vstUdBHmIIgak8pxlLvYEmK8Amvuca BbUeiABeLPXWnle3U1O+7ts/MYRoIe0fMXTdrJ76xcSkUt+KxnlkKov7CFrWATvHdrhjXRnJw+rm 1WcBCeziOAaoNfqi2kutfRfSQBU7gUURM4uKblWFdURKFQYxV+fHw4IkoRS6XkJpSD2jtoSTIH61 VfIxl+liQO22Rkr3kyZyZoriMYYwoYO2VUByzlx/AKosZcVBBlJSut2lDmtGBKFMIghI5u8Q+R2c QOxxoPoMvOINM4+jfHwK0cetttAUsQgKNh5GXvFJM+JZ9S09AEdgTTnDI5IuOak7mmvijH/mVh/N 9bkcJfDqSQ2GqIh1Uuz6DNdqNGrSgeBn2fPxizgSp5QGKCkQmHZRhxW2dty75Zs0Q/D6+J+7ub0p 2MjPVXfIAcSPWnEEsyxxEtkTrb5JI6wkhoiYujwqSDlblKPW7FGjMZyDmBX+XJcS5pD1iWbzxmpj vXKchmFF52Th1fUUPhGUBU1qt4RH8Xkx3tFdeaILaaxbeGBNFp9fvX3zm99s+ujGYpGpBrFbb2RH q0jvKMWEb+0Ij5i2fomi0I1Ud6Neh6ZsVAQTlWoYkjrA6urw2gF5jdsMio6gjRMOCt0yT1/UbHEX Ebvp3MJzCrqTgSGLtWHMSNE4iWYDmXnOwadjuFseYqpJKU7yt98HrdJbw+0iddQtKepP3toviCzF AREpzpIQV10AixvJtQutVR8UiCWdG05woNCqgYEMAWEMNPMvx9afWhYbHCVueQWsXGTS3vi3TDNv 7UsGwwKxQVHCXoXVRy/ZeR4H8jriMIYHCjgHZANcaYMIopr+EeG3/LnDAxkWkRtEL2AlDj+34uYt NgrEySK/jzVCw/ozinWfkFM1WweBTkCPjgzquxO1NFErLFurQqNz+mx5UQFVT0mO4/ErW5yd+Yl0 rr/fvE+ftXs6Ka8PyFhN8mh4/EffaropGrtvnlg2NWndRAdVw6wYqMUvUEWznr/wC79QvHQXPNUT xPSRocWC9WNqiSzVNS9+6sm4tGRIxJl+4KWeMKTz22/91m9hHWTUO3mqtvzzBWZuzEAtnlJQctZf IYoiZ6p/zPHF+KB3T0wi28d5D0BVPNOR/tQNDgRVZy6S1hKsqevjwmK2jy3rAv5yUWMtprAkyVPZ TeNCeplZ2uwjpXfmu8DIExM/XLtgFuH6x9iWe8nSQACXOVFOrqTg9+RFXOlx8Qufke2WIIfvlOCh p1DsWNzS3iCPD/GJCFpfyEz4jx9wwBXAB6wnPhA3Cx+IZyLHiQ68kJ5X+6xuaiAN16LK4GOe5Xnw gkOUMTb1cmVzOW9S7Q7uhIgOiOBcxqVzaKsn9wBeUVsfxqozE+gjx9QnagGN7Yj0ydXJvhQIQA2U DwCr7dq65RJBlf/DCmLyNPayQ+ShW6OaokmBr+cMfSQFlKHGOnvOi1WRUjfaltX6qLzlmfIKRcFl 1k8ic2GbC6WHhtgdik9MWv3ljX05L4UoAOXOqDUWBtW/KZLaT5XxmRoVDdx7yFXPRslwTQoflAhC hvmo2ixvv/Zrv4ZdENvZlCLWhmLKAtXee1Jw0Q6vQrqLOR8BzNHABbOUxQZJAr88y6t9qknX6ka+ G0vxVgdKxE8UuIXvEiVzXuUnQzMM/G5g3epct4jjcJHZ1LaBxeQc1/I2ImbpDImYVv6Rxxz5UGdY RvukS10SpjAWWrkIDXBZ4CVjN6p2RRPQBJd+R7s+4rzhEiZtAwjRMqlF6Y1/dYR6YXWcsX1EIbPa dAcEc/QGkkuE0AwHZWJakjDnCYJNJLOsXfl9N2vow8odIBV8gBLcDnBhytABWFACuGTfxQmdsy9t MNP8to980lyMMtwXP1ncywE5mBo/OlGo54JK7FAIpOBvDQc9jarO4qLbLeIAvvuZZuoPSXmazZNt jNTZyiaJbP6mz2aBWbph3iNRnaPfLW/DSIoNH34JEEqIQ7Fside1AKm/1b2Spw4FbL+v14Issg20 3803AJBA65Z15VyRNnzrO0SrJ4cECHG7tMoN6t8BSQAUTBCqb1/96leZJ0bv9AoKe0DNxxgSgqCK +pYMAwXCM63U1KHggqYySTOqpbV7caGju/WPjQQrBe3l1aVNlOvWQPEpimwNZDPQYNef3utg8xI0 iC4AISQSfM+hlH4caK9iwHs1YLe4cqMIiwJ4BZfi0ESx6qGqyhHkxfDUMvyNeahBBJuGURbGExa+ ZI7o2ICToiOoRpCXXBAZ2yCAr0SWs4pqOS377ttI7FKfwYoLzHB3Rb6ItWzEvLF6dm1FvLTETMp8 HkWH+luRNWSwy4vA3NYvPGf+s4REvXQ1NCR7lFfpc0sG0nPoNrLMuiUnIro1C7DoUG7YbYRlg+D6 20r2PrPZM1YmSHYe64UyXodhMeLpav05UrMoF8zy7//+72k+qdXgQqkWv9jh11PEQi6UCDgXMl2w PjSn8C4Ak3JprlKf7UXwpSqDyk/f/I8xdVAXyna5p55CLB7wX6NEyA38R9QmivltFkWBlePweZLy 8Z9XDpSkScbiLW+//uu/HsdcpAkWdXXtOjlrrMolYROAeXF1ZR4ikpw2+SUMnit3C1xaltYn+a2J 0st+objG9tdazKuzUgGAUI1zU9FyCwELE27UpJ64ZT/xSWXk6gAKTKjFw6DI0ob6S9lYz613VgPK 2FGQWhe3UlxnTkm60BmeNoqBGaOzta3neqId6jEhysPHIVQUVp7gRLfaoS0r0JiIZTsvf5COsTA8 4BON6kHVhIMjbiDmO7qlIBoUig2FjMdMajoQjyXDGVHodsEVxbOA2bUW2LRuS5CrQxGE5rx8h5pO sTa2Bxw15jOzO2a4KE4UDtwGADUEtx3QiuHMiDd4tAQTKYhg8VWHqOkckSzuxWOBw+HToc2yPdNn XHrrAg76afVuxecSW9cUTmrH/B8swqzBbgzTyVTE6Dkw1J6b8Yo+colFPTORiCpqsci1gsYhVNFZ RICz7sJNXIEd7DHrB2z5zne+IyzTjnimR+4Y6cjB7yiyWR1UE9a6KS68N1OjGMD0rG4lLFOZHu6A WCtB2NRcXtSSqVQZdgHUq47tEEeHy87FI4If+zj82ONbTyFUntdNm4hGImJPFP6i3Dmu6rO1nrKc 5xEqM4gWRc08tSEDnTp3N/o4WboTxrphTxKLGRCpVu3jsFuSVOUtC3EUimWIrWKoWk+C812gjBPY R438RnDm1lbcy3vdbQjLDk8xM5ij9lpsbCkE1NGgB3JRKdXhfFiGDbc6+CR8lIqBnVF1W1hqcXA2 twaIG0UtUZ7JALpIA/oqC5xYxXTGLS11DdFWo0khS0LdtfojLPcTqKQgIN8QgIwSEUlOCFgkssis vKBTx6lCmpGDQUkBCOnUWWmDfhKNLShQfaqUc8gWgAw6z+5jXozMGfiz4bWrDbO7H1lQnocerMa+ 7N5BA7VQ++KCljpzj7n622/8xm8A2nSamhCVoEaUuwcosaJ8rYNnJZJMat3GITk5RLrouiGpj9vV bpmDeLPAWo9R+EQt/tOHzbjG+vkHNqBQaxwoXgsOU1zTNUS2h19NyoOjts01RIApALWmoxegDBNn udqtamvkFhyRky2TdC17Y0l4dDS8zkDnbuRHykpKGudG7EQV0XHM87rFuvISDwCyKtxoQti7lVZP 8ETn9QTKYm/E8SD25FUXcqOzKVYUKCLixxaMs56L1VWCPA1B2uORBOEAc+thLvCq/dIUgSQiPmQR dfN41x/w7P0Pk3HFbS2hEP1YjX/ZntphPW8xlyk6pnZBCF75f5Ql5oFdt8QXJZMUajS1XMKXugX3 beG3BPFroiwOpPiweqKWVC2J0pUokC0EvHZs61YHfK6qoENBNOvPz7czwIXIFTWFGyRdMPL/eAtV il8PTw0UaJikQ+oVWUuT2AC7DjadC7396q/+qiVPN6RrqWZzINGAurX2qSeYrzF8qVCqrmnuWLQR m4qhspIBMtKj57hRsN/cKMSXu/SvpT7p1DsQ0UkpIZE9yNhLADZrLrsGKa5Z8kW24YJbqohz6GO7 nXR8qLlATwdgFdsSIE0tCPXvaCwQ6S7tS7C8GXBTrLkWUWKJSeZkOEwcNSNZ4CnPA6Y8W3pERLQz 6njuIoJyRuf0AMWkRNjKR5dsyT7i7CJUlgCtX5KXs1q92vCy52U6m8TWm6pIHgnORIXrHZD6xUfp 5x5iAz+L/KUHzAtRd8W26YxatNSNuuAFyAPHjZqqLS/kUXUHnaDcMcvyInEEE/eyAgbiXOdlmptC 8MPcdVYN+F+f3pWnRs4gvGl1RQoQj2akBj1G0cawpo+mi0nM8NXO+khFneXaJRsagH1cd7e083yO FDP5QzHr39P0cfrhh9KAUKJ/1MBf7VQBDahujkSut1/6pV+S2GUAoEA7YlIws1Zz4Ew1VM8+9tCh IxsntpU5b+6j4fWPmrqpc6Nq3+9MUUR69OTYar8WvkitEDDHolDVFj+2HbC34IACpSSF6kPKcovL MlWcTH0MLwN4fGGXvY8LA6tj+h324WTYgeflUtNBCgbrmPPhqrHmhe927ilctF/8wjBzstp1SvRh LpRsrsT3sz9pT1UvwjurDsTwLjgZhoGXegcYdWG7nSEGUivQ9NRZ/61upAEfyTVA+RS8wNYgbPwQ TQgRhIdsFaxRf1ArNwy/1Av0s8iZdeQhh2U+H47s6gvWoerxYHe1xiggS2/NS9u5tyFLQteCEcz6 /gda32HuCLaUVJMUz4J0i/Toj0OGawiRHVCgM5y6/klqjVGeTcEijOAADoqNFBzRgfPD66wg2CMV bPEKcQdVwQiz0tJAUAv91GGe/+mMuHpr6bfSUc5ZYjFlhGBKHCudrJ6ghsVOSORBcqRiV5WogouI +FfBUgRpPRO0YKyPklUZT1ShCFM4BLMJgC5klWhqyd6CSnpc4MWqpVl38WOHQnByCIrjiLFUH4tZ lRona7plJN5gFkFIqAYOHPvIa5fhmaQhK0gVRA4pUedoWhorXjbLglZPYcADWJRzX6GmH6tp1XE0 SeoQsTME90pk3jaFKyIggoIOJsrVtpOHWSoFQoESbirwLpoQamjFp1lfI364E527nofMSTgSO3aY 7sKlwFtgZCOo1xDKlKp56ahBAREbNelExuUtTE9j9Rk1wSUx3MSJw+k2W4dZvXrd/zP2uwvev8Hb Ihnm4oFX0IDkpyWaksrwhXfVzfJiiEnAPg4dGLd2sDtzd00nTIltNFOXaLJs4gaKiVhFvwvU6I0R 55boAFbLFAE1l9jsGhsLN98CnS1z1M/o8ifeE1GFkmED4663mm1sDyN6tcJuHM9WQeCMOsRYR8RX f3mtgZzecOEHN/93vSzH/0QU/GLUPq4QE/buJgLQsR3DJ4pVmZDl5CVgHZNdSLzWrfjpum4MDD1p A1gsmajagPJij5n5DW+DXxzLCrdzpMBrHfiQKDKdIAQHjCXeKIoU3PdakBFrj1TiK+5WiDUEXO7d IpgbQbmKo8zuNACkPNvdqw+KcVkXn6YGDZjkAAMC15xyyUPixYPDdZMOvzixdipathvqXd8wUH9G p8OL2tiA15gXYDVaMYwfBpLUbQ7UmfMwNB/wM0qSH0+oJwNRKfS3pVvqbZ3Y4/VmBG0cnmVNLXnP 0LQ6OODwyt6IL9bMO5ejlqhtk2Q5AHDUQRGgfNt0ydVH9OsTQb+dZdUFtpKlgRGvc7Lzn0UKkxkO zmKSuqYijioNywRNChyYw6hHJ5VL/eE3TcbbGgwjqSYqQt0yfsgnovJdW1G11wHMcTX75XyCopdq RKkiJfn3BqAKNpgA5NEESfVXl9W/j/yP6++IVaoHYSpwT/31r6eF56DKWlVZNyfgN1uGdM2N5CjO xCoCj68MKOWiWPUWtRf5WIvxkAIZkJFDW9blzV67TaXYWM4QACCvM/xiI2YS0oR1zfNcx2fXsdpF OrEfkaKaqyGKzVt8GTusmUvN+dIkqOLls4ie45PUmFn810HtPLL1wfnlH+cTZwFJ+UCQ5nfUmSmn auCCvjNv9BGKQR/oT+3SWBMVk/BxUQC2OuY2XfTROyiFNClWR3APwS9/WA9KWl5pzAqU2VhWGIjE BomA11B7GqOERqlqt2akcKXosLiehM05BRrsAEAqfel5NREr8MmO5t2yKT5tE3nvPw5RppzapWRG ZLIaXdQ43rgHt3EN4ukNh30UIx+cxM9oMGdjlLjdQwUkE6zGLjKb35DpbnoXcih2pkER23z8XtaK Th9hk0Ai5+qa+veQ0ddThbe71nesovSIAm3OiptIBx7ZtcKwf+ShRrBGo5rOapbOMezLjPRbCzhA J36A5iL5J9j/cR/UFjVMFAwyT0cSedU+auosvriYkRVV/nElvcS5d0TSXu/v2Dyaw6kEIcKOWZ1p l0VXhdGSgOFwXuayHQkCcMXXgQiXGlKIZ9itGDQQWGBmuAmY4BrtLaNSAuIaZxeJcwdJOzBJCgww 97UplwDoXMhiBG/oLGb4OYYJyx86Rz82Morw5ooi1vf4alEiXRC0R0Yt3PXide1NB/GpQvUqhSQO 9KdSelMfRKohnSHRuGUvNcv6zzl5Y/0pDSTJefZz/eN06wkZiD7NzgrNVaNlgZiNpm2iJFWg+AJ5 F93yEpVgTygUIFGdZy9WwFVnztMo+YxdulVj5kjz9KCF2zxOVXSRR55pmHoYPPHLWjqzLjAGYYog pS+VcWjen1Ii3oWlBKXwG4DFyTpsc/Ld5vJd6/oMQK3gGshfdzajiiY6T53wvniMH41coanbRAgC OkssKCu4+Dc3jeFUzxUYT/IUjZLtMkCkuP7Qtm4ppPYa6+YplbfkIKCMxCHibZZYXCmPmZxz5xa+ wukfkbCisZbbHV0DF5HMD5yFMUykruUA+Ybb8QxqHFgM/kwqn/NshwgHQCDAMZfVDWNEhrBszQup GoeIi2Gy6DYTvAi14eh3FrEAqwtxPk9zbZlDwwklLLEKpDiGpBKp0s8KDWlMkqMfLPE0CiQd38ZM /QWe9j7a0Cw57QE9iOG09g0t8C3e6ZlDXrSlWxCGAr2ZegBBUaK74PKLFJ3rzMcAE/2zRUNUneXR LuBgo7xrXc9uefusQ00qkKNjLWKlAkbMjjLAWubjMwQcA5xEBiVXAxmldlH/1vcqRyWr8JJVDSkL H9CN3hcJBY/tjDooDah1qSOzSVN1UPuIECGtat1yd3Er8msPSji0WI09ZXlTrDwWjcoHSM9BGygt sEo0+5gZAoLOESRL+qq/jQ+cgDMVX3TMXmPiN6nI5NZWGRFv9q6z3J5Oct9uQfl4BpFcv+tFLPzi al0ov70tsZxvO5xW07PHkXVoXjDRAXSYZkrALcMxJecWJCIwBVqtDMJ2l/g0bA8Yfqkxefkwy/UO cvEWMGFeM8JKSujA5/qzl8NdB2dLe6qPhYHYHoBy8c5cBQNXyXiQBQWSIVJXIa0MVw5bs4yfjW26 9L+nOnoyQRQUfRG3HOFs4FUh470ts8cbw80cHoXVh92JD16TtEkhFF+FiR1ZkCCidfadxRsY9Pj9 rxhWVdgI5jbgQzjzuhhjmo5eiop+PeO/OAp5iRZBXt1ARX2jaleCicdaAJbyEzJyJ94rGMlLrhqZ Fe4vrnnRg4Zf+MIXqBUhUUr+RPU0sImLqO56sAKnpJ2YVoyYG1FFnJK4xgIYWteYpjy2j2a+kjpK a4qdRg2/8FqfixFNAVP4pbpdUKlIo99+Z9+cSu8o8F0+Klo64yEt01rzDrP4qwQeBSVrfQw0CzTv lu/Z1GEpi8HsYmJPHKYiPwgR8chydGSN5XwCtbNZKJArzIpsL4bTqsyZLMpAvsIiM4ro7dyk9Y8C pTnojSeteBHqVMc3bqjjHKyP8y7w6WKIs9nFv9jgbLHR+SZ8nZkDoN+LYdxIScgXvIYy4AD0UDgl dDBKMjaRLao0mTXbtfCkZUgknoG7hdUWfTGWTfmAHKzCini558ZncwmW+LRO50LEqbHhUfbGj28y SySwrKOxXLEjQeJhWA/UWIevXmRn4m7FAI+1w8sQstQMF5FtAekQA01k3aOyawXgXzs3rxJEhpBT E60+yo6GcPVYQhkUxgl36tAhxoggbMVjPQdKt4L7AFvcC5qKc54aIcmtQ/KP+65jK+oRtftjJdhF zFkQxQdAxQGmfa8tgvbyu8W6Xl1rSO19Q90OKMeFCEy7IJyua2cAegHq5LQp0EX67ddTO8dMfWS/ eAPeArghfk4nVhlVQQTBgYWAt8HEQo3KQh5lgqpkH//dTaimsKfQ629C68kS788QJSheGP88j1vL wHAEzgo2LXAkQZRdTNgQ2b5boouYTRFxrhxNgLjDQCWAYkpFLCuqiTj0FIufARPNiB/4wpeEzY66 OfjJKOw6snEyWCQUbQyn5s3C0owDNTzEwOgMCidCpKTk6R/WqJQZwjLTk0EVt4kaS1cBCqMn+JK6 6G2UbJ3qPGEHOrwX/MlD0nbdBlsem3SXjQC6g7njkLeDOQbCGMVyUZqx1dNA2+QrpamO+BNWY/2X zJijQ92A//pkIKsBP3DQ1MG9pXQfm6WHpPVpYFOkDZtO/IGPGcWZKcoOjGDkAF3Un9fFlcYumICw HE+H51aBR5s0Qh5pQf4RDH5bgu7EmFTP2xqbXkRsfDcxUIBHHp+lTbKV5bpln7L2CEa/7343BRts hyuw43baF+R0Kj473wqL38jnqbsXZ9qtN0taBs2yUER4FfF5pCUeHVErW5qiWxFfTeQLoVHIWr0j 0htzLIoyrFd11ki9DnWT0kYuYteozcBiT5wDoD6yYmcA5xGEgFE0sQji8D2eFWIRiR8DRTjH4iLk UmKsIhNpVEQn2KAQJugwnSwy0CGIYOC+ki0RRgrBeaSL2wh6oBVPuOFHM2RPBBemSCi4JmihPOCD BeCpa8WyFb3dA6GiFrC5bk+H91pUGsso6aeeYKt5ZXdwY6ei101Dru4iSCGDD9zWAv5UXomzPdYl AP5AJ6STCIVkft6MgFImo0/PuwF0Q3btVbIGcgmaBwLkshnf8jBVMHEe3lGHRIhP76PFlSoEzkYB QeHG4RsChjrq1nUdVhWyqVTKSUQQPIU5iwK2rv3t888/X3lWEwmNTE6u2bD6SE19nOrH4kPofU1n 0y6lLyzVGvygYKtbH/VplFIzBTVX3uMZJTddhYImhxPPac1dNRHo7OC1adxj0JWTvmNRLWbPG7TV eRFO3U2aX1rfgUvhN9CE99ijE6FeCzMkQiicdeO2nrHXcA4NygkiFGeMC8qumWcok9TZzxQUq0+N WIrPlVH8Q9AKuYKTO1qEWmOCEk4ATZByUBEegBdk1I1uQbBEQhYJZizRHotcidDpEEsgaUXikAsQ 74hsDMNN2oM+nYHI5u1CHFIXzXsnxvLQ+p1HwQXSwXG+cYuIhnCwGqVMA+ssKa64gAsNtxmf11WV BF7WHzHDLrENWfpILnaRX2sHsgSEzmSZ28C1RGN6NoqCGAEZgsiMC/5lFDJSWnd1Jpctuf0aQrfy W7uBXceJl5CakdoLmQ0fslDssJUIzE11OFSjKQg4Ng5l06boegVK11PFg7Jf+cpXYlrvJuNnM+2k Miy6shOFdpfhHTHEmy2m6jkfpb6twC2/6yAC7VLHfS2eKoqNhotAYKek7674bGwduEtTy1Q8UjUO VurfXE2RA/mHl+ndQkkUiTrZTCDVv+0PvzuqG2eiAaqnZe4VJ3AQmC54bMzpAGhUAfEJcPnfAi8N oMylascY/2a2zpKzlYWeIGZ+z8WjTJ/NUgtnKoT8FNynX1xftAAjtpsncQ9BrsNyzLAYP6wz5BJd tWuZaIxLsfBohgAfwgAob2+OvRgr3UqudRacGKa3DvU1awZYSidLRXZpoFQPxLF0nyYxKJFXLNfZ qHyMoxKhbrmZZZR/o8cJE3lEmgU60+SMMje7OE6TTE9Gd22ERwRgNWNT1A4L0okIus6D5yZVB2FY TwCHed8U9j9uZl/FaXpLFm/P11MVwoIRYdYFJukCNW7DlxYXUybf0BmGsoiaoGsmjhMApXNTq7Ge PS/oWD/OVw+RtrJr6uhW3t/4RiouRDvJbTnRL7w3sW5UIJmDuYFRvKayIioKfA4/lvcNzJ/sUwgw pUTy1L+p6ynNcl+REJOCHIQhUof437+9tGB0DNS5Wqby7EmtxNuWGWYn8Ra3bIlJ3tmZovkB3sQw yIMs4Jg50V/QiuEa+W5jiendFD7t4DpLaAtgLNmOlGmkCo8s9vtQQ2dhj58uKJZyZELe0wV3BGGM QgPz0csSr71wNm9GwXDK1AL+lifMO5DSX3QxLp0viV5MScPLpi6WVJhpAV9P/oaggKf5ODFjQyAd fXbuFizLKD0s6vD2g8XOmEQBSLFyH5tOdESWS6TDbq00Bqx0Oz7F2ngbcnG/iFAgW8OCC/r1KfSW aAX16nGiUaCesi/kUhuKcVyJjoS6+KgeX2LgkPXnWrl9PPNzaM6F1I8d0zacRacjIpAE88/eG/M3 nwcEVCwkBq58uo81NodnB9FVGXUWYzU2dkiMrQcj3/cXc506AxFhqfroAH9e0u2WdkmVezEMprk4 wYC3bh3cV1yxX0ewCJLM1V24RiOxp3ZrYB9tdsoGsbGfwWw4foSinrSEN7tLkJcXNoQX4s1AmhTk RLMeIZQ+wJHbiVtOLE62vbI9grmFYBYS4kH1wdXETDS9Vd8BBCU9oE8b/IELoiapKoJSHQ+RzAky CpNikC3mHSBpqATjeDbf6/rxy/NxY7UTUBhIk/IudBMPGlXiy6DRJ5csKM45JGcDUsPNIWydV5pR BSYlkpzWD5Zt3Vc7Tcr6c8vabcZLYDiUwucbIHhL9aEw/6E6D/W4NLVnMobWbZ6/9azYoa4OWAOS lPDsyAnrSc8MVx8uBz5wLumKa7BFap7cR5QxTAqah85cl/93d4ajfNqjt8h6uBkFukL/Ge49rwbw bzCBeyO7BW5IvjhM1JQIKaLoaV3iqZOhCbbGJVTavj4v77CVFrt1EFcNiWw0iUGP6ogOPPB1QUXv KYv3m1TYxz/zSCmsyMa1AyBuxIfUF4pBJQZgopkFZGRhCi11Tj++3emXfMTMmBRa5MXthTPXylI5 +U5kXWA6bsH2u77+wcbUxQOMZREFVN5wN4aHHYB1lW+WkiEGK3wRn+IQfgEjw2GKgzkGx6Rji4Yk DjUarucsa1LhRBtRHkSSSzzLXtOq8OOTagfZAuIA9M51WDpESjc8m5rjmQWTu6iPPURP4myxG6iC wy2A83pEjt3w+ojkVVJTWrdkBVDSNfEFlATGjcWjKa6KOP9SHf7zRrbgM/NYyWxuyesYjrpgCn9j JgB0EYe7OgwBW03EaoQlBfHTBjcz0Q1hbuA8PqO8Kqpby5rPe1773EX9LkZCq9ppYSqrcYgLj5Vg choBEttY4MiQsNn+XzoVXQ1fmqqPDAaAOBnKQ7FViFPHDVEm6RDbSiTRQgsIxkYqrpus0kTe8emu TGIlm6IbKLMpkeQ3h54R4Z1xmFB+zzoU68zMSjzGmP8xDzedtVRbcsa8UB0XhzdcOaJsob/gTM++ 2ABEuILA07OzrRnowyizLK/qEMn0hgj3qCeUd8tdR9dcfzXRHJEsF3mBKcdFZAEQPwMRCBJNjT4u RClfBA4Bo0OEDHErYqXWaknURpkIvHFyuctpWX/uLb/mPF7OsjQDQ2A3IqDNfwmrg1tUtAyBuFk4 rXiJArnAGYDGYUQEM6+gkCwCX/i/mFU+X++av1EX/ZO9/vjvQG1gxzTLxxLGvK4pKO0iby3cz1h3 F4ZLDC7WBx1SD1hLQnWb0YnwUO5dJLyaeNSb+JaaC1fqaGQk6KUhSsqYAEmNjYOZoXas8wzyNHaP qKlebIAhqhGc0Y+gmkt5D8guljNY5mRmhunCk2nMxGRxK3sglTt20UDbbbHhVk9VqFv9tbUVEOHB nIb4y2ZmqbHFuH9VkN638Kx9qBFxWCaGwUeHsKGuOnvmLbZ1AC7sXSMtwWheuFQshHZ0q57Ai5Yg qcw5RydaB2aUeACij/z7pnpWcMwLh1+YFCFjVVrG7QcvPBoQnKNJIvqZllgnlki9qDBqIMJX7fqp 973KM3zhbAu5hTFXnBQeeuyRd8z7Wk+bp8pYj7lYp1Eiv1urufoomOsAcSR7yRsK0PAcg3TOxIRZ S/MmomGj6FnjPES4QQQ2gilYMgpvS1qDUQwMaMhFXZwBP+O5C/7GsvgZY0CHYje261kTUJhCZ1MX 75uUe3zw6sCrG32O9XrPJ/g0Y1iGYKieQI2HDREXh7VYNDVcep9bE7gOILJrCOLrFPVnvyZKOw2s 58X+aIYF2/wyhOUYeHDGVLUIVyU9KOQHTBgFT82lnfp4E6rV3yAy5lcGAxreUwdEQNhmVN0wkg2X wKuXJyyN6bAhsQEXXgIv4jI8hVNUr6rZoqpz7d0VitxX9KIjdPkriOEZvEHxvxmFiqjYcZ0j+jhk lG6BA14h818+zcJZR5zHm8hdHSgN2XGL+UlxZWHribYgEXgDwXVgGjlYzbXSyYa9FAi8sNTHxT+Y FlrDCFDSzobfZe68aJw28JneVPTUixRU5TDwhfcqtUS+nMFXw74pRP9lzWUXpPgAIlQhkDeRnGf2 AUSzmDFtWEQDU04iwQyJGsV/IAMgBpGblL/xNMCHJfzoxnACnwZ28BDmqPPS1WBhuZOZnh8j5GrR HRwwUmeuIGA6qElYwq/5EHLouEUR6oLayckAQxl8F4pezNXOXZpdQYcTQElldqBukNOpnmObX3bY m6MCF6jFsDTIxWuhO2jOv7cQrrNlZuzxRTIqIYXcjs3CXxExkCapy6jL2wDRhYmKlpK87yRAxmRX CAjLQT+nl1Hg0YuzElDZZV5WG9zwS5E/HJkb4cqLuIODuaBFKFDefuLgYH48wKIuPiPkdjHmh2uc B5GFAadaZ2w75pzMZP3Ic/zv0cXqIkrqkt6GGjjkXZw5d/L1MsC0yOdR81vamCG6UB/UxxTjnC9h GAytRqYWPWcX0UT27hoyL/IxPrm3DTivuUUE/+5GnENKxuNfYdUx+vyKdWq0/mAOdGiJrYcD9yPj ciT5b/UvNG+47R0orDMGjJpPzgfevvSlLwlaYCmMV81qrLd22hfAkauFEpkExA6q2XWIwNLXDKCq UbGrqhKQBItsE1ln4WH2Q+QqHYYqZ4aVM0bMo7NKhwabC8/4JxRvII5Inpb51sQkO5fq8OSoC9Si A0cG1gKDkVAGnRzXYaxjXlujjSrBY4VrxqLRu0tMo1Cdnw0ReEPcRnZBuFW5p6uArD5bPpB9TNKM HDB/WtSB6TnuvH8xBg7m4l2IYfMuyFkB+lwMonzOLVZJR0uUiXOx0XD6h1zpaq+AV26zPg9ZdU9v 1435BkXZdrDmZUeLgwVVXEm3dip4FP0QfJSJtkx2MQgzqh7M0DZDkCvOqauBIle975DChZuVsi8w 9bFu3uSqW2NtOrtlIgMBB9mX6tiIngXpIsXOxkzPfB0UFQVjiWw6srCviMgJh4Agcg4AKLHEBz5g ei+pslm0zLS6Qz7vVtLGRyPVlkgYjyHLB+7II+2MDqejI5/M1ZicAeBO1/vvPnzCY1EokGypHujw OdEyL68/xkAYoYSfl5vBBEBUqNfS1JZgQJn/VemIdoE0RdeBrnnGFk2UVk/14wqi+syhBVgU+KWD u8w7ybLjPZ/95Fv1dLh0QlgRq/5iY1KLFjpfsAl47RcCuHst3XoBL/g4+4oToTtHp6gOSqPqQUaM ZVZCdRcKMMFAE7AONHVGEzxxm2lMPMwJB6YLG27DEJ4ObVkUbySdCT5EwntdPOWb2tkXG7103kWc c07+SS4gIjuy6aAKCvSRI1Gp4OdgnRu71xFmGrPTzK0TEWxeIbYk5F2tPm6IJ13Nq+Dy9lnDa8GM EGB9zMwJUTbEdB5zRVDArrDgclsMsbKYZTJSLJQgYASjbGXNc27S1dlSV7jxh7r1kQWff8ARN32I y4zhRsf8iYKwQi82GhnsIfFxoTEnY8LaBdU00sWCpM4Mj0sR1TnivsNR4wVske8BmUpHrIqBenKC pZFa9M9suW/TzULMyWOAUdeCn7tkFV/xt2EXTXfzOVqmQaHOjxHkRjV6IODVCtPVeZsgyhwRKPJF O7WjPJPz0SirKFmR6vQRGEPAZTZcqQQN36ttcGfBz45AR+UyZbIdv6k/OpbP16X4WfLGlcxs3uUq SgMZ0+E4dxfgcrxFvtSIJSrCQ+ehZxfdgn3Zet+w4+todqbzD37/UYdEbrjQxaH8520SNa9yVfaK GVs2iSkK6KTzIsKkHBJjcifbkXSxwJQvBVdsUGN3Jyn2apFxY1h29NLGnhvEm31q7tThqULzbr3C shdclEU1yk82rJuaDzcwmlJm1Lwd0i2YZdkkdmSmuokvaMh8K9nmRWxEFZy5FjTTM/5xBWRXZj5h +9lnn0GZBswdI6SAEpxCJdLSJnL1l3NoBxhNuSIT4sYE2WqZo9zohXo8OCLTRRlbt85IqdeW/GPb a19hDW3SmvwGMhqbCw4jVpV0y8Y8wBLzusE1ZsgtFH2RjWa3+K6BokLAAykpxbxCoo/y20AHGK0E E5CdOWsCxo9GVhjEL2fAHctesGWKiw4DAobXjVwoC+NlRaHlIz8uQpZOh4PoCJg0szdmH2d6j//M Z4cli9tj4iqcWNyONzPCC2+fqXyBBRUtz3E2deLQrbtNJMFYuW8nmK2H7wK1Y3o2u+BZavRbWk1N IgrpQsrkJPxkMKdkoLd1W1hGGTTbJusa0Cvc6LPzioYXroRro8RF5x4BIa5e80AcdGJDODcj1OsW KTgqKyziZu7G0jlAzE9MilXZyGuYcLBZvHYeV2aB8ozb0S3yTjOsHxHQ2a2VmVQEWKAV2BE1CaKa m9M+4dSysQnYRtdhBNvUu9UQhGLgxKunOkWkxRBuAPYqZ/WhcwztpdNVzvoj2NEUnCal7NueDWwK 3kwXgEN40y9/FUuCStKQLgQtyjQr30ZEXa0b9Oka/5AaNWPVPhy9o+HGks7YWpBqijozAxVRYIcv 4s+ZRG+HQk+ILmgHPeCPjfmibw7U2NQyldBCUAbiHNAq/n00XLnX4UloxziBFxSixOg8MBIVnFUt DN+3PAd5Ob1NzEw5T7gIC4BimHLmxyJZLTOjk5T5jDJktmBTuZ0zC7nlbUKJBCKIVa5FP5jp7vhs lnQF+AxZjmRZuCz5DRGIUE9pj5492rYP1QWH7wh9poepQqyJZ297yATNRTOS661EIiiJdtHs4CwK MiITJxeNTY1EIC8T8E9LCtu49a9dWKWBqO29JVHPx+iKwqPQKHZfaGMJvkP/RtVCh4xV/64ZGnIB Ij1hjqB4+9rXvtYVK5qyxpVtbBzH3KJb6csWmG44q08T0FHt3YXc2KJQlTOgga9gu+vGMkOz8wAg 1c8oUyunAep9DLkjiB94xB5VUqssZlQS0UI9ScqiaijByekxpsIie4z56Qu6g1DRhGvq0A6YZXVJ xnpmYPlKsbAojbhQB/RNhKyfCoF0E5nBVgjPM+oju3J3+YNFmp28HIjJYpVryl10Ir8RHEIx0+zY Xa7GXjaPuBe5iLZVABnR58eNbRSuqHpoQnWcZ3jKcQ03NSQi0XwX1vsV0L4CLagaCJ6WSzg60zug nkDF/NigscUM7XVXXQOmm2UKJAh1cS0d6syO3CzH8JM78uhgIuKAkh1nSs7csZCxBpyS7bjTEtTr AhuDdSoFB+kc0AsiY6fwOvRRqgZAfWyId5IiTi7wEUGxTGR8doseSHcRnFD8BLR1qMhiw1yQq3Pu Mf1fhWAYOOj5oVu/52UfDuhs4j4SwEy4zwVzxAa3H9T+JcMIFUs5fkOwPlqKdy0Pr0DAmSzEp8kM s5ZUu1BgU6IgVM1uOkUmy4HUG1QrNGDiyjf+Wv/4t6EbcNBDzMBcpGQwxRcYdZeYYq9M1a1aZCpl F0WDg00tZ3IscQ5MI8LVOIdCffQFz8tAoSgsG35B0OyAuGPG9vWU5l1IL9QREcyCqm5RiKvB0KRT O9h1Xj5PKBwqYZACkUSTwy5EroPYG07heZ7KEEJ0AZPSMorfU+tCTA4uwbE9ShHigmgdF6yJyfcA IjeDVpFldyE0IoZMXlUtUFCJSySCjR664JBdM40kMQ6pnaT6c5JmV4TWIoi4UAer8YRuGUvV6bP2 ZazBLt121GHgMuRquGrL3YZzTvw4rhIABSuLl2HN3D42wCh5CdXB7vTDSdZOdhN1njNgmMaef8Ax EKGyF9JRVCs1LAmj1bVNn17Sw1YU+ggO+Afhu5AuyNP7NXN3HLOWZXPxoEVodd1AHYTiEkuZVs0s QuqjcgEfzav+Avbd7WK6q08E7cVOld3dFntsVPFRHLBbRm0Ubcab8NCN7PwJoHuZNkzkmoi8ONyt gDiHOi6adE6rc/qb/OvPnHNu0bUAE0ULoS7mIpjnNOaVuppamWlfX4aY/lVeXstItN4r7vtP+3l+ URTDLL5le0R4GynkZ8ai8yHsktCC0FhuLTC6ViBYfSzU01Wj5DlFCgjwJdmtnoYFAGXhAQdBFc+R qllfgSaGIYU4BygLmS4udI7nwQcD8eTBND6BDlNeXFCbMBB/wDmPks8gF4IZSHpY9aDU6ox+h+Ca UcjbWZRFhI0Ya5Bk7AWHCcKvVltNhPqnKGpBdsORMnCO0UcQrNtg63bmBh3U+xag9EFsW7YM5Gpn MzlErIJhrtbZHlPt9kppTQamdy5Cg31UQsOpZQwRq05RATVFjXEljUtWA6C6NakfeONzoCqWRCZL x4nHw9hmYxsxqiFgBJF5XgO7K3HBQUrgKPYmloSXVLG3nFC7WVRPy2ArnQiO1eZiWk7Jg2ce1lLS iklI2oy8jYYHRlwnAJKvDGeLLmSg6CztL0m4iGyaVGYy38ArPpOohXn41R5WbtOPKfXLi/6JFLun H4BI2xxXSGCSz1h3qH0W8JOlUaABZAhgCdkFbx7qyZ1isutuNZZX0NWqJ0E7748aYFpFH/+qOaUc tGrGzktg4ID+uyXxW1VQl/7Zmu/xLgYVRyu4wHSCTC5IJ+nWP8r6mKIWL22wr24NVwiryDiJzd/6 CBlK47ccY9cY5kUDdwUjzxSJVMEJAaU+hBXd+BlodM0oUMks4wdsiZqhmykuq2w9GF0O6+JxmL5/ 16x9UP/zMFOO0RRBmxK4sFl1EHXbNzVyyujQjlEcmhaSIRXn+oFUdADTfRqIcqby3H3CqDu4dWNx AtqWLWXOCAoJuuuIPSUJgtw9NrwZz4lls/oAgq2G+LojGRkykSVD6NYU2GA86mYnahSQQgJqMyRX HmTPV5btp8C18D+uYC4SsR2Y4KD1gafLihc0h5gcCMAhaxR18VQh0dnK0VrYUxcr3GZnfXqj9vFj 7w9iKg3WR0+yYBsoiIrBFv1TLBeFU7yZk6QZ7gGCbblSF7BjDqMG6w0JYnwD32YuF2JoOCVHeigx JqOzhbOssArOU8X5Px2yEXstysbGhen6UOMKrqRT8dmHiQd6i6aioYs0ZqWCQw429waLK0I3L1VA N+qdReYVSIlKzmD4hS0+uWNGuWSvX00PPMEtTjiEHaSy2sy9WZ7/mA1cFrcAyMilaDARi/Wc+btr wyiRslxqlbFrFEUipxZhQDvgTBpXH9WnfJJhEBcnotG5Rqo3RW5UHx5A+3WIDt9dITYhozbz6MwY Fr9CzhQSCOYFlcC4uSUKhi/pVYzQb7MrwkV+LQJVKnYQVjaOAgf1LMmb0JZULLKyX0GkiDB2FmVX umJKTqAb/fC2fbwuBdAT1lgiMxP9DJsaBU3k4bERt4qp+AdPKl8Xo7AW2zFYWrCNZ4EnMvmMPqxJ BBwykI+ktjwf0LMIPvkVOKMK0cLoPGf8mCtLycpATXVf+wJpvCErSXRd5/iZD+s/rbrmYxioM8Th WmnM9mvXU0ueg8nNnsWVnDdRsSC1AKzJ2AWtzhOAXYdR9NkhhQhDszBZLHWLmGAde3iYZ14e5ntY 2i1eIbT5KjaYQ/gASiwxjcOkj59U9uOSB3RGN0bRrTcn7uij8qfGhgihBPO777WsAhdLfHS+HsE1 NjCy/nlUFPISy0AlEjmlykVXs6u/OBOB6U7cwjK64E9MrpFz0IXA4EAupgEaBA2bHU3ZL5qzq1gt AXT27ZN4qBuQvTSZAQVvynRwXCDouYSKRnXDzwCigfL/FiNxBUPBhLVwjevPUszaUYfJq3ihAQuZ oQmA6Iym8/AUS9TLyVK+NbItJw8lPbgwkB1pY6CDDqcXLYzeYZS8xS15LXxZpCHImi7Wjd29Lyad THvQ7XKyuBJL6DeRmkvaYH31kUzWRd2AWsTBlnjhTqv1BhD1wSek0I2/gYYL6/Wx5EQW5bFNq4yy VASXX4Kc3jg/J+xaSbFAI/XGYjL6Cm0YuigGUoM8Xv1iHXZkETgompjMHqVZLsOz73pOdSL9nh+a wUdNFNqYB8/e64WYZktz50mKiFpmSEqJoXy3AFY41LmvrfKebrGHIbxwKFNPsdpYOlIYA4iOOdNA B/dR1ofriKIOZS3cnFvwuTmBnrP33GjabK46m5G952SkUF0iQsurO2wJwQJeYgiHjjF+g4g0wI3o hK4Ug6sHm2U+miDpZz8g1VjBvBIYPBFZ1Kn15r6CJO9xNOPU1cCo4XkaA3ZjSX/KoTFRavEIQz17 AXlyFUUNI+ayLmCrkpPhHEM9bsPLeeOs45pNcU7DoKp02DVfgjuAkm8swBYqgBKqMhzg42DTjNIe OKoUoMbiUF73caGesDZbQTO90c8CW3BBQ6wOYuao9VdMiI4Zi1wsKCVMXnqTIQhL82NbOMxAYFdB MFIupn+KctyksmRjOkrmRQ6WvXbcvAsrzFxoMzvRNu9bv9ZiesJPQs4kLIVrtPJIBuAiANiUMVS+ LXptJCnB6iNaxLN1X0wQAHjTZgOr3TRGthl15vTLV2SoBUuzNBToPBSQ+YX9nHv+xx0pWiRMIwBr o3xMG3hmM+kXJ7VHqvMQZwE89B9icrXZgDiqyCjLEAFBpGAfpGvepSn9DdkeTT0bq/CRkOed1GgP fqDDuEq8FdqCqomEXIeNgukKvKrB68k3NK7m8nGYqMMyiqjA3vQ8EDT7ctvCaZhFjTSwNfhUyiEH Z11LpVpmYg62UW45UlR3ORJq4oK26cRdgGX7SRRwDJZdwPMx2u7c81k5A8pMLmmMRDNuBBu1yIdW wD0K3IO8yzqwbGUmJs1y1R5N0Dz/513KIhedqUJRuTilTFpljo7lsylBu8hl/Rm3PnG+uNukA0HK dGwWKp2qP1htP7w3SNvI5l7yjCL84rXLwKZEN0apOPzq3EfGbpSd3ahNuak4gssDhBQGVkyNEnLw jhMIrW4pZzrmSXIs16mDmLSu7vrFfXWjR0559bLomocxQ+yJuuW0ub7apD7cncEAKB4oCuRRphmp nR6iRrfLxpxJ8t9e3myPbTRHR45ZFQOFh0GLrrrRDHvBMgP5YqMsPxfGNB+fIFIFF7e+DqHgGsAh DubWXwuUpMl7XqIGNKJuuDC1y4v75gMLLkgsGjrjc3aHNdt0J9cSCU3S0t2b52O8jmUZrjPf4+FA hDWxDZpz5lKynwWX+cAWr7YmVcEBr4GRIgWk8o0dNEaxQhUGNTWgWeFmOjPyritmPeXjIcuQop70 U4taCVoNMRkF8SUbKuLVOM8KshEOL312gZID/bG0JDqdszInp5NngpY544Ntrg/hT/DHE+FhP6CZ bPLhrKiIWBAyhswDwrY2bKDYxgaxVTEyTyJtr5rMtTeK5Ra9tUQEh2AxsjeMPwj8Tp8q/197d5Qj y80jYXQV3v/KDBgGDMOzion2aX+XVrf/AWaeBnA+1M1SShQZDIaUWdV1AYeyl83QuVuYasAQbweI VQ6BbCuwRBQlg0ZgmxlNSsjW01Wvuq2R/pISIPgs3/qMW0DgVWudVaS1rnsTEClIaJtuztAae23L u0mtDYiReOnp6yBeff3FJzB9/iicmZoFLAcUUoGo2ouR1jzV4ghPwgHz+WaVii10v3vhkmtVW0n3 3YV+NQR6syP76+PcvXY6JfarX1rWhwPq04yOBT5PVly+R7lZFpTbTOJLuQRSZRE+B3AAyP7FTZoS UP27HYkJ3Lu4DcCgpsvsX8C9lRpZE768aMccY1W9WXZCMfAW4cXFSNGFWDhzLLNswjkGml1cH8+8 1ikv9a4kuPjZ9fxgIxOeMVdg6a6PimeHfBDgvd15q7SMqg23hyZCnQ2XOVu2wbHGmfVnLghHL4BC C2YqdHiozCz4OxCiPEFBeogg/d2htpMAOLjzkj/l3UO6ZL39yMZGJrEQiJ1sVG5fwCu/dYs067Ah kYOf1HxoJEOpz042xETQkFwnCUGr7k5oLvFNsjfWEx87Aswzym/Dq0wc6PE8wNPiK8oJVkWYMzLS 2ydNYa6K4nFEz7FKsW5kq5WSKuGPFYsUinGvUT3QyNk6Xyi4ipmFU3EiZ+W9t92529l5pIW3sLXz SrXRsuXkR7n+tV3F9u7prDrJBPfIjdJAs6sgOHmx3ZBisfJtlN2laiJ2d5EWsnUUwVoR1XIuyW9y lqixoH2Ww18He6lr53b4+J5XxV/uN6D9y8JoHzRboFfe4h9xfaF8w8tBWSkHlJic+YLFDk/QZGKv s+bWzDpppdoon0vu0rqtbvd/X9MFLBQ/h8W2dovADI4Bnh/PyJBFa533KmQLSDWDytYoomOhAyXB 3SVqiJqYjXyzRjEJdDoluxArNyZKwhIRmJNIao6IWMIH+y9RiHQzztvZt/2Ze+y3r1T/s4CpVjmj zEjIgHNh5AlA9rqevhvpZjPxYt8U2eSM52Kby21jekpS72G4I6mS4sC8aMwf7TMim4iRPKElUin4 7AizqsMfyiW56+DxBcWRPn/juUDWYZZ9KTRJup6bqHyJQoCcJC7Ube1Lor9k2CxqZzPOYdtGN/Ke Jm8shPM242uRSshsClSRGkARo8hf7dMs6FFYqLIJHJWim6JgULGgjcoFhRP8IQIzyz78y9pOhLz+ ZCHOYwgLn+d75lUAS0MzNat+bgc8Spg5+965y/Ta4/E8WyOgqQm1nk8+UrSlvDsFZWBrs/6YoUT3 82/7Xzz38eXafRdhCO7SPkha+16jqZKTIfusdau2Z3C3Nu5uhIDBC2RRq2F52rl8YFjO67NLKsFE oINVzCidG0Kph8+uYvmGt9NRw/Q05lVOlm7UxAbdlLRRAkGyRHaxe97XbeBVse5WZgcpqRjxQp21 XEXAy24J7ThubShI1nJDihUYYfVKy9bezoUg/iDlXysQNu4QbFEjfSqw9uokOZApw5UiBYGkXTZ6 bBa0BLX+VRQcvDrZJVs2uuaLFAiwS/Bct70d1L4Qb/mxcltUViBjtf/5ZZcGi5uSfYDmRzhU2a6S LX+2NZ8lupqtyBfUGvHNsufS7PiViMiT2KE3h8NZ3YFROQgHIHXDw1TCmpRM72RDYgg8bSRnRBUs NN2wy6qACXPbhxgAByYO1PLRui+7B/dGKqG7OBgsThAPIF7uV9UFw8Kcs7ruXLn6A9fCXuPUZ09G 1o1NY8Wg0irsvd0foOzSwtgfM/7888+///77+i837lY2xH8+7qcFFnAM49XeAmVG0HTnc2Dk8Ih6 HehdO/m1qMCKISflD4ggCiVbsFSgbuiyS6WN1qAFYAkHihDHjFeuVa/y4ImxyrJnNFKLwRIBYRF1 Z3FDUFS5kVyKSLxACE8V6LelWgloK1GTSk8J7JrbFc7+OphlkQLtzn7fgoiaAI0/HYoHDvTIFngn 8wcJkR5QLfWQ3OzspwXU9hJjptZtr/ZWPjaxyZpNKJFpeqFQ12fCNHnaKLAInDNSVvUOSX90pXrJ x67Ojhlt6u90doI7NPLfM+j5ww0yvVc0SGvKqV0bvaB0ZrlrA/IAKvHKWqwIXumwBG4UuaHaa5/D E2J6vXZLpq0GEipG6nkdFhF6A/PDpUkJihQGz0q5NGukX30gOHPWhE25S63zfnmiXK6bt/RiXi5b 2wTZGM/+Xm1kNgsE13N91r6N4eR1vi6k/Y7FL7/8sv9KZ5Ouw4ZDfwNHEX+SxnO8hDXliuXdyyCT G5mS7c4CIWDyHCHTSr4TqbU3sd/hVRsKnfeqTnY1xZFCW1H940olSprb7kn5VRzFZitBxBlctyXL 14BV4GCk9es/O0hmCA01cAcA+cNnB6XQnoy6JL8NsVZZbJLv2LXA3VYbYmp3lNgvxtBYf/p1K4eq XsVP+nfiJksxLEbqhmAzS0/tBZglHFmr/n0aaHu1sZQLVz3SZWFvfQw6onJD3SpOGBK+WcZSYW5e 68E6uERteWuNTIUpGj6U6wer+C+D68+mEuaSYBWINTXRh7OrJb10K6W7pCU0f1OWv1fQ3s0swcXz 6LfzbMoRTdjsGwIKCYpaxPrjG/YRSGk5RBWOXDeHKrXPQilf+x6U+OcTzHUgT7RD8jT27KMKRFMJ c2yUxQQ/5ufMborttvZrFr/++uv2fQRiV5WBdHrFRczedCQMj9doiN9WF2Paum5jWHRJ7NeTQUcq ljhCz82X1ZvxHYoc9TfX3Gj1MJzoRBT1HOHmKvA3tptExU+e3JmmlVIOhFRj1qz8RYTZ+phLyakf iRYUrt/DwOihFOdb+Mi1DSBNl8ruTNdBLc2+chIOFcu+0kXRK6boFFD10SgE91zbAflFtr4qId1X vPQXTvsOS86Csudys0O4oWo3sSjWzrhbjYJah4Xfpmym5oknuWoSSvRauZZlyzmXQN0SKGoEM5fh G5saYj754+edRX5F2nbVW5oVP5sLqvLLMT13VPjphnypQXW9cMQL+XgyO+0QYZvUXHbJfiuZ4Z9f lYgcGQ0aThNXehnQs9U9/Jzz1ZudjHz+Kwqu4yLPpJz2OdZnl+w75HLn48p4sKhsrdGaXPrtrenX f/15/Pbbb2ND+wV2SCqfEcJcO/HgFgvXedxS+ZKNVYpZLiUMaqAPXIDsqptzGZWbtgyJReozm7ta /4yswxxLE1tzmFXSbY7o49qlyZrhIGEA4V78E7h1e6MWtdJSXS3IEJvx9SRnMRWHdLbwKDZO7upe I24213Nz9b0Kn58EkaI1aUc1Cc8kr6IVmkPdOhSDe/Pn+1NSHJPv+kGk/MfXPRrve1huLEztzsNu a9PZ8nsETLsDRy6SNjeeNFRVW3fXDWiBjL1yFP5QhTMmi8VY5PTXMni7RplVU4Baf2oFH0fLYclV iSlRjiUukhX+/IkJGys6QcXS1Ef1VaHxk32jWrTMxTc9w+pv4hWNcityVIQ8i7vmUwa75LZruVwf nLPPakUFt7Q97dydNSI1fq9zq6V9hAV8fVTdrvoPDadie7Q/UFhWGy3UAY2CkRjblBae4YHHDdUD gUACWdl5ZcDaWiAOaFWEx+u/c9vJpHCNCY1E7kjg1r8a47AdpdUYPuTARCblJ3Dg39GSw47NKbSN YpOsiEWmutWKTDqn45ChaCJVTopNI1kkuInsLnlGAyKAFwvwox/YN7YCS03iKp+rRouERs6g98wi RjMOCp8Xe366B1VUbz2FZvM4a3I9THxrh7q5qTfLwhyA8NkU8+E+s9eC/zDBUo/wE5eqfaVEyMoU iNwZtLwlFih3Md+lBB0D5R0g6Io86ykRRDlwQk9hhlvVsZ4bohycJyM7NxfAE6y5wU4kMWSNEY/b jkeXjP0grls8JFaEjjVmKKKwuLcEQqim3KvGMWzg+onLFvM1WmS8znhZVDZxy53dBmrcJmsd/IxR G+nqE6Dzasq1Bw2jnQ931kIc3baUpAuWGdEOR28ZCL/DJeWHx/XfXMiKfGoeUTyYjKybcdNR4Yow iGbQNrMcg1pPZNqlbmqS2iSy4kSsvfXI3FNz2z3JZaqlT2MbHEzY7NuJiAg9IIblZEg9h9J8qxh4 peyXSjtuYmrg7DwrPAW3YnkEY1MgfaBoceoeMyXiSQ5AWyU7FPbszOCTX3kBr3hNJ14JnVSNXT4j 2uHB8+wgz+yDiGV3rO4i8VbSLefuVyyZMms4WWTZpEVHrTxhWI2Y1HQYcjOrHuvgUYnOBU6zSisL hjz1UqbUWrIAbTjDShQEd4f8AtAqGLZJB5cQ0lhH1bT2q6eiQPW/iZfFv3hKBlfmQennK6myvilR exN/3jh3LUrWGZlDPsxTRbIyy9bkdVuQyx/ECdDMrptt3fJqibCG2L4plXWgYlbFddgldyvAGhAz K0xAmzSk4LJuJck5KOCoAkWUmleTpM1EbtA8o7WSqyJwWaloAdyGZxwVnanhxuG1z5qS2KED3rTo IW78mH2l4gZZ1iKxTCmM5KN9FtUAePVsYwsE0OlP8ggQrfdVvn0oZMssWYKNXbhrlLJRn8sg/ZIv pQX/jCg208lFkGKdxaatIguATZeFtpb1TP42qcTtBCF90NGJPeysbcacX4tcwxMg6nOH+wnoUX9l aUPkDtQs5FXSd0hW4qXWYIhLZtnsajsCgCWiIrMWLt1il98f0nC+xIBaVBhuMG84ABeFPnCOYzmZ ylf7CJaHhlhFymauhuRnXP2nDwIueUWiX8kWeSpmJWkFdtV+Z8feLpcwRZEqiqzYMMuKdczAtaCv xzQjn1+b8cQqlnNjFlBBn4Ww5XG7sPEM9ddCwkAGZQxr2bREhI4sijr+7W04kkug06Nd4kbHDArE 00DLaXjeubjRqyyUSL4VbAJhKcNITFIVd3u/ge5lSIlitvHBPMU/P91OpheUWspmIdXbW3bWaD0g oyy0hYkn6z/wE1CjWNYnqCuGcK7SONBYPW8BXLVVD5uiVW2zN+MtANGl+7I5U4rQZsEitNetiD7R plCCtTxv1N0q7jzVMK8wrQGUd43yuMOSTMLMy/mK5YoFmokCu6xkQJMs+U07NnUCV+2ACJI0xRCY h7A+a0m2cFjduQT8SKs9UxmM3qztMHU856dgXY0e9b9+/th53fmikcYCyK52nMBjxOLxuu2tD+l9 0mcRs7LNoZbxZWh15Ruqy5z/i3xBkr/1tND5rFcNA6uKBRnV2OwbeL8ZwKBvP6zbHPANL2tpt2Bi sSOoJNZYggVOFFK0kiHq9CX0+jqbVbqVXIYMuYcYWTN7PLhlxgcMeMQCd/FedhQ5vVg7oFIB5bHG DFpIIGN2+SIfhA9QiVd7TOV3H6yoCglCkpTiRheb8QrOHGPBekBo5CgxwqiYSXoUmBoAtSjMnqhl TaQIrLzxilmfNnoiQbYsq5YlDwdKxF3tgK8CZ01cpZhUuVFNfFWy8BMIZKB9XI1O9nfo0eMXfcSO VKZoIv2Dt7LSZwcHkBMhv9WmUDIQyOmRLKBQEiYX0dul7JjrHlrQoOr7NLtqT95M40Il9Jf8fSaA BJqMl0imMIIbY6y3ni5vbhpkFrASrwHkC0Fr8VmPZc3/czebI4rHqLM5OzkQIrOznmXRLsPzsvWZ fu3xze4ofcdEBYq0BbNA5syGh+nmmgMKb+fovqsQ4MnmlQx1ha/YZpZ1UOEWyZ1bYHepvdLG0ovE sazPYeWKvuFs3XZEU/7fjKSPAk+8rgREsltsOC3SFLBVGrmrdty9zjTqEYtHMqoNYO7t8KlUgKAk sMjOokreLAoYAlfNKYJ2RkDHc3pKFitjl4y6Ou7j7zHTDYHvXngK5ovv9l8AsRhE9epLI1f5Sbmq tQQLsRPrMF+jHa4t4azdvKDohY4dTEPFvd0rPDmMcpQUYtE45WogLglErqvB9AiB8eHGfnvCWR1x +CKWhDmppmKj+vp4yt6smngM+urHuUP8WBusQLS0MsjIjuXSg9s12jBbcJiaEdJA5saktXgyym/1 prateC0jCQci0kG+ESnat3MPUA3f7NVDYiENwrfLYM1KvkuxP8bPsmoZoWVLt4SDCAZF96o+23KD Bmfz5j9YkiRyCWEVWLHVE/kUqhpA0CuOV7wiBLjiUBzAdZNSistp7lWfUWWjmtr5DixCGCih0My6 hMe5BPZqSTsYhX83cQCPk/FTYbDDlD7yOGt00LJHXu0ld2kDrTE9wNq5DxZ9mctv3lsObfTo44aL NJFSmV6vIDZq7UqGewBHyyvTbIplzIlpFkiJaFJXocpO+HTC27l08RH+5a1kCcqrcL4umRu4S0hb DUKmFi6FElPASTSiR5NuVMxhgRsf4lXvqshlbys/E5QJJ7DOJwUTOVQd1gJR/QAC6KkYNnu0DAgP L8ePXbJCGoIHVi03OOxTHB+D8l9oc8kqB3HSyY7KNF16QWGp4Q45NksiMmf6rIBZ6+FONla1twMi vvOHEb+6QRZRh/9KFIa4yP9yD7SrDsJMRCSi9ZCFdKGvJnCPsiArOxUeSnHG7tgjJ1h5jN3dJcXc ofhlWWev5dqWExEdfCP3DuS5acoxeTFFmy9Ogs5E5Z2HNikw1M0ikRxfqHG1bQjOWGaIl88Q7bYm ZIva7O2hDOenPCbE6BEICorD618epeYmOg+jRAWPHnsr7+Yl8aoPAdIIHYJori66DVzLHXWRvDpQ HWGsV7OYQmchkK3KE/jS7VJRAOE6dglpFlht+EZ9FuNur0ygidOOJgOlFjiauOnjkzBGjqS0bcji WWMwMWX1WzEY6Ch4bzfEt/s2XbuwW5MFQwfBlw7OPgYj312B62z5RUG6prTWUinOVfhwaa+bQpUq fu0KMrggY0Mq5HXrKQnlamcHYRwiKw6g4UfArt0nACZdB55suO/cOaQcOSKEWXIs9cEER7zkD2Uh T4s6m+tmk2LU2q0HRrWpqYwxDbx2/RuiZ3+wnXbrVoybJc5wBrCwnZ31pDseO+gPVSVdT1CAlOdO FOROyBahGT/dLd7NO71QrhF7E+084bbsueX0mP8Ws6Ts1a1ALiljIEAymTCXAq4GUW6Nst/GvAA3 NYOOdeaGmxghwAeMlzYx2ajEDg+rWWyR+g2XuOpRSbIMNP7fKg4BJ7E9QVR6LH8W2J4rRZGlik9V tTBIOAYIXhVZbYbCLllmq0+1d6k5ZPedMh6vfaOWs52rouvr9cFEoq3UZ0T5tVZc7iokbtv7INNa euqkOHm4V5XjY9NFNwtYWBkI399sApGTHLu7AAYB6KYV/1ITuLsl8fTXwwvWohGcUWqOMShTpRw4 kBQO47SP3JCP1JCd9QGO4ve4UNnbp7jP8reipptBMO4EUIQsB+6qIDvr43GBZ1UzQhRIzA4L0o6S xZ/wxKLozgjPb2b1iVTzH6owcVx1gNtTHsLUWJX2R0X96U+WTUevxWvjv7fzTZkRvj40jzayELdv WtdOBWYQLFRMe7XA2w4OjJ9VON8MIWqzQ6Bl+VkyL0S4h8m3fQNbSCrSgqIPG7hw2F/nRCNlmNnE mv/liM1bWeqL2WJXIx+NE5Smb0ufZ2LotiJXzKqQ4h9+A/0C3Sh/o7tjfURITQZoa/s6t6oQrPts SBbXKPc7sLkdgfa7GSYfPr6s/nvkFKdxTrHtr8ElicZBYx3m7c7n4Xq6nRRCqxaXoprdn29pkEWX KP5ezcIZ67zEqNLYY6kR2vVnLe22Yjkfqkz4uIolADGQGJm0Gw385s/lOpVRUeyE55VU6bBj7e8Z 1U++UQcUj+jxOA9xFHflGiZo5pLo1IbAA8rJzWMWSlnVjjbiLXxPLXy82OdIrqrMvZItIa9lRvze ludlt4AFwodWC0wgtQUrQVdhSxD+A1wWAL5Xmw8hU0DrE4XdEOtleeTPjFwBAgjCI0y1xk46crVY T5xB1xnnYbJFKHgua6AwUVm+5Y9v1ZRgf9T+dl5CDdPqil2mTZYhPg0aSKlDHq+9dV6GgOXqjgnE vrW434pYYVud+uxm3dZoYccDzxrUtlmkh0GvSS1mV8aBJQr3Ju0CZkSyxb6BvN3RzZcvNMUG27er 1+0R1PmMYAlyg34hb1K/MOdrHEQKZXuSshilWRSCurCrfAco8ANFxtHh5hOPbmZBMZeEIDqurr9v kC4E34/zXTCwj+LKDx0r1/B3wkkZUXuSAoeqAltkqmTBR0vtMqUafRM9hTX8mjIR3sf+mM2+taGK 4p6dESRNDU/+8IHk+ZxnJ3v1wSJkdAaXMCVdZTK7DjRoh3lDz5JMGYd21Sv7+YA8oisuls0bGgph pvBf+awnl+TRTVxajxV5G131Cc8nOyIFV2HeJOZ8BLiaxU+ydf2HDyFyXIIF4EOYj5+BHjpimzk5 uLWHNOtjd5NkCJ4T8dKUagaCl0xSy/uV2abe4bsao9ckzH/duD5EYdUlAWU6na2MUS36Sm3F4C2v dGurMt+IEUAzspN9R9+QljUlNM7ZTUAzoNR2+/CqNy5qaYX0q7CrzNnZpcXum0T7I013bYSpstxb INOgHXy2xEV9vET32R+wFNPPn9lYbaAFg5CxVphUT5Yhb8bQdoIwjCiP6vaG7NyBqU7YR6R7SNYO gdg1cNtwcAmhnCItujsBNWW3o289E7VP6zjTfhOk6fsy4laxXwH0HK29w/p75ij8CAZ81qoOwXLS khx6qUBFa2wW2LmUlmK7rVt9iyUcSk0pC0kAVhryCzesa0/EWjlqsb+q9ySxtxtLLvM8QOTxEkAf gsthHURXz6e6P7/1CwUzxcWsXEqFl1oywXWRE2tXEph62VY9DE23FT/99JPHQ2OD/zrbUtkfUszC ILbplfviKc2cvHKeVxCJYW2X7PMN5LBLexvJNkpShYOjCokArTYILg9R/Io4KjgAsuH2R8SiLe3i 2mfw+yPzvXYLuf5+2gznVFdVyu08t+e1I4jiPc6D9l53aUZ8dgZSueahzcJO5p7i3yGJbvF8v1f5 oR2EgS/ADgTQKEEc2/mMd0n/W7GlRh73CpObL3jaPwJTBp3M7UtC5WTX437fptKC4YSsuE+0ZPb1 GjtW+Av8EuxW2oBq+6NdyECWRMuGunAb2AJQuVZZVXI5dQJbZmN4TpYRSy9WRCEMD3/WVO7FmcNt tcqFjAPhKoDGKFEscGD/CpNsJnCNrf+GWK3r2cnnR49SXo0x9zhdhd+dZyJSVFrEsInTrzUuSQGU /Z1s6n7iecPVFfYA1yK8ntHuglJgc9iMd0Xitspv2TRcqSukopsFRQs1wPHWfa5E3omQg+fESw3U h37deq7Iqzp53XQ2Yh4VWxWt8POhkkCpfNvY4eOOO6ba2YkdJzYX8epvDMWujDedTR/92utu7e3g 1n9vldmikxp//OBLxW6m7NqIHQXpRHRqDO/nP57cvQxvcSahv8UcpGaRKaLsr83apqkotUodAs39 mscRVMy3/zwP0s294RDucaQYHfIiBOvZLRnOR8Jyfe8fUcXz3MTragHma9mx8/DUzoErLstLtbDh fMCZvd0QumYVX88WD1cTwXKkWxO1yqZNhd/wHGa/6qvEJOXRMnbmWBL0T8ISmT9gn2pIldsHkCXq pixVijYB4kHylHxemsJdIh89ToZHC4W9nqNjSwS62HwSGpZJiZVql1rZkm2QpfSdRN+d1Kc1J6DT tcjEeeDwBCx2Im3lpDCWNARid9lBqQv1Oiv+dZuRtgaolowGwmLfecSiXxVzXFkfhU2w3Pbubb9+ w0l7DdV7c9rOi5zhlq1xf0js1/7si4NIpfWnyMV1Ny9tQOhyOz54kifMQdmRIX5WljBc//RiJ1a7 BQ4HxFho9lbzk/N8bkev2CBMUnWmcXZeV2olRRQYZaLqIq+ErwNNtFpYNmaz2okka3GO3giDM7be HYkOAjd7prjN20p4doYSf4ggtptX/2Jh1kQ615+6xbdHfWjQLcycTJ6+LVsGjZURb68PH//bxS4I jPffVnVlWYR1S3dSgWYCQUqBTDdyY3esGwFdB8WjhgMXjoSSkWfFlrNC4J5X+Yg9+kiGePGjZCc0 l4vFq0jqr6h2NX9KRhNVXdLA1aC2SdGC2fGjnU65DB9u8IrBDoloUWlJGP5L9z5L3X+guf/oYZ/V KNc92Vk9qNIou3b7Jhs6N8jk1T5lr6v//TjMvmjux9onaiXRpD5p9ZTQWHSE1YasdO0+cJTP5nUb GCxQhU+HspcLtNmQTed/WqAdbiF31Y5+Yfqj/TkvXhSt5g00EU23J+WnfZwh7ZgQlYW98oeGikXg LNhwkVEyVHIjxsOctC/0dIixamozNhCX2OetSxXpZdRzbpGIVExtODtKT7z3eEpMlq9CRfgatcgs 3+LztZx7pv6RMig7EPdmonpgy0ypzybz1pSKMCZxxWStLZUxa+aiU1zszstYWBMg2dL5pllILCRD uRo0QRYuiR1r6VE6fiXmjirGyKoaH11mJz7drcEalcFOFOquFi/7u4To0MNFtzNREJ62RUkqYjFC RPyqV2K08r4P8tfN4lFZysumWyW7o7dx2xRysf4y1f5rouDDuL4JvKkTvm55LEuy48dybT2qK/ZV ftttMHJvrz2lUpzzVqQbBUw6O3Uua7O/sTZZ2yp6Hp92bHgw2r3ibRtSz7/agvXMC6nip7dQujLB ScH26Xmcf4q5Ar7VB4FqU1ytT4gHVWVlunT5sakn9nJeEfET/sAv14ksdkUwyHMvO4yYNIUKqxSj Dl26fpqFDrCceDn/QfEK1WSNzG4deBlS9yQVsOLFVMEovPVB5V3Nm/mHQGuxl+Z0aKYsULu4hE4I BhznCQEfruelIQU3y3zrdvUTpj+JcvsbYm3fLOVDdSmn5nJCaOwCKDIJ6L5jwXZ3VoBItkvP7QnY q1iQXszL4Gb0rYge2FfeLQzCDCIOEywD+2xBmsJTQbrBt0mxn7JiFTI/0UNSZkF+FZgkageRnjdx ZE5NPpVWLZmIcCjjehKjHjPtbZJnY7hDijeETtGsfYjkvALOvasU0UOuIz8HdtixAuepbbHDH0qF X93eqrzdgLaxN5tmvC7FKMRwlHdXTVql7yqoS1C+3cWyKrYYmFTd3dp0Hi0h8LTIyI09Apglln4M NFgdqrcCRh3Fk4QFAawB9xfxPv9txcAhh7CRL6lSEi375opzsKhoha14kJVXHddJnmMDm6KQsPKh m6By1UO3NfI2O3dbXmdiZ5kizTvZQNsEE0Fy5xfqFrd1IGErD+4ZGMM4cLnI7ZJFQ+1W7q2K8BPZ SdjQ3uu+q+EbZz1DWbfuYtwNLQoLjM0X4ZOvvQLz6oI09fzIW/GGYWUGlm6dypEMWtVKTXxthbBy OJCN5agIMTBil/ObbpmidFFoyttP39xHSxQ2CdZ/HW5xlq/4j0IEy415Wbt1W7AsrE/qHGLpWpyv c7T3EOAy/64KuffUS6ClI1mQpkBTF/G2OkWYqJ5c7OSGFlaD8RK4eatQEVV3Tm7ZfsbCYgv4k90r B83hRGJuMijLBTfJ0L7g+dQrJ7CnEi1PLQtB4xJtTqGvKl1O4NDsR7JadBulHv/5s0ttkdbB7CqQ ZrWoikU6CYETGmSsnQJ5WkscqnPWUszoHonZqXrLGoPQmB3bBxsr0kPiYavP9lO7Z/S/MXk2pA8n FdtOtFgqfClkAz3md5O7Q5jUYWDOTjsLJAG4DTUcdJhMUzfnZE5hWAPCDfiYtiH6LLS+p+IWL2Zf dt1KBp2rcJaIjZ1Z4uKn6+0iqzpDOI8t+XOzicaO+swm3by5E6nycWxIfWTqipf0RWySEYsgrBby MFYjsyqoNhOFa6eyZb8Fw9Sms79J7kFXaFcfoGexf0h7dUNQOYaHDiGww6VgL5YfO5dWoUTByL3C OudY1yJPZqoPJ7y9oEdQBoNYAnasJZbcsZEmTAugxORkcCdVT/rz7XreKEgBQciBS30c4JJIOwUl tLftfXrerEodMyKdGQ95qpe3wFfGysASFwg8pA5uG905EtDKex0ycovfg20P43ukRZgqsDK7lvlJ HDdKlUoZEs83H1bSvrULBCbhk5TvZNucW7QBotG+7D6GS3+7y1NOe015vbUVjWMQA91c4l7yFJ7D gXDkAJH1QUT3wkLDrqog57EFnapAcyVJqa2Jho/KTE2MrZJvsVQXGX+q7Cv/Z/9xhj/sx/O4fcG5 cSFGIQfUrZQHlmw2KlYvXuzFpYLtJDfUqTSF/AfON/K24jfawr49TTCKZJRpoHRbV9kr10V7505c jAIT7ZDmfDWdDqrlprBouX0vcX5cf9q5Wv+y6MQOEd3plEAs8vZQ+VB/OTCQ5zu3/eGGuFYGgr3A Gjs/CzP1ZM28lR8LswYT8neLVqMa3gkOaVT5tmm2UXZhnsr7VUiigFJ50uxCkFMduM2f+elDvXXz 5KifAEp5w//mvfOk1sIeXC0ViFqd5En1bDtAWwOwpbsdATa2CNGX+exjB78h4UGbo3gBC1LcuMTO Z4lLoO0xrV5pXCXKAsstyVUEOwg5O1XWVYf8gUyKAIGGi8J039aLeowz1ZdFugOBCVA4XJv4cOuR zTAxtrsWE1XmIeM+4E4U5j/+DnOVVkgMKaqx8FZawYdOxYmdOoCvaSpXwVdLd6UySnhpR5xm7aJT CZnRFEFgILzupXX4NuXZ98c0O5T9nLEF0FJ7NwXjdzUw40XHmb21Y4qIs5lwQwll4R961d7IGvmq QEbqL1MyQi4vaXQTV9/s33S2XR6B+UKDP01nxy6M0m34ovBJ2b4esVe1LTRzsew+VFzQ2yU7qR5y UaX1+UoYy3uic9FoSyjSyOBBuwNQCpVv0mTqCrhiM4Qb6+njxf7qkAxZVEqT0CL/w/D1lCPzdmNV 3SoQNNZzprQUFzz1LKi7eoHlcvsCxbeuLvZbdOnaGhOmWymJTqV3ucRU0+EbfEya1jNegSdGg7eS dNPQYlkSS0rFkpjk6qdY6LHW9bC+pRFfS71I4H4RN7eU8++mJFLeCkzmpNBAvBRAncOi26tboqWT EZcULWqyHJpIdjublAz1je3NtbF2EKO1q92aSZvPoezI1nl9aF/KZbhA4u4Nx+2ebVobgYqfWfbv zeOjgJU9KsgjHPScG0LzJ9wTrG24fH+1b7H6/r3dGRlidp4TrDFvf8A0KPqfqNuebCKmGPGFqVnY ScQlLsnKzNollZ3NtTCfJJYa6bPN9DmJdLDvCOdtoIhmHzISrwDB1bbSVA/ClGKHPk4CPOlEMM7r s+P6E4Hn2EYlrELmMISja6Y29toPJfZxKTphHVJx6WJbpdyJgJm4SM1e9cmfcrGrXbritXkDoaq/ Ez2F7IMpNYIhfEg3wFgVtxW94sjPHzsvve8uDjoJWeac0IIg0E3F3uljnvSbsXj0vOzMpin05Il5 BdPSl1fJX3B3iRFv2ef2xegmXm30/YCNmgXfDLKAb+w6+BOcFaqpsVza1t+zFTTauYcmkcOldW5J 9/EfKjuEb+MDgUAgyvAsBeaycsbLXSWIs6+9IURqEmbD5bZxj7R8s1Q9mJ1lxj0JqlYV5BxT8/Bp x7Gxa0lxZE0g8CTNZRkD5TdWOLFMUiuHnpdgm8uPnfoyajTj4Y4IcHEwlx3K4qJfbdbEJZtRa1HI dcdXy+tPDaFREhG+VT+xltybZZm9r3tLf9EMf/ivPQuJb2vYlZh1I3Z0im/GVu8Fq8ON19T5dutd jnYQoxnEh1ZuKY7qFWlPVNRFac092VFl6ujHZxkVM7onisC9h/nGnn8Cus559gCdH2ID3GZ0k+Lq Zcblt9yTsLIVmm0bAafqHjeMktRIcH2uEQ4mUnWtpfW/Gjeb3u7qRrVd8hjFDXgl9PgM9qiDGVy9 5Civ7YzaDDLe8yY6IlLY7kTZExG83xDbNJLtdtJejEAwq/9e3d7uku9PULcd/tvB7ch8Jb07Sh3i ujLgpwdMco303LiLB0q0VsGkHdNO7g6L7iRVm0UKyEdre4DcTzk2y7r1B0MWm6GXbCGMdaiiKDXR taJNDqIf3oI94WAfrwxJJYGmf/g8YKITC8rkGoG2DpftxLe5zIJ+ocSO5IouO+gtFjt6clFyc6OS yW09d8x4SdnVGalmIzmBSgEp12csVSDT19fA4tNV0FZCAdgscMV24EZbUm/RsuBSa6/ZU1zzRo7g 6OuCFaQoyhmz8uFEXluypKF8GFuLeeNWDqwdcOmLkttuhXyUPMWDCmvc6972MTzqcyZmrE9fJeEM KIrFpC2nO5f+tdv9efredDZBt5gNseJhG5/bv0iioGbWD6vZkXWbuZP9CgiBIyvQm2O+IbWbyv2m kP/ikIwi38zyczZV2lBqd1PtQTvcykIZoUf35q5sxthazFJy4WmRjhJJxnqKHTgt3owkf/PZsz+E lEeIVWlVrKnlrmeI67z2dmQ7uf3jefh7nsDIPNcf2ysu53djchmuf6OAjKItz1p4csvzFiD0mjSW ckz4YatRyRgoimZ3UhmGv7LFK0CxI1O79Llrq36+nuSoKc1KKSs81Mf+8rfsBgQEXaKsHWLbKzY7 4ujVF+d3LNIvEhIuB/oIuMyJIo24uF/gmp1AGP7kKcuswZFvfU7X8wg5a83H4FS+r02UknUYsMIp eSZqpWo6vslFOhgL+zIhO1FqDkuTo0qu9sSuKkoceO2zfC/MD0m6u/SdMlPYtnguZvsjuh4Yw2ot vua+/nZe1Jw6VDw3sxg4HHApZstam6DwEcL6V42btClsqdoYJnlLYtV4aWNgS04U4kZ1vrlk5FEK /ddtPgT7+oj30VAB6uZxhHPE1hnxqjiX1GbnkNGOinJaHe1EydyKcBVL61k4N3AdHE/pRZ4hfBlb /05yibWrD2bnP+gUdSvEWv72bSxGEfHOFONbslrN1mL1rk+RPItAQYYg/y5834aa9BTMpoglsmKg mzUtN4vc6yjGartU3WSHAKLcdIIImjcKBTY3WirLt/6KOdLDqsJw+5DnzevWzGojigp4OPQ0OjGV EUOuFMbgKiQEmL3orQ+x65hZz/j6nn3PnmYHsQRYjeH92isAIkII/vjjj/HbFwiuaF4uWRoFYl+5 uJKAcpQWtD+awWkoQaE+DitTa/AwuQIhWGuhWdZ5J5JSOK4qtvSx3RkxjZlsDs/1j2BQSt/ZkReJ NqkAm9rbwZ5NVxP9qokDpivvGdQia98WILOPhchcOVRKgCoLX2unkmneK38cE/JlqfYaVUSzfC9e FWRO8LKaKWewjkyiGsV5BtZLlEfm2bddNPZ2gEiHSXmyV/kzBUZW2wbeEtLfLJdM2osLpYou/vHq 8ilMubeeTRcbbElUQr6tZeRm8Icw/HkGir5S0FKDzWTxli5XyYG9DBwyPofTGj5cZkRQUyMKr5ol BeTqrecK8nMP/9cDuwum1JAnmyxSS0RmwQmUEibFqSVqrY+ejgi9E4EnW1Ws4nwqdm89I3PjCUPH AolXD/dyAzdiYHNdluZklNPSTrk9F848WUsarm8cC5NL0XzglQx6Lfwrf3Ggzs0Iq3iFgZdRquBm QX+vxWWIxyAd3HOp1yc7D/5cnVkethR96sC1/tUiL4uhaIGiHeeqT9NHO7lpL31zfEF8grzhPR7u bRJWeqRqs9ypUXz9Vy3manFDgsKhLCxf/doQCFSQAu/wtlx624pqdr6lPgSlugpD7QF+dwriKrSr XxybkZ5tcYCHu+ShlW8VEAUnhFg5dVvHGankj853fbrBKpuoz8OYoCdM5p5fVd7hphJKiPGEZqCQ L/WJS6mMlhxAuUtFTzMiiR3fZvR7ZJS03a6JnswKcDa/VmB5NwWfb8aFAIEsQ5tkExR29GEBUXH1 XoJSRL2qlwOqL5fMu+kSrzvdlSEdeLXhsahyNnvZ52RM2xSeA6z/uiFM2Rdax0B46t3bSrKB8Lno ieUTrq9W9P4Px01S2Wp7L/IQLBk8+A8UuYmXjJjkJAuPeIXvXZlbyWdqYFWogCu7lc1VE5A1aSyM i9cfzpRIefLainGzuEtuuzyZuiS+2yswopSEtcFUqHv1B9I81xO8/EesSz5ePfqyxsRdh2jqNs29 ofx2Q6qE2lOrxsSFkVTMguw5d1++F5GgSq6BDycr2oC9lbBzE/muHA/hY6cpNXer1Q7I7DrYOMjs Y19NBs63aLvq8GxOS0nspEljEWJ/PW4u6hM4l5/ixU8CZ2rR4X/0SOlw7Hp4XSreFksWLqTWnnC7 ScdtgARFw4viQh3n8aGQlVKyJbQPm5co/+P5U4QFz7luMSSvzrfUb46Lqg+k8OYuHbxs3UB0IFZj n5H8dVuXEVVaea99WCukWWiiuM6fy7knlz1CKv2c6RmH4RVD6HOYP3u1k3IV25CP2GHAlRg8qNTj UPQyip1b/CEsHcoGDxA6xutwjUiolp3QBc/yeigTYhLk/2HsXixebqBCajspBY5y6uSrS3dTD67w /9btW9USxCzLA60PlPRs10DEY1c8xJaGxyIYZjz+K2ZMyIHLpds4s+1fbnWUXFMbwuDmDfnLga87 F+KVEKiamzVeFQVr+Bmd4LBLfcqJSK27O7HbstWN9oVTXdzUuHo1p2WsS/ojP0grz4+TO/jbc8B9 vfS1Pd1Fr7tv5AQcY6cODiR+2NBtFDj0SRqQJh7foi1I00mDzb9Zosst+JwJfYEX/k4UcI+QEbSj /rEzz4t9s/iy6O2jHi7PhAZJOJS2eLOIdItq+t983fMNNK9tiO1SecHs7hnLb3Wb+HZyKc7sXR6C RY4ehZV01RiMzucVT2SnHPXna08xR85mhNVijAmGVDz52Z6L8xxY53u/DDQ9STAKQYx72Tf8oQQ3 WpxgXrrjxlM4aV8ZZycxvamhXDfG3n4tVZaR6mt1p9pqqlhu9ZW4GfE4grWnxvMn5EuW/oa4Onzi SZgH1OPtR+zZ+l+cqJOCR7hkKwgutyqVy/tuN+6OmpxXw/Ej8bo6LdQqHIGaFycct2bqn0xokaRC KwHs9FTFZoSChHU7muuwjOahnUh52tW2JGtUHmnZesIHUwtq7aa26Cn1Iiop+SaiKjARd8I4l9pB lN/QqLbLC0gd6qeacd6lWxL3mdrO5bSt5aUis3jlRttxa2ADTcpCwuQJl6tBt5Nuw1vG6jDLVqbu ldZ/lj0j83CweNcec9BmBtcBbpUx47Eoya7+PdiucNaekur8bEngXK6fypWjK0lx4GHF1bsStxO3 24zc9UBdXHmS/cF125tOmgR+CwqA2GgFLRwltquiNtc/Hf8n8XqMIjT2O/d6623nheFm5BKlYNSY yC/74bIIJbjwtCuDyGHgHIhwFsl4eZ9laFckgHM3EW9MgWE6x3KjxKuElMdaOElfuJ0oBxE/q/NZ sC3q/i4/9UkvQFFEaXTkjkaA4kxm+XkDFF03hlVpbIv9l9MV8AUnFmYkHtet1FfYWD6NuNoUr4B8 LYe5Suhrn6m/wB//n5pkdkc7CLhVq0SwMgv/iU5CU0lv7PrnaqY2KQsEbiD352Wbq3S3u0GVWMGO Q/s94s+3dX7Zde0oxurxZirECvDWWohFXfM+5EQtyFwx3XDFpUa4gcy5d8Xu26D+bfwXgX8R+BeB /68I/De/YtJ1tlwa7wAAAABJRU5ErkJgglBLAwQKAAAAAAAAACEAT6fG8npLAgB6SwIAFAAAAGRy cy9tZWRpYS9pbWFnZTIucG5niVBORw0KGgoAAAANSUhEUgAAAZgAAAHuCAIAAAAtIo3eAAAAAXNS R0IArs4c6QAAAAlwSFlzAAAOxAAADsQBlSsOGwAA/7VJREFUeF7s/Qe8Z9lV34mefw4330pd1dU5 S+qWBEKgYBElgxAYy2awx2FmeAZ7PJ/B5nlgSB4M2AbGeByeefBs3uCADTxsTPAHECJKIJCEAohu qbvVqbq7crj5/vP/fff5Vi0d3VtVfetW6KD/6fr8+9xzdlx7rd9ea+2198myyTWhwIQCEwpMKDCh wIQCEwpMKDChwIQCEwpMKDChwIQCEwpMKDChwIQCEwpMKDChwIQCEwpMKDChwIQCEwpMKDChwIQC EwpMKDChwIQCEwpMKDChwIQCEwpMKDChwIQCEwpMKDChwIQCEwpMKDChwIQCEwpMKDChwIQCEwpM KDChwIQCEwpMKDChwIQCEwpMKDChwIQCEwpMKDChwIQCEwpMKDChwIQCEwpMKDChwIQCEwpMKDCh wIQCEwpMKDChwIQCEwpMKDChwIQCEwpMKDChwIQCEwpMKDChwIQCEwpMKDChwIQCEwpMKDChwIQC EwpMKDChwIQCEwpMKDChwIQCEwpcIQXK5TI5+PXG+yssY3fJa1lWK2VZ+ldK/ypZ+lcrT/H/emU2 y+qUW6nwPsuqWZnktI1fEuXPKvkTr3q9ym8p4xGNb+X/JteEAhMKfM5QQNiqVhMQDIfDcX51Op3r TwDqLZ8HMuHsPEBl7eZMXjsPytVqPf8/fzZLtfmsxKtmwql0UyuVGzS/Wi1XUvNzdKskPCyXGte/ /ZMariUF8rlpck0ocBUUAMUGg0Gu19SBMO6np6d7vd5VFLnzrAmiLjDxiHuAaZj+n01Pt9fWB9mY ZqBn1bP6gbvuvnuquVCr1cbjbG1t7dOf/tiot55ly1nWrzYyHg57YBjaW707ujGN33k3JylfgAIT IJuwyFVRoFQqoYJFEfzJffHJVZX+wplVpVKlpayfVKpaNkj/92pVG41Bt/XQ6153rjNeXFzsbdZA 2FqlhebV654C1B55+L1ZQuE1UlcrOZyNsD7LwyyHw8n1MqEAivTkmlBg9xQQubimpqb6/fMQgr15 3bEsLMkMGA2vXGk0ylG1lNXbrWF/9JqHvmBu7tD8/J7b7r690ajVW9PlagmLsj8c1pt1fGb79s+f OnYqy7qlejMbcY3rJVxvpdEEyHbPFC9CzolG9iIQ/RVWJVjGBQZgWvLLfSDajeppYXkBYEWtKjWz cffBz/vy173udffc9VC73e6NusePH+8Myqurq2fOdk6ePIlHDwOzUt7ANB52zzz+6KNZ/2Sl2qyW ht3+xLS8UUN3jeqZaGTXiJCfw8WEdQk0QAZ/r/v1WX5+kAtFzFkZXz4a1ex9D3zewuL+L/zCN03N tAbD3pmTS6dOnF5eWh50u5udjfGoX6rUy5VKozHT6Yxm2tN79hw6der58XBzOBpUayhn170Hkwqu IQVuzEr5NWzwpKiXHAXCuqRlWpTFJ9erueNyxr+LXCw4Tr32tV801d5z+PCtzSYu/6Vnn3vq5PNn V85snD55Zm1lvdvbrKB3DYe0s9sttduLg2GDf9loXGosUOTghkDx9aLM52S5EyD7nBz2S3d6ezgY fvEiMHGfxyiky8SYk1GeQObvlmSmubYYhx7Gv8q4xr/k1+JftYvnvtOvTM3u37P3wNlzK6eO5/9W jp9ePVEp1ZbPrfZXR7Vhczg+XqmdHZT6tXa1O2yNK3PZeHWcrab4i4k69nITi4mP7OU2Yte5vWCT wAQMJdf3eOyT5EjKw8R2WD+ARUbNTJ1o/llU2bgvJtthyReS5XMwyMUPKAZ6lvKlhnGl1pq7/74/ e8899xy+bf+xY8eWzp3DL3bTofZf/It/sVaeyysdEiOyPlz5qZ/6qeHo0OnTp6fa8/j1muWnP/zh D2e909VybTD6zNrnFTZskvxFoMBEI3sRiP5SrjI0JlEs1C4kX1BTQePm8roViSmBxHncVrq3hC26 21WSQo2seJVqM3fddU+zNTMYltZWu2fPrPYJrijVNvtnaq3+M0ce/U8//X9vdp6v1VcXZlu3HT6w ubm0f//caNSpVkf9wdTrP+9LCdoYjC4EyF5l+ybZbxQFJkB2oyj9MqlHz1HRBhR90MhUrJLSkwPT 5bUzVjBJQGmuYAJ8rdZn9v1sKWo3tNGQPH+lKH9vx/1Rsz3TH2ar6x0szGGpOhiV+BNIpT2VrHTm 5KmPfuQDlXK/3+0tzM1Xy+Ns1B9n3eFoczBoTU8fzNcKJotguxmTFzHPBMheROK/dKsOoKGJjUaD GDEVK4ApkC6UtYt2g7hTwItcIuDc3NzCwkJ4zYzSuD79HxM80en1Nzrd1Y3N3nC0sro5zqr16sKg 15iZ2/Pgaz//i970tnFW6/cra2tAV6PT35idn222m1NTc5ubwG6P0I3r07ZJqdeLApOZ53pR9uVb ruEUKlxsNrrlllsOHToElgFJGxsbPBebIs2leqrixjU7O/slX/Il73rXu4jq+vjHP+5+Jg3VnTvd LlrLBSzMLcFSvtZYnTp0+PAoW+z2gLPN5ODLxvVms5oN3/gFb+52NxrN+mZ38NGPPfy7H/jwuWXc /rVas9FszGKkri2fm5puHnnmI9k4tXByvYwoMAGyl9Fg3Yim6vyKZce9e/fedtttN91003333bdn zx4waGVlRXi6fGsEKXAQELz77rtf85rX7Nu37+zZs8vLyyhr3W5Sea4SxRJ2nW9EDmRsK+LvYbb3 0OFxNl8qZ6ha9UbaNN7rd2+/Zc+hQwdX1p77tff80qOffv7MueVKu9UfDZvzM6PyuDye7fZHtdEm EHb0yMdB6hfs4I0YjEkdO6bABMh2TKrPjYShZ6Gp4NVCmcIqRLD55d6Vx2azmfYq5sbjpcCIvAcO HHjTm970lre8hbzA3/PPP/+pT33qjjvu2NzcBM6KSLFr1ewiGllzAfDd6LampqeGo35acKgSL1Ju 1fpvetMXLq09/eknP9mcOoTTrl8bN6fbg/JoZm562J1mi+V489TMTPvJRz80eCGY/tzghZdTLydA 9nIarWvY1i2hYfGnyggoNj8/DyLwnOgEnoA+INGpU6d4eOeddx48eBCcwt4E3XCi0TCgDfBCdyPL /v370ePALJLpF+NUDPYJPfzwwxRFyWh2bA+yOywLaGxuvy4HcHh3gbEUeEH5ZEdDzNcv++XVpeWF hVu7G2vtmX2jYXlQ5XCL+r654f3337Wymj3xxLFSszm7MDcYVhYX98215uqleiNbGvZOl0crv/Ge XxyPu+VKA3/gNaT2pKjrTYHr5HC93s2elH8NKKBHf4sN5UOwCVTCPQ9UnTt3zmSuPx4+fBgzE6hy FRI8wu114sQJ/rz55puBLexHMEuVjSzglClBq8ceewyPGzeAI2raJz/5SbJHZFmElelce4Eeyrlj 4yRyHDz/JB24+JrX/7l0plCpzePmfDpcaH+zyZNyIz86rZU6WG/P8Nsst7FzCZll9+WhPeOf/Q// oVROCDt+ofqvwQBMirh2FJhoZNeOli+3ksSsYoSqPUC8uRB4wAjhxwxEHdOxleJI19c9NxF4As5Q 0HiLLwzVDJCyQDQpsIyU7NNeWloiI88BNRKjjhGeyqLBXXfdxXOLpZbYoRlNStB0uZXN8ypZioRN /y6crVhtVaqVPftuG40HvWGpVi13usOp1jSqGZGy5Rq7kErVdnlxz8LMzBzFDzrllZW1/vr66vLq e37xp1MxaGT5xvPJ9TKiwATIXkaDdS2bWlx2LOIFAARC4QUDyEAZMAskwtJENZuZmQGGQByQCFQC 7AAm/gTIuCE9aYikJwvYpAanU5/sQBVlkh0Io0BMVHJpOZJ++yYnu3pZ31k6srqUDcGc83TJwYzd 4EDVqaMnDxza35peGA57tUY7wVL53Pye1qCy0R9vzs6jqdHs9VarlvV6S+dODLprrVb105/8SK7Y EX5xLUk9KesGUGBiWt4AIr8Uq4itSNE4kQi0EtdAMVQqVDCABgDiOZYmKhhPQChUMNxhbAMC+AAv 1DEUN1DpIx9JWEBRbsMEtlTx+FPlDsOT7NykLUHNJhhH+VivBqldyTpm2pbkYYrFq1JrDDiEpzJL DNuoM37wjV8yGM0mY3lmkEzLapMGz8ykVYvRoIvKefrkU/T6V376x7P6VNbjtNjydKO12d2cHKz4 UuTaS7dpopG9vMbrmrV2O2SATZyhynOhCr3J2FeeADeGtnIBB6REa+MVChcXeEcafEx4vnSWkYaG uluT0kij2sVbnGIodKAJYRlnzpzhuS45khV3C+wgXFbWzfdaFqgywoZE0QPDBpug0r0P3Fkalpu1 rL/ZqIyapeE0p1t3VlkTaIx6naXTK/Mz2X/72Z+ptsmxVibwv0w8bX9iWV4zPrtRBU00shtF6Zdw PcAT6INigoqEDoXRR2OBG4Ng3TGu40zQAchICRgBWBiJYBxP0KrMi9ZGesALdONPLpCOlCQD2kgD fqHcsWLw+OOPUwtwiUJHySTzz4RNn32C9sWIZxDsZ5Y7S7njf5w7/isJSNMZ/KyJZr2pL33HV2+s p+88sWHc7Z+pU/WkV/7Sf/132RC1LmmOXPVaqdcft+uVjd5k1fIlzLLbmjYBspfTaF3DtqryuFCI 2cgaIjeADr+gCaKO6kQIqzu9VccAI01FFwF4C9KhhaFVkQCY4IZ4MTCONGATap2KGMXyJziFNYpp yUNK495lUMxMflko4BUqmwG3YpktvHivS4X1yvOnW6coEHZN1qu1Huf2lzO+jQSWlSqL42EnK3ez UR4xiybniqRnyY6SiVqt1ehpmY2a2bjdKG90J2uW15DXbkRREyC7EVR+cesId5hR+0WVBwACxXyu g98FSp4DZ+hNKkr8if5FL4AY3vIbS5ZoZFyUiSJG3nQkztSU0RsYmyQG8rjwsoFf1IWmxisgzNha UvJLMpQjqiA7ahpwaQJxVkQrniO0A33txSX5pPYbTYEJkN1oit/g+pD5OBdsS9XCE2/BEfUy0ERL kIcAh6uNIBpwg0oFvnAPuGhmkh6fGhYlkbEoU7zlXr8+xZLXuAoyGu/Kc1KSDO2PgDLwywBaYJFi gVEK5O3TTz/NigHlCIK2OVxmEd7xwoFmN5jQk+peVApMTr94Ucl//St3NdB63OztDb9+fQMQAWKA MDQp9ySBEZ5yIaipiKErYfSBTaHEAVtHjx418BWEUtcjoF89DrQisv+BBx5glyUhY/wJKlEahiS/ lExG1C4wDvwCzkhAAx588MGHHnqIKqg0gsu0QGmhjdfDdf0pN6nh5USBCZC9nEZrF201DEKlJvZR Ah9GWoBcuvNBFkAtPPRqSSAU4EVGFCUMQ4/lERnFIIol0B9ISiHyzSbRZKAPT26//XawiXVJ0lOC ehx7zkFJnpCX2nkiqJGFP93LiZUKJlKR5bvuSRba4B4AniRn1oVO7YIgkyyvSApMgOwVOayf6VQo L7HvB8TBn4VVCHy4f4iLZMRb4GsnFt9oe1FPNz/Y4R5yAAuIAZgM7gdWQEDdZyAX6hhwA8wBRm60 NHaMTZrPPPMMOh1KHI4z7FCrA0lJSS28Yj/5E088gdoV4EW9bhKgcG7UIl18mGhkr3CuvfLuTeLI rpxmL+ccwAS6D6oTeORmIxUiDT0DvtS5xC8S213eujTpeiU49epXv5rzxcAgcrHLkkJQ3MhCfKyL BuhiPNFJ53Knbi/Q0KLuvfdekOu5554D3SgTVc4QkF/+5V9+xzveoRmrLskv4OXKgGdtX0no7Mt5 wCZt3xkFJs7+ndHp5ZwqxN4QCncLAQTAiloV6GA8qroP8IEaRRoeegaZxqMWH4mBG/QvsOzWW2/F GETb4sQx1LRnn32WQnCc4SYzasw1R7Kgi3lOBsUa3I9+B3iRBjwlAdoZDjWqAGRJiWL4x3/8x2AZ gPiBD3zAbZ60jcZ7fNBEKXs5s+S1b/tEI7v2NH1JlRgo5qYiN0WCBS4LegErAIrxDQCNh1XwJ/dA hr4wACUO2xFf3ACA/sVbN5YDcOhWQBJPPKWHAnliQD/KHRdt0C+GUclDbmgSBdI8MmLzGl+GmkaB PME+df+mARnhOHtJEXnSmBedAhMge9GH4Lo3QC0M9YfVQ9zwOp6ABu1KVCcVJZ3oaEM8jHgxFTS9 7DwMfz+JuQzl560RG+AU2pYxHG4V4CEGJhfFcqmaGbPmqWQeGGuch0ofvjOwj8v9A2h5tFOw0z4N x1mRcBP3/3Vno5d2BRMge2mPz45bpyRHvJX3XgAKEGYMFygAfLBJCEwxkAKVB0wxPVDltqSIROWh FiKYEmEZqmak8Xweqna5AKgimaeYkQv1iiciJk+4yIgpavwt2cE7bUZyaXgavyaSAn844IBIWo6a RhrazEOrLnbQXk+8ZjtmlldgwgmQvUIG9VJibJw9ri4AAhMPTPFwHk+z4BdlR/ByRVJPvPAEGPkL gngDxPDrdkXSkJ4lS/JSCNDjIRmub7rOmM4sXFlxNyUP+ZOHZOEGu5J70ot0+aEUaRGTplKyR2OD YrSHRQAwkV/SoKkZVhZYNoGwVwgHX103JkB2dfR7ieVWBYtGgT6gg359nhvDBUYYRMYvT3SiG02G WQd2cMOlLhYWIn8CfAANkERiFUBKc4cTv2RBaaIiEIoy0bYwM8EdFgFccCQZ+AUekcx2AkzYj6Kb MWhUR6XYm+iMlIO2CK5hsao8ksXoNsN0vYr9Je9EL3uJseQNas4EyG4QoW9ANUULC9TQ82W9iDcA hJuMNABE7K9UCwN3eA58gHFgAQDnWdXGOpBGHxmYgmbEKwNiDTcT1IAq8QugAcLczESB/qkZaywF Tjq3XvqZSx7SMBY9iUFz8ZQnUTILo54sREWALM1z85NLDS5cbsHuG0DnSRUvQQpMgOwlOCi7aZJe p1BSPGaHS2+X9qAxYqISKQ3WBxG4ARo8hUIlCPggL4DCWyNRARHzeqYFv+CIup4hESYgpR4usMzF TW4MquBC4SJ2zK8xqaYRwEEMGjXG4oOLnhQFaLq3CQgTEMFKsmiQsmhAG4oG5m6oNsnzSqHABMhe KSN5oR+AlCfoq7x4CisCD6CEp1zjUZQBQfh1f5J+dzQjwEhAMTIW3AE4SOlJip6QISCKdGClIR36 znhFYo1WLh6if4FWNAzjlCowOYEnGgluUgtO/aeeespdn7reuGGHE23Ar8d5GERgaDaq6HkeNxld voghLJqZr7RxnfTnshSYANkrikF0V4EaRlHwp0EMAgo3YA2YBehodQIEEVkKHvEKEFE1owQTkBjk MqaMJ6QHpPBSqRDpXDNSXxD0cETSAD164lzu1AUGDnJP0KxBsJRz5MgRljJBPS1Q0tBmnXd8Pu79 73//Jz7xCY7EMI7XI/9pBtGzFEt2d1OFKvqKGs5JZ3ZMgQmQ7ZhUL5mEF/UKiTLglJuHwAJP3Meg w07UNuQhuANOaS2CRFyUBnYY0mWMK7AFagBqhNersrlQKGaJRGCHCwI8BKqMzucir0CDFwy/vvvG KcQQMBLjxeciPScpurAghKGaaQt7shDp0dHYM/DII4+QDO8ewAoyUjhwRl5A0PVNlhRokoNDRk3p LarZRFN7yTDv9WrIBMiuF2VvQLnIp7YYdSHAoXyBDuHJCkeV8a7qSiILqhYpw19GSkPGjOTSaaWH nld693WNUY6xY6AVf5LYJVEbA9CAO0R+kdEIfr+9RLF+Ps7NSXzllyZhOfIKSOKhi6qYmX6ahF8U N9rA+gCJAVYMTHuBZer+BC1cKoq+CK88mYDXDeDAl04VEyB76YzFjlqi0hGCqs3In/rF1Lz8cKRn jaEi+fU2gy3IDrioBBmdLxoaXOaioZuTXB9QBROtuHSH2VAVH3GK2oVRfXOgUmht3BiUz0P8+pSg Esflzk3QTY8+DSaZKqH7AcjIagBWJBWhnRn9TwvRyFjopHnURQMo2S6HmTzBsh0x0yso0QTIXpaD KYgEoiHPHvUVOprLiECDag54YUSF/iz99C4dqs1pKgJkaFK42NyJqSKm7Yl9ijIF4rge6llmuuFI YMSsTn1wyuVR7vV2UZq6HpdhaFiL7D360z/9U9YQeOU5HFRH4UaWoXwZC6JbTQx1dcLVTP4kgRuk XLsQi4vDud3GfFkO9qTRO6DABMh2QKSXXpJQi4xswMHk2qKOKuGJJyAIQEBivUi8Us1R8jUhfW5I l4Vg93EPuPCQwsU1Dy9THxQ7rAJNij8BOFQnlCNgCKwBnigElMEdRiGAI1obhbgNwB1OJBAfKRkA omHWwlvKdK1AtKJ5lEDJLi8YyIZNalgGPjLPRKM0DeotWPbSG71Ji649BSZAdu1peiNL9EQdgAy0 Ak0UcnQTIIB7Y+hVtTQGddW7vBj2KTcgl/qaO4d08HsSBq9U6DT6eCV8qCiBLy5KmosElCY8kQyH l6uTpNTLxlvy+mUTozF4y3MWLmkeN7zFO0Z6115dMOU5Ghy5pK0rlTwUtQ0K4YkLC3Y5RmHiLLuR DPli1TUBsheL8ruvNyTTEHkP8NJdZeyVZmOIOkIebi/ByyAsHeSWRmLXAVzBRKVyR7eBWhRoPJoL l7rYgao4d0zXm5qdG9E9IlGL0oce0UMam02bRUaqw3lPgRTCEyMqqMvvKvErQrnxgM7i+DeIxDgS HXyamWFuq3LunsSTnC83CkyA7OU2Ynl7dUiBDug+KGK6wJV8xF6XkzqXYKR2puGpgYbMG3campTL kfr1rUK1DuygZMDCjd/ghVsddcnxFlQy+JY/rYj20Dae490H1LjXznW3gB8YtyVuC6eRoJJY6cIo NbrFEphjTZM0PPRTJuqGQK2aYPSCe0ujd65mvCyHdtLoXVFgAmS7ItuNyqS7uui0NsCdC3RA8hFm 8MUlS1UwI/jdGCRwCDHqYqpXKkoCgX76WAzVM8VvqFdCA/gFMAFkIA7KEQlcECCjMIp2RggbNXpe BTBECR5J5vIohaCUGcTPvb4tT7/A2xXWq0hq22iz8WJkBxMBMnpK71jB9OMAXK7MklLzmZL1tfFb 3Fsei7BCsPraxOq8UYx83euZANl1J/HuKkD+Fcst2XkC0Ggb6iFCgF34Q0kBEYAwoyhAFtQlXhnm Kni5EKnOopbEr/qXEKYixhMVNG1JkEILDvTxoGqeUwWII4jg6cfi0+OOksgrgUawA/j4E8CiAX58 hNJop+AlaHpCLM0jMTWC0YKRZeoKBByBLUogjUqcxQp5JKZqCiELfddtp/ksJb3hrUsfLg7sbnQm uV5qFJgA2UttRD6rPVtUBv7UG4XQIsBiTWyTBMjcY6Tny5AFgUyFiF8EO+4phEvM4ledRb1GhYg/ DXblIU9cW3TDAH8CBICLS5zcG1Rh0Cxql+dT0zwD2dxDTsk49bmhXlEMv54an7DIK9dh0cIMfHOh E5ijCspns4ELCGKZFAD1gDD8g4TOktejtLVA3S9Fsh/4gR8wUsQFB/1xwvRLmgMmjdsZBSYfH9kZ nV6kVOplRaBxIRKIERe03RBI1/5UshBdjb4wEmN/OK9Cy9MnZWJhi0uDS9+TfjfBTvhzuzgJKBnn 1/33389btyWRQOgRlawdHYrEbiQgAaW58gjQoJdRHaqcC5okIxdF8ev2TJLpv1NBI43LnWqgHhLp uqrIjnENLIJimK4c+W8jAXf2aTp6TgOUpleOQrjfrvO+SEM9qfaqKDABsqsi3/XOrOBZC0LLpRKh VwtMQeZxHqlfIJNikyfeqHq4ZKlWZVCFGopirGyLZeE+E85463oC6GMEGdl1bImPAAdKEDgCLkTM hAodvjAyajC6RxIgMyP6lCsDqGYU6EHbxsGqvrk6wSvDbuNQf56ozZGX9OqhFI4VSVNFUoqiJWht Iq8Lo6QE2uyUC6+aw0LbBMiuNw/fmPInpuWNofNuaimKmQuIWnAABDKstx6RBjUAGn1n3OjaD48+ KUU0XU6qWq4e6D8qmp/8GeimIRaOM6FNy1GDF6TQdyY+6gszjJYyXZGgUmxP8MiFCL11whbKmhub LIeL7OCRYRZU4TlCqFQksCXWEpqjbjXeUikXvjNizfiFUC5fShDa8EM/9EOiJF0QavUY7mZUJnle khSYANlLclguHORg4xBIYxrECCQQkdY44rl+enU38CKcaFqCoIzGINkVZr3jkRjgU6rVztSwtBDJ SGJAwZVKM6rCBFoZw6ULTKSwnVyuHgIlvEVR8uQfg0Xi7ArKRIHi4jAf3GqallrKrnuSkT5SKXnd iRl7rewRxmacPqS56mIlzjIXLinETel2R9CfGJUvUb7fbbMmQLZbyl3nfGHyiFYCFg+BGyRZdBAs eIh5pWOLe6Pt3aLoOqbGKa+02tTRNE5Vx4RC7yOx2pOmqDoRhaimqW3xUBswjF+1PHFT3ZBXwBw4 ZbC+H1VyrZDsgBfnW7hMqQ/OYzMowY3u5KUQIIm3HnXNn2qgvnWjuL5//rRHJIZEmJn86dIENxBQ /dEQX7F4YldeZy6+ccVPgOzG0fqiNakKbTdzfMIvoquVJILoIxPRdKsbT6AAG52AL0kIEw5IaS5A RKQT7NR9xC+rU/GJwnkIIAIBvNJiBTJ0MKnu2UK3pnNDM/B5cZi1nwHW7eVCJ+W4J8nlAivyoA49 cbjbONDinnvuISWNRzsD/gidpXdcuPbRtqhO+zRWbNW/PJcRKvFLa9VV6aMqmGR3z2b4FlU/taO3 XC8yQ0yq3xUFJkC2K7Jdu0yIk7ggKASi6ZzWqBSG/FPxU13SH88T/gxvvZqX9qACL5CFAsKfOvuL Ope+M71pupZsgCqYgVoBcPZeGHV5QWTkAyL33XcfWpXZ0X1coxQ0daJZiDurMDx5hYbFesVDDz3E eZDgIChGvKtgpO5GR4Aq1wHctGCQGmWqb3KqD+307GwbpoLpHBBQ6+fvNJmNIFHJLQ7m9hnl2g31 pKTrSIEJkF1H4u6k6KIgqWRFLu6RNKSRJ5p4ASsqZciqLi0yuiao/qJyFDENirQg6EWBophmpijp 2qVRHcKlOGKl/qrNcVEvFflFXn1qABOn64BQrpnqzxIT9aPRYGALxQokIj2hEuwEAPiI10cXA9RI hqX55JNPoo6RV4ymCsBLONbfx0PKDMDyfCGVVlrlLnf/FEmpl6bicYs4D48SKhrFW0ZqAmc7Yd2X VJoJkL0khkNdLFBMWeXPcD/pkwJlvBFfDLnSI6YbS5xyWdPQMH71nanHuS6pBsevninhRvBS09HZ L3SqXtk8tTlh1GKNEaM0d2L6SUqeuI8dPNLa5TIihIeoRehQWKDgF+ob5aBM8YURIAxdzNB/Uqrl 0TZ0NDVKw2UFZWt3P6abDUgP5PEK1z7w6jc6XTRQ/aQlrocafCeIB2YV1eEJkL0kpOJKGjFZgb4S al2ftEXzjRoQSBUK1wERKmM+kTokk8T6+NWwEHUsJncsCV7eILSGaLjUaK4wCdXFwp51MUGbi8Qq WeKmwAFyad5qn/KW9giU1G4u1CIy6n23KC7XFmgGWVzNJAKW+HsuY2UBPl3+NAltjmK5B9SonQKB IToCJIFNvAIKhSQ6RXvQ6Wiey6lqr6qKvIJQrgxQC+mBQimgrqrd6gKCof9Bii2W5vUZ8Emp154C E43s2tN0FyWG5uUapQFf+q0QLQOvilqSgKK9qZGlu13fEE9Cbyq6xmyYNuMWk9alSaFK00zFJwxb Cufe8gEvVSEa5vEbvlLXo2QQxwhV++WBPyS2tQLNE0888dhjj4Fi7p3kFVWAfbjD0OlMBuLg8geD wDhVqiJZRDGPwQDxje3wBG3aoMkpeLntFO0PMoqtNpuUgmDQfxdjN8nyUqDABMheCqOQ2oDI6eFC gNVoVG3UidA1eO4rUnqRS/DioXt3tI9U8XirnRigZi1mRHMJY1YUi5Kpi2ZotOoFo0CAwG3bbpA0 cJ+iOOiCVxFEpgLFRSG23y3cpOdPI0IAHdCKKyw7yuceRHv++ee1E0VtAJFfshvjqqNNQ5gu6P6X LKSnCtoMTrlv3JR0wZPR7COFg5J0nOeU4OKG1voWZH+psMWkHTujwATIdkan65ZKxFG0PNgLidIc C8AK/5RARnokPwRYp7jBqCos/KkdR0bdSeo7ep0UeKNJrZoyFXvQTaWMtwi/vnNVLZ6AYjbA88XU jwRE9jMSIaER5xmzvAr9jixuUeKh4azadyIICMVbcqlVqbUFVJGGe0NqeSsKo0bFkit/qg8K4prA nu2juxDExFylebSNe81zzUljbtV8XU+4buM8Kfj6UmAycteXvlF6qD+BHfEKIQRfCKQiEAHxQyvx IHzlU5QRXNRT3ICtjqa2JeqpSYEsCKqxFCQjl8uIOqEIdAChPI6CX66iw1v1hHKAKr/bRoERxsG9 Am/oPPdYdnivVJ2oJQxebmgDtYOYnljr1iW3JblTUoKALJp1ut41XVXl+KWRJKZekdpek9EblzjI aJCabjtS2hjh3lAymipqa1ZTBaalEbNQO5yJIJ1Kq7gvNW4Qf0yquToKTDSyq6PfjnNfdLb3IdIO HBC7wFqeW6O1DfnVRe2NPilfKef8+spyTGD8gWqd0f/8iYWoVSgugCZkV60Ta4zhoBA9U2KHdpnB EzzHKNMw5OIJlqCLg/xpsIXLnco/9QqprjzQQcqhEPeT0xheGYoB7hhgYS77q7LGJa6ppglGIrth usK929pNZvMEcRccuCGlWyAEYvdOkZgeUTv3KsLhKZtoZzvm65dKwgmQ3aCR0PDZAmdIpsiCHCLq fnkI97aWlxKo0aQkW4LYpGPIsAmEUJONLHqOFEVeGS0lOqieqG74J+ktijT+yQ2o5+4f/uSwCj+8 RKs0wUAf0kScvXqi5VOOpl8oMgITz8UXbiicLJbpQ5cgDRBzMOyvUWwqa7REvBbdLF+nvr48FdXY DSrYaT/SPO1fUUwXm+anvjz9gLaTLLEZIDhj+8DdIKaZVLNjCkyAbMekuuqEW+RBZQo5VAnSdEIa 0XoMnhC8vAQaRTqUKTKGdqZ4K4daiy4+im6Wj/bhFmu3LqlMaZySS0VGxU39CLRSv+OGkinEM6m1 GdXmQmEMxZDnLry6T9tuao2akRI8r0Ik0jIVBKk3OkIyHtr3IqBLFvIK9KQpYrSxIJqQlk8CHYJ6 9OgguaQAz9lLwCv1RyNmpV5oZ4GtVz3+kwKuIwUmQHYdibu96FBVEB7ExlhTjRqgxE8BeeAEDxWn QC6lV63Et9pKKhqu3+nfMZnlq6mRl+eIqPJvXW6fdq0gyuGG2lUS1bbc700JtA3XEnlJTwKeqOyE kau+GZqgFqggwq/akDd63DUweUiTwq1m74RXtdGwNwNT1N2kgCak7n+eCM0SwZVfE6uI+YFhEnPR EiPXgNHIqzfNHhWHb6KU3VA5ufLKJkB25TTbVY4tRqX+LMMCECreqj2JaOovaitimQGlApPKjpGf SqwWorgjZimKQoa4ZkVqMaKhIMIv96Ih9ziwXJQ0gcsORqLaHm5oA7gJCnhKD/dW4aWjSk0Ke1nF x8NjeUsbANAAEbU8nujXs+XFvmsIFzE9aKJNLQVUOV0JVTfkubqbaeiO20Kpyy2fBqa4p92ZADWN vCSzDVv0si0juCsumGS6XhSYrFpeL8peply1A4RZvNBJBC4Yhh4RoQpwYIfIpV9MUOMtMqwSJ5aF iqcvSSBTH+FX35kGqfaUWGDKEF0/y8QTHWGBgxSuE8qgU+1EktEAzUABi2J5QrHcUxH9QjOibaQn BoLnbqWkZBtAmWy3VGG0JaENiUQmExkFU+7F2XhLgYa2hs9RTS0sRJpnUC7I5doFxUIQSqAc1VLu nQwojTTa8jZ1cr3EKTABshs6QCpBSpGSg+wJSQaOIrospYE+Cr8Cpp0liqlZCILqZRTiwiLwgdSR xtVJ7TIPobY0n4gIVES9aiVFPUg1pKjCGKVhLhrDsqMoSQNovAUKiJSPCgYIipg0g3I++MEPCqMA jUuNcVEUuVj9pBA2LaErkV4FyqbSHa1aYZdXPAk9S0vZWUHYIgt/AsQibCAj91StU18Xoc12JcSB EAG5oXzIwhC47EshAaw3lFcmlV0JBSZAdiXU2kFaJSRYP1QJdQf9VhqArtn5xAgA4Akp0h+PgIFr +KSQTF3jYplirIUIikWAK/UaHoH4Ub7fzaUZlMZDo0lDC+NGyBCJBFb/JK+FkN7wC4/AD4GPrl3U 1BLgpFNkiRti5dQ6jdEHI+gyChrtYcXWXNQLpvDW5Q5xX1NRrJSkOvVssPiuaWmb9dyF44wsEBmT WQVQzU5PmRBsyaShLg1VKcNbmqpSRlN1RIZ5vsX23AF3TJJcLwpMgOwaU1Zj8KKFIp+6ikQi9SCE WRHSWuQV0oKAkQyZB8u4UTXQjaWIRkSCImrEFlVTFMlcjgQZ/Wqv/iOtwrDOXAEILBMpaJWIFqff +I0PztsRNcgicAhDais+IXoeC5GWuC5JeoNgqRoEIYyDxGkHVrttnIRV03ieE5XKWWYiC0hELuCD usIKlqqCi1fRHLbxWpEUqPPRjtgSFVUemlLlVMuRXCqYgZIqd4I7BZKeVoX3TVAOS5w0Es0JZnK9 WBSYANk1pnwAWbA7FfBQaUfIPQwrsCn0Gj01+vvVa1QueK5oaSjZXDFF2QY7UL6UTPJqZ2lORtRo uNJEBy1c8VTFR+XC8sUso0zR8rgHoSgwFBOeC2Skp83agGSkDX6NXI8VICjOgtE2KToofItHZMS6 RPekAVLDsK8IPeMJ5YQlrqIkxAhnIriqrl2zouigmpTKF7+AqYqVGOeNCCUkSRAK5KHWN6Cs40+8 I4sQLLJP/GjXWIquvLgJkF05zS6bI4AsbpAZJMdd0yALN7C+UipgiSDKmOKn/BgDoWqj7sArhEfl S+WCC8TBLmMjNyVYDilRqYASZVsUc0ujCMJD2+NObD1NYV2CI9p0JMOu5C0OLCrlxudikPBBjbyi 9lhJUAXTj+73JVU/DbZQMXTRU4CmFhYBSAaWqTpRhbYnfxpzr0VpB50VnAy0E+mmup6EFQ0lTlFT U0HTt2h3BCaTCZeOmqBG4cw6lAmVqAJSFI1KkomGE3XsGovQroo7H0u9q7yTTBehgLpSKE0IBgKG 0CLq+LZVxxQhtC2iMd3CDcCFs0aNQxPJV6o8ag0Cn3qEVg+aDgudKDVinMYj6IbfnXp1q/EQtUhR t4Wh4CjGiqhqoLt2aADIQmJ1SXUcAUWME01EZ0xgOgie8ieVAjFk9yx/0nj6BQ/NThouPHGeVCEm UrtBGOQyPpaqDc0Neqo62fFosGBtRfYOOrhHXWXT6cFKHRcK0bxVk7JHmrFOKl7qldjpNMMnvA3f v5oyv6pvE2F4cSkwAbLrSH+4XDBSx1HAXJHUJEEIAQ41r3BaIRUIlUty4qDn0hhK5pFbhpIBix7E Spm4zPFS8QuoGajlIh2v/MJQhBpQEeVH0Ia4RvNUuMiLS17gM3iVc1zVULzUaGJDAn+6d5KNoqIz CwvUBU5RKW0gi9+mpI+0RIBQMdTxj/LIVnbaQAL6QgmU43ZxHgIlkkII44mooRZJ1ZrAqlHCriot yQK7BR3zqtaJSiIXTwRTtbMAMo/6sf2Qi9JYQgHcXYsI8BIBryMbTYreAQUmQLYDIu0qSaCYYoZ4 cyne4WNWPBAMAyn096sdkAZdAB+5gWDqMiGcyJhXLHeKLAoVWfBtuc9J55FqiypV6B3aU1RaxFBj dPkVVlS4aBtIKub6p/WSxvUE4MZPN33qU5/SO8Yv2T02h6oFStVAW8JbIQ/NEZpQkZThLRWhvVp7 QIz39tEBEZGj8WKQeKfyJTapZAlJoYf6Z2hq6mtcFEKWSKZty0NSil9quNJNxIzqdsUmk0zXhgKT meTa0DFKUXgUV/cza++4dSbMOiBAoxIgUFkjQZgtJEP+xQJDTF0448+wg4Q87RrDyjQt1WKUPRUH 70mvwqVfScBS+DWyKMEINRpsqx5++GFKQyMTPjSseK4+KH5RPkoKT4ROEvBr5IfefW09bqjCNtA1 t3lTuCsSFAJk88SdACSmnaqxgbzCh7Clfidq+5x78dFgNJ+YWESzWHGNJ6IVT9SObYy6mK+ES/7U D+ifpDe7Pkdr4W0M+jVmpklxO6bARCPbMam2JVRZ2PLYJ+osqgz6v0JauFe2hS2hgV+hCvEACEQx 7alipEXgDoLkYYTqXFQBNFApQuXRY8hbuJOEIT0+unUUS6VXjBObaDOuLoCJXmhYcYFKlh+2HlVr exrFxp9YteiPapoUohveVT8uQSdid7UcxRQq0nI0zlZE4AY9iOdCldihI8wmCUkkE+lIFmavepbl qMHpxhKVJLVE03AmDaXRNq37UAC91yaNUSZjGNcurarrhXEauLmdMXbPZ5OcO6DARCPbAZEulkRO FQu4ioyL8OjGQhg0wZAfFBZECMlRtMjCjVjAPWLvkqKOKktThBAYoVB5JkFoEyodWo4kCHBUqrV6 orSwm5RPi1IBsTEu/HGhFvFBIwDx2WefJc3b3/52QEqB508MQMPcInjNUBIjrQKJAittrfBNY/R5 Cb4+9C0lo8H5PRExV/VNrZPGmyxQgycUohYWmBj6GlmKiGbf7ayX3kmhlpTiqUNAFT4JY1O4F0kN JaGzXI6XvXZ04trCHrtkskm2HVNgAmQ7JtXOEiIbOryc0vXoa/KE8aicIKJiUACZKpiyoRVDSoEs 7ETtU56TUU+W4u0KHa/UULhR2FRGlH8zkoBLwbaKWB4lo/u9QS6eP/XUU29961v9TJFqnUgUFl9o OrECSMliqCAlSnKvbsWfQp7tt+U+JwsV8SdYBgXACJYC4tTsaDkJiha6cOkT6SkOFuHbNvCroipq Yzu7N54qeGK/omtONmJutD8mjCifXBHce1HusGs7Y5xJqquiwMS0vCryKYfFIkQuhRmOx0j0Yxxa McqMk7nCqYwpYKEIKHXChOWosmk26tK2EN062qch7VQUNpRCrhYWkGF1tofntJlfIAzfPE9QOlDK kHMq5SHYZAOwed1KrRqoYVV0SGmXqW2pLdp+VSphnefh7A8UE3dIY6coHE0Wolm1eYu0ivbHc4sS RgVr01OylNHGp2qVXMxnqtA1yRh5OrYqcLTQkaKugDBb6EyjcapNWmSAIj9MUOxqpWvH+SdAtmNS fXZChbbItVqUaiLii4gjHPg5DOEpjBH+tASFUF+VGGEaYS5UG27UpJRAYMXQCuRQLCjaRMqkl2qa yBLJol4k3CVI0YTyATI1NYo1xDQARV0PVCVZmHVClRSy++KXl7aYhpi1284i6FCgh8fykPQQzc+1 qVRamiAu+Iq/LqGaK3DHicH04qwqoegmbXlFja6T6oXkuSvIgp06ZswNRVgUnUU0ilUBD+6Igdsl Y02y7YoCE9NyV2Tblsl53rW8ADidLF48FIBIoASquDmfh5ArjSKgQKM6YGL+1BUVepa+m5DSohKk /KsbqhqINSR2lVM5N5zVDZIGl5EMXPvwhz/MDVsg1T6K2pPd0URVnm2V7RTIeGKWuARTHgoQwnR4 tYQSz/AgTphWGcMRQCyaF/vrKxrjOomlSU8eBuqpI0tk+qi+JvZpwwagF3FZBU1ycUlz/uShCmzg o4gZWnYQqnhzbZhsUsqlKTABsqvljjBkFGOtIaVXMFKEVDRCbEKPUDgVBvWI8EkrOWQsagqij69C tqk3nlhjqIqkKQqwigyX0erkCql2Oc8EVIGDjHLwWPEbKk8oRFF+mLoUZcmqjepxEscmqRaJBfZU TLf7Qo9BKsTW+vVJUViPVXS2qFtZmlqbKKZhKM25BFyzOy7WaJmS3cGyfI1lKrWn8conzkkOByWY S1JQrHsS1AGjy47L5LreFJgA2S4pLBPrD1INUeuBoVEQFB4ETEHSflGlCmNHiSKL2VXKlB8uYylI HEqZiZEfnyvDyqqyHaqfwswTXpHAqAsVMRsmdphRi1IQUUPxQDGUI9LwUV4eun8gNDuqjv4qxrwq LuGF/NsXDUyBTJgTyHhl5BoPtRYphChZu0PD1N1CAzKZtYduFeXbazGaX2kuTUhs1fadkiUvfSwa 1PocKVBlzYocQSnJpf5rtJ0J9JRx+fVf95bbcZlklxw2yXYlFJgA2QtQq8iLymfMsaJY8SgFoU3D MERXSQNNivytDMjrqnLckyvcOqFZWI4YxL2op2yLULQHifW5UmexAocgojGoEKp3mEBs5YkaBxdP DEbF1w6KqaDxp0WFR8ksAoSvBJ0AU5UgYU6MsxfqQdYuMUUWPVNoNMAB6wxApxBsj1TN7EugZBQi JQVlHW28cs2RV1Stw8sEaoWUxj3DR11FD6ZjJx3cOyG8qi9bi5cdlLbcUJRbKWJOkrFCl7wSqZyk vWIKTIBspyRTJgOMYFAndsNEdZEINPx6r8ojK6sdBHP70D9VQJQK4UABUOoCnkQoVwM8BJUyPQAW QRUjVEmoV5lXwLgRubR8o3nWoo7jQ5KRAC87GQkiYxO4tdsSwS6QUQGmwYbmW519pBABXWQP9LcL lik2hR+KZnNPUZxNRplYl/ypfWoue0FeyWV7gqQB3JQToG8C1UxhXfSkO8b38cSwOP1xUsmBFshI w58BZNRuswPHQ4OzYTpJXX6xmzHKzi6OePHhTvlvku6yFJgA2QswiLwofxd1Me0LJ391GflbjUPd SpEmJWmc0uVg5dwy41LjCOHkRlQKyLMoflEicF2pLhFS/8wzzyA5lKNV5dmNReVISRZTyKJByhUN DizjCT0CJVm1/NCHPoTT3bAynoep659iirgQwBEYZ5dBJcO1SIZgA7iUxr0qGGkoxLUCwQXgoFXE 4tJ+MopBWnCSlF+ya41SSGivAoSUVJM1lyQVfB0ve8qNrXImiMJjoJ1dYpYqasoxQzjursxQlAam UR10lh1X7pAP9toCahNcurYUmIRf7IiesPgWXczt03Cn87mrZgqw4m25IUjFSbhYmhKoeJsxtCQl UEgSjBRdVRUPv1Zo1TWUUpK5z8mtTubiooUuSgqpypUyrLxpZwEopAHFSIONKeAipYKXVwgzNUbc RuiDoTmKqjqhhG/VVTFX1VLcd6nUE9M4CUNXFFnITuKiChmTgZQJctkd30pqiSnaUlcMM0/oMsQh aI5pQFVagsQEE9BplKxWqkMQ6VXxnF1ESYGbOYbj22699VaOyrCDdn+ihe1I0nabaKKR7UgjK86r +laQUq0nUAwJhE3DDYxUyPHyrppCaHMWJejI4koCN6HZRXUKPH8KYaT3A7q61XhFLZw5IRDYAGvX RBUyrMUGBN6JYlzWpQISvrBHHnmEjIii4q1dbJlCm8qR6o+vxDv1FJIp2O5wUHPRdoNWKi+qVIIX pdkdEqCXcbYaESE2WxQWfKWY8GG/RP9QZsW1GB3h2yxmD4XXe+qlHMuXCPaO9tMS6SmhxMe4nHhM JoJzD4QdPnwYLKMoOstpkZjJ9EXoL8KZbd6tzE7yXYQCE43sCtgC3kVIjJnUOpNB1UEUG83DAClu 1BS2VKNECSWheZlmi8yE3iFCRXyTZhEoxkNybRE2RZqG2UJhImRPnc72q2qpr3HRO/BLySSj+p1m YGg6/Km7zQShsxS7KXJRoIBOY/gVcMkC+vtBSYoVlVTNADiz0C9VQjtCdarAwh/l2F8pFtqinQ2w lsLilHOJWXzIvSskDpbqWACZNwF8USzPxWh+nYEEPlquPivoA8TY/vy6hOqwBldMUOwKpG5nSSca 2c7olPM6vKs2BFPqPFIq1IC4FzsUgLB9XtCmCCmKjKEoqVIFAPkcgfHoV2Ve+VTvoAFh/VmvsMur EGnBCyzgrZaRHdE+ooP33Xffe97znnvuuYfyA2rDR2ZdwkcgAvdkd91DQ1U6WLK1BKFEB8vxlXoc fXGq8MsjcQKSKSMNKbmnPVLbGqNSLVb1ROcVMUjr2EnFTqlRxsQTKOa8osYXk1DoUwKZ5WunO9B4 FT0Il/a4GsNzojGMyfDbKztltUm6K6fABMhemGYysf4gpEv1RC+vfOz0bpriZKv4qWGFJBTrKz4s irQGixktVpDi3gU4fU96ykWiEDzlysQ0RrDgN1Q/5dk2C17CASUogVwf+MAHXvWqVyGB5NI1Dr5Q tXukxVM7zp8CiupJYEQYX64zCKbkIgu9C6mOXnND7ehoEJk0VI2bCSQ1l4TSYBfchT+JKRhJJeoK BVl4dWHBSSKGTNy38ABW/VkWayGiXjSAwj3XhDS0zeOMzKK97JFHZCE791ASUMbAfPrpp/28ebGo F+a8SYodU2ACZJ9FqkvBjX4QY18FBZhSaBDLfFLEMvlbXBPOdjwoKWFIaXC/0suFXUaxiAqtUhPU 5VSUw6iLcmyhbwURW6W9GUghphizzkGvfAJOKRXLXATg0lTkT96645L0wqhAQ8kJH6vpxNrhKNnC /WGvXGKtMJXfHwC+QE/exzLdzGpVtxAlGKKpKpXIv1ggKGsehmYHmohcIrK9s4M+tOVCm5ShCpsX 0FPEFLNIFiHYeUKIlMgCojgb3gBnBbuMj4y3PHE+4E+WfQnH++QnP/n4449DOlYYKNm5R7ppWYvF V8Qek8RbKDABsvMEKWpAW3BEedDEUzwEKfFLVg59hzRhN1HOleJXcXi2oKq2D81QGQyg5EYJt2Eh xqYPX55/hgIiFArN3Kj9cVEydhAP8VsH9vlKNFGVC+QSUCzBt7SBxrQaKQIL2ExwMBomtGqkFrJG mENJagx6alKg8ui3cdYHLtXUeEUbuAHI3G9gzJejoLcO7Oa5oCxZYrbgIfe6+RgX+uIhl9F+Zx0L jLGzjwFkoWXr7CM7NerLCw3OLLKE31XQ84DazncPuLhhp9cnPvEJeuGaDJqmfkBRzKUG+c1ytJEn 15VSYOLsP0+xmFr9OwTbPwMFBCy5PyZw2FEHsN7oMKPk8tCtrnRslKvIbtXuRgyhdYVOPdFma/EZ JcBNKBqhNobEBs6qzohiKiN+gI7s3iCBHjoolUgW2plAaRpl0gTd3upmZ3mzszEYDcul3DQuNTM0 udo0/yrl5nhUHQ4y/pFejYkSjGjhCQGxNJh7Vmn9ch1URc1RnaEWv36gp885RoymMarJNszBilEI kpLeXksu63KUHUE/GcN9TEtCGAWGlu2ACkC03/g+jroFf1kw8fQOxovgsrTGfOGzWDyhWMqhsyTg NybRCYpdqYxE+gmQXY50ooPs6zTOFdAQfCw3KwB6mlQQAil2PTxbMlp1YK6gEwCqAmWDFelwYAU6 R3ZTCo5F4XQlETF24w4IhRJhhIQAqrEmWokLdl+VMP7s9ka93HNYKZVrjSb/0KbQG7VSK2BRaTjO evwblbqDcZJtXlE7hYAgHqnIPW0Av9BugINksebBKLF6qzIY+GVLtAHV1IzI5QZSeO6Y2Cd2FFeZ LYpfpyXRR8pQGvdmEbbEOwnuuHOve1Ee4CFOMVxjOMgIWOOt8TqUjJrmwNESUtoerpiNrhW3fE6V MzEtPzPcztuilQyteaIpF/warBxQVVTfwhwzbOraMpNVh45Ak7SPlCvVMTE3NAWtlfCLhSoX4Bte JJuKpPFNOQ/gJhc3VKd/KtSWQENVMClDyYH4qXDcRrQOe/JC84R1JoX0m+WzQqZ2k/Cxsz4Ccagd rBHL+Lgvsn3//fcDQGpqfu8DRYwyw/QTTGO8bKSIQyHAhx0xaNmORCSKip5TFM9lAN32FEgIGB4u XglkJLALDrHU5tepS3VM1yHLlyhltJNv+noysIakMwG6JF0LCOaVpJP4Ohkn15VSYAJkF6cY7GXg Emzqxyj1zjrZqpfJ96EHyeU+hMU17kJnudKB2ZJe0LS6LfgYMkyTwuAV2rwEspCQwN/QQQLBlSVU MM0i7imQEqCDQEAVoZgEXoQprfUqxABu2lO5+eYn2hKsj3KrPfpij/hzZmrW9VD+pLWohB5XC0C4 r5t7V05VkbixOkpQJ9XkZKR4QpN0aZHAuPzAHau2XroW+rVPKISMdBwY0qultiVeF8c6eqoGhy4G eKmM0xgyEniheUuZdAEC8orqPOwblFRndIYgo/7BybU7CkyA7CJ0g19hLMOFjJ9ytQ5ed/6E88Jh pD6iSqK0WCJsqgqg5FwNogk9AZTbi1JN2459WjQ8F1hDU+MJDS6mD6XSYC4UMbBD7zuYogu/eEBN 5AXyFG/1RHEhRxg/UZ5Av9tjp9QQNSxddIXujFPt5SwdqgGN09yQnTX2SqzEouQVkMrCH9ikd0xg pVBPwSaZI+XubjIa5RtRMvr4Ino21FUJ6LREf22/KOb4ksANXuJ4ccYigd3UJKcc3aOYon4tmCc0 z88km9hmu91Kk9n9DKqfspNAGcyzO2H+XM41AbLzox9YI3/L0LzT4QI7ilzqIwp2GI/OyWHcKRX8 6gK/VkAW+KWCEH96YztVMWheGDJaRiJdUU6Q9i2CHVjJjeqMlhfZPctBnc4qwqBDekUx7awwu5D0 pGxUPYkfnYgsKd5ijMoF8lcS/GWjqQRnpWTH1VrPQeELGlwK8acXqC0kMD6ewvxQCCTlrWqXcAbx xVwdaph4KEckw0ulW0D3P0/cF0FeVSGVMvHLe8pXAddPr8YXpqVauaDvzEEWNXfi+J38aAOWo00l veNCGlUz2kOz1RCp0RYGhE2wbNdY/DkKZNtVJJ/AZPCc1o1/Cl7Q1ydKlKqW9o6C7Y3WjWuFQmH4 0S81QiLjdiVLoQrIMHuohAqSYhb6oAAqxgkrSosP1SJVIqwUOIgn8dC+uIYQGfPqkliyHJq3g85m pVHyu6O2JiArczLqmCVIwL9e2Z/81rXVpJb1ktAO+7URNiW+sAwzMMUcZPkZPMPR3lx0D3I/10hn RVQb60kTrLepcXNwdm1lY5D1br7t5mycPkPVIOgMS39pnHZi1s9HkJFSt6DaGVEjoAkP/VSK5rAE iWQu9ZJMOsQ8RBUoUypi6oYSnDT0QuWajJRjXU51kBH01C9G448cOYIiKQ+QTO+eV0wVzi5cpKE6 ayzyEgmK6Xct3pfP6PTmr9XJ4dDhOtV4/Yr9nAOyLcARiCZw6OBwYgx3jICizLuzWvWEGV4OEIaC WcUCdZOdGwuXYdx4JasVuYGmug4YjGgapXc7lhlLpZwow6E1iHpabTq8A9SSi20z+eZGWXK3lyvY ZfzMJ6QepqCtUmU1p0B+CMdob0LA2nLCqr6nhqXP8WblJKt1QAxoGN6aHo/3pvtSWlGpNT6QPj8+ SOCyvHyOhq2eS6b98sbxhYV9tUYifrt6ewqVGJ1OlubwfCiypKbNDg2vEghubqLsBEBINH7pl7vu Vceo3e/FMJR4xPxIFZ11igqtNvXjwqnlwp8wRIGUo3eMQztIzzoJ6pifHy5OPCqAjovgGGzmWqrT 5Pb59XpIPko0KG8zol9WJKjpJ6E7tHlLguvRnmtS5ucckF2KV1ykV39xOGFHLoWEoYXPtChFDZEu cEoUU/J3d8W8bQMoXGxSLVKn2FKyElU0KsWvIibaqoA/CtHwtCipQSFuEqRAIlF19LiBPEFPvZ7C L/r5VwLKKCPnT4lIcWEpmdDmF7/zmOFR/v2RLKF8UuR4O07CT2O5H5VXUo/KOc4Obktw0L0/6QUz v5U0tVFa2uuvtWjnTHuB5h09/eT+xT2jLC0iE6XB830H24BOZbSohpVQNB8ggUx9WSeUQOPU5cD5 aXTASLqF7oZj3k3s4VALVVoSSXyL0ikW93jHADKKBToBMre7k9gJg3ubp+bu5KEtbBr36jtr7o5z riiX3QkpCHi1EJVE27zzOfiKGnCdEn/OAVnQMcZSqGKihrN5qw+Fh34uTAgw6FRXi7BiSrHAyY37 8H1wvzs+oBxNRQpXn7IKeCvkVomy2d7YBg0i3jr/C2dqmmYJ/KUXSDvS6K8OcirlucENlCMri+mp kOG4Wq7WqinCPqvk52WPElSxNptUuaxRKVfqvKHeSkIQ5DWZt4O0LbFaSWt5RCDQjG4/HWgxzvKd 6mVPOkw2cntmLxAwP5fEu1VNS5CdjWeQ8JPHNiHl/r2vSsDRWqKcziBBSTY4bzPaLzuoWIYZKFQF lBt5zxO0MIEb2AJ6ACA0FHVVtWx7za8A5Bwm0PDrIqmUp0BQzCMhwUFP6xULnOfIGOobD9XFKJa8 zoVJx7zwEQOrcDRj9K+t5DvKEIGhp9kGu9hZexfQRjt1L17bBlyn0j5HgUzWd2qKCVamF6qQAdhL pYyxdBYtwhN8kAS4cLqeImSZMITcKV+GQnTRUSwmUHg0W0K9UmZssLFUqiEkCzEW5kJDEeMUCR1e 2kQk88wMuukhOaoYrqzpouaEa788onPaNtcwFmtZrZWHLGQJpEC/1EHwLSFIrrqWkm+lnOWaY3kh ieIoOQrRfhLAlZNIAKF511ISpovkSSwngp88/lX79+3fXE+km7vpD1IkV/ZJ8OXYs6lJh/cu0PKZ fWlZc320maK6elOSOgFc7iYTa4LskDElu2DQkYw+gjtYguhQ3IOboBihXjkcn3cUhN5EyQ66RFNT S3S4cKlnea6/yWit9qzC79xDyfKVyz6CoCMYMGEXRFKpLX864jthoYvy1aUeilxb3ubDdH6vK29f kGmvqMYbkPhzDsi2jxDMzRSdPM0XTjeUX2U1zQ3uI1IJ3oKneaiZ4EJb8KKzsRgU7PKCbFFMIPrI xMqqGpa6VTEGQjE2fQiwTBPPKYEWggs6ZRQY2y9OqWlaCPiVcGRujvSIpdLoq/FwMYFj+xT3/XFy xo96r061ZKnYevPJ1NTxqaSF9dLbSjV5YYD0XDfMtzQOkoo3zk3OUZbvqRzPJ1jI7iDN2uDtCRz7 M3jNh7UPJO/V9IfAhXqne+zE8Vv2HgQv1gcdekHtae2vkj5WpJwHkIUa6wTjoAgEGuAUQvkay5iT KmLJA5gvbhbHS5zS1AoVj6L8HInlg1CGXAhPhFzELgjBwqUGypHgZFfzdb5J1Pjs88cdiOK0JycE ol09Iqhu0zxx2Svpv3nzGHd+daHYkmJjrr7261fC5xyQFUnpaKmwyO6iD78BBAxwzKURHCDfwwow pctSFkte59UtutgW7tzdcNpaefqK2CvXmJL6pqGkckf7uUFEvddb5EFgfnyELiClxjTwtt/7ysT9 9WQ2Dkd57Fj2EATpdxNe1KpHkgIyejrJQO7umZl5f15v/s2BUjruZjhilyg0ysk12OfbZHbVU7zV s6f+UvLB128iZbW6h2ZsbP77dNrq4FdZB3zD/Qk0G+2k9fRH00k/GqRaxFl7pELq8PFQ3Pc+Ok6D udcM1OgjDb3mCc8FRAVbopGXJ1IprH4L50/EHlqxrRLrEpbgcy14GKMNZhQy9JfJLT4pDmIizoVF UkpWuwwIvoYoVmS80MskCNXpZCCNXoXdcemLletzFMiSVOTmQMCWM5UzpLijhPDQY6c0NGR3p2iu ADIlilF0eg8u3HKzfZi3Y1yg1eVn44uCY+SNinyiBqE8h3hr9YhZvKXlhmtKgZBk+DthefmduUJ3 E+n7o0VEudbYS/ZKKZ20M+7n0QnDx9Jv+TEezNV+K58MclfdOBEtGyfb3GWBWiOFU1XKuemdJZX2 yPpb0vJC7UtSUMjm3UlryP6EJ3v3/MQTTzzaLp19zavvrwzSdqXN8XFXkKVtQsIcnpxIjPu1/XaN G7XOBLUX9sw6UZFAm1G5teOygSub3ERUswa4BVopTcVKJeCDIDIOtn7iiSc8tEMIE6oo0AM8NGyF Thtmgi0wZ40Rong9cGELXxURM6rTlXY9ar9OZb7ygWy7wCdTKL90iOgzgr56wdTRZDWGU9aXfVVn vMiVpDvfFWg5XqpvF73kmC2zYnFmLqIPzQi1rjgnF2dLRdSUSs72eiO9gkePSJwm/Cx1DcdVEvhR foTOZmdlfXVuOnmjBlnaxV2pJdUDH1oC6MFfSUmzFMI6LCVdZlT+0uQzbueONhxg2OYbJ5LRN/4Y FJsfPYnBnu15PCkv+dvSSnIeQa2k/7bSF3/7lWSzl8ceFD7AkFw++f/i7dlmoudC92GIPDX7208/ /Rvtxtpdd9++PjpEy+sbKSB2vX+G/tIianGrNhjn4owDIcY5P5GLhgkQ5gqyx32RTyRs6ukFLY+3 lkbJMeJorO5mp48eBkvwivIvzqY+XvgYnTufwmXhqjRv5aIwOdXOVMrC2o2Z1fG96EDvHCD0/4aB yY2MLSM5bykIV1nRzpt09SlfsUBWZFZHxYmoqFvFlOusG7qYzhGH1tF1/vSGJyKXUqFmZ8mi3mVG xQKL4BXIWCxE3NwCZGoZ8p+9UzXgsmvKqrX7pMiItDOALMnJcLCxxrbE/NDBamWz25mdmVpeWZ2f m02dLeUbDEvJoT4aptj9bvnVqePDw0m8CXoF4EpvTkA/lZqafGgsDnTOJqfb4Jkk7Y1PpaCE/Q+n t710CtBgPTfGc8WwXEu6Sb2ZjmxsllMk13o/fXxgpfMF/B4583WknBk9k3Tbxi/Q7LPP/9aBxf2l 6aQt7p2ZSWBROh/EoC6mtegO7SCp48sr37qMeFHiiFMx1qRRVxUEJSnFJmzPnaemB0MxLZ3/3EGp JiW3ePGQxPpSI+CDZDSGLNxQJkAMkJFYi9J6Ve2jwcLi1QOZWMxFs12XwGno2mUwJ7XI4TQ4OOrq sea6lvCKBbLt84l8kLzLF9azZFynPpfwRBNutCPEAi9xypnWZDoUxDX5wyeXukypcReTrUikFNlm 1YfQKSJ9QKRdkPMUWvOG6qGjx2QUaLNDnKxrvZNOXu5tJs1lz8LeBCJr50Dj1nRaYstK+6h30L8l 73ryZw2becxt966cjLnZVbqH314tb0MpRXiVO6epCLdZDnxPpyXCmd8hf224lEBkkGCIUK6EApzt w5JfM52Y2CynT0yuj5ZpyeowbfF5+tjfI2WzlH8Br/YBQGi8/B+zfnbLbelQ/Km5+bQgMDj/qQFH kOEjY4p3y4HeOclXgIUTlSS96OUIOj2YLKYunjjKTm/8ilbc6+M3nAKZJ4tYpnGqgan/wbzOJTxE ceOt6zagodswo3mqS9oBjqnTZ7TcJl3NJbfwS+OFquhm8nvm5/Refkq+mtqvR95XLJBJrC1wxp8w DSwlOhRByl14Ak2wqcm8BDJRj4y8ktV8q15webeCAkbtpIy8PCSvFYWqRRXO5IFxyqQTtYCoY0jF LWk6F+7FwQQfF1ZUybIleoBiB+MkjQLZVGs26XKDFU5AbM0lIBuP7ktz8uB1eeduSoBVShhdHtyU qFrJ48sqSZPqjdNJsKUsIUg2OJam+mFSUXv5qWj1yn+mJbOVM4k4pdT9Tjn3ebfybwk3kj6SDfJV vErSgJbXv5iGnMnekcy3UtK8Ko015P/oH34FwvvQ3feh5fWbw7TyWE3xInTNgFI3+qjgOLKOl+rY ZSCMxA5KgubCeZmCUYw+baYZTldG5PAKFEAjw7R0OwEtTy68nJGc1XhCGu4pnP6CwskoXl/HlYYd Ko7IkGqLjmZUGmjoPHT1+BUli5sBjvKk3gl6Gm0IMzMyvmRvXslApp4SoyK/agn6nCvUGaVdgHDK FQhclJSNQuFPekfuQ5HV5LAtXHjRIRfLFDM5yameixtBTXUvJmTTcPFEzTGgM7CMJwmb8sv+Fjvo rB5GynnLq5p2n2A9kjh1pzK92TuHqdqcyZ1uw89PKsbgranecdIXsB0T7mdJgIeVFFoxruTxwOM7 UstL6kdnE0mHSeOrlJIyUq78V+4BstTbQdJ5B/UUgtCc35s+klRPxmZ/M/945SA5s86c/W7os7Jw ICd7Mmlrc/nXAB55/ZmjZ77kwa/gY0WVfflHi7vpl3z4xYzL5z6Vf+H83qJe40hJlu1wwENjU5w/ TKAyG8MUYBdTAvQxJA0sS369s8ms1maMgaBkFRw6yzEeNJ5WsSxA/Bo+NXW6WHRy7HRxCMfWbrNV 34qN52H0a+f4UqRArIHIumphdEE7V47aeckvbspXLJBtYVkRyl9fMUjOujIHwwYjMpYkENScq/Xs Kvzii64ocgk9MXXvBMguKkvil9aHTGwzQpBgsqg3oMrm6cIPh06IkM3zUjEJS+G83kdQ6wDvD4fB trJhWnfvDdORMlklfRGkNPpiuLlU+mJuu6VkK7XLJxOUV86m33Eer1vKuXzwutTs8t5ksVby7zOl jUmjeu9Pk1bS/F2ezI1O04a9/TPIbbua9I5OfZHfLqoduuQwP023mfr71Obfo0cr86+ha7VymkWq N/fSJ0ge/4YP/M5v/613fQPj0tybDuepjNMhZeAXZpqbwyWIw+ol3S6DX8qeBBfQnV3Ur4P+MdYS k1+XIAEyd6TSKg3ARJwLm/MhiLxEGr49zuf16A7fNn/00UfZj0n5qnjOT1bBw5hyYnFGrsNwtlOB ZRcF5V2gieUEbNkFkDdasosyb3yWVyyQBSlh01gtYpCKXKvYO2CaACZgUDXQKCRQZktG9xUXZ0US WMJFRzHYrsh/yo/CQwOEWrU2AdTESZu54HBxLd+pkrdKi4Kndhlrc7qWeWJfzKKXh5I3N5OK12pj /vTnpvfw/MTJ54GM1U7Sa7LBlyOoWfkLEtxUk8HYHPxRamo1nZja692f5LyUH48xfFWOlgeSSVJP utsgS/RsbT7M73rzT5DCdvcYud4weAzl5dZqOm7wzCCPUBsn9pvNkua73E6m5ccqX0s5Z9vvpuTG eD4dNXHLBsbXvbVf+ul/+62zvc7b3/72DvYw6gO70peXQbFihLCUT/rdBVgpsoGI4JPzaJ4LsJCn 7iOJ1MpjkvO5Y82verpkz6mRTMi0RHvhE3kUSLJQrDjFn3Nu2VVOg0GxZ555BlQiuzOfxi/l2CTB lBtNUapQT9RKKE5IuwOL4NKiwkUtUGwLljmtBsV2V90Ny/UKBzIZwk+9ynAOWKjuRSEPiPFEBD3H jEQ4m+Rjmd4VJbHjSgfbigQsLrW/5DnKDRwvuDaATB1BmNMrRBZRjIyhg1is87ZvTWCDqc4nSXWi zVk68KuUnU5ZeqlTG5u96anGqJJUjEHnS3NfyWsSDrYeo5B2/31JzGqpqcONd6S6KrMJ9Ct3kr6f pXPox40UiNCrpZWK+eUkeEuNR6l+qvskT75i831zM3MPjJ+GqHzrjXI2K4n9Zgj5r5SfLKXPQf5u /W2UfGbqf0oKaue2ZJfdkcburtaHf+qn3n1XOztweF+5P5/UokpacXMOcFCcQpT2ok0kPUWN0Gch Ak+S/vjZu4IuNQ+FQLry68xhaU4YlEb7YyFSjwQtgZc4H+2229L2eI7w5yKZqKdfjxtHNpyb6nrG rIWDzxnX1YMXbOQLwkeKm8ntD6FT9tuCZTynF1fK2y9Y9XVK8LIHskAf+bI4xrCOJyIYpIPwu96s fh5zslOx1mJYIipoKmWKSuCO8qCJ4ajsRNs3cbF5NgAmplI1iKSGXPiYuXjEwwAmuB9EhsXpCHN7 Orcr3yKTECGHNjFOyVQjsIooIdAwNZqNRnh2yzP5CumAjYdsiExhFCVN7zvQ3LLyzSn7OB1bNCql oP9yrm6W8+N3SqW0tWjc2M/b7ihtbUnbxpOZmcjbGaetSLOdZxPBK79D296++fE9i3seHCfHfG8u xTHMnttIkM3XL0fZscEM7fzX2Zcll1P9f05aSi2ZzOuLScxuG/whX/E4fuIfsA+UM3eS+I3Px3mJ JnY2wW7hw1FkjIkhKLkFBbYPYlHSiqPm6PBbZImYHrjxNB4GVNVGDjFoloxoYZ4Hy1va4DTJzZYq aLAqsw22tbJrzFihkovOAUOhbe0CLORw1f8iV8tIyoU3IXG7qOX6ZXnZA9l2/EoSlfM0DCEuGFGN kLu3Tk5S4GNqlZ+ScnFhXXI70QP7djdNbcEyG6lpEywLrygJApyMpayqsoFc8rSgjJz4GXA1ROXH jujLC2i28bwSH4mwT2LfSaxJSAPraKUyR5g2R2Pd9odQF0vlPPAid+QT+5+gvH9r4ng109y0rFbv T8QcyeIJmGrZXCJsOfl0ssGf0p56/f3U+FXrz83N1Pb1+rOzpeW0ozy7L59phiOizPp/uHT4xMkT v7Tnb5U4laz6eeyTqpcrvZWV6Up+iH75o8/90R+Nxj/LSbV3zsyeW19TE4upSw2LeqmuOJ/Za1JK zOKUUxTXGGsnLbFDlIlaxKx4LuIIOoEyYpyalAMB79F+R1l+42341OTVYu2W4DDZADk8ANTCY2S3 aFJCW0DPFQGHPQ1w1L4WyOxgIOYVFXtjEr/sgexSZNIE0JHB5UiomTMw5NI1FpxaZBQhQCaLCerq x0MGVUiCX5NSc2HDim/lG9ofs7HwxJ/Ig9DML+3XjxNapxKb4CYvk/nfM7aKLY+6OEcf/W7Qyy2s 0YggMhYCcf4MzjuR5ksoXqUmxY1L+RRdfwgdrdF7S0pfOppAs3w81V75Mzk9c32h9GRKONrPk5VS iqsald8LtOwtfYIheOfSc5ytf7jG2mVWm016yqH59UTeL1nZuzf7wJ5vfsMb3vDuv/FWlvNm1k+n +NKkGpY4PogaG+3bqPH4w29pcgJHqVbPGr38iMe4HL7tg7WF5qYvwlOxkEAxgW97YkXd546FVmGa EvLYKzM68ThhaA3Ico6OSFScuorFUj6vZE6hU/9AAIrZw7OmkchbJjPn4N0xrdpcUpAvuF8FNbtD F+iIK+b212QvnesVAmRFVvBeaXftLyaT+FO2YODdRwmvKAOiQKgz3FyG6YOnA5WKT7aPcRTFq+2q QaQ3mZO/96GUkQbYipVK+Yy39pfnypUWEECmOzwByoVVfKvOlY30sFaeQgzqteryylmMxeGIb7iR AERIu+jPQxgxYVy1r2FaaAzemJi48kiSmcozKWnvizk3ulFLfqvO6KNwfa2UFuOy4eEkCaP3k/KO +vuIuPjCTbYWZbfW0qAcOLiKaC8dyu66a3H9W7+FJz+RfScfBlj5z6UPfeiJ1h+uUNrm4El6d2A0 mw6GO/gAPvbZY29dOneKBQUmGYSsqDRdFMV2ImYi3WWGcnuCADi9Y/ocHSbHQkTzz7RmcqF8GyzG FTVlOTa6w4joGtOkEDic3mRmQdCJmWRbor3I5bS3k+4X01wUASlKFHZ2VDq2TxhXWtc1T/9K+ECv rOYFVxlkGFO04x0BPqppKQ4gXxVCK+FPp0p5xTETBC1TnijWUsTNSCPuvOAIbUkTHFy8iVlX3VC/ jyXTF5QsbGQsZSFY/ArfEOXI6FqpoaaRkr47veu+UYng2uisDy8st7pZAC883wkpZb30jzh/ujXi VP7VQfap/viTvfHTg+yZrLSZVboZMNcYV1r7q+0D5cbBrLy3X+1sVjZL1WX+1ccbtdH6dC+bHfRb tWyqUWnNN5pzdUrvDbL6fLb/9r3V2ezJ44+9c/V//rbDP/yGv5wd+uLy6MiPtc/+h4W1bvvMyvHs T/p7nm+tfnRP5xOD8f7uMNvImqPKnJDhuNgLx+7qryI+XhTFYkJSU3ZobAwU9hPlalLOKKRx1dim kl6FS0QI+BPj1Kpi4rEugYzy7bUlu6mAhwC9w6qfJK3h7IAPtxAKVqFwed61COlJFXYtlnFJZmNe UtcLC95LqrnbG7MFU9RWoL5L2o6okxg3DICnRzHkwY7wAcpLDE/wkBq+YRaXurYj2uUTx9vLT5iX 0gLMzlv1MqVXmaGP9MvnBgeIhnjxdanwp60NA4TnjXr6ojhmpsWmrxzxhZAUJZuc9yyBIKFZJTey Rl+EMPEBN26HpbSdKKvMwOyl0pelrYL1V1P+eufxdMB0+dkkeKXnqKs1+BBkfGP3xNzs3Btqyzjy ZxZPY2nhYOPtzOHhTTfNH/yLS+y87ny698gja43u/t/+7ZP/4iNz6dMhU3+Zfi1ufDklH73twPzi 4sYnvu3Uqd+dnfqsSSVUlYC2nSsjlx++S41CPOcmgmaoHXBxXoTaHv/P6AgrjhQ3DJMoJlL4MArk eTjXnIf0/QWvUosjrheMotS4RTfxTkDcORFkKhE2+DNmBdmGHiEylMlzvXIvNVh45QBZTMsuUzIA gV/BHwxJ2hkzNeXquBDAVIMvyWlQ7Av+5sYPWGxnC5nG8Q5L4QVHd7ts+ISrWMVlHpLMqdhZ0QYr MOpcbuhTKSCB2ii9cFk2IVJ+gV+k4eONwNDRo89R2tRMs9dBwJjVadJs3iiMSrKkExaz7JaEdfnp F3xAiRrH5YXc0HhVEuZqOsxnOHg+ye04fTuuUfsgDTuwvkwzvmCwNDPTvru9MTNTH8+xpJBt1lNZ rLhyDzRCxXG9dvp0/45zN7M6+W/XUwT8b+c7Csb1b01f7Z5/VQK+Z37o+PFfbDT4cDeh5+dP4o8h 2InobkGuiwKZxI+RCgoLEL6yLjV39SAexq5JaCuQ8ZDf0O63BE9sUSEpXEYNvHC6FchkQnHE52qO pGdTAS2BztxftEcvyJYm8ORr5SLWvqmRqqmRTlELv8xGuzNdd9iM3SV72QOZMwm/YpNEV4wFMi5k WMXKWU6dJaJkGTPXgNwlp2s2QJBcsdod+CJ7iYMmKFp/lxmJnQjSCw4kVdNC2qk6QPrwLushpmvh h9bq1D6VGmG55MaCDrgEWI1WClwa9tPX8MrjxQR5hFCMOQnjXPKFlThwIm0q58Mh5Uoe7lDJ91T2 57mvVJOOVqseT2Tpp0i05XaPx685myygN/TSx2jnmmfwkXFUIkAxP5cG63Q6qSJ9W46BArSA1HOj 7qlTnWePTvNJo2NzLYJMPlb/F8RhnRqlNdx91SePPvfcYPNf4jwYjM9v1UqNza8ixAQSifWSNKao y0Oeo6w7NZSd0IBkNmt0CORA70kGnfXlS+pwckWTNEj503KsIk0DF0L8eaXHwLlKZjON0Olz2YBB RHvlFXOVPG9TX5CLLpPAEoqTrqSjX9Gkqyn/euR9mQHZ9glHEqtnQSDDcxhROSzUeMbbtWQu1Zbw ZUTYtJDntOY0W9TFVGRCYBxmZ0iq47lgUZSWsALk1yihKEgXlS4fbpn/HX55mrfhyNP6oKlO6bZZ CiAMUMa38f0BZcOlrs5GiorsD/n05Gh29i6cZeXyXQnCgK1UWTdB2DCFqlXHH27UG+N6AoVGfvhP NUtnv7RXkz/78zrJvdKuLFP5J0o3UdfDe+do4dedPMnb+3tJZSBv0kEaaX/PYE86d78+ZLBSX2jt /Gw6FQvUZWXs6ePEygyOLd19/NTx9za/kmnpeDdpdrV2f+XkyXHvD6vV/eNy2oheJJGAcqVCUuQo GuCfjpfTnqKrriRAiCzxKye4P5EbsztGQpI6VJQjkOm6FdGs1+nQsYNEMoDg5RDHBKYV6Vg7y5o3 uD1As8iutupK6WNRNsZG2hHaINhRppQXRndR/jXJ8jIDsu19dtTTPuTc8wUp0/l8y8uu4in25GIA ULhkxFBnzMUTcnlcvdxgmlxVOX+YvQMWQCagOLSiFTcqcVt4ReYLADJBkaVUJGWUYgkhYMpDcGSU r5iFXmmD47JhXO4HJCViQx8N2kwaRCMdRNPbSArd8soJklVb0zhcyuUHkpCMbkoNyPLFr3Gf6uvl 06mK2gnSt3JpbQ/XIfiBTp/yX99JZ/+3ynzLMvtUeQFSz476PJlPZmB1aoyakO3pp8/6nuEEWT4o V0PlyaoN9htm7ak8bvlggsWpOpKZrS5xBvfo2Impp59ef+/6/MZgY++Bw3x1fKlU6Yw666MUQFer p4FzpKSJ0HOlykgRyISnGCDHLgDIqWILBzo6XC5fQpDQs4QA5ktf8dzBQoEiak/feREmQvGPemUM L/1lxeWagK2wPMS17RQostAuUEOqOlvTNixZPxhIsVsIXiTmLiq6miwvGyC71GDoYXUTkmSNRT2t SFGA7AhwbJBUk9I7LvOhRAh2bhgSBcQFOUkqBytvEQDfFqfiQJzgxS1TogngD5qtCGlcbGHEqFrW KbZB29b5nI4EeEVL7LirH9yrb55H81r6Fm+7kXxbp04/NTM7k9WmkoE8eCh1fHxH0p44+SLFYuTn VXEeGN2vf5hfws8oZLGfjkW8e7RO4Q911pJFX+ZE/+ypMt7u3sE+C16gVTqiZxXffimFyQJkTzSg YXZgNd3Xp/DLlMs3jxm+9kz6GMpcNT9yZyMZp+eOlp58cvOZbpLejeUk9s+394LF71s/R1yZGkEI 0q6VguI4OlLFYYqhf0F1hkY6rwhkUp57J1TmCZbIaTMoxjdKoDwDIY85WOpoYnFwnTOuvBGaHfda r6pv4nhAua8upZnuAmi2EFY4S3ySm9hirhwFGyg7L8r1MgYymUxG0X8PWR1IeILVOiiuW1Si82da Uyus2euJiFAgkc5NyM42DEloyztkgosC7gvmFcuoVybewgqWaX9lrCLY+VwHjfN2iB83QrnSElic GH80nyuYq0ePHuFga074Wl9pVOuENbwhdbycvhU0rqwnUozyAyazhLDlxnspc2qcpv19mwkiXzM4 BwHv7xABUK7xobgsO05oRQ9TFM6uLfYWQM/HWsnivq2TVvFWFlL7bzmbfzWy1Zmaqm3ezik3tfpC H+BrNxPMVbvAXGnt9NTRo2vr51Bh+jNdnM39xznqv9v9zXb2/NnTpereoJL65i7UMakalNmJBAZO RWJHB/rHpOLkpzbHBYTxgZL0Faj1dU6/wFxwNgrQdEC3NMOxFsX4jcJVu7QbvEQTS3OF+lImnsyz k25uT8MoGyUunW2/BETKxOLdlXxNcr1sgEySFQVSfURdgxsjYKGvWpU38lNwiZNekXBapmER6Hco GoBxX8wV3F8UAxluuz4V0HlRgQlu8O2lhCp4mvRhP27hgOIETjJZH6zJAeszoXD+yYZFEnTyg3DK ABe7Phv3IB7l0oOpFzlfjEppS3lpnGSpXp5KpGv+Pm9b+cHW+zbSetxr+xx8WLmzi3JU5hgfhmg1 RfmPOMAVupaHC4zFrxxKpX3J0RRYe4BzK/AoDfP5vL7B7FM6OJqerrTn2UpdrS2y2JJhNQK/K6sL p0+fW3+yduZMv73U5NO3y1PztPnnesuPnDuXldOapiab2g3NE9GujWBc4uSy4gA54v46ZcZoBgzx ikkCLIO27pCVA+WrGJoYep6H11V2tSj5XMgLfpYZTM+9GGcuf7ew0+6ALIxrCUtdYhaFqxQH1Frv NaH/lRbycgKy6JvwpA/VKUJA0YvPjauQxaj9i/oOLFClLLgwaSv55VszFifMLXhqspiB5VHh7FKo ZF1RTrG6i45foJJiY8kBZ/LrFgEL7cy2eZEmoUd+VRrJlB735p97/umcCGxwGS7u2bPROZC6wLE9 KTr8dFKQyhvgXL2UFgFKlSOUkPHd8eFwb5eIsNobh5u4gG4Z5I78KpoXr1Le6UqCpMYgBfT92sFk Lt11LnVuPm2hKY9SylJrjNBmrXkiMFv765vp42+HVzDC5vbxAbraqY0WR41tPM0pEVnnuWRIrm4u 0oX3Lg1/4+mnRwvp7A0KFOKpMQTsSmXgUjTfMoLbx11VSG06WiI3Wiat5U/Rlj+LQ6ZhGLliTB1i UqpbcQ9z6kiNQQ+WM7tOFUEkGFXb81LT6s5JZL2m1660TJ9zb9fEsl2reztvz6VSvvyADJIJYfKH HEz3nArEMsbV84idn02mNh7cI7sEqyHbRWQJDpMbtvBEcXSDq5Qoqo6ZNmanLWPsqMsBRRuhyKBF YAr0MVeg0nntMdfznYGDk6SPUhTtcXo3DK3aTG54NlweefaJ+dm0wrjZP5d0hVLa8s15YkkkhsnN X84/NTIo35K6NsqX8Op84W083/8EjXnzMH318pZhHgjeIAopq3ZS3lI5aQozoyRgJ7Nkd5RGuTzX kj5SL6domCmsyGo2W0+COr1vme3ww5tZPG3tmadt2TJf8e1llQ4Hk2Sba+l+eCb5y05U73rf+/70 P62e/xhScPa1BbJLCswFwXYQizgV90WVmWT0nZTa/vJhEQ4sp8iN8q12HM81NfJ55fx0xUPRk0sp 4EVxrUC+cmt6gE7xZnfAIYUZAhuTlp3zoCXlzoCViUb2ArQN7GAIDSxw/MjmApB+Vt2Q4SJ1LLXh HVR+hUInMeMPeY4JVmRERihgLoBs+4QjC8phAT2ypvBByRRL26xou7a/E5aKLouSyo84GO3UOWgE v/wtLjtLi8vmOq9EVJKp0q63n3vumT2L6WyyAeeSJQpVU6AX5/XQ+DHBqqVadm81q27Wc/96P53Z P26lfs0O38fvGzdPMhyHcy91qbZM1uZG4u/fXzwEkU8eSMu+tx1Lo3BwNU0/zW7yELUqq6hTlWpy +e8fpkXV+n6ArNTbl3aG7SmvUM4gP8Zn/14+9VQ6up6trvaqJ1OjVvo3//7vP/9jm585AjfGZfsE sxPybk9zmXKKetlniHnBhwWJaIyYElMmSARxtBK0QLfbv6HECXNhUcaEZyOjTIHDKdwaXcaJ9Dxk LreiqyGLeWU26RxP/JNXTqhOnFt0wN3Rfxe5XooaWZFX7FI84abo1ZK4XGrUjiL3jF/RcaC2EuSW +uo1PAxPhIqe0i7wiXpRSxGtxEEZS2si2rAF1OQ/T7Owui2QV0S36Kk+EdNTAn96jkJAZ+SyawGd /inRuJzei+ZA6BGUT8sJyCAKhQRYl9EXzqfIKWDe3HlXewO/eMqS8T66KRU4/xOUvzjaR8q9vUSo uY302xiltdHHFw8yUhsEro7He9bScHzhUvp47Up5iibN5Q2+vcEmxH61nqJkG236mAzcpEJW8s+7 1NPsMr8nX8Fc4STYbHM9P+NhY/+HPvTMv0ifUaqgmcAB6IwEiYxrSU/M0vndmaEZHTdf5l45/ndR 8biUkEvPGKli3hgj9ayE77kYx7xF4pg8ZB5+Y+507iGvnKD8Bw8HogXny9UCnPwPhAWjhvoWKGaP krvzwlmSRZOzWP5Fe7dzEAnVTDaTM2U8S5ZdQfAbsKD5kgOy7SgWlGUIVTTUOJwlhKFAMd4KQEqp NJWsQp65ZA7fCnC+UiljAEhDIar3SYwvwdPRtiLUmn4LQ9gYa7TBl2cjGiMf2DxuZN8wJSxkC84G 9xeJFqsfPtRHBjzxu7SUPpnBaYWUDKIZVZc3LN/bTJxsUmNTs0eltyfVcpxOOs2qZxMpm3+Qiusn 73UzI5K2XB+ngKkq36jkmyC1tLlippe+MvnlZ3GzbextpYHrjBNoLlXS0vDd/QSL2fRRsHq2wuJA pVrHeZw0tTRG9RTAMbsnaZBrG3h8UL1pfHmwue8TnzjxzzbHWbdXnZ6m9tY4jddGxto/lm8eCpD3 dCdAtnO5NaX8E8qIGpYwJMSoJTmrceOgy28OpYVECUWWkAPljeAQy7Fe3kaQh5Uahu1sp65t8yzH e1V1JSIadqUd35JeM1NgFa0Cx6kIsoTP5AaZ/FfZn2ue/VIzJBUlw+SC19NxdZwUaUcxgKl4pn5g Vgi/vBUoILhYoOxIUYxTDM9FuymPBlvLtfxuRyg7FZXKo9ZYfGjzoq7oEQ/F7vNWYcGeDRa3wCjT ZshSdCQ8FyE/7MikTL6CgR6EtkfJ7J0P6E+nwJ5v4bjCB3z5MkvlHQxAtbQv8e4oRbFUK+nzIuVa +igJnpyUt/VMamQ2BRO3V9MBkDP9JwgI/byVuaRBlJ6nx2fz/jUGecjVMIV33NZJWLBZ76a8NUJn S5V8/0CpntYu5xfRyxrdIXKSDfKNBt3NuWefXf4v/YWHOQwS7GMyYxmUIqvlfv45FfIactLdgUZ2 pQxMpwJiggF8AtvoCIvxDQyS2YL9SKPRILIo8zG4JHN6tm2WJj6muSS/Uu/yywV6XznzOXA6sGQP SjNMUn4LHpNdL8qxL0iWYGnbJoM541osv0WXzgsWeJUJXnIa2fb+OJtBKacjRyskFnoxQlJQfU0i eqBFcMOlIGZ7daR0XmWEVO5MI+JwU8RNn2wxGE1c5I9ig+O5YhD8vaUlWxhOXSx4fYteQGJFQiOi CGe2JOZqZ28ScOZFtVLvD5Kndn5+kYPLOLgoNNDoQoKt/Nocvy2FpFX2p9K6bCDPKqNjaU7O8gO5 6ncn4ax/KrF1b4Hn/T1/0Dt9+q9sfoKdY4f77A+vnOmzoyVpWymKYy2B1JBPlwyzM/n3MRdGafGh XM0Pkq+hzmRjImbr2cJejoydHpc4RGjc76Roso2V9rlzG786Pvh7zzyTtWscOVRlETQb1KutXto0 mqRXIOMQolxMr1JGLp69OASkCKeVOBJ4500MgcPqE7HJsMci9ybqXfgor8wfHCha8UsVQJhYxp+O kfxv+bKrVXhqQOBaNMBRDly7IjLJ0kKVKAa8hrzwPEQvDce1C4u5VCNf6kAGvYQV6KJ6LJY5VI6o 0uufDjz3+g60MXcyQkXokTNkoFg8snCHjeqEhnjovFrETROHBlQc1+BLUaz4p/e2udhymVJtMfoo Usuytj+oEaxsL0xge6wRIMN0RgUk+IQ/CX04e5ZN3W36EQVqdvtne5CMyvXyaxNty4cT5TnIGi9P 5YF0+tve29PbXAIbg1Wed9ZPo5685y3fyO/KE72TJ9ePDvayNWea4y5a2XS5hkkE0KSYjZUUW9Cf 20wiCiLl3iwALi2X1rPp2QRkAFyi8DrRZOuEyLKE857Svt956qmV6fFclTM0kqcsP0u2OhrnH4vK x9yd08LA7nZRX1TOHQt+Q5mifBeLHILUgBxTuPehNAyFl+fGCem+4MZXzpExL0YWmaGIYlqLshx1 GdRtMuuKJnlKFSOiS8GNeoLa1VxF47GIU8HSshy/YQ1cTXUvmPelC2RqK050/rK9g1GJuUu40WMa eBEMRF4Ge8t2jYvypRWJCAEfRWaN+VOrwQkzkFRFSQSxMTKuHKxLIuotVuHY8ESTxCEP8CWXIE4C Oc/+yvHR5lC+rNGOOMnbI5YIIr2EsoUemcBFvEpouznnpSZdIGOuGozzz6x0Xkf5q7VXJ+yp3IKO V6sko3IwvLeF0rXwBWlldpC+nNTsLSexKY/5ANrbv/8HH3jggXf+nz/6zDPPnbwdvWy6/Ej50UdX ps9McQp3p5zattFep4DWEKUmrZYmE5L9UAR+pEm+XKunE1AZ5yTe60T59zbOJef6r/emTm2ufWw8 qtXR6xJcVYZ5oEl+ehofiYpr10B20cESTaCPnOCIO1ghusGivpKBA2Wc/Cgc2vqRN9mAoRFfzBXt d9RIoFEZGUVAkhW9Zvzp/OpJVpRvWLhb8UgvqGnEvCA6XD6B0idv+yui0UjOK2d6k4A3wNNPLdfm UM2rpMhFsyvhEXbP2HvQGDdKoxKb+nBho2KMDW8V/iJDXKqRW/jGZAKTgKUWI2SIJsGXpnFZ0OH8 jPxcmIEDHC/aAHJRJl0j/vumm27ie9R8BpETuNIZhPlXRYyHdMoV1KjOrVQe6aGJoVCFXWmzo22K ipfEmZ2dprF5N9ncQ7HnP8UCHqJwqAuc72y1Uas2Oq3eZrObNVaTWVh+PsuebZc/Md98dO/UR2bK v5edWx+dWc02Tle652rr5dLyaGnleGvf1GsP3NteKa2/9bk3f9/8+//O+Kf/wuqXfdsbTt+cnTm7 vrKardPAamm2mc00yo1WqQr4ldlOQFszjnhMpzyy5jAsdTb7nc3B5sZ4cyM5wdI3hEvVW5ozhzn/ J1tLhwvBxeBgEurzwsnhtulfblbyaHciu4V5pIn2QUivoMafckLMK+ZVgxbInIQumIDnP7MkR6lA ycmS3SfBhOKFjCQrBrMV/WJbSoBP4A0S8IVz1nM8HkaBcs67GrF13rVTUY7yCHfxQQZnZf6kDWqL 1/W6qs5cj5bJIg4w4m10mMMGOaAR1j4co3KUDJkL4WOGQRuzo86vVrK9kRedaa3CibGYRdy0PYba ykxx8q+JLdPGW5TKlPgSCbbIRkxZDDwoxo48lX8UT7az+N1D0bmo8QlYxUY65fJbNCFtiUC5nXFR epaX+PbHgKpR4EiGy9/pNBcnSXFe40hPOnfyZGP8RWk4qh8l/U2Vo8m3PZu24D2z/i283WylRRKO yOqurzcrRzpra3/4zb/4+OOnP/xFfxdo/i/P/i/06//42k99+7d/+zc/+ak0oKMOSw2zN+P2Zoky 6QvdtB39gmk5yiOfG/mCYJmxzgbrGLN8VTNtRDtVvZmt1/+mdyQroaQk63gqfSS9vFouHF6qWiOP 73KL4WfIrDmpae8kQRforveOiJOcw5ranp9o4PCZICaSsBXiCd2PKVlYDMcIaZjVBDiSBWg64har SihW8us6Ffdk9MtbEN+vBfKKGxuwXRZ2LtRqZPZUSVQGA8T1L18lYu6wPS8mkG0R/mhx9BwCGdbM MECj4tSniMIcAooYJAW1Q7kJvb1YchFKIgsJZJEtQLOFiPJxaEaGOAbzOWbOkJYmf29pnn8WK0px 7dPTAMrh/ILtEmRsbKCfp7NrlpYANT9kR7HuabfBSkiIB08UHm6sN+YA0lgvLO6EPKi1jzzzaeyw Awfu6q+dSJ2qp/WvYSXVXuF7JMhtfu5FZZyMlGH3tiRC9XRM6J5uOjN2Yy4/uqeWROLo6f+Bt6PK qxM8bZ6mqYuDfwG2vql6HCz+hf5X0q/e/d+d5qHH/9+d06e/ofOzU82pB0pnCbDo380ZGK3miFMt s9JGgqpsk/aPSuX8W+vT+dftGpwll3GuUOrI+hRlrg2nz5xZ+6fLaSGzXNlDzMagtMoAVHPAYhtB IBi4m0rIrc0to38ZIdnCCTKYZA+lqYgpTp+yn6PgoSPcO6Em+hROLdacFxPVo2NYudcFViww1uu3 KN0OuiOeiH9BPaQQssBUKGIIAltqAxaFyLjsVD5vfWZP7uUF4fLgYpflN24sPLhUEinRtFA8lao0 qehuk6SSqJj9orW/mEC2pUFF5JaOPNEvEMp8EWsCyGJoLVBOIq+uIosNWmzh5ku1YTvHOzBOy9ai t7VYgvOhQCaIBI/6ZyS2IzK3DZbtbrnlFmQeuxIEh/+AMBzkXIAa50B5YvWl+hLsYjMkmmwUv6Gd 1UeDTz93dNzt33XXXYPNc2meyM/GKTVuSvyUB7g2Swmqeq10TgYxWTxf7b6aEm5rPYuUbsywpWlU 6qQ9rceOfWtSTNpnUq6Ox+z9OvS/tZ/8aI+3/4e9t96azb2TI0kqp36Q7wh81fC9rUbr3vEKX1CY vbfDN3nRJ9N4rbPlJRuu51s806pl2kbOcb9Te9JvJd+svrlUXV4edJcWHn743M9PVZ46c6Ze2QPK 9TA0seDSad3ngeyCLuZR1Of3OccQSK4dSmyROR1cn+jBKJaZwD2/PJdFHpANNBScY8IkDK9oVBEO AUGKS5ec4yjPhH5HRZq0sqVwRhYPSfbIAFBM+06YMDui4aJnNF4jschdlKnOtfMrHGcKQrCrpoy6 m6VFyjStXoiDs1+f93mf98//+T9/29veRnoHSKJdphkvGpBt0UqKrLClxSHngW7OHk4gXA68A8AV E2aYdcWhspAiIBarjrGM0nwbqk0AQRiwoXM5wcri6j7ylu2M/gZ+BXM7HfErlmFj8sv5zuqV6GJe YhkKmsIgW1u+V4glz5WiaDnl+9UoVxUSepay973vfQ++8XVg5cYg7ZfsDZPxMtvcR6757jFYfzg4 CW8vz6QT9OdL09R7dPXPJyDb/xuokJ3SXNJ5l2bxH5/b/MrEo2xvwrlbOk76TmUVZ157mD7wszL7 59t79870FwCyhe7fR6l8e+mPSX/LcARk33H/qf37Z8eNZEwN1jhqadBbSc7+UgVcytoHOXy1NHtg zNIom6fo+sbZ0vLyePDcXgb9X58q/frHPtaeuxP2T8EW47wFxpJxnQ+/SIYnOLldEi7FhHn6i8Bc pA/Q2TLhaVoGislOAWQqQTJMDIR2g5xj4kSHC7GmgXe+De6lAXrfGEon7GBUa+dPF7uUDlqiqp6I c8GdSl2xLiRXKD5FaA7p2OGNJPI3bE8Vq5hohadAtEjMDQ95+43f+I3f8R3fcffdd0dLisVetCUv PpAV57qiwIsdAV6u18TspO4qrIRDIbxRTmVbgIyHUDYEXnwJogQMOV9tAbLgYJUdfmMOjBksxslm C2cxfkXqOx86kRYbEGIAlxMP4QefbA8FMrmhkYFlcqc8RxXKCQ+jXpdB1ciEMydnfY7nrY9x9fd+ 77e/6ovfQcbWfPrS+GglrdAfPHaUJ3f0j/PR3PvuL+Ekfurk+OGHT32o8mra/OmZlP2mWnLJjSop Rn/9zD7gaWnwRclF0p+nrnr5bBKecYLFdi0B+krjMMMxt74ChC10/0969Pb6E7Tr5lq2sDB116vW Dx6cy/YRKTYcb+Ii7HVX8LMNk1e/Um4dILaz1lrE6CiX+jXatnG6xpehTn0i+d1/+vnqL33601l1 gZWCars+2OxVWC9IDrEc1s8DWdLI2IKwQ1E8j4FXqK/JjfKnZoQoJvpw0WsZMiY2E8i05BLFdJCL a2oxzlJhCvCEV+GzZ2KTnRhrJip8kbSBJ0x7sWk8FDQRU4CTfyhZvYxidXLZZlWnQKKdk+78NLnj +DIJUiyfSgGyH/uxH/vqr/7q9743nX+3RV+7aGNezFXLgDA6D1MyjSC9+sgTL17wRMoKeiiR5PQN 6nyRrijAoYUF38gNgo6YYrGhMRUBNF4FThXfWqbko1Jql0WcLswiB8d9TKQxG5OSMosJZM0t7E6/ DF88ceLEkSNHnnjiiSeffPLp/OJMPiCjiJuBlXbKRmpUKjwUHpaOXMsrdL1XvepVv/t7vw05FqYX 9s3vW90YTs/tb7TH650z7cGR192ZfdU7s69+19SDX169+839h15fft3nZ3tWN2bPLg+7fzLqfay3 tt5d5TyKlXZ1sLhnOD2zWamOhqPOsFce9SvD0fw4WyyXF3GmlcaHs9HNzeFmaWOpu7k66G0Mhnd0 e7fyMQAiL/YeyA7d0p06lNX2dtuLw/ZiNrUwnl7MpveU5g9kC4fqew63pvdkU4tZez5rzVUa0/Vy ozQaV7q9rDzTOrWx2R7XsyU+r5l7/TY4KwOnX/oHQhS+vAiEXRmKXUZug5GKaUJRcpShM+whQOhW VxeTaU0s+pBSlnBC0rBw1JyBRD3GV6XG53HkL3q6y9a8xRfGrAOQca9rldIoWT9d8HPsJA+slHup i9aG9NFaMl6pXak48Gtn7UIsO9gLZ3eBO/orMWk/WEx/n332WdIcOnRIJFW6L68nvphAVhx+SAmK sU6cPpKYhz45isEukjjZLPmlwlzEtcAaRVqVTaQQy1TCQ8XbAlUiDg9pCVMT1ZkrGhDKvw2T7dTM RQ1R0mmZ7BaiXqmKF1UzPCpNcGTkEteK7GWD4QOYL33nkcir9XUtkSCdbGEfbaoN4KJ82ELR4k8/ VkZiijp27NhmtnIuO7uSrT6/erTbOX30+UcrZ480V4/N9bKFwRKxWawR9gh36KxPj/t7G9kdMys3 VU9UNufGq3ObvZNrm8e6ayd66yfXNx7rD57u988MBmfL2Uq1vFYpD6qASX1QanDaw+ygOsPy47hc 32zeOpi5qz/zltXa53eG1VHlwMz+bGZ/m2+brNeIIOFTY9nqen+NPZP9AVNEqdGvtkflVlZp90vN rNTsZ7UOxwINyp0hfa2Na+wz7w/efNPtKxvro3IpBdqmDUs0HQsq/csDOa7xFWO9vVy1J8Ya5gS/ nG63zHOOFJcqlbOOIq13P3hPHo7J0vQhF7KfzAAvEbKDa5XxxVHAFAiKOZXKG/ySDC7yFPiABpVE apdbuHdjnwBE4bugnXqcXEcLbbC+QqqgASqY1OXG3piA3/jGNzJzM21///d/P94VugAa2FRl01Zd 6rrmA72Lvif5Zwxwl2BM0UmDD/C8hORzwytZZPssoTCHxk4LimgVYBQJnFRlO5vrn854sosc6dQa SpCotGX6JYszqs0Ijc/EluN0KmaZQDQkQewJleEshyvmRlLacdvDr5BnId5QjtM+N8KotiS8wj0c 6eQskQny4Pff/9sfowVf9+6/yuw3fPZJCnlgg11K1VfNEGI2O3NweXq62rppwJisd7Ljx9c+8rvz IOnPo4DBUr25VFHpOXJ1x8mEX+p+RZLYctq/WRreSsP61T3I3rD5Gp70R6ukrJT3kquy8dtrS0t/ vvNP9+7Z+4UPnNqzZ7F5kI9ZZPXZdK5sqZtWLQnOp5hKG2OnUt8zhOEbc4xR1l+qrKwMV5+tnznT G59sHD/e7ZTvf/zxx3+UCNzhZq2aHENESiXJyVWwXr52ef7a0f6O3XBvMY9TlE/CyAglRdwpKlmy k3Ozg84YOfOJYjwU7LiCJx104YDERCAypow7wg+KURQ1MvoGQ4RDqugsE1kUJUvDt0AunsjMmpaK 1RURxSximQav8sIl34JlPJFKKly24W/9rb/11re+9S//5b8sTZSX7/me7zmeX+95z3u0iy/VnhcZ yOwnv9BdrxBKBLLNkHCFxW7PIw5Dk16B39IxxTtoJwWdl3yld2BLMptBMjkmEjvYZNmu1hZbzqgH d0bVaka2kKs4orYqMDEmXgFIPo42+2cogIqKjBJE4D5gLuZwJ/yEIBf8eiSDzsze6PA//x9/nq8h vf0v/VW0s7lHPwb3v7PDJqHKVDPfTbFnc35+9sDeVUbkXMY6Q/aBD82R/VduvzX1pZNPtuvLucGU ArjP1s/SyurqF5MG/Ss1cvRaurA2/xpGLavl53ANqmljRv+/8Bnud6/9/OJi9Q2HswSsB87s29fu 3py+U9lgizocnMfoD2sdbts3pQ+UzCykSWLj5Fxa7nh6EQdQ6fm0B+DI84ewuX9o6UxWoRnN5Oof JCupkW+w7OYrlUk5SwS6MoG8lPRuH0d5yeGg43rxuSAdvYOrob8zlmpajJRzJH9q7iU34twcpTlv yZDhsgjHlkxlXkqmFh0yTDOQhfI1KaxFBjB2mhaS3nUA6+WGxOIscoc2RKVpvHIMUhW6FB0u8zzg STS8fHxZSLHV8YtqiS72sz/7s3fccQedcofAU089BaN+yZd8ySXHZRcNvaIsRXIEE9h6hyrsL/Vb zR8IbfCL+O0Tfahk1EtFMwJNiogWJQdS5Mx8/iraZVs6It+EAh+sGWr/9o6LfaGUyQHWK8JqRJCA QfK5SCfwha4XkmCnKLaY2JQqZWpkXpLRK7LEZG4JJJNo3MOsqvQIzMc/+tHPe+ihQasMkQ8fW6Kd X7i2Rjunq+mUVzAh7TtaWIAax5c6J0+u/Mzee9IGg1q+DaiXSyAGYBKXfLCGSbRWesmBmM6UTZuE HkrbMEp3pZR7viyNcnYrWnYt+6nN48e/Ofu5PXsW7rr1HL7pqf19AoF7h3pzc62ZQ5uc3w+QLS93 N86kHZcLh9kHWmnsTxvOO0dnjx9fWf9U69y5zcq58vHjo3Ord+JF/JdnF3qDs9ADygKjOXjlTrH8 synZWAi7MjfZdsB6QbYXdGQJSA2RFUIXXqAM3Vcpc1pSRQpnq7zn5GRdGqFyiykdaOdF120gsoXj P6VwTQoZXm700uJTuHzCWyFPLwp/Gn1NSsxPa1cllGOv9oKp6rVxf8Bnn9m1kZQ15iz0zUa9j8uT WOYUcVPNhnn0eLn6tV/zVb/wC7/0tV/35+j47XfejbL2v3/b3zv63POS5vyxJvk92z/iydU28jL5 A9RjeFLduWRCROYTlQs5ACKqZusFDCF08mG0kDqmF4fEUbfqIq29F7eiUvVwJ7rLtDaAJjKGF+yi ubbUW1QPbQAJ5GBTyohCjwU6N5qRVxqYkdiU/CmHSUxB0Mt+6S4Mv0ygpGngS95SLOoMvyTDGcHf j66dO/PYs4MTK+3N4cKoOuTL3hUO1sk2S1l9JesdzT7xxNqH/vTUf1re/OVRxqd8N9dZhWDXQWet s8m/zmgwrJSm5lrze2dv3r94cO/8oanm3lp5YTyYH/XH9QProFZ3o4lKeua56urJzcXSYCGbX/9U ffjEnkZ2cKbRrmdtDiDDqGy05hazxX3V/TdVFw/OLu6fm5rl25cQK6FQuVTnC03sLke5hGx81onl SHYzNarZoHemVsERdi4bDaBgvqGRPJi3+XbLMVvP+Y5Kn39XyuICypbr8oXIYDIzvxoWwdIUCKKJ O46joyyTxypnkU8CjBxfDZGYw0zJWOv5ipk+LFnZSdkBVbnI68oAsuNHXemgsyOXHOvUSwJrvzYo BudjanT7TDW6Pippn/+YFaKEYvlOWcggijVqzfFocPLoMf48dNPN7/nVX//XP/bjf/2v/FVQrFI7 v9WJsd6iYN8gZ39RdIMb1GWKVFPvCCd60NQBC8nPLZrzRydKF3UiUcAB8KaIZS84KgENIk60OdAn Wl58IprEeFtjACJZnH7hwph+nVFJaZuL6QU4fwOtInF0KvoSAK3zxY5TrGQR6zEnmTCoXb8JybBB qoOs3SnjdeAwhNOl3onRJh8o5lTpjVF1fVh/tjz95LD+4d7UBzutx0b7nm8dboImwzLIwDfJO3ik OACoPBo0Kh1cN+1qeaFWWaxX5iqlmRIHYQ/q/dLm8UZtAwfaen+l35wvze6fW+/UV9Y3997dA77q GJWDPQezm26tLjdH/cU0GZcq6xnN4gAMDt3ucR7seJM9SRvZcLPSW60Sk7G5MeDIjVJtxIYmADwd 8rNncMtt2Zvvns0Gz4/GfSQbiMvP1Ej/cm5PywDJ7X/lV9A/xuLyZQQncKMnXtRgRILP5XmjVYNd 1bwYZRnDWpy9LEddyRkrnLYmY0BdAiJj6FbUqLtDnxdLmRhrwFZAmDavnrKQpuA9I3VskrVcVH6v jKIXIt2Sm3uUDh1GIxuxWQNnK2cBD0eDfpfK+J5Xlekry06dOAm4fcUXfykjWOeAuhEYRzz0+f2z xb2050f5ylpz5amLAxOzjVak4wTRnY6cA2MURQeeh+eIt84wgoJmPJdyq5KswfWCnHfReUbWCf3I wRMRVBhtm7OWMGF7ZAVuAjopKhR4mydAaxTbfjsY9oiqmXN1EYIVJ6lkIFj4TQJtTRB4RxpjWeBg D8i2IppECRiMpGwQItEbZe1GZaZ9ar71bLP06X7pSKnxRHXqU+P679erH5pqPTnVOjI3M5VNzVZm B5wXOzhPdlAEcrQrzbnmzDz1NKdb1WYd11ilzj8YFD4rjebL44WN6ly/tbfE6bOdY2dXlpvTU7ce PXVzVutXWa+sNFrZRmdw93R1b/Ljprmqs5n11jbXVnubG9kI50Ev653L1k70zz63efpId+X0Bg/r jfHUdDZ3oNmcz/Yeyu5+1cybHrwtq20O1zcYofR19AztDFC/MPNd9T7LnWslzkkONOPobn+vcAXA M7ovYpYtli8ayoSCl6ao7JdQ4MJyvHWpA2qWqos5k1GjuhhnkBBZildUzmFZgPgbIq5hYBLEnBqy k9wLfC85D6jW3xcTbfDblcPA+blEdTI3bDGN04EcFIWZxeA3qxjmZTbasljOw08fOfL+3/6Nu+6+ o8ZnbDBIWTypsUuBXWxbl6J9sKup6kr6ASGK6kkQHTIx3rxymEnmmAkTJAupdmi3z0VBVqnjSGuC JQu8YNsXIVKM296DSC94OVvKFtEYChcynGNtmKqQIGtLirNccFh4dqMQURhekT4BoM7VQqTcXCRg 4KnzpG0Q3CVdEdadVIFO3MlKDinhUVYqR+Me/I2ShQU06CbHGcdOpF7jAWOSyNIkMSrnxyXnPc79 7+Nqbm9VkuekNN1I8RxzM/NKKe0klJWKllZXsHSW1t6cxG/2y3jV3UzB7r1aGp0vWn4Pdf2PX/7/ uRs1qrbC7NOZ6yUFbT590JcjZdOqwBoBumv95+tpruKgnlq5n4QuCQP31T4bXwajHsGx/U43teHD R+/6v378Dx5haEr1sSf4FNcrR7sJiN3Ot0Hwy7C/9Jc90HqYSPzAeIwUbGAYhKpxceIMNrCiYDzn bGc4GSZMGRsp58jk8oDVcYMiduutt0J8Fv5Y0KR2msR4cYNWzjCRJtRD/XeWr7maxhT2KBxScFGy 7AQPmtUKirwpa3yaocc0BfiMcRr0hyym4cLjROB8zkH6kblS9t1//zv/0Xf9YJLBMV9+5hTOZO0y oebaRD5L5XLsDtzrDmRFQHEklG3VBP0+UNZVZ099U4xjhASsmOgcsC2yHXoNrwREVyd3finkkT5m S7FsC3xQS6h+amTOkyRWJ+fGrsnZpOeJqCeiWYJw6Y39DXaMCTyNV+HwFjlpe78i6kdWDkUSiXI9 nnkv8VA+BxIwuZIN7nv9fXPn+kja6RPL5Npsp8BuPp+UAKuUA1kp98qVUjRQPX1RCQHLjfc8JIAJ m9Ja0ymafHrvHALQL6WzSZ47fozyzx1Lzpdu7xuSkTe4Bw18OF1lHeqhN/zdv/N3/s7rj3z900/3 b26nYIvTsyyZlacHyeYacEZQ2hY+s7S0OnimBT9Ucr4dpFPSsmorebgrmLaD7NQKW5f4UF06nvDh J+77/n/xiY+NElk4jXsrcUbp+Bp82Ttnhl2kDD7XOJCltdFUdmL01df03NN4WcLpUA4Uj/hNBMyV d9vDk0Ax1G1tQ1ckVQCdwwQyLgJKWQEkC6EVBFQzNNyjmlELIIXDlEpppGGbfj6REmgwN3j3cOza MBt8Ua67IkI1KuUuZwGoYeDuHOP9r3f7Sf9KUJD16u3GO//a1y2XNuhCY0hc4ebv/effTNvN9HCe 36iRj29horpBQBZdFZ5Cbr0R8klj/HFMUI6lsp1UgBwaYsqKpegYYLEmEJCh2l0436UGxvbIXoFx cVPEMrV69TIuEZAE0R1x1lf2KzRKWVmOie5ELcUZ2/vgrUB2IU+ml9rUBVTBtbqZ4U7+ZJPA7Q/c jRgcnJ7nVXM27aM8fux0gqdcarq1NFtsVBOQtbrJHTnu5Qc3cjIZFkouolk931nZqGCn7J+fTuZS r5P2hB47CpA9tZSWbnprC4j1/PDm9f76xuEv/+++8Rv/zbd/KZBaeuRM+gzTOmDUyFojCu3uT3ED vQZfA+Dbc3OU03uM1cn16lqyEnHX40Av58cElcfMdhlMA7S1krOM8JDX/PAP/+m/Pz5Kq7OVnNGF +vM8n4eqXNh/eUWyJyUjy2WEOYAsCWF+hBzdgf4QOT5MKRw4oPCwUBVr4ipWTvDyTLgsSOnw6WsD woihAYNEHM/jt1ILJyWzCyYkRiLUZm0HLDPyBh2NJww6cifmqs4bQ+vJK0ZxFr3V4qla4e4uliUJ gNFbP+wzO1azMaOaPjvIYQCD+pgtO1/9d7+expyqbtBUvmBDL+Y67ff8zH/NziQdbara3uzxyZnc cfRiAZkjqtbtdKEAcwONPJqG1nusJU+cHEgcGrUsZUZJnFva5xcBgsNCjfdtZBEH4/cygBWgYJpg UP8MNaqIOIKU0xdpgqXEvoBjUcYpTiyjcM3qLWjlqyJ6+ieXOGVRYY0m+S1gfRHgfCXqUanzLUv1 9+6/PQlbPU3yS618Q0k76W7TK7kigHI1HK5U00RSSUFOPY7BSVVwHAXc30qun8owjcL8YIi03IYt Ohjs5bBEvgOygYbQWa4laNusn8SHc3A9+RnPVdbvumv289+ysn9/1l5MGzlOz505eDCr3JVDUvqK EgfvJ2Cq95qsjXY+1Th5sltdzo+9TkYlR/NrJKaZj8VIxnMWZ9lctn7sVdhNr/2uM5i29XKKkyrl 31Ual/I1xBzUruwMhwtD72Qg10lDfVKX4R+ZJFxOAlAwqqYDBbpaJYpBOgc3ICysTp6Eiqe6BEJx +iaKFbmYMNyllGR+bo5KKZYGkwx1jAJ5BWYx3JRDLjRieoSZeerUKSWOijwnCn3NrZo0CWLyS5mU BuqRJtYubCGFXCmoQUEEGj9/ok+tNehvNuutTo/NbWnEGa6v++vvfq69TPmdfTUaM82xBqXS/Hra b/AH//7XMzROzs7EX5aP5nBbqPM1My23CHxxpJ2joDIkDn1BAVPlNm6ALC67KKXyjRzAjQii2hxa OtS8FGNFe6xFTJT6MQaXaXOx/fKxrEw5tgT2ktuKKQMrSRbGXYCOfYnLDnIJWNZCgbokLEqREKTU 0aRhwFmkDLQKkbNwu28jTQP3O2PbF9qpT9q3YZiHa+ZCI5NPhzByUs5MpZUHvGZJXysn39yf+/QK RX14vsIuzs3BEobMa84sUWMt/zJ5bUTsWza9l6+clPY9ON67t9m4p8Puqfqt2f79tdpiYu7BNP7s rDysDAf47dLqaudo5dy5frPDB4dQwHK/D3yMnsLKZVrOn6LBs/XlqanKibX66dObb/5f9m5snKrN c+4txGoR+jzLgmfyusyw1po+F3cll0gk6bT+5LTtPBMwV+QT7qGq8Q3m4pJzgqUdx+AZ733o0Pgn hQD6+l7AGnxe+O8pjXFEzwKD3BLDWLh2yb3xYnKCkoWPn1yUg2uMi1xyLygGqKF/kSt9GyGP0eFP I+BIKUNqvXITsGvhsu5OQK3y2eeSJCIoU8w4DE4re9dfe/eZ2jpkPz1YTgZyPc0ZzU7anfK+f/JL iYuqzLf0JRGQUMMkLPnhcw2jnq9kcC+X1vHwcti8V1QEIH51GaSKL3w9NDUl14qdQHQWWIJy5QCj P8d28cCCF6Sgyo6DWmzelvto7UV7GIhj1wQU74UJL3FW95+9U3OMRsoT4RAJqArmLkKYbeaJvmEo oyxFkF0RKyWvDYtLcOSiJTQPInOvKSH9fUWZrqV6eY6otQTxU2c56BBnego5HeMRYLRmGo1FdLHW 9NR657ZW4+Za5WYiUE+frH3skTtPrwIAnBTEiRUtGLBRYRlsaiZrT0/h0G3OthdvKh24Zc/s/hSQ P2oMsS6pgnYNB2isfh19VKqM+GQwGzbL/LaGnPMzqvaGfLuXM63r4+H0WmVxudLORjXWLUZ8DerW vaerjRPjLt9EyT9ewnIY5xFNtYfZGl+Wu9IL4iTNNL90a0oxR63I4TEbFfmENOTysF8pKRzIxs7c lKm2RckyBjUiCB50znO0OcxD7EHVOmCIP11/JLFF8WdsHpAheQVOURTPwS9sydtuu40vJ3ADSIVw 0QD+BMVcCCI9+PX888/zHG0OOQ2nqivgwtwWQ4cuy96y32WIbOTX9vivZCnmkAZSEhm42llHle+X +xAdmKTM5CLMsYSvRfPBrNxr8Fk+Yv++ZhrZdphwyKEsYwN4hdhDShrHcyVKdclhdh1TUeSVppNM o88r1CueK/aXZ1CLCt1e/SW0mMAvRXonvB7I5bDZNi/52EKE2kigDIRRaUe4hJ6Yh9UZt7dEcIxG iuzOEMJ0AFZUajO2zPCQN814p0/TEvbl2n0B0cmGP11v8Sp20NCU6c303caVxeSR2Yc5yOp+OQWC v+3sOZ50CABj40GfQxSIgEiNqnJ6a6J/l32f04c6rApM3b92+PD8whtWkLHhvlP0YjiFNcSZFflu 2X7acVkmcKw3HK9hf41Lvdy0JCDckApCj/I4scqeZFpWl9LbwfI0PX3P42/9n777u7ONP4P2wucD aHyrWtokGCMx2RXbljEuUlJaFWfreB6gFtwoJeUH7iN+KKYQaA65nCfkFvKaEgNQxpD/g+fdisRb YA7EwcvJ9EZ6HJSIhmcKML7IGoTl4b333stzyknezHxnnmNKLsALCOMtY00uVbZEpHyfALXQHqxL DFK65hmf2ps8kT+3y51TqTB3iesz0fiFg0mSZpXOX6r23vH1X7M0u0HhG1MJBGr5J/3qK8ki+cA/ /5VSuzxeZ109nQiQl587WFjMRJRcpr50xVf2Jiar7dkghCsjIkgMUkCAY6l8Oj8EcwT3KJNF6doJ 9FBOaCg2zBGNeTXY8fKlBeSRXuBQr4ymht4X5cjHdkqGjlnXQsKNYhtEWKfuaB7lm9LqXOpSp7Nr aoIxGUreou7gFE0yVQD+hIlhVp0pIql6geInXAaJLDx1v5dvcW8kb9d8PZ24UK7MJYEsp9XANz75 6eRHqxIY0T9USxBTHuZnG4zTvuVGkwMUK3vuGrKncvqBjYWFavOeAducx/s5ZSz5xSi+SVAHCzuD fHpL5uSAjzclOuTzi3ROMfyJV9Ivpz4igHPjBpEM66eSI/Ljx97xLd/6nqcH41Z1upOAbNzMJabb qI03848yXaPLQZF0CjCXYQrUID2DpUNDFwLI5ZAFP6sR8xDNi9lFk5+LBE7tJDb6zyhCHgIoPMfM 5KHAxOREOdSF2nXfffdx6i8F6vmStbhU58Ejt8fwnAaDiUgcDWNAQUDaQDI2XbKxkdIoH4OUZPAM T4TOhDUb5+30ItzT5ssJkUhzPlTiM5uKhmmOGfHBhbd/w9d2DyTreLme2lztpZl1sZ8WNH7vJ95D xko//3ZHzgP5dx0+C72uF5CFOEEXOs8YQBcFVRWAkYgBU9plCI3wxNMX1t2cSShEId8FN4bAc6PG sWVqvQwKX6o6mdVygjsdV7MEFovRAkRgGX/q91VXFSjFMtnO6VqXsKxsjdJQkSjCq1UoXUF8mTU5 3fNekwAWDFILfzwMT5wlBJA5BBY4LCefYLWSr8lM5+cC9RdJsF5JJb8pTdgnXruZ1tSOjVOcR7uf ThAqZ5x7kU3PZTfdVL3lwcGhQ4vtu9M5/ZVD7KDMSvPpDNghERNpe2d+VGQe81Xq5kGF43ypvspv HntRTZ/iTfLfhYzD/skUHL++wacMssWZPUeOnHn6+Nf97W/5hYeH4zqbXfK9ltVhWrFPwZe7iokt jmAMaJBLHdYhgzLOEwKZ6CYbaHA4+jFGjrU4xVtxyq/PMMdAQ96CGqIYFxnlFoYPGCIBNiZ/oogR EqhWhVeLEsAdtDY0Mjz64B1YRl2e0AkYkdhYHEqDwGQkAXXxlgKFRT4+71lmYCJqHcWyYRsFMFao 7I7ufyfOwK/LyVEBaUr5blx1qzEOCxzljW7Wyd7yTe+gwO5MmncBsgTNZ0e//97fyk6fV6jzIJwk Xyz1bLmuC5BJKYdQYKJW53xVKh2Z2wU+pFfSWEjIlXi3tQeX+Ns5LdLbJH7VyLZMHZcZgC3lWJsP ZUefRPmOqwMcPM2fmrcilN4Q5USbMfhe7CCv7UzrhXkYUWBNUCPK10OnnMQcoIdF+8WlMd66GRhQ g2UdiIQLBQNfOlwUyFhqSqNTTZ9Zet16Er9jzYOJoespjOBdJ54i1+GZ9AmrwZBoz/7yMDmnS2O+ Q5qxj/LmmxuHH+redNOe6Tv54mGteqiPk37YwsHPamh+nEMJ3Q3oSYTF5Z+awQYB2tNK28VZM+CX vUkJw9c4KiurL6f1tVENDxT7LNmpk/3JR1/7nd/7x3+CJDDBE00GvfvZFHnH7FdHb7zi07VidolB j4knpgp5LC5ngmBsEc0BNY20lfgqcQwTAMS3GvBMYccBKA6Zpp+OsNTTfOpi2gNZADuKYubApYVK BQwBhaAVOMhFdfq/wCNyuUoAYIl3KbIh9+TADLr8Kc3YXRIAf2SkzZTDqgIKGorYM888o5kpk8MA NJ56Lb8ofzsEsgt6WcqK/JQrrAb1kynZyN7x331NNp22r1cGFVr+X/7VTzOLtfCVEjjbK/eHA81S omOT0OWVD/MtTdceyBROKC5wQLII2IuZSqLIKI49v+oausmKrKOcb4kLuxzJ8sxbuJA/Q6VX2nc4 APLldgDd/kTmpuMBoIE13BT9WQFnAncRyCKLLGJKQc1Xyal0AYj5k+pcHfM5KVXiXOoSyyhfAwQa MieTEiCzNCkfDUg6V16ODaMBJkuAhQEwGt27tknJd/aSwfjJ+YNJmxim+K/XH398//7mocUGDWi0 S+fObZxbSwr4eIgxm454xWE9f+cG50HM3L1OnEDj1h7HBYxn0RbTZnAqGpQTYJU76bR+NqpgfnH4 a+KKaVT40ijXdKu5v4xPWQJe/fxc/xrn9WDGrqffM88cfvTR5/7sDxCvwH7MEpoYPaeFm2lj344c oEWW2HIv/8hCwbdBN28ScF+48T6AjBtHU9pqToIpnnaJ7nP77bffc889KFNUYTAqlOQGZOGe7CSG 8gwcoENe9CaPHjOi1R1FjDXZdZm5Nu3aTgrKy8Mp5J9kvuW4RpOwT9UBeQhmOWvSclAMeKVqzExt T/LaAEgKrnHxXLYMhr8MAT/rxIqCmUk8T2+QVDAn7wRI4CSjjGdiNX1Cnk+Zrg6Js5lmOSAAa5zj WT0X4vSthusBZDTIiUsgS0oi56ynuKDzU2JMUN4EZskK+sgcdcFCWQqjsoggO4QzxybkViDbYTlk jOmXctR6YsC2wCXPYbjgZkEq9DInNF1jNMClK82HgMsQBjU4a3QmIA0MRwnRcm9IyUMmZCtSWoRU nvs9REcBwfjYxz5GkzA9+HUml/spRxmLs1ySbVcIDannkTtvXNok/T3rsNboVw+n5YK9ncTl7xyu Eh3WuzedqVA/i2sm655KUfv8S4EXc/mJQDctpybdyTeTytXb8JpljQMIUqnSOr8OmBTZdYzfFP7F BzOz/JzEQRsveFqkB1dr3cQh1c3kZOiipfF1kvECoNBY7nN43fhsdu5c9kV/98CZteMAGbN42gbD xZ5kOCqt3F/BFazlCCppCRYvxJEaFiO1i7aVGWPonRtMqapuegeIUUPrufPOO0UxRsSjSlCL/HQW 1ZEMqjJk0JB73VVAjILGEMMbVAqikV2QogSeGCgrN9p+5csVT/jB2Y62cU91MgBpeIh6SCPTScI5 lzLozovUwp8853IeJT1Pts/rW2id++nRv/IZRaHXX8YSdIXVaGYbfAIEWLDzH/8v5EqaFvvm8G5S OvjKF5wrrGSnW3Y2pbwGXqS95rsAsu0ArDB7BfQ4RQR8KCF22DS+Euycr5ypeO5qt2mCQFsgI15d tD2+3UJcR1RTjsKFpKhoC3pGjyxKlSp5uPOoGbFMC3FLO+2UteTW3mcddKFlIdBzLwtuqctcAX+2 MyI5/NhqFJ4E+0JcG9ym/W5P7aMYp4OD6j75yU/SAObbbPCZU5XPz4fwSK+3urmWqiOai67lFg3K TUDt69Y2k0OHwOrR6LlmYuJ2Neloby4t79u3cPvcKv06UiVeJBuu5auKbJCrZa2pdHBmtZk+q9zY w5lZtfodfdYuG/cv0Z3e/GqCpEEDso7PIX6DcfpAZcZJ1nRnOJ1yDRv5Z/2InGQsep+JxqwSEDIe r63NIv+tx+ZB6i/9ttGRc0c2ardMtWayzhon+5TTQdnNjTyMdvslrYrcEpwgnYsDSjKIowDzFiLI q/KVs5FoFWV6I+LI5PxpCdAE8GLHKxuJnIcoATFB2QFWXIU0AlZ1TNFIn3pZWuJeI1Enl/xJ1e6R dCFScTNIUG3dSRFs4l4rlUqN7yGl6piRFhYVK2+kBEkRah66fKl+apMoM2SWEijZokI20wi+UIDB 9qHRkScxuXE4iuImzelmIs5FR3fnDwNQQngkK7RT9Qip0z5yXlIy7bOyFwgoUYpazxakKIp9sZ3b Yeuis4TtCTmXg6MXF2X0KEeEknzOq2EpmFH8KiJ1EY/kVHHKYRaPuJdoXrZNTJdcykYAfSye2Awv yOjWCGVMiYq8ZHfV5Y/+6I9Y0hLg+BPF3laRYH0zRTmxKTdVN8yPHsnHC/cbCV7dTVy7N0saWXOc hnKjlNx8zQr7kNv3LvZS0GZljbx8qi19ahcLsZyhFhF705xKcs4BFalHM5iTWe227NZbp2dftcHx g73Zc0AeXxpP2VbxIYz4TG+iD4/Y0TKTH1WaWxE4idNg9fIvcaQ9oSnUOwHZ0hTWWOPRabbWfMXf y44Mnu+XD9XLzUqN41iz6XF7c7SZHwBzxZfTgBKlrGqqB//wRBAJMjpnOGRc6iymUfMVGVGv3GnE 5UlhdEpQMGxQDlHvozRGlgTCHMkMqgDsbJgSRzJQzH0yylcavtzAJAHP0ePEODmNGyvlV1bkoctK PCQ9v2CEh0TSEp5QuwhLeyxfNDfgrihxVGpdlxGuy4wHzaZr5BVDimsp1GILzX4+5RWPbSFDzF0+ 40+qdES5ArOVEyVWejk/CNuaS76yfaF9BF0uRYsXpNHlEcq3RerbI0fIG9tmm+VCG6wWKSjHgkao WkW0CoJIE351ezkGUSM3kVIqBVB6HyxL7bAXnBRLmQl0Lpx7EYMizflTTqUubh5++GHUMW6qye6s tRppugbOSMlCfDrCtJc80KV8cy9GbPy+diM9mS51yDU1SpCEsx63L6f8cMrrnsWkQm52iSDl4NhE sRrfbiMWqI2tzVaAtOFsyMoUIjSbtiI1b8tuuWV66t5ue3p6MHMupzhdHpc4Ii0/uT9dnE2FrE3n E3sVXEgb89KwDJKnjM3k/OIg5snaKfZFd+qPNXBn/8h/3f+xj538OOuVHBXLUde7DCM7fzCO5rmU FIzECycw9QW1LWcgXsnYUl7OVxrTtJFfjBoX0ACW4R0zRFy0okCBTLkQTWQ5rU5xhGQUCNepmlk4 yYp8FUEVQh4jG5vAVeGVQTWGwDX505aIvy4FoJHREtysKoCJc/JipQzlGERNmbySt5XoLaDj851c 5vVXqCJXmsAKeplDI6JdsUa2BbxsbiCCM4MzjwTS0lHmJU00RcdZTDsms9EqZWo9RTiTdjshxJY0 xUbGqy19CUwp1iKL0MhQzu2Uqr6X05p4YfdFK6cRWU3fWVEhd96WGl5BnJABtS2J4K8AKnPr6LWF dkrII1lIGjc0Q08Zrz760Y8+9NBDafmSs1HS50Ly7zDWkhLXHyZTd20jOYY5t5PEwESqSCdR/oHb W9dTsNLtfbb1Nm6Z6+I22bO4gV7XqDBk2fpGWj3cGKYdfO0yiwClyjThGpX6/LDdrpRm00alyhzR ANnM7bj/F8oH1+jFYApndimPOuFY1/z8mXxjExGyaSDq8ExatRTIEr/lwbGclkCNrdz9v36qdupU v/oEW+IHRzpf/4M/+HO/3x236jOd0Vq9WRn1KfuSR/Yrt7JxcdzDeyjNnTY0HYSwYFHnp0AiaKho ySeJjPmCjIzBr5uBMBjFCEEw5sVE/PxKnz3O90h6CKLLNTxxKVPUUKAsnPar63EjIFKvWwIoirxk lMGKE6TtlAm9sYM814XqUcw8AcJc5YzqrIv+6jWSUalXNFAp8TeQaOeSazuFKtsjsktbnjtqXvT0 ioGMChxvAYVGa0JSrnKrvuCQW6XpFS1unJekjkBuMrNQlEKrDMe8d1ESKP/F9hQ5UoJGRv+0lmj/ ZSgbhWv/khImCxVX+Ihmq0VKZdGKKvhTcpPSxFy+tRkioG0OTgp+8rld4KGaIOmj8UXgi2TFJklh eDGtZ1cqrEBR1Bve8IbEJZz0ysTLxsULbj72IPFkpZfsGuWEs8BogEC21EqDeO9SYtDXr6+AjA/M ryT7aGEpoXaZvmeb3QQug26ykhqsRnLNEWZRaxzoz8016/s7KB/VeaySWvvgIMUQzKf1uH6T5Y58 71zu+rVT9Nwt36N02Gt5xPHWCcjy4U7x/exhbyYndIdw38HmyeqZM4PsSAqOXdp45/f8/V95Xwo3 G1dauVf5slFkYg1dK3KLE5VAIO5wT0kChGPtRCuUCEMqRMqzsCLKhMrGE4Mk8DfxK1+ZzNrlfPqF j4zQCkpDZUtuxF6PP3HzMwNRO0BGGpW7kBrDMnhIYhrJMPkxQIoio6zIL3XZfidRJ12FKJrBK56L 3dyQHv4BDZ2n7RFpuKfBfohAGYQCBs2qoKThu9hndy4jdPFKVvdPO+U9TVWmAnyFuSsGMsuy3dyo bFMTfyIzRgwXR0iMt5OaYE5QRgbQJpdphBiZuEjQomYRnVTsg/oOfxGhAxqKgHVRIItygpOK2Ce9 6CNtTuK67eAKZ8Ki3qRfIIgexfLEqUzukSHosiOkLHEj5HGp1do1iSNjBX9QUWzZI6U0VHJIqRxK UlhN9Hzf+97Hn6997Wtp1VSrHXRW2VzP+XujnzwjCmSJrY8sO+Qf70jfphyP93YTNV7TSS7/Bytn Zmamptvr9GlzNg9TTBAznmKdib9qTKGV2t5h2jV4uLu4ON0+lLYil2fWU1NmOIejkU2lFds+2yfT +VQ5zVDZOIcnRY0BZOdnSlSF9IpENCRFRHLDZqY0P1fWWbPvd89mqJiD55rI1KlnX/VP/skjv7yy jiBW281hvmbP8f+D3sUV+YSSnx0MRZOEMGiI3sRFY5L3MHfzQwRju5xR5DQKgWJKBJ1zaiexfzr/ 8RYUI2CVNUoiGyzKBCl8JmcGSgMC2HLPwTvcOOLUxfIlYMQQ66dXy5OXxCMgjE2XJA5dgSeUAIoR wIE1al0OdFEoQuhEnAC1mHfTbHdBcmVdroBpiKDIwxUULqKlY5ryS7WGJwFJIRo7uaEiqlaC/BXR 6DgEcVu7YpXUwJ2UeNE09kotQ9mjuU7mdsyxsTJ7FW9lFJpCm2iZ6yw216KKsKJ25vjZEsHO8bB8 77dgkFgQ+J0k7cLSSRFfHDxaG4AoLJrRkbZVlhAtUbW0qGiDE/WWimy2zCGXi+biYxFMrYtfdUCv hCkX5gy/bEQaKAbddIWIVho7pKRYjRfmZBIbJMn1j/7RP+Lt137t16Y9LoO0mFDJ7Qlc+wzN2kZa aM+P6+QE9VytyAsEvxORc4LUxgmL947Tt8tuHaf9lfuGrBmVZ6t5zE21g/00PcVcVSrPYVRmzQN4 0Or1W3pssGke2kQwsxb+Nc6gSmEZeLGSLsbXQpIixj+WKoFsTqPNN0IIZBwMmwLJBPXzY528aXkQ BusHQG5/NYXIdk+1lvjq+JlX/ciPPPJrnSkC20scOoqTrVlb67zwx0dCYPRheYaEniBhXYbnT/1N zkDBSCQQksil+iZXONkwNDwHxYgXI7JBJUv+0ZtOdaQnMTH0RNIjqCprWHMe5UohxkzISL5No1Mu M9DubeKV1hzCxWARa8YlBMu0tFADU5ZTfLh4Io/Fn5FG6RPmFEzTc4W1JMeGyaWlKeKEwG6ZLYK3 L3UjRkvwgDMTq0U6c0vqhK0vWOKWBCG3tJ5SoJqY4o1aKH3gnhHSkpL0/CYXTK6gShT1dgoR12NO k16hpJCR+1DaLc0EQZ0kaReugDNnxcBHbnRtkJDmWay8yJ/wmQUIiNbOFetH0ZcwIWOCKuprlhmY GI1xYHjlUrr1qpqFVmuDg0u4kcL2TowTnvyyPPzth6PtAl2TgaAwGf1wjrMFNyT49m//9u/6ru9C MJLTZDl9Pay7njQLYCtxYS8PSM7jwkr5eaWUyPPaII3XSiMVWxul0iqE9OD1q6zye/sZYvfLrzmT 3M+L02lb+Pj2NQBr4Wa0tnL9APFizVraLt5oHuw2Wo0e+48wHPmGzojtm0nBqtRS+Gv6ShgvGhzV Ux7V0hilONbExXkaDqDiozv5RObW8cpGesK2AjQMDvJPRy2enj53bq371EEo8M7/a/kkLnMQNUXc cr7sJYIvLvCM8imRtSWx6WKhkPFC32EgoDY6DtQz2k5pV9S1S9TjKEfrRFOUNB6/49n5AhYaE1Vw MUDGXjAuBGc9+uijJKBkffnOVdyj5ng0mCs8MW3DD36oVAXcV6QnHD/2YAYcCElFngxxDvEJnFJG SCwIUrgIIh8W3VVkUT/lOV0rKoBQQwP8SnFGeNJs1MyEwvQrGszbcMskabpUBdGNLY2wIH4duQBp ZyTRypBfJyh1AcFOHNG/QEqyu2RDaUXrTGIV4UCxV1BtTyCR/LedUqKMmq2kdAAcSDVwE+hIkpls iR20p7ZWDUv10+zyhL0QsnluXlHMVvEkPGX2Qm4TFgOzeG45SIKBPKpXXEXFkBIgO2nQy+BgStDV SiPFO+ksMW0M6T3oAln6zu/8zu/93u8lcTIhT5/h95N86WNtbX64TDm11QUasPjc76VObaZ612t7 kgHb7+SBiMNGtdEqrzIyi016nbU6yTPQHKbv2pfHGzRgZnF5cbFy8O60Obx/d4qB2ttKEjt769k6 +072zPCk2zyV0JwAi+F4I4ez6ZUpKHXuAIHQ2fxmi6Fdmkkm53Qfb1RWR78vZ0RJcp8fRJYwi/u5 lQT6661kKDX7icW7R2aJvtpcSlG43/Q9Ux8Hr2cbM6yb9jtMfUzZcl3xCn7goTMr5NLZxFYhHfNO GwwHXioUHD8fKYrJHk7MJOZS9vR8q6FAUrYfESnmeFGOsEgEmSgm/4NiQE9s+kGCCM3nT1GJG1g0 5l15OLQ5ynFLuUyoOUm0l3qc+ruDnianC6aM4iAQB7r5UAZWgoKX+DPmct5SMm9lNqmnXKjD8lDz KwzwqHcXiLYlizKrkKqTnp+Fdli0kKF8klnF+HwpuXIRAJnkJDd5qFJNJ6BBEjhNaWEpgcq/5cf0 aEYv2YVfWecF2+wEknTOQuGODW0QUvlTFV12CQ3OcXWA5fVipQ4/JQhJglHMY1vaFuU4mcgoIrv0 VCFVq+I5fyI2EA0dirdWLUMkRelC4CX1SjoFD+4hgeVLGduW9Kb8FFBE9Id/+Id5+Lf/9t92mDY7 iYxHzx6j8MbpZ8n4tqdPJ8y5/zQO5dNPJ6/TE2wK6g2O1feR5tbxAubgzOyT+/ZN3XP3+uIiUa5J yz79VI0jSJfOJiNx4WB24EB7760bWLStWzGmsvYCH/qtVA4N6wvZ+uHUsKnOYr7PiFX8bG2cpuv5 1VbKXOLblBlYmuaeStoT2lwBwFh3TJpX4+wBCNhcy90uvaQBdWY2sNF7M9Ata3XTamnv2Sn8SCtH k8n5LT84Wl7PPgbGlacrbBe4cIoPFJCqwWw8EZWcjaCqbixwBxsQjKBeVBt0JVxXAJlDL//wiqIY AohMgTKGkAHlXZT0ckZ3asfSZ2rhrQNEUWGrcs9DrEtgSDecRozxXzabctQhHGswkcGFZ2gDHQFn aapbAmRFG6y5Q+FyUbCKskBKbTSxUgeuYOSEbb1yu9BGCTSJxMqvDEwhnjHrIp6kiPkjAGQLILyg LBcTSDHRg8ZIltTNKypFUJA6jroyKVoXIT+ZLbn2JN6FZiQVqJtfh9bhDyAT8izToQoskBDqtKob wY7beyFkOB0V39IY0U3dMFrIvcksk/I108SdYF/TxJBI0EDMoE8UZU/tQgBZYJ/JpIlp+NOZVnUV HiVxNNVmW7vplUBVORnUV/Y9sAyw+4mf+Alefeu3fquG/CBN8ERvn6KbJ9bWYY77j3+aXF8wXIL/ Hx+krT9nB7hXRu1mcrjs73VRTw7eunr77fO3370EUdF98PMun0iQt3ou+bnqLWCr3ZjfABOmpgcI 8Oj+pbSz8q7eLbdMvf+m71pdW/3d8g/Sxrc1v7NRarwt+z5UrXJ+Kn+zPwURak22g2ebbLREl2R7 ZzpnsU0Lp5YYjnxJlB2U/WRsZjN4eRuj2fxg4W5qSe9InVMbNo6kD5eca7/1R37k9373LKI7V8lW 4ABUQGgVPCNrnZeBnN+S7y/fKY0bC3UJHUqIAVaeeOIJIMwt9+rIMWTCCnSG/gajMmruiDQyRp+0 bBYPTU9eERCdWmlCaqiIGlHBZAyDY20JT4RClTj5MMUh58apKGaol4wdeB33pOdhsCtZnESdsBPN 83lRWdY0ljOpS44KQfDG5xKEVtEM+pW0+NxT5BwsnnoVh8D2X0aEI1fxxiz+CmoS6pJAFhkUDMtS VBx+JTzEWCrzSvwSue2GjgOeSBezq9EEkEkLfhXUUCisTon1xsbw68QYZNpOEbEsLLggpb45SnZz BiWouVigjbeFyrxwEDXafttjmXKhuYLDfEXhFiuUm8BWOb/ZIwXD6YuH8qv1Wojk9XJuoBCbx8UN /GeZ8escI9NT8u/8zu9QyNd93dehZaTSBnm8ZTN3Gm7UEh3W0wHw1XFS/Y41byLN648+RsY3dU7s 319p3c/Z/NncdH6gUDltFF07l/SglWQpgghpxxWu0dT+aj7JtTtwdfWOjcXF5sLndV710B1/fMc3 Yi79+7l/yQDetJG2Ln15+V/RvLdU/mbaR5mzWD8nUm11PulojTM4yMZnEkgtpdXJUX0liSvLBVCF QFz0ktFUztabCEzWO8WKx2h4PEWcP7P6uu///g/87irxY1m7VUrfRbxwQEiMghxOUyE19/yCYux5 9AhWSOd2Hzw+KDjYa7rJQ0QhrzuuKUHEEQ48+d7jpynHCcy65HC6DAei7jmOMgA3QBXWK+uVOvWh pNqAMzcXhbuhkrdUx0BTl6VRPijGyqYQZl1RI29FkEAxGc+p2hbyVreGi4CiITUqEcF+pJRXaQ+9 45XsRy76yy+lKZUyZyz9FeX0SsHLIfOy5dBceeQJzUjEKSYq3iuQCl48DyyXKF6+lUbCsxhvXtUf /1TgpUWocrRMQpvelA7GlvYEigVYqNpY1HZ0t5DIZbEJvHN10sUpAUgWjM4m2biQRlyIGq0ryox6 5QanNSultCLQW6Y94t6WcxmqY/fNKzWkm02SYvAELA5zGA/J4AXL8hYx8C3Po3ncUBQjjcfn3e9+ N+l/4Rd+wbMQZgZ8c2jcbydLdrS3NHVwas9Ue2p+aqlUOY3hf261v3SWw8E2GvXb++fufGB+3z2d xf2M4OzK2uqZ4/Vz5/g0eaPXJVA16WJ8AzotRVY4W2wMPPOpr3avXu6URz3cV1Ol27qHbh5+fN+b j4/Wzi2/s9XJlogXGWYH679UnsruHby3wmkW7AjmE62DGfYn/c351V9vfPtXZN/XQctbywadrHF0 tnxuPFoblDrDem/Ers0xXxgmFo7Yjc54uFkdIr/pAFF2E/fn95XXOw++972P/Y/f/Q948j3f+328 CY5yBAUF4rkwJPVYcR40zix3FHJBIugG5dWJnLYFFMQVnYtceNn1fMlXoAA6nepYrLTwKq0I56PD DbxELtQ9atQhoIGGCkaUH2eTgEehhSm3lEAaVT/q4j6cX/rFSO/5/bovSK/JEpwT07MTpFyqh0cu IiVdpi+Ig9it5DoHy8nSTUkXlfiTt4ZfiLDSQRQLEKCFUtK8yrVtKwr4Du/VlrxordWlLrxg/gAI eqJdFlqG4qrUqV+IC9AofGSBU3KPKoa0iC5toZHlK+2Bdw6MeYV83wY0mEtKmTKgUIiJWnjlQp7f W1YTZlBtKmPglCjrCFsWK1eRgLexnzb6FRgXQyhZbCRZpGSglenhRdtGGrpAMpFIjVUD0znfhXxJ Z/d1MNtCnjgcVKq7GoSCt2gnPYXXf/3Xf/1d73qXXMXVGZ9BNZur7gPjRuUS4rfcSxxZOp12BT+3 9kxanhvW4Okvffzj999/00NfeJyDd7J+Y2lpfWMlHaQzWE+/NU4PI1qDwyioPG3qPn+0wWY9KVXT ezK+k7TnS7MHH7rru+//9OkznX4HQcrWptOHf/5a+X+brk+/efBPsm5vfSp9VeKT4x9iIE7WTtWq tXeu/XO+NN5fT0HtpeOcSjqmliQ8c8ktNZXOns2648TKBP5D28Eo31nZJTwiO3b8y77ne37r11cT D1Rna8PugKIUSEfEZUQ/5IEMy70aiZIXQEGksfJQkTye0DRUZHAZf4ZGzKiFN4BXRrHylpZzAVIU 6PIi3jEulBcIa4CYOhe6GChmFhJTmjap1lk4cLnxPH6XIKAhWSgqogjPS/UFjAhxkNmEJx5SrOoY /dLzo09WWfChLEdijQBNClkU5hRSlRqhnyqUQY1KKE+W4H9dfsKiQFaU0BdEoWICEVZp8jepRy9Y RACZMqAwKzkCv1gmB6iokyCwgHt9k2KQYOcABJVVSaLYEMtQT6LRMeE4BiKjDyWi7dlOJlM6F1ms 86ocSY2uPwToxKyoOsaV1KfCuWmyl3OgHQxCFdsvSHFZiLUHt1mmaOUcQBfkbLHMCTO4UBiV8lJA HdlC7BcNRgbcx6fPwkJ+7ud+7iu/8it5yytKvnU6RXuO9iY33Pz0PWRZqyfmmE6nuQyfGyXVoHck nYfVPPlR0n/tLc+wwlZO0Z3nt1+P8u1Bo27usep7giNcYRxrNt9P7qHmfefuvHO2+9UrHBr47fNL q721ZoeTFbJRc4Nmf3Xp2+qV+pcNfjRFkfl9t/yY4/RBVg5zGe5NArHJ1sKsfWIxkaW2jjQ1+cAl oWd5yEWnmxaw0ldRADJyYEiuZqdOwRivfvzxx7/lX88/duRIaTrFQ8gVGmJMYOhfr3nNa9g/j4kH TWBXz4/mQruh14RB+MlIOUeYS+uwe/fKq87W0FY+FFxcQHSBS7BwQoLUPFfgqY5XIFd4xEEiFxkp WS41LEnbVm8DD41soExYN47fcQu3cCPPyJC0UHEQu2O2k/0CU8glfHNDdWRR73NCdfLmbTBnUdVy PcFOUalTKTSRyanXSCPu0zDmHjcVlBfEnMsksCPqQwFnaXAvlccMDr91B0iFTCpOJAvgkFegBeld tlDY9OmEQPowFDrhQ7rbONE6VCFrD7WIG5V8btRaHR4BYnuPRCgnB8p3XIVdTQAHntJ4oiIDu/it LZHR8ikndE+nI/EuZi05noss9oVXdjwoKcyJ/gKcouLFnybQ1WirLCr4UkGCtrKpnCfUSmGxzCAy f//dv/t3vPqmb/omByLNrkSsjsevHTydPt36urdBzLnFNP9XxulsvyPddMRC51Q6sOWOI8/98R// 8YPl04uL2Z79SZdpzSZTa1hKEWR+om2UfzpEi4Ho1QS4UyN8apW7s9tuO3TwwaPlmcZ7p/6fdOEP hz9A37+o9d3tcrs54gNuG7/Q/I604tlPY/rG+vezf+nN2ffwBbj2maTUtNY66HjdhhvFVW8TNTiq NrUwPxS7xi6AUkI/0kydmEkBpBsZx8p/0w8f+uNTz2eVzal6W2c/IgcS8XlHPlvHh4VAMSHJjYRc LPmhgqEoKbFQWHARAdU71GUUcjWU1M5Wy/B6UJI0Mic3OuAECwcIMxOgVNnhCdndiU0VqV/5JdjF riD+1E/HE9pgFKHxZUJDiIYcFSqC/BAAR8kxESq2oTRp4QqjpheMZE4fBrqRMqnJeXY6SAInXdLw XJXfXlijWp4SKt7J27tDNKsTEyicutQntoaS+kRymJpfMthuBswEokwR3RVg4SCWby2EujWRLFn6 2g1hkT+9YQqyZB9G/yWrMmwCWS3yRpOKxQa9xCCuAD6pSTvhPLeheBWfAFJ+rkYFU+ygED3xkC98 H06bXCrhIhflSysrClr5XOo510kTOcZkgl10KsbeIRStApFJHIsDFCXmJk9yPqlwsTmJXH/9r/91 cM2KOGKaTj3wnn+DYGdVjkUePvL2/5U0C3OHydtvD9ER5k6Mkka2nI5sf93Z5wnzWLxl88CBvTMH +Wx1vTGHPYURkhqJk54JpbInxRWjbSUeWEpiOd7PR0amKodh7uy3p/8Pnv9W9h0cR/b968md/5vN 7+/2ur8//l9J2epxTmn2dxoL1N7aOMdnk9bGKV5/YTXpU90ax8NnvXKah1sjSJ1V8+WFdNwxZMx3 ZY5z8MqeT9Fky2f38kWOf/j/3ffBkyfX6hlfrquMk8YEChCVijqGl0q9Rr6iAehf6GIGkQYTxuRB xpBYmUqAULa50cGvOhY8QF8oQbYxvVqYg6i0y88yCTc8cdBDm6N81C40OLU/0dOJLaBWFrIQy5HP ufgz4GMLR1malwypmHjPWyijqRF4HQypbIry/KZJJVdcZMsQAZncfgWQSRCzFxEtumA7r+ja6tEX Ji3RHiqTNoi3RZ+OJAucFrZtojIZRKQcnQjOGEF3KwoQkWQMT5hXNoBfOMBkkVelzBIcwui547eF ENEd+cy6KBweRZOHpwNQPCjK2G6qgLORZL8yL5wlwbsA6CRIW+/y6ZHuh05kFfypgq3S5zTLFRAs JMk9DqrjXRzj4M7olAxHsV5yf6ChABdMTIJf/uVfJsE3f/M321/S76mnz1gsPrvChpi3zz8CWx7v ppDgTwwar371qz9905+hs/uf+ODHP/7xzz+XK5XtZVae23uI1J9q7ltnhWpqD5sB65V5eLdcWUCS G61bBmy3yVoYg6NBJ60zNgC4qXY2uwFD9OvpGJ7fGv9AtVR9U/Z92Jffl60SAVbexPrI1lrJtP9/ rH8HhPr89X/S5+D9/KCeRjc/xZ8PTBNlxi5wpooaG+ARsvMf6EwUA/Zg19UWmxErJ+b45saZE2nf 5bf/0/Lp9dGnxmMMOz6vqenHvMX4gjvQAejBR6ZGBopxuTFbs1Fmg1tkXSpirJVbmUdIctqmNIql cHiJJ77Vza+0C5eu45Od+UN/glOy0u50paDJBqRHF2M6USJkaafwmAiDc8xumminQurFcwv3XoGK m/MzXAFcYj4uQmGUpmYgKSKBTqSinFqdyayXX/HdlEWu3iLIO8eyiwOZKKaE2HPqg3yBuEJStEn0 EaQ1NrmRLtKdEtQOlHP7aTeKBDUXpWm4aV5JL+9NoKBKiyKib+/2dkSTq8J5GQWCXLq6hE5ju+F7 jAVaAn+jofDrThF0NLsvZ0gZp1BpQiH6E7lXjfVkAp6ox8XyIn8qKnaK7M60xdENSJIhpJjapTFE ZJeJeU5pPtQdQzJk8sd//Mf/xt/4G5KLXMl27iVULVebGI93nX6YNF9cewydi1BZ4qUqg3lku5t/ ImbjDPsl03ZuYrYbwFSrVplJllR1Njnsywvpk261A0RmVmfvHUwttLOZjXSWBUBE2FcVjZ4dnRig payTq/bTPfYjpfCP0eAfDFm8H5c3YOXs3EyCrT9X/dbZqdmvWPnHRLD1OwcSNdon4KaZ1UTJ9bSA UGpzviJHuVfzI7/TXqrkU+O3tJQO+eg9le6XzyVt7md/697f/M3HPkKsWpa97nWvgyAGSbk8B4lY poTmIBdg4dceRTHBJUykYFHJyy8JZFHujf6nTAmrCKieyA8xqUt/R8c9T2Q3sVLGBV/JTnAISiKX H0NS+JVzRUxuoVMihdqZoicPyypbgEw+kZFCDNNUUThIPUTenlqy3G5emVN8sLUWaL3BilYRDQiL yilBedkiodsFdrtQX/TJZ5zQW147ZiKRJHYGCJCylY6x6kOat/NLYTaXrySupLfALS02cZApFArp SLeDQMXJhGRB4uC2YkeikfEwEDDGkkqpQsetDRObnHlUjhwzlSD5W09nmB7yjW2zwcExAq6zKG+h qpEfqt8xvUvA4oRvm6WbpOaSwmIxjYkgEgQDWTIOSKx37VIf2Z/5M3/mV3/1VxEYxyINQbk+N79Q 2Vy7aXH+7Gy7t/fAnkr7g0+ceeaebzgy++o/fuCBp+9+8L4nHgejGjeNS63ydHs8PVtqz5UarLI2 h5XqmI3bvS7i1+hv1DZ7g2GHz6wO6uN2Vu5yWBiHifGRmwEOIg5Tro/6eOhrzWGtXGOz+jD7/er3 PdV/66PjL+4NOrhPunw3qTsC2149eG66esutlf8fCtlovDmubAwq+TpouTGscR52G+Stt7p8OXzM 93T41mE60ycb9koDQHOlsbHeW6zMJRHZzOo1PGuvP3vuyXf/ze+Cfr/yK7/qaNJ3xgLoQXtiTnJD j9HwEUAPAd1foYdLtuehQw8N5Yq0TpJ78Q2sJw1cBBRajnXpVgueN1yWqsNj4wztkPHLfYrRy79R pIbIn7JoyFQ0xokqpCYQhLaJksHDcqbsHZIia3mFfqBuJZ9YYEg9T7inBBI7TUpMHyrdRRTzzyhQ X0fQM3C2KLC7vj/vdSrKucKvnAcwFbtngsCILZImUexzEZhiipCORbKGdIkCNiZIswUQpU40z7zF EqIv2yllm00cyrDpnVjiEndgMlV6xxKmgbm5tEbdnimcySL2Uepp+QYnaVaEn1h9iguskRcDFrfw ULGdwZoxncj9PFen0wLSoslDZTeNGv+yL/uyX/zFX7S1ujPapfYtBw7dfMfBhb2LDU5fmJ3/SG3v mcMP9Erts7jxVzeXTq8vPP1wc658iFDHSqM8M2CTZ22mz0GL1dao0RrXm+VaHXWjhb415BPhHO5f H7Sr07VWt15ujabTB77KpZlqqQFKcTYPe8Oz8WhQJ+or+8nhez/Z+6KTeMFIgT+nWilX19FmvrD8 K+3KyuzoD/gc8Gx/xLmwLT5Egpu/OqhVhpXydJUvUlQQ7BTQyyllLHam/zaafaaVs42N5d7ZI901 IvDH2fJSdrJ7+4mTx/7vX/noX/pL//2//cmfZAjcvWjgglvuUbQNwoJieipUrNR0HHdY2mksZhQo CRvoF3PmsDSo7aQb+rXDCoOpmGtOyufymDVyyYS00M+OuE/AKZBfmSREQ/tGGzZmSqHTeU5MFEe2 gIuMaproUQCfTCunbeE9GyCgawQoLz60U+b1KmYP/4kPlW4ZMkRy1yiWGlCEAEcrd9Wd35ZJCjtM +2ylEGM7osXeK7QkiD+LpA91zLwBQJ/REUSs/CoWZYejukhvU2Mkih0RwrZfNrKIpKKtnBfoo53o 7CrDiZUBHwwkC15Yo0ytOstssBwjoPgw+uJbihJf1MaFPy4pL7xGLVFpoKTw58DLEPIxrUUANHu1 R9QL+JPfH/3RHyXXz/zMzygh58F0prU62Lyn3T8wXRvtnS/XS/tH2WK1vLp8tr+5ctcTR8qffnJ/ b+nA4qEztZO1PZ0yX9Vtlfkqb6Ndrk+P2I1Ub4JlYz43WGv0azNZe3rQ2sOnK/r1hWG5ybFze0ZZ e9RaGlW6zTzcDOdEeTB8f/kfPNV50yOdtxNX1+rU24Nqt54OgP3K9j++p/nBNzT/4Xz1t0obVcCx Ppoe4MOs9tG7+Bp52oTCvqohEb+VYb9cQXvm/DMMVHZZrtQ764PO2WxlaVhdL3fWxhtLtZWzo08d W9hcHyw3Dn7DN3zDj/zIj0ATY1AVHtUxP2sm+vBWp77zQWjWKjgBN9yE5c4YaWOGR4XCk0Z4ITJZ JlSXt3BKU9otVruHBmA/+s0RR63IJ5Rgk7zIG74R/pRdA8UsM9hDuQhtg6rldipVTEywRcblWwrR HA6BMq+uPTvO25B3KBZyavZgXbOIIU4MUab8XJTfXSDaZwSeJkpTZ/iI+g11WvVEMQu8s90CUzTd dujrCQ1LPFJild5orvfxRCktks/Co7fe2wbxIuqSHJLmMuQINdg04fKzL+qhzsBwHrMurlmdIFZK ep27/FK1B7CwS44bt6oExKisiVAS1sbLxAK0ZXLv1CqXOwNHx4N6KAJB6qBSENBXlmAvaCoOe+Tk 67/+6+2dDpfKVNoL2Zy9lxDzWQLqZ2YeHD78wQ9+cPTAu+jCnb/yT9Eb9tySNhLNTqcAr/50ihcr 5eeIVfJILj4OwjRc5oQxNn3vJbabHcx83i2r7cmqfBK3nbt1y9NJigg5q1Q+UP4/EM5fG3wfWL1O xD2e/0b6GM/+XpLtv9+mvxkh/unL4MaIjdIWqPp4NrFcn9Of2MKe2GbURhJARuMh0+7L7tmZBEYn iWLNps42Tp3qjrp7GI3fP3Y74PWR4dzDTz5BMx588EEAgvVKKUOljJdDH8PKTeg4QoMDFKxLY1Ss eOIAOfeQRu8nF7JDRsM1XMR0wSfUZ1lUQXAeMkYs+fjy5SCXj7go2RaaTO+HsKg6xhMXmmLEFTEh RmndIm72PVouV/BbFDpBXAoUZTa0Chc6KESuDj0rEEo+FCJNQ3qloGj2UkIop6bf3XUeUPifilio xBSnqc8rd42pTcRagxZvAJlAWxQk5TmwT55wVCT6FqxRGn0oi8QVz63OWixERUakCGsuZ/GLY1nx eUAnN/Cc6OZwCjRiGQ9hR3z/+KGMVOS5/nujHKUVRgqC4fqmu94c3WiqVfsk+hhdkwPsfghPcciD +zUrSCPwyR9RZgCZPEeZ7Hkm75ve9CYwi+GgC9RybpwA912/+Gt33nn7LW96+rWvbT//mjKxCuP3 34zPqNMfEpWR3UyIQG0mLRu0K33OySB6KLnwh0RuwTBTKaaksrCKX65xmJ2VzcFc+lBTPzmFKqPZ ZYYzRzOMvzTW31vZXFldafb20vuz+aCNp081a80fX9mXTgXqcG7YYL2VBHX6XB1vMNFahFNs5muX C+fyqMMaB8aXBwvJtBlOJ89RGVuVb5Gc3ZOA7ATf+Mmqz/Kxn96JZxYfe+zsR8/uA7Ufbs4+fvQo JtzrX/96NwYxJ0ExhkyEcojlGS64SKWVG14x9GQxPUAjJEEQ+V/1jULcJ8R8hoTTPL1mDB8luyau SiJ3ybHCk4AlZHB5oKumAH/KhGQ0YlHjl6JcteBPVyfILhZvkSB5xktp0oalQIWFJ3ZEi5JXVueS K8W6xk1To83ysGAd2p+4aWtNWSQp92p2ipVAIZ/zq+2soR15r/TmfA8pPa1D5X0QZblUbmm0w2lv nSXsswMpJIWOE0hkU5xJHCexX4qbPuhepLjjrRbqwEf5Aq74YjNillMpi/QSJTA+mLVI5SKxBFku pxdxmYoEa9vs7jx32HE5M8MZptH3BMN54DqXh7HYfqc1xYB6w/rglUwQoCm82i+RiMIde2krfAfB be3Aw7ryM1TLpXzj/WiW38HM8if/9JOveeBN3H/N439K+MFdrzm7sEBEY9KnlgasPWXD2XTA2ahy Zmmp8+z934u1dffo+COPPPKG+T8l5fxcWmseNVKE82iFbiaffkLJdoKt7KZNwLx+2wYnqmaznNde zerp6GrOAUsnU/Nby/5o8EMw0q9k/yB9oASX1jBbbad49zsGKdf/3sN0ZOUgPy6RgFwAhZ2gKCkn RkSt91kC5VNuxILNZPUD6TO0g6m0VlhqIXjE8VfJNhwkB3xlmf09w41PNo4e7X7qNxtPPNF9Zm32 zPLKHz6wlzF68mPP/dk/+2eZjdJmrHzLEVnSum1OWK1FqMp4gSPKMGkcL0GKIXOsQSUcCxQFWikm WqlcpBTXtFVpLWWKerKHfCVcUgUN4N5kkB0Uiw0GJJO7QtGDpUlMe0hP4Vp21C57FGdl7ilQCQoR UxUipYawjBS5dFkkRrqgiwkF7lJQ1mQ5Wddm0y8xKAoPiZN7xSlxQ/+gPByQp9jK25LIBFx2IX6L c0BRcr1PmkiAl2NAQTyhoTZRtUKk49eFYWnqRS6XbCRZyJvYJPaHpW2H1T4kYmQJKZVeoUufb+gF U9Rh87KKIJktl3BJnj/7qBZSkuAyqC/WbOGJQDEnH5cCtSthZaKQ/P6zDebScKO/aGdsA/YoPkYx xsZVAkqjMWqsvFVypCo1Skxu1JFDcRBkvRKUXLBV05+jpD4M60lhLOPM4oOMg4VEgf6ZD3zkj/7K 3Q0g+C9+xfE3veme7hccTZzUGz377Gbj4UNPPXX0/X/4EPt1Hr3t9TRpzzCtxD3TfRbRvfM3/tme PfOz+5YOHWotVxn0rNJJBmY9bQznM9Cc4FYe7BkRSDB9J+uA06OZ9D2kUe6V3pxJBqlnyf5A1tvY HK73k8rMtE0vZsu4nLK3NP5+rVL7qs1/nJzZuQle5txr2tafgmO6p/lCHV8WSWZsBZCcrVf3jRmD AR/bhTh5KGxlkKbetWYKkW2sspTcHf+3+z/+8U/9zgdug/5/uHh3mpunG/ToPb/236id49icm5UK 3QXhutbR7r5FEjhJ8ydjSl7+5GJ7pof8qNgyfGjfxnnRKhIz3DQJPhEyILsDqi3m+CbYzUP8yUI5 /Ib7UqmWq7mJdRuF37mTTmmBuqBZBDLLD1bnbWhqqgWBLCKFuogopmGrVKqgUZSKpEIawkU5ooEM mQbiwqQreHkpblrEMrOCH6gneJHStilBgb9FwZcmlhnlF2/SMmrgl8Ij+jhdBDzZGd6qZgeIBmwF tEdlQVNfBVzSDWuJLEEmW6mIBqAUkdHCnR9M7E1IvpSVFlZhM6JAx/KiV7FYS5bzLJ/7WEJy3oC/ YWLGSWtFPy48AXu5t8njEJw/HT8GkmTwLulhcbfmqd+52E/2pP5cCCB0VcjpRK6K1UlHjXaeHw48 JnytdjTg33R5Y99s8959e+4+vGfvq+786q/66iN/8JMPvfbOt/33zzQOnRvNAUi9cqc+1S5Vm53h 1OBjx+YaBxvjwU3j9Y1jtf6njj116A//4edPPfHqhzZuvrNfOchRroP2VDpurMnXv6dLdTZ4tzlO Z1xujquL2exiNrV/3JqqclRYGup0+n42tTLFEbLlNuFetf9W+dbN8trdZ7M9bMZs1NqV8pdX/9UD rU+8a/xt9wx+p0v4BAfzMyzp9Ir0/aR8GZSODPmEUq2R8cnw6YVyc6ZRmeoROMbWSga+2mmXh7Uh q5jV2rDdq7BiUGIf+fjIe4cPf6rz5HNpqfOJ/ftmbtrH906mW7Nf9+6vhmI/9VM/BT2hm6MA9SA4 o2kQhmf18JAEjB0pGUe0LSiMP5H9ABzy42kZvIUfGH1gC0DRjaB3TLMGi08G4FctDz6hWCGDvJ44 BheRkqqB3YTmuaNNnCUNBaZovty9o62qYajiHxZlzOvB8KSxm0XVRDmKMCNZEfEPvc8EIT4koDrB S1tbSKIWNVMTy9hFoQ7R5q1KDDfaOiEFypd8HvOxsi9LS0bllBZeRv84j3fuNKQsZSaQzzmkKPaK jSd5Ua4zm40jl2LsvblCZeBeWlCmKoaktwVbUEyJjTEgSwhzQGTAENXRYZ8HRSRfYKJA5jTo7FFE se0AH22T0BCxOOOFRmlcuKvvXAAW0ZUeZeU8A2tyngFhlk50XKK//AFsuWPGUwdkd1ceyegJn2YJ 7oxlL54EKWTHpFSsJQlZbuX7VUvpMIZbW+l0/x/9jz/JYPzkd/8FWvJXvub9d9xRK9cHm2vj0794 60c+cmTz+b1U+qFGk42HUx/78Bd+4fzCX1rCZqretJqGe3ERQdq7eTOeP/zziVZ8uhfypuPz2V6Z fO3NtFJZb+xLIzuoJhQY558UGVVzjmwkdvzHfOiID/eWmJyyzVyf+gv9f0bf35D9b3zkpEW0xJBz 9XOjOHfhj4e4/4ajjeSPa1bytZf6CH4f1JJBREhaqreXO7YqbUY3q60Q2oEl2+1kZ3/npo985Pip 9zfPnOl8ZJQ2nx07+Bqo0d3s/fzP/zwfXnGe4Dn1KELys3oxZephEGJ4AgMwuPgT3H5EUYIXdNC4 U4lQc2HI1OAYPnlYTUQm4QkpXVCWD8W4kFXuwwYipdoKY6uFK19FpVvm+6I0ca8iZtcUB+djaheJ EGRtwzSUOfuRnhuP3+C5UBIdDF1BBTa0Ge0YagwoCGUosI+qBRmKjVZZIF1TMJVNcTOwz+ckIy83 1OsYbb9KCJIjxzs9fAF+qpc20eqpgD/tv6ZyJBAvBDIeyiUqEfzyxAlErcQxsDW2XkLzpyq6fbbz 9tO+0bYittq2GELbYJnFh7Zki8p6cXJsU1/JKPSE+kMDaBIEMR6SC55gPEzAvA1JPYAY5gA+cP9j poFNklHrwCUtMUijVRJxwWpaK7C7sqRmbkS4XxKTLBrR0m1f6//P3J8H255d933Ymc+587tv7n49 Y2pMJEiKACnRoEVEpEIWAylkKJVFVzn8J07+kGyXyo7kkipiSbGsMhml4pJUUeSynbIs0WLKokiJ swYOGIi5Ww2gB3QDPb75vjufOZ+1P/eu3jj3vdcP3QCFX70+/bv7t4e1117ru9dee4oNVZ3TwTcO GaTo0V64df5///RfcSzEf/F/+U8Btfd88ec//OHHZ93X/uAPtl79o/8l+a/sXEItr7euU6lLv/QP 3v/+R9f/7POPPtp79IER0DAt1+JyvgVr/ZfKjZOs0I9yWdIKiMTcZROjDJlvY50xsOUEiqPwFnsb Wcz1r5f+Cy7S/aWDn0NwxoNwrDwQg6H5jzT/HzDhO5o/Gzoz5YhYTIi4TIk0MZtZjgMC3WK9GBOl xw/3oJADVzlFQKFtwCXCNFmb2U0Oy241RuPGq49++cnnx7+19uKLO898aY21+v/mfd9feNv82Mc+ 9if+xJ8AlchE148GThy1U+aadeIgaQg2rNNq1itKmxLoHZEO6FR7hEqRtvloaJqbJrOXoiDyVDxo Ke07PWV8UmMVfl5chlYrkepjx6/6KP/Er62EWn2y04UAxxD2hWqWlJOn4ideK0VKrzaXAq9J6Cdz UBfUcbVSkVbBVVvhjHeSa8dJsEYcv2oiT2qWOGO2WUFycHcXn3QU3lZhMzD2fJGFXhjSUFWNT7MO uSkkakllMRomhMsFs7MC6pV/2h1ZeakX4Gx7Iyce+y6MWrTJZYFQLaNtuYXiFuopX8wqRS0B/i6R k/6MU9ciaZbCHCq6EFzhRkS82IYQSAXCkG9lCErSzWFWQqTSYIaEO3agIUEZF4UpXgIfv+gVw5aU NjLfau0S4WLzDOGrgwtkdWsadsH/8D/+fdrvz/zIn4KwH735y2zUOf/D+499531/5T/ZYE/l7y29 A5Zufun3mJf4397/1YsXV049HDdUr72DmyhPL88Z9k2vLO2j9Yz+0PpYTcb2IFa60l8UDCkcDkQL hpc/EdsQmEZcQtHqcNDP7D/vo06NXoG5Xjnp/2cPlrF8trvbIOJqmQntXg9gmkRWsR0qflnbAVCC l+lA4E/gshVSdMgOglZjnZ1JnI0R92ByBGPn8GAyuHbhy1+8fOt3Vl56ae/pJ86/9NKVJ7/n34Mz nFX0S7/0S2T1Mz/zMzDcgR750NPwSzORM/x0JlprxV+SoI36qnj0DZmDxos6AsAxvUNDE183qEeG KUU0H2rlIDTYUtxnwasy/WcTkwk5S0maAmnoiQh+TSNIlSEwzRb1VPtFbdJQUH3IROPOEa4Zpq5Z hHLIS9oxwlMWLfYJfCppgtoCkJmh0bQQRXwRQ/sp/0yUsCDiwBObnl++agalmbWownguExGsgJOV FpZwYDNbyZzKdBhlr2ImKqcvMsg6qJ/kaf8gbvo1gUy2ZtqEIYGMJDaMYJolCu0250Ld8k+RSNbr BFlAq6zmIne+fkdrQjAZIpT8KazotyKQ5KCYXa5awcO7IxG+Es19eTk9D0+EV/tPRVOBk9v21co6 ysNXq+Pg1AmviLZ/NbRlHP641npY7CvdsIX/x7//D/6j//CnN1+Io2M++s7PPvzwpY0//fIjj1xg b8Lv/M5z2//dxSDsbdtw+OJBQNjVh+KkirVzG4SfWtultxoOQvGWT2OwNNobyF97xBYlDKJiKrGD KH7hPbLu6DPY2xiwhYhueQXFaIzYcsnWvBkHVx9bed041Gx280Fqvbz/Km0y2yqS0I2Va8x1Ii+d /tGAQtGi82JNLJVjzUVAQIBpq98J2Dw4jNVks1tx03jnlcb1643pFy987WuXf+fJd8O3px/9HliE axcgg4E//dM/TYuAQa6ep8rkDxs99dBd3zaraKLe8kvLwnChRz+J5g+ZYKkxyasrBs4TzSEOf1J0 duGKulpAOJm4etleivgKQHa3NaYoohaaJlJCWDTB8WJ95dztwFonZEsRaRbUhoWwSDTlUJXUYuAF JghhPsKWVKkp+SkJyE/WIlNJTGKrmEBkASGzTZ5DM9YrbaFZdycNTYVt4rxEKyhA9RPLHWDq0jYL gUxSrLaIwFeZZZPfFkpIS7sSTYYSxzrYJLJDTba4GmiSL7GUqeKFHY4EZPKTIJhZEa3uqWyAGnNP ottt62KJmVDp4bF74YUKKg2Kr1KiQNvYsFEsw9Pv1kih2U5bJbEtsufU10CgoJbyQQR3U6I8Z7qR /1bzXOkGvxowNArs/u9/69d+7E/92HdPAxDPNX7rQx86973fd/X02U7j7Hx4MH318z28zL3tWPrQ uhV2DfjD7y1uAV9pcCVkzL6djoFS58IWI9fWJr717ngpjhtslIEeh48FJjmDApwBVUXIJ+X2yTj1 FT/I3mlqPl67BstpfsLXbw7o1mL1FOdb3OLyhPn0MIwRNjCxq7W9xpESneZScA+lpyhIIhUzAXH1 bz+uI29wSjsy0IFdjf61EOCd2QYs6o5Zb9XofOr87//+lf/pE+Ed/9yD3xmzMSxQmc1+67d+64Mf /CBKDnwo7fpJaAt69DyRwsG+AgMNxPG0DKoLxfbcPLSFY0lP/lFroiMpqq5vy3FMDldJpcDYplDi UgZtEG0IjY4abhRFtd3+Upnnl0IpUYJVT1VJ4y4VxMpmHC01oS2hKjFUfbcWCWHSIzCJzqKSKC8N FqEqKf9qmdyQeyKX5AmvUmUqi9AYJBwvs1ArDtwFzuKMY8fzlOFUiNUgjcojoeQis6whITnKO6nw J8FIzOI3hPX4uEEDE4nEJlHApsqcLVFOZZVkcVbPPzPVnVDVWVeFoI6TcEz+lmKcO9WuBj4FQiCT 11lEYmtywFbMZRy6aRRlHhLqoEnD0xzIswzij5YOKoXmqflw5r6wAvorj4Sg3AhfZ7/92m/87u8O O73v+r7vWpk9iOa8d/xp2vonP/Tyhz50ae37X2Z162i//cor05XnWQow3R/HrRYMBQEXLjOiLofn Jni3zzx0eN99G41Lt5C3aR9Ebs+X6boDtdhBaefVxOYKY4xp03jCdhgXuW+VJY4dJKqBYw0NHXAv L3OPBzhKZpM9esTpbAT6M4kQ6NTplsF1t+yC6AUocCg/aef9sNEaYaPRPMGuUTeapv+VAYJy0C8n rCxTeKP1ybOf/ey1P/itsy+8cO23z74bhBKDDvYCNv/5P//nLIuVvSQh3O4EQ0wbOY1r28jRJV2F CzXUQ3jrhLVOA4CM8alrKZRbyHbsTwPBUteyBmZXC1xt6LQGIMl1sCKdip1wo2AIYVoMCSLE0c2q xCpLPAhDdngqjkqUaqLIparyyZFgxlQ7pMRs05Kw31XI1VmHtFDOr1wS6cxE5eXFTwKfOYuAVlAE T5IIhC14V9RNarRgmtU4E0BGRrSf41W1KDVc/ambQfgkC0XBylC8bKrVW5oMTEVVyRMr5Zo1lMVZ tFRmhuaQDZnvGU0ZuhN+mVVNUv5Z01wTrDyll3Eh54xpPolTpIKMujq2NL928kqPRhy/TgAppopC MkQO2/AyR1bL9qTHrNh/HeOjzfv5c/cwOiGm/Z5++ul2q3Fu89TK6kPkc6EbevL4/JUHH+z9mT8y etvbLh0+3EIJx5fj2MLVaVzkxVHTGIjzsua0s8KFmO2Vt03vu2+t866d/qA3L8dhT5ZiwIhHLGYa E8jC3BL9w3oCuwLI2mX9Z/llZQgfW9zbhpvoIEBtUha7tuYhpt1ecKnFgY/hvI/bKstkwpEnznd+ CfffdD+ArzvBkJmxpYmZl/Gtt3M+9TM/t/rcc9f/h41HYobx3ANx9FgrPO5cOw5M/OIv/iKU/OiP /ihIBHIBN/6KU7ajOin8kQmPCxRECuBGrz/45TSO6wRtQduO5O4AQfHAO1tN+bSxiOapsOYJCGIh 6jUTkhQSlSXFwxAfAmkshVOxURGUQ0Enu7rMyo5ZWYoGrnRKiU1ZNWbKqvlHgx5vB5Ry5VBDTGQQ dBycOvySPAKdeSBCCjmZaMGlbCcg8GJ8itBHeVJ/rfIRwuCTpjySuUqT4jVuedRk4mma2R4oXoYT oqbJF0uqFb4uSRCp48jHBSxTaZNoeZc8tc53QisbzLT38tT02E5KiWnluDhivU5mfrJEAf22ZKgk tXAo94ngSp6BmY8MsUXUFl+ygvZp65xEAYfbMXgfD+KS1LV1rJJnl2aH9128OGqGAb/cO09TvmP1 NPV6+Ku/+853PvbAJS7cPb1y6gb2DunJddwomw3LCns8UGh379EGkwCD79pbXes3lvVPsSA+HPO0 JwgTlLCQtQBZLJvAXTXDqV+qoPzT9RJ13KLPbezTzY7ZkITisNiVx+PBG8vlLMni/4oNCkhKOPvZ tunfR9WNOc3ybzBaY05kvwemc3XJ8o0b+3v/73P/8l9e/cWVd8CQw/UHog16uwFSs1i4cFDmpX7z N3+TdxZhuKTZBYBaXuoqv2AWjyEqoQKvKApbnk/npjRRDPb64jQlf8YMDBdtHps5hChvDiH500UC PCTMmdCEJHU79UuBFCYclmpwSLPkKWDmoGYl2cqPqpTyqaQZIggIT1pG5mD1eRRUv/KbQGahWoW8 G0EMIr408FBBAslEAFFBpNxsCbGgWvKjPy5GInGAfopIfQxpr4EMH5nIpU9dRov3ySaVxxkA3m1g uSCvhXOZchKt7gIuySylREBUbzNVZqiSix2p/DWU3BZMU+EXyJNUM8w8EyAyW6t5J2yqWblQUBZn HPmWjWTpViTFLivIVzggYQtMrinxq82/Mo9Zwu3eTRpxrXsqxiyz7s1b10aN3c37N9nFw5Eza41L KHZnaZNCHz0dmzH+yJP/9IEH1u57dAdB3S0u9n5cJtKMA3KC6HDqc8Xl2bODwR85PHOm1d0sA4Ru eIJx3SONLHuIurC4iz+mXkNNT8Pqf+YTY32rT0Qdl8tvDmMB6lwgY4zZjDOyoX+6imhxZlmElFWx gWLlX9m/MSub7WMKNNZoIGvTg1gk2ZrT8zdaTz368Y8//w9/l92hjWdOf08sze+Uq2RYyYsqzmK0 0Sl6TUG/+qu/+pM/+ZMMRDwXzGOUNChEAXtWijOEP2PMfrw8EGn3/LJcSuaebY+sIKYrbwhB8aAE klQNNd8mJsRTenTm2Df7pApohqQJo8YRQeDTFksUM1u7NEFH6TJDYSJpsDlSdFObxBeh01rzC+4Y PzPxTx2FvBBHFBMHBdm0xYQOcU3Ii9FD8aDxp+NfCbN1rGPiCTV1ap48+Qq7an2vNS4G81KmC0Zy kwVic0J+lpFto7JBhJzySUCpS7rTu2qcOqwYJWBlhtkSqd42hoL+pou2wUTwLCuhzZC6arctK+tr wqQwk5uDWLbATHled2JZUwHdTjub9iQxCuKk228vL7W7aAunRLRn4xlz7H/xP/+Lmw+f63T7myvn Oq2li0ubTDyfOj25/+LKxfPdM2cH79j9Eh0kdyOBiEPu3Z222ux6RNO6M9ZvcRArB12wPYhlb+3z w6UBM4kxpJw1ceiz+D6wqzhp+aOcZlGmLfnMoYgcrBiOf4SSEeWY30bcujSeT3abh3uzabnbbcqF TJMYnwZ2LZWBKsgFhgKAYBkWGWfLFguMyQS0hnmE2FHKv1ljHzfXbLZ6OBjvTF76wn2f+uS1l5/f ePjMY8OVdn9ysNForTGb2WG36dKAOzBj5VTM54JcP/ETP8GpPp/61Kc4vF8fWa5uT0WCnxplsZal POiz82haYWgUOum5ZuARqMRXVImtS8wYaEHwSbvPbO3++USbop/AnBBgZNva2TCdObqnhRLycSF6 woSg4IA3IUDRUmJr60mVVKdqWz6jEVk9kgyiiTgqo9HMxPzT1BBJk285bjBDIVtETskvXd3XOaNS L4yvxWdWVJCEoJgbLe4CLE1mna2eHtBUQjO1AhqHfOLPXJRsYA06WmcmufenroZtIA3kU9vVNcrU 0bLZ7r3EOqYCkRUU0O1thJ67VEe2LiD4nVBPObDJLc60jikWSiGmHVfdnSYHbg+vXAKOXba9T5MP x2XdRqeJE+ehU5u8b8ziQuy1fhxkMpg8i258z/zapUv3ray8GjuouOUyDPuy/XPARpl2q4vt0Fzq ssyt1bo0w2Pee9cWzutOaFOTu9/CY1XsprLmAqdW2VAyPfKREcKWo9ABII3/ikS0hnydT7fZg33Y OChqg8uMicgl3CjtDq4sjAj2WYVnjfxjS6dwFmm9pWmCVMybkzKNvhVXjez243f++6tPP737yucb N240rh7EAo5/8+73EWdt5zHApXUuVk4sL3U9guKv/tW/CvP/8T/+x8630NbZc1MQDaTLH5ASJvSr uG+cByAjnLRaCi7TJ4KrxmJWoeCaDac7302RIpTjSnLDHqRcEM0LNNMflGM3uCeEORYT3RxqBaOO 3We8pPQKVQKN0RS2BCkiO9bxIZovVjzhKY0skcF8zJw40KCCiGtpi4lQ0CkNEimGFOk6Wj7Fn+av csnkzFwUIzktRbfBwJ+y4BIRTOLavezXX4eFaOljqCaN7Wr9kym8JLnajVpqVk9O8StzhdIsQDad 1PlEE6tRA7b01LnJtYWs5KOfBIVslbuA2m0pITCXd4jp8iELXciwJkaq7vRkoyaFd4pZS2HmGbBR nrp25pkYaoTQ81ZzlbvYGBNtnOP35tY14r2j2WVhwakrQ/JfmcXJJefOMALq/MDahIOLdh5GknrM /GH7s9gCmD1YxpRocJ4YcbobE3Cv9xCDyqXugwesJZiFm7/VWIoODyMsgKbACvOVIa/FO1aW53MG WTm+vcWUdxhQAXbDgKH51jKXtU12ipeE+4/w7MeMZKfdD25zsEbI94CloWEJBqSW8wQpKhp6EkNX LL4I2QuPXmPrTLjJn+6i5KOtc2wJe+3FTXZA/tq7PkQPvbT8MPpwphN7jJqDBvu9Xbv/kY985Mkn n1RQEWa5DbV8AjXAeoTBfhQVAmW8KU43P+SZieMdJcdJf5JAhrDFuyAF8KkUDgmpqYcOUCjTLJ5h 5xBSMnIMFCsBC1yq8Drg7PDEi/S+aZHVUqG0qFaJYglbwpwQk1psoIiTgwYxUQVXxtQOHgONKYXi C0+igSUqn7Kar/KZxzztsBVmGUUqPvGCsQxzRB5+xXFerL4xXwcyuhFpJVNYk/PBSYFobcEEElO7 NxXSDsFHCuw35FENNHfRduiT4gQjqydrbN2TmJh6vtBad0GWrHlmmCFWU5mAU5qot82qBrKFfOTS G6LbEfRUTv2FgmRdHZgQnC/11xWWoDYmXPMYg71Jo9lrz/YP6EDe32cCrvehw1hy+VCRy4NNbr0e tDfCybJyOqTzYoGG/eWAhine/V5jvREzfcP79zEyTj20z42WzfOEt+bLsfq8yY7xcuNH+LCmAlk5 s1g4O/LXx9bCZjtOMWJpBVVpcjI/Z7reWOGu8tGtALVYIcsmpFhUEVWJJR1xdjbnlLGuuNlZjy1E HJMdn6Jvj0Fl5FNSzQ7i99rHH3z22RdvPdW5fn1ysDNg/8+/edcfh3XvWHsHZ5OMHon9CWfPXgTI Lm3cB7RFlctyClbhQ5iuel6olPso7RoJ0RBTkn0nLfQEYhY1IZpbzZQW8sm5S/4E/rw0hOQ5CaDJ RuYk/+pXv4qjzdOBtLZUcsdTEOMWIqGNxz2JvDgsFVKdaRV6UiZFH0OivymPaphqIhAk2KnUxnE0 lzCXvjnJSLRKIMs8/VQDk/orxunpJ38XuCSqGEd9SYTlXcDicXeXxAtKkKHJJciYbZhaid+Zl98S OHivcVQl12ZJXRL7rbYlic08SajZpuYvKKRj/sSyzFyDXK3ObicrIPFWBBpE6ztBQJ2DqTIfW1Hs TzPYlss4aSrW3F+oVDLkHl8WmJDQbF1OImkablb89SbossT0sN+L5QgxWdhojsZ7rMv6kWbzwunV R2fhJd1shf3VOT3it7U0wpfdWorzKthTGfOPpTE7xZJq9bhDqNc+N8ILtPbQLPwPD70WB9es7XIf 0jR2VjZCMCN+uV9yFLcZsco/BpscSkEr9APm2mUTeHcUBktzN86AGl5nODYb3SqQdMBBpqwgK53H gOFDo7kK0PS6Z1i/ttJYCV3FGKNBW5PgRnM/VnLNI9Vh57UVjoG8/mT75Zen/+RFjK2HXjod9tcK R2Wsrm6efgSn+yMXTuG0unApPPrtQYwiqRoQAJBB1RNPPME4pR4KaV/YuC5I4h3g0CWv8oA+HvxP /uSjqItl+pXgBkADihlCBCDJARS5ERlDDDMNJOWTeEcRqXG5UUT5dMJBZSSmp60YWcNHK1K1V+mI qVEjLhA5TTNSWQuK5l2dVWUEprobNoScEzUkIxHN6V2RxRK1h1LyCRQxEzS1V9LiM62YazTV0NoJ IFRQsuWGyMifmrGpfUejWRPbF53U9uSpTZu6JwsS7wUCeSGaGlm6rVUqXrJM7hjThqnxhXezWsDN NADTprUZ5CaPp0olT62gf36d/n893pjcBjaaJqqP+ZsVdTGrewSsO0VLmn1J8mxIeWsp/tY02G0e RcBHjrO9PJ1WucliGjN3f7zRuHBm9cGy0uEUE5k8G0BYe7BUDmNZicmgRvcwKl6unY8LkGLZBJLd 4pRpjr9dvq9x5szqyvt32XzZPbtPI5UBJuZR8GGud6zcfMZMZfjOpqHM+OnjYak+YnBQxgU3WME/ bB6wxW0+2ynW30EcZo39SFnNMpzsbHCAYn9whmUf/ckgpvzYIUBMbuCNjmyP5UHj4a0GB0bsfYXz bGf7Vx+IlVz//p8DvNpn30GjnGl249jeR09jkd2/HmcfAkjU6GB8tCiJJWCPP/44OTN96W5Wd5Kl meCqMf7Uw+UgDmxyS1Oqt/F5xC8KUhudhUwt4N09g+62Yak6KKbS6nTTSapQCaM+vLu1AwaSkFT2 6OIUvzQcXwFT+37txOzFlV7yTPuAEq1LLU6WVWvHQkgio5KWcJOQJG4omdIvhUpvyrBqpaGjymeh ppI8wo3AnxZh/oRrZMheapE19Wsgn3TUj82QIb5Lh0puhCRX5DrKsfJY1S2dtGa1fbE+CS4KiqCT Sms7WUo2c0I7gdlLKFiaVLJewhYqeJc/EwolQ8ZlDkmSlU2y7z3/kzHrEpWD5OcRSJ1IkyyqIywP VvYP99iqNJ33Z9PhwRgP1+ofHR6e3dw4Pwnv2KlpdHe9lfCCneqFWHSXy9XQy9yt2eX+NJGU30mz 3HHPDSO9xvKZxubmYOmPsL6/t3b/DL/IrH8I7CE7xOE8x2gUpiOZfwxsA8jKkYcHcRDzcA/YmnEH OAMLwAvw781jENooq/lnh/S0HDsWqfCUxf2Y6wDZUjcu/e1Oe7FMl7jh/Yvjg9iF1EcMdm/MceqP Xzh1/frWJ3c+wAFEV9/3Tqye3b1wV202y8mXF+No007zNPVtTUMYmq2JK+yhDcJ++Id/+Nd//ddx exEt4hwftqMLRY1VMu2ts/N3nKjDnkAhTK8ZNCcS8UnPGi+OCj2jCXEiodszyUTpSpvF/l7hT+Ag PoWmrqX865vjyQUZ6naSTW4gXdpr+rZymKak2dx1iXJDlZRX+TVRjFTOovrJFxPWsFArTj0HKjgS X2wihxzkiTPkI0wTR1NJY4hUWm2Zg2mDSAjSdLytKiaJSajWY1Y+2SFOZZNkblZViqPzP946XqOS cWrolI9WtWZ0opKSp1fLsrLDEXQ8t8A6W/mapGyD2yKFFcyaZsdiDsmTRLGkXLJvy8l7CUyxSG6Y m+E+d8ofRxPLFIALo7X6y8MAte4fnU5Ob6xvjmNe8hRrWMPRw7xkc41rbllyz7GHXAa+HBeIcGgi /V9/JWSIu40CkvoxAzhYb2xsrHY/sHvp0vLa/TEQmPVjGMgSi+DApLjtudcSPCpO/Qm3TE7m3V2s sPE+phNr6vfKWv/ib2xOiqlWzjXj4LRoF533nTAxmssTrJDOCj7dzrzrhFLkyc71cFdth7vk8FaD cVvnlYsvvvjab/bfy5Ui13sXY1B57j4muVpr4WA6zf52/E2juGhiNA2bcfvma4S4m5U//8Jf+AuU z73F+q147Px4tB3QCzxrfCUHLR3BC8vINf2oDNYQ+8wx/Vxbq3Dy64pZ0Er4U0tJTrjnzfFLKRYq tDncU1Y1wVx+UXfGmiFIpmM6B78ECtAqizIf/CyTnlAVfChTDSKCdawlPOFGHUnxNtzIaqvJ7csh IOVfDTVaKlR+TehQes1WatVusoW8HPropINyUYwKEkc1dxh0JOGFDN6FrybeUCFNDp7UE9s1jUZ7 qgzkXcrEy+y+sj6p2xKnH9GykjVZqJmI62l8qcbAlqyRC2nFJNjZhNac/OWRVU0It53E+yxFMk4C jQ1guXUOxkyGZIOdzOFeQiSjZrvl1shrPsmHWiAyIUfsYLtwtj2Lsxpt5tQ42yaS/FCjsbmxvsKq LYaW5Zjp5Xac+bfciBk34APhZ9qSZY9L4VxvcKUbR2Ti1KfTaZYdjhz9ilY33rHF1Str5zxQm33O jUksf+XqyciTDdxBYplbHI/iTIHmVrlD84B1/FP2PcX+ynHprmIRLMvBYGmc+iNEh82lU6Ib+bd6 4V9jeUcszmBBK8/hABQYb8Vc4WS/w3E4u6+GNffV7gOc2vps/wcAlM7mObix8eCA0nf2w2ga7Aay HOAExI/emuHeUm4p4S/9pb9E5L/1t/4WYOQ6MnnOV0eahBMiTFAmyIJvi6WwjA31UjGAxQHHjLAn +qF+UOhRPxhi/JJKR6dDVHANAjDEiAxEutCU/F3dGgBdlFlnXM5jRtWPH+KTofBEFdQ7R6baLwSq y4SLkhJgnkqUGpHgkrLNV/VFhc1H+bQsE6pZCmEqVKZK9VRoiaPcmoPZqoOWJWFp86bLTwSwJxDy Mgf/tApE03iKgxUtKSSkWLDWNhVJY0oL0LzqKqXFRHIpS7LSerJKfM1xtfknlsl646RbNI275Jek ywUrI/CZvzzl1/o7zVRjWeKFlCjQ8ppHgahzW8h2oaB0kdQ8yST3/iLN9VPX1/BsC2skB6Rc4eC9 P2cXNWtOy6wlZ12we3E05jyHHzjcw6zoTqJ2G1yixnE0rTLhFSvF4jpu5mn7S9hBvd4mZwe1+uc5 b77TPsWgiRP3C5T04gy18ald3E3dtTJbXbxDozisLKYIoIj5zGA1cwwI0jjUab4TMDcdcswDjRGb w+fjsgOG42VDSI/YGbV3zWvAVizGjxaMqsWijXjK0LIxjMs7JjthXMwOw1N20OrdujXq7MZxQy/9 0P8VPqwsnaURm4dfA0eeKotC3t1dxyXfWYuzaG7txI2fzlHyJ1bb3/7bf/tv/s2/ibypSx4lom2V Ai+fNcSAISwpcsAEAzddRSFekFyTB7RyUZhyqLHgrSJQRcw8RYN3xV5ldnmHhpjSqwXnr5iokutE dvxBEQH75TGf6EKOd/KSuRZDQgBUJQrkVxUHtqRCGV9ds4+XaT7KZIakitX6ZbS63DSSEsL8KlQp DamYJA8Rqm7M1BYTbWq7ShUIahO5CZKP1kFCJVpmiYKWKljwIn9peI1eqTd3kUglrAkVRCzC+HYj sqweS2dVa+uMhHLc+mShqe3i48JgeQGhbGwfOYvEZKVs2iRbJtSPyW1XuZGl3xYKT+bwhiESJs+z tXix4ZPCzGfQXDrgcGgMcI6kKJjc2Dt8+/nzH5nGZvL5JJZocuw+v6vcCo69UzYkLTFyHPS7S3Gz Ru8sBygu9S4dxImN54csw+zGejGxrDdqMNfJKLScUhcn6DRGhwVuRgFArMCPOcpy4CIr8KGxuR+D weFe+M5YX0ZMZhCozvgQ1AjqYglF2V5e7DLOySg5MMNQNgNELct6tBnH3WLEDUvPtx9ixuAU9TyY BES+2nsvPfFnH/xjMWp74QZxti4/R5xryxzAvf7e9QdYizTrBwhi5cBPouWFI3/9r//1v/E3/gb8 pHaYnOTj4W4KlTYaDxqBGRVb68dxaxTAh8qEC680uqM84mu1eSyPKsOfFMcyC0L4SjRdaakyqhWR wT6A0olOl3GAuR6ozVdHkQkitVrZ8UMw0RyLqEH2smERV6eQ1kikIKnChKsC9pHB52oIqerV+JUS npiYEHayiNvqhSLtY6HqWo2JiQ9JKnFknQ1k8kwby4WEBisPL1RpG0Og4ZcIsiys9OPNpaKmcOAQ zNaVNeKCfUICWWKHcaSptn7NUL+pbE1rOZU2YUhWWitRTwAlCeH+Wau9Nc+WMB/LIhP7z2y5ZHfd ijUAJd/rgt4Qod4wwuttU+abFdO6gikENUNYFB+Nxan2SAVbf+bT8832qe7gh2cBZBzRxNc1Nhzh pgUJ2o1ROWE1tiehut0Aqf4FbkLqDR4Zse5s6dIotHWpwFYIENgVnot5N/LhYItQkMOQnFFMDjNI DEst9jOBcbF/nLsmGQwe7pdlq53SCOw2CqEqEFZyxXYrMGevEINKQLis/y6naDRHMfc62WcxNwNF gazcqokjcNZY4eqkyeRf/8jPoPZX95qsZli+HkdT3OqXU3QGscPh/NpD4eTqxa7SPsPlMoQkZ2CL tCzxpwX/7t/9uwhALm6iRmKTvJXtdo2+uxqD5G4OV+yJidZo2TmaA4nwhYFELq2gHSndWUjtOLWJ JHjTmLt0KsBhpudo5pjRLk1FcJTJux054TlUckhk/6oOKsC1zaFOpZzXAiykpgqr/qKMAqmQW1kD 1T7+zI48k5iPTFPT1cQ6k0RPyzVm9tx8pUbqo+ESQ319yZyFqbCxU2NFGcftlmp9LEmwk3E2qlUS O+yXEvsSvBLLEg4ogsg2Rs0pO5AcEibkyb56GUTCovQk5Cl8zs5kcVLrp7s8NcAZzdZK5tTwd495 vlGZb0CPNCQlSVWCWp2+2Qv30yo2V2O2z0kTszGDjYunl/8jFn4h7h2unIgTKQJo+mF0rC6x8ALo KUpi457hkt3OxmOTs2d7a4+NOCd1ssp+gMZ8oDFfbkIsCyyaYzRwOh8Wr+iQlVlxxSS5lS3f7MFk irkxf/VU7KO+FaebseMomrtRzilkaVlMUoZdieEVlloZVDLpEJoZHSX+s2J1csw/sLUfa81GW6xE HY631sK62YsVCbNhLNH4te/9EBFffXkZzR/M4tLCdm8vcGIltvUsTwNo9k7FORZni6m13y0H243i IN+/8dd+lrM7/s5/9/egbakTfr1Bc4DLeL8XJ8H0Jkf3S4gX+si0y/jTcSi/5JZTgQqwVhV193h+ CAAjQD2fIK2s17fzBsUYsZIt9VLOCQf+3IhD1SidcGJ6RLDoRjjZqnEJGSo5gWoECR2WqmjZHZKV 8lMrhaAQbVeqQLbirGkTDR0NaLRSqRqqTM5XAaiOmcWlDSjgJmaJYiFdxw9Zud8+k6jpC9inFSLZ RxbZAvSSr0uNU5esqsULQKlg1tM/E8tqZdP7noyzG7HrECbqVJYrDtYVtkeqSbJEbXXZ7aONfSfw SsCSWjJZqGZWWbQyzgJy3Snzt4Jcd0pbI/LdAbTbb82GrI1v4wNjbH2GHUurvf8wNpMgdtzjgIcs UGPaC0N4dZ21/hySU3ZTtGIDU+8Uq6gba49x1kXn1GMTRlqTtT1aad6PCQE5zD5uaAApAa/pQdk7 WeYoMatCLlvYei0OqoirRl5c2d7e298qw8wyhGQbeUSJQWir2YmDejycJ841I1cWkQGsdt1l5oCF HeGZ2OuFa/8qV1E0RlsYPo3pYeR2egK4zH79gQeRpRfXHiHPlXG0187ZEFSO0uCX2+gCRMrG9mEv tKLTixn9leU4hHL99PrP/t/+2s/9N+Em25gHWq2tbpDb5Excu/vAqdOqJb/AgaNLoMRjykmuSIeV WrCMmHr0XS2RyzX1zfO4cZKHmOKFd9CBd9pxqpX3fWjjOFwlQi6FFTSD+LLwTV+QusmfZO7+KiK4 RA6SHEWqcNcAAP/0SURBVM8eTe0dT82liqXUUbpa48hU00llkRLVJFUyGqg8iQOpJolKaR6SVkNy QanVPnPWLoYMDTEHxfzyZzTl8TFBIrLQkYpPDjFgtOA0poghGCdS1jqWOqyCGVkpt241EJgwaa3z Sf20FCkzN5MYbiUlT55m/kYQ+81NGmpK6hJ9z3IpqO4WaryQkgVqE7v/MFHsJP1ZC/uejICjnbMl lmKRQzjZ4dP/66/9teXm7H3NgKF+b9IBjMo8IHgWoDaYs2a12+dEw1ZnZdpbbvY25lwP3l2NWcvu Gp6lQXuJ07Kxn2ekxdwq3VSnuMDmrOTnEB4OwMB4Yj0ZQ8LgfLCXqDFgnN3qDg/H+tE40T8cYfEb I8vYnFSgzWG/lWgFivFeRi44zJC+UXcymk4OyGcyLINKEjB6jQW8fbZQdYed6aWX5hcubz91Gjvv cKs9PmiPlg/mrf0xCz6mh6jBZDwav9rcuT7ePdg/IDN86CtrK7PxZHh4wBb4P/m/+RO/+Av/5GBn 77XmaLLS764uMYS9/6D1wPLGLoerNZvAAdshXWwBQDjFqXorJKk7Tjj6OMZEM11bq4deCCAQkQbp 3MBETOLgyGMe0xubYmVvGfpQVmylmM+dCVWlnfEkPhEcvmgEUASBHMnFV4c75A95zgOkOZPSIgbV MOQ7FLpHPcXMctOwSCMmbbpUOtVTqNJSERbMwaleq6ZtRWSzhU5RLKcsZKDmmCivvaLMJ1AmJkQm zCIn7GU8McKeYUFvrUmqUBJtNbJ6iQV2Pgk3NWwJJQmIoowYqomeKJYAx4v1T3Tjz7AmiqCIYvrI FpAoAS5byNKzyvYAdYmZpMY16b8TvnwTw2v66xKTXRnhWJLCximGTvOw8OCPLoct8EPTuFJkaYWT 3YsjHto9mmspdl/2ltAN1sXgGWi012JJanOJJXic+DPjYpPu6T12v7TX2GrTmJQZTCALFrFNALHE DR8++3JNVxwFGx149OcsFYtx0kurHAyxX1bwY/IFkdMycVHMLUaPkapYYc1uiFOnHbOoXFQZxsg4 3PNTYAm8HHHx4AgfGcGcxxO1LidhbGMMMgq7vHLjxq3ZrQ3if/x8zDa+1AtfXrMfh0d2mYQAjFbC f3ffdtm5yZVLGDXrsfSBXaK/9mu/1usO/o9/+qeGK3Eb+bDfAAse6cZSzznzHmU/M0pFtlhh8Ay0 AlMIJMTD/hV7csMQAzt4oEogUA/DVCwHN+og409dN5hjvAOLbP8Cg3jHmsP4YgjpCBSQ+trXvsZl 9XjQKJQSpYR8XKfmMNP5B4jPVW9Yju4hJVz9CmO5LO12r1WtkpSrRpOV8XNgKJRoG6a6pZZpcJxU hzQtVVVopkTzceSrMy6kqASW4UIMvUnIn/YEAp9FU6Jeyywx2u74tgEVNirocSKp/BTGB8fJiYgL +pnKX2T3yF9uQh7hICtPhPrP7AeMbLUzf3OTQVnVVGObJIGfP6FEXviI1ukgrMErgbwuy05SGmy2 Gj1D097aAte3gmsLQHxb9EwptEUQ/ZVuLCLfGe7MpuMfLRbEd81vIQQrywcxCIrrvDGginuiG0vt 2j08Zc3OEvrQaHPcGLAyKFvwlmMes73B9bSd/jow12pciC1EXAkSTTwML9gULEPCcWMxvVi2EGG4 oQu0HtNFo5dWYqHmbtlgxI3hkax0p5yaETsoYz4Uvx7+nGa3mPZj16Ax3QR4xaB1Vo798SBsjsku zV3GDRicXER+GDbaK1c7N26wXTzA7uYw3CXXWwFnTz94PtSy7JNqsbGAg0k7cbr021+KpSdgL1l+ bmP+lZdf48TsD3zvB85wwi6DyvEBsLLS77BA7MyF+wkBgGLpSbmSErmCM2RLoE4uMk99cdGsFoQz ZnbecateaQjy4ZOTksQkocs4yEpo89gMIIlPsO7Z8jhxaVY8NDE4BbSRleBI5DjO+9QpGpNU4GOi GHG0CklIPt7C5RDPcXHKv7iglZSDYhVZOVT8shPlXexLIFMZZYjRNEccJArumocLtpiBdgkuOtGk 0FdOViJ1wgLRxIGEAhslfGTxvwLYlmdJNZTUym+VRJ+0v0RNbRz5no2alU87zspn2xDBR7WUUB7Z bRELgGIfsmCaabcT05Gsad8QSmR92vwnsewNc/h3GyGxDG9XNM2Eu9EORuM4kP7Dh41HL555W+tm mA/LAViYNLFUol120rSAtla7W7Z2B6Aw2CxdN6f50LKdUFqO62F9UneZvrrdvT+OvQbcQkJidDkp 3rHJfMzadDrQcvp+M/YGQEYcT3s9VvYzJAwd9MLdsqW8lNXshN8Nz0eYNmUV7azJEYmsnt+nK45Z i5gEOLYDQlzKwCC2g5ZLT2jYg3HsGRi+0Lp5czbaDix4uYjxNmt82V+9FOOUZy+FDv/4U7Gp6Gud HQDl7M0Asv2V8HD92nibacynr+1fvP/CRiMmBFpspWeg9/6H4mq4/qaKRFo98eCFd5QQojuJyATG gW7Fs6NUo4EYVo4Z+Up81d5Ol3zQFCgBwrAhQCLvMSGhYy7IeOGFF55//nnCYYjahG5CAzilA44Q Mo/lgeWhdHIGp8A4DDoHcVDuPCmRtfUE0JwuSDjQauPXideaVNWwBiy/8khb9q91n6qpYWX9JYTm SNNPM0ri7QlEGx15ORCUKgeVC2iTVgtxtNcCPnSkaSuJGiqnDZP2VCKOQGYbJx4lugtGhDvQNSu5 Zm3NX7spGWGepo1et6CkwqEc1KhkbhKcOFJ3L4nLsuzujxi6YFHeS8I3yvhb8j17woXc2wwTj9cW XLn8wtrGyp/cnj56/4UL7SvIwdIgXPszDvkKT1mxXntAFadjxIARx1OoQ7kpstkpF1P3wjExL7uK ilsKtQirrdevDuoLWwwJ4ASYIStxhaqY5eRQa/zuh3EOx/iwbJYsjVDsqUZngNXWYkVEtDLeN+A1 rl5i3VmAETupSDsrG1Ew3fhlAW10Y3FdU2zu1HyPIe3WKssbXnpliYUKX5qsICqskqNe415MFvXG 4YbH3iZyryzB5Sy1AKN5a3t3eGpjlTgvnj2D/fLLWzc67KC/735g5UKs9GJpHSd/9Adrp/RvoEjg Giv4BQWIBBR4AdQw3MAj17giP6wFA0r45AkWjiVdAEBlyQfIoxTGgBhofALydH6pzwAQiMNBabl8 DGQhQ4sjPihGFbQ8lH/NBaHT7QSQp7qRYezHaDTIgWrquSMmv7Xd4Hvw+fiaO00ZrQFe1EFhIW0R 49cSmAqu5iZoZBwVX4tEHc/BkDBiiT7kIBn1aCl6u+MTO9QCq6kT8Mhh7998yOEk/BImDbExbA9J sTLWU/qsjBSIZfk1QdBM5F36zrK2SSgvtpMFmb8Jaw7WrDETIclO5rbmlVkZWTLqXsWEcrMG2QXU +EP4U9pq8hYKXSC+yTVE41F3aQAH9nYuo2b/+63xA5fOnelfo1Fw9gMBbGCKm4dKh9FcweFSECoK KgfSxemssXk7JgfiInDst+ja8OiHd63cq8QoEdCBf7y6ojXOC8I6ieUXTEgWIWkXUXY35aicO1YO yiirzNrdpTiyqjNgEUCDO+SgocwTNKZbxf1fhqicpI1YuV6MwWYQeWyqh2gFVs7bV85yotfv3uwz YHp1FJvDT8c0wuzBGQtNmvur1Le5uVcm3XQ8c7r2HOSkxM5oEgbC8+fPPPfcS/9qwinckwcfehyx 2Sh3DozXYpU/S+YoK4y44lwnPljgOi++ghFwGIeaAEcqF5dRkANPI+uiiWOFyv0APO5nUtt51FVe MMpYOsskJgmx4whnL9Rzzz3Hn84wkMqcNc3UTW00TTanSglUB6EZ6wwUI2cHrbklU0jyUcB4nN8k ITSTm+SJZbVqE1+1cvRTy6fKSPxUH0Nq7VaFFx7rUoOJqUKUjtf6QpIIQGeQZPPVwfVRhqq0BpE2 EQ8pc7AW0lAeo0mNgSGr1U3jSaJNJRb4K8TIF1KlozQrkEgkDGf1NLtqAHpDHCFyGBTVHrGam7dN /s2Crbrl6jyz1TNCYvRJtPqGKnvENy9J49aNybjfmjLz9CPTxtsvnD7bj6Hlcjdc+0vt+J0uB6gt rxZbjEP+Y+djWULZQzo7vWXGOOEvCxEqri32rYZAj8IegaOlXUqDgnwxQVq2DRXLmLnDAmSxKq1V 3P8gUqhBuQ+JXQdQyNUCRUCL9VfWprFSlvD9bgwVz+8FKIyG0dtfHxYn+iSW3S73wlW8OtuloBvc p7Lb+OJTm9gvLx7Q2832OrHwfaUZAnZxHCevnZmEvdkv5Y7KbgEWkMVVvnF7ZptZBxTgcyv91167 /uXTDzGOO/u2x6F2bR67UDv9mApYCwf9qqfypy1DPjq8BKY4L6jYYtpTjoPgBqBAPt7PFJtAj6/4 delZKrOCrSHm3KguOVaWgWKgD5m4YsM1HOCUpZAK+wvkcobRfVGiT9pT+NHyYFtP07Y4oVOA8BFE qKkjOx9qobIrnIJj2hapoanaIUXHEJGiLgKICZlVir1IIlZG/3F80S+RhWO1QPc/ZDiEDAE+Hpk6 XBVAXodM3pLFQkDiouCdGli/E03LK602LUZycPBYo4bskETDE63SAhKDEoYSjBIU7oQUdUHyTkSu IUx23xbIvkWBC7B1spQ3gVl3IrXbaY2nmBs4vQNQ/gMW8S8tnVvCF9ZYLl6wZc6w7rG6DBul3V+J WUKGmRAwEci6eEibg9XiEYvL2WJpK9yalN2OcVMu910Wdh6tYm2Wu8HHWGSTMY6tYqYVcOQXF3vx D3DYPosqyop/z/jv9NzMX4CsVZbLz2OxyDI3Xh6wPGxja+tWvx0DxtVmbE6CVGSjX2y9pd01tPfK awNWdH2xEYq9Nypi2Y4lEayiQ7TW2eTJBSstQLk5oIRwSoQYtJssKy03BTNv2Ih1DC8sc1bt1u+e usTM4P0PvwPQ6bJKg92aPe+7Pbq+2wYiZ73ODDOdZXNjOXX0zH7iILSADgCHF987TchHn1SYexsb pOUr6CN+kRtaQ+kYTUAYhBGZ8alziyqd/nJtN2xD8uQrCGVyaBZktcgYYLpHSmOQESUPkT2Hw5EK qQQvfeoE6lkiHxM6aQjNpb85OluRPwWaBEFVKVEpWvRYo5V5rRxeBBYelV1gycyJ4LjSmGKCHCNc SLVch5Bp1th/mDyAzOLV/CSFF6FOQNXfJinWULprip0NIVDW8AIRtkcNKPxpViHHVYXtFkhlBLsd E4r0iYkL2GS0N4Qhy/pDBrIac++RzjesyJ0iACBlISmrAg85jfDSmTMf3T+MnryxRVsNYkUrM3dx 9xr3CyG6yxvl+rVm+BPiKIqYdATIWktreGGYmQtpG09xwZRFYSxnLctT8VIpJuSGCyq66CEr70cH 5apdfWR45EM8yuxkpxsDu1YvOlhmKiOlh/+Uk2OPmrgAZW+0RsjBckzSrZXTMsZtroZkCjNKXDlY YgP15/dWcQR9ZboRbulyqfkgEKl3qhEj5NV5CNugEXuz13uxrGStnJhGsVG9GBBReJnejVX7jb3B BvL5/11Zfu2V1xrjLuPE4dZl4IYjxBA2blBKJU8Uc4YRNNFRpV5pPpCcDergl/uWABTgQ70FvB58 8EHOsGUcSlp1jwgMJAEOt6kTCDGMBMEd86SOApbDWCc9XXMLoxxvAi4etiGEiV9CGzad6zA0Z7Tp oFOcIpp6DankRgjZOqPKuygDG4mjJqqeBOqeS7MjVS8BRJxKtVWjhQuNHkOESMFBiPTdCBYtQPun 5ZqzVJmDRuLXAVmNmsSWXJU/vU6Wl0T7ItF6RjUUc6JBq08kWgAgXXKKsi0nDgpk9Qjcr4IaT23l ZQ5vWv//EBImhiagfyvIZkkqK6tiddRostlrnj996scP2EHZ781uRe/CjR0IbmwEanbX56w9XNrk 3OeYwSxAViCmg6RyHhmTcb3+ajnPi31A3D4ZS2zZUxQrMGNJa+l6C5DFFvThAXbE6GC7rOC3byu3 8nLFnAcEoSydQYgTXXhpvhgMjstN40dGXGmD2eg87T6ev0Ive6uUuLp7PuDgCip9+FwrFli82Fwn h+u98K6+Ulb7bM7CUDo/CYPl/ChusTwz54KP1hnOTAOsbV2BbEhFWGMbajnEgRcbtsKO+6+XWjcv 38RkXO2urq/EgWXsgQBcWIhih2rnp3wqw4woiUC5ijp/gl8OJFXFQO2iKYzX+Proo49y1hARyATc EXSAITInCeYbSTwew7kCHhRYi4kWpCztNY/HUEc0WHIjgS4kkhDiwbOMT93n5I4C6BQc9akRmRwM dGQqCApDApyaHpwrmTt3IajJh8SB1E1pU6MNNA6PhRIuiuWwTOQS5iRA2JIDMlN6jGPaRDERht8j JJKs/Jx0WIbgYsXEO/HLT0mHJlgyWl44dLcaluILZeWfCzCn0ZhArgwlfhlZ1JNTvkjGt/+TzV+T /U2hP1hKu9JdN5v3nVr+6DC6kOVemXlU+uOo6+ZgA0fPUmc1hpysxAhh5T4PHnSXoV8/TiXrMQUY d9qGfJBLgNQwlkcARBHTDZIsRUPl9tg2NB/uCmRFnMqqsU65Mo4l+HHua6xQo6AyQTRhKDplxX+g YmxaiqxIhRVVZHoP/9d+7zRund959/eH6u53+d14KTZLP7UetuPKEH1mA/wGTOvHSR6t09Pw/T3A QWVcsBIe99YmC0g6rS7jWZClSFxnHB69AxbJhk8wzp5dnsWpXn9rKeyjq6/sYi6VUey0ubxOTVe5 Zv1472R2saTFOErrQL0AZVzGBWbp+RUBCcdGe9e73uU0JYrggbEaR67m508QhBEuQKbnXkVTiQAg nXRCGzAkhGlzORI0puUyRMUQY/UGuYkIXmJCHEunoMRlnfrB1nIAkX49bQh1U/tDcCEk1hVWDilB QHVL6RVDRBYJM475qO9p62X3ICbk0FXdhx7jC3yZVb7bZ6QBFOir0SRNCVjmW5NoDQmpbbyaVvJJ v5htLNF1+L3gTqZNLIM855UtzsaQEVL4TQGCbwoI3r2C2RNkByDE16x+K2SA8Ijko2v08+s/th37 V2JrIvxxicmcwWOc+Ir3ZnCq7LUsO/3jADOEyYVb7gGKRRLNbtw4yVW9iMtssrsUzpriJouJxdht FINNDrOmwx6ycIzh59HF4mXKqRPeMbAz4LLMlir2ZWKBK3uLo81ZTvvC3oST+Ds345KhX3/3D4Ti tS6ieKNrcar99eY2Avmel2Pj6Bmgqdn8WtysRHXLhWzNWPJ+oRGrIM+VicJ17qeLUW457auccbYy Dr/tfjcEuDOPS+riQLZW679f5miQ6XPXGAbOz188E7LVibOFOdw2/VNkK/pQSjlKJHYOwg37UZAC ownDCiAjDiFEE6rw9HveH1kJOgSyaAOAU5s8rNHtSiQhnJzTk6MzTmiAIemGd9wTvcJ06io23nGH 4W7DEINdhOuhg3JSuTIDAvjkeM0XayHooE058CKEcMdYEA8NokSM4I7d9kKBT0o1L9EVHI+uBIrX saaaLVV5taSEJM1PHYhyXsxSHUpXdzScVP1JkiZkFESF0zyrE6Th44sVUEsTyEQWC5OyBOMEHYhL ohMu766rQpUlZqEJrCK09U+k//YBsjtVTdbJ4exk+DNN7ntkzh1Zh0c9lo0GGJ1Du1qN/3hzHfHt eYBzGUK2WTLfbCzFZWudpdOx2LXvItgy2ziPOygZERVri/Wx/ItFGD22gkdHshvuIbZzJpA1p3Fc 4uSwHJ1YVvkDTMd1PFpU4VCUWcsYcRYGzMtOcduXL/Fe9hsMZ2wqbFxpvAfr5nMX3k/Iq9deicm4 0TaGxvbOdWh49070u3jfoKTHZedxGkdo2irjXCyguJ4Od1ws6Vwu7322HRCnVRYcTTCUGkMW87Km jMNpOeG2eGn+RXcDR9Ln8Lk1Wmcung10OCgf2keaZrfqGJOv4pfKCeugB6gCnniUeZeqar+oLPyC EXGsEOtsL17U4aUhpjPemVCFWZcLWhOTpuVcfEBH3Illn8djNIsO10EZHsYcyJUrTH3S4lpVFIdo kZBS3M9EDkTzrgCX74sg6qy6Roj45UO4pVAv/5QVtmCimPpoiAaHEXzR5sg4qbkJLL44ohS1VXY1 xXxsBaFNsqUwRFuUyLPt/SbrTZOIK2QkQYKXimcFfJEjJzElqcnhYWpj1tZUmVtmnpa2+fNYK+1P 3t3KcLJQc/72ATjbLyuecEx4Wpf59U29ADy92e42jX+x27ywufRRsCG8UGWFZDuGUd2yMbK/ygVl vc4yHrQGcwFhGnAjSKyULXOIR8eGIXmxCIOhKMspgvBhnMt65NjSfJ+VU1sPY+URG8jDTPPcsTIh wKaBkJ+ysxLPfkQvJ5GVmc3jUQkXXsYyjkjVPwjF+/Uf+rMFdDZZi7B//UuoHKdDoH6rt8o5ZY1Y WvHAbmjgQTesA8aaSMip4s/qlskh819ifNtqbYxj8ecpzuRGD9uM6YC3WBSyWjbS7xW1eeb027/w hS98fqW/dX3r1PnThAwmy4FWjEuPHcS1hpNcKaVEp/8FHS0sIClmP4/HLtRIMwd0xhC7//77PQqN /AEXBpLhjCtDFtKqHa6V9SYBwhlWw15hVAClUDJRLwBE3f+e8MNXinOFhyaYcw4OWoEwpkRda+aj 2UWNVGdRTOeUusNDcSbR4WPdiS+1irH80Y7hJWVbwU6xT5VMYCFEo0y4JEMtREuxIHNTZgwR8SU+ 8SouH1FtEq3EQjiVNoJMrMmSvgUS3yJwSGidSZ2/VNVfa34JoEYwzkLkhIY6zr3ghXWvY94p53vJ 7a3HuRM9bfYTzZnpp2mbP9hsXzy1/vbhAfIxaJRTB8oJX6Ny/S3+7uirVoto9mJA0e4znOm2uyEW LGf1CUTolBXk05A2dwmVvio8bsXQKGdnDjEqY49k7Kk0ZVlB1uHwM5YmMMvAenqOzSdJuSd82o8j Zbq9JRRmsLQSMQ9jHenzP/6f0aDXejEEY6AVu3ZeuhGXe9+KizluzGMLHrvRyef0MCDsgeGYa8hX OWkNTxCLK4A/1zkylASMmlHr1Rk5N1fKMdyzQShhtxnrevvlpgLObaSOL5z/7k984jOvbT7wpeef f/Bt74+ajrcAEU4/s6GzCy88eX1c4ldydn1TsLq41QEX9dylA7DXHd0MPIEnYsJGx03KlVw1ZuZD bpRLJinkLhnTyDAaERwkqvySYdE8LqQgDl8ZvbL/3M3nhmhe6SOLJijrpVz2IUliBOFEED409HhP wtJQtUSrk72UfKv1LhEjGaueOv9LTI2szMQSpU20Fb41LbVpEuxiZaCwl22WyFdDldWT6b7UVL4J /fxGAUWiLehOAHovEPONAtPJ+G+isn8ISZosrsAhMr5B9/a/G8QdZY/s7RQ7JQRxwJERrJ/i6B4G XzHQ45yKcIpzswe9HTsuw/LqhDkT5yOydP6I00UqvCjkOAjmHwtMAbJxbOGOfUWs+C++M2Gfe8/D QVdgEa9VpAqwm2+FZ6dxdlauJrkRtzf9/ntXmNTbP/XjCOiN3dhqgxmBUu3uxM21t3bjPAn2ECPi 63uMJ5sXGxy53e11Yo5yrUwtrpdr7rqzch/1/DBspXYZYDbD5c8oO7SrACuWWcSMG5sa00GEv7j6 0Je//MLn1t731FNPYGNcuvRgO7YdD5ut169wTW1Ri5R/A8Uv15eDYi6+RzVUNiCDP7HR3Nft5KZu IPTItfhpCjlQ0i/GQzQSev+5gu0oJOgv6g2EAfQk0QoT3cyZcolJOHni/v/Sl74ElhGfP738XI+b ekT8nCQN4/r4vg8tLGFOsytBgBeXjCTKmxW0EVlcSzwS+ESVfDIrMyc85OF42QMh1MXJSouwC6FS 0TYV/gpz0BkMEvlqQk+Wl6qoLZoAfFsVvRflT1TKHBYMn29U+e8FxWTuAkB/owV9O8S/XWVj7Twn X3AF3I+0mwDZQ9vba2urjfEuWsDpFVR8HLcTxeW9wYRezCryKaCnrGIt52CHRabHAy5Ny8FhOsVw NxmzgN3XXUMVMcNndARh5jksp9GypTJgtFz7tsUZGeP5bo+jq2eDaax07R/GotNbN/dYlfXkj/2Z ENBbo1hfunMYq6J2r6Pnbc4ZA7BcvVnuSu63wv/NuV78bhRUdQi5PN/nt9cO8GL9GiqPZz9ku0hz p9yMPiowXfaWNtsDvrb2ltY+//lbv9B5+4svPrPUaly6/yJWTnTSWG/Hj1pX6nhkZaixaSIFmJZV +2AZVIERuaoL8pwKYB0Za81cQE8dsY9y0tB5w1KpOBJDp5vry3QbQQCRjaBZZBHBnzKf6IoQQUQI Iw6DSrY9Pf300wwqoRvUYypAsNBa1NwTyEBV62gOWnZSlYNHjRitQn1zIp2YLrc0cVKX/VOjR47V CigbRaJi7AfeGc2pFXFWEI8esRzBJgSb0HF3zLGoltkqthkFC5NpqSXiWp6NWqv0AjDdHZUWkC7T 2tHV2d4pnzqHk7h52xB7jPxkzm8CPc3kLRqkbxoN78gf9DJGXthfSz+Cv//c5qMHsSOv1y5+hGIl sbcRNaYnDQjj/rgie9myuOSF+NL08eIx+/yffwwh080fGza72HHF1VUcY05Xoggp06Qgm3GvLMUY IamzvXEsc13bjXwGs1jsyslbiNPZWdys+gc/8RGEimvc4tSHa2GRnbkZu2oemIautjjffzx+uR1+ 0qtsBG00HhmGiJ6Zx+/ZaVhnG03MkMZKLPVgkVhYl8IuBih14Y6pgNdyPUrcUgCOLsc51EFjr/Ez n3k775e/9jnGgLNpqHfAcnkSxZR8UENFVZ/FAn5x4WsoEc0JQa0S1/oDYSAUaTGLgDA97hoEKirR 3A/A0lnU0sPO1D7juBGSaEAbOMgERcx4lKkGHg29WrYp4plnnsH9r23oZZrwULssGFIeMtebRohD UUoRMgQLBZV3VZ4iMmHyJxtdasVBIjtU5KtgosFEnDSyVKW0xYzjpG1OEkYHVh6JT5RUB62IdX99 RVjaZWqpjZTQlronZ22nfATae4EGqTfmSRypFbX+uoBNmYMELPxZE5bvmXMSIE/vjmUK0wKpttNt S/lWB97ZooT/0zjivrPy0X4sxXz7iKVG+KEKfwpZHCcB45eYXmR/d8xUBt9ggAhvfajp64ziMDBc OWU2ojkuJ+XPYlulAIHtFvOb4XHDAirDtzL/yHGx0VhxUGLr1DAS77TjUNmDYawd6+7GyrL+zRh/ vboWq+ef+snvjmVQWxto1MvbcYDE/OprCNh798LHdz+TlNPpy9wJtTd6ujVgb+dN4Gs+f//sSrfV Pc/B3cSZxZKFsy2u9W0P+syssQE+Wmx6JJJl50DUujGKi3sb3VaMBNtxkHfnbI/Fj43/82cfgJ4X rjzParLGOOwalrtlb60iKDYqfIw9i4s6x3ROKZLJwsDH8w4ZcpKbdyOBGpoesIocnM0UxTwS1oKg zczVQQebrhTFgUgmgB34xWpb15qlF997ALiNBX46hHQFmRH4dbgKqc4GCG3EVKPJylpInmjLI3aL 2ta0VuTUwdSXhCexicgCXI2JBGrTqYPaktq5fJL/2lh8ddhLTKJpwZEtdSEOtQgfmdampIhlFmDB NejI5bpu94gjNQzVVSLDN4QSiwiNqoCyRh/pTP4m3t8FWKXBnO9OQHZKZvutxqm3kH93NGQ51WG3 tfR/4FjXdvtt40O2Gw/j2AoGUyF1ZcVCY2kUQsNi7bK263WLjPYP7S+TiAJ3cilqPinb3GKDNxGc Dz3yqQWQxZkZHMhfLDKsmdgqFSXu9YK9nPFD0lM3A8jGZXfkZ86sv+9973vx0v2I2UF/HfVuX2f7 0a0Xd16I+x/3L5Pq0n5somKbOe9f7cSC0u35RdL2ZxsA9jtbT9I0F8ug4/7pAb/nm2FhDeIkNbCq 2ImFwlKdsEmhc7QUFw+DZqGi6wBfd2065E76//LjG6++eus5tnfNJvetnkc2Rs2AKjngizxxBbzM 0TumG17x0D8VLpvj9fGgjCoDggAZfnJY5NEaoJg31GkfkDnK6bSARp/4xS808xVIIjfHqiQE4AAs NFkwgpOgGFhGcZqHQqdQIvxF7cphRA5pCXTPOfETPpQBVcNf0TyRSLYkPtSMEj3FE1PB51TGzNAQ DdLEBMGHELhhQnmVo1qtvBCwsoE8lT2mDNK+FRQzLwsw32xIW6KuZ36t4y+AiMkT9epSEu+zPla1 VmnJsLZCT6JPhmdfUSfPmCcxyFrkUyNjHZ4oabYLduhbwJ23lDTbJUGnx0jpcG+jy3qa7r+3Nz5/ ZvPBw7jsmv3W4RUq9gRAFvozjl5xGAsUXm+WcPAXYIfHJbTc8VVOBHNfJP4ytbcYCOW9FTngb4JF nJJTgKycMkY5HH9Y1B/4IOa4NP71cMdMB6M1djG/uLr59re//TMP30/89a1BjMSGcUTqte1isMSp ZOPGQSyO3Z2fIef97nqZTYg8lw/3x/PxQ51PI+UXyvDn4iiU9oJA1gTIYhIjCCm+P/4KmYE6gpZj 49TaDDVojzZnYRC18T01nm596Jd/+RP/eGcCIG92YmTH+lmlVHlTRwKUi4NG24EnNdkxijYBROYQ iRclnLSpOOTg2WTuISetBhERgDaPxiZnQvjVoAOzHLQSIooRTp4MHrW2SOsQEriUNuAJaqPdSz5k Qs5k4tiWtNpxzAN4/7nwoRNcyUj7Rt1MYeNFzsgiVU+BpkTrYniqp7mphmaeuqleJycthV+d/Xyt 9V0+88nlKVQZBIOTR1PIUpnowLvzxOaYZYQCFKPaamhw1hpZVynhPEk3psnz137MVlQ+pPtk5qEw 1d63k1ipFVp3oeaTud0Jre4OKlluNsaby+ctQVeVOBs+BYsKxjr74WSt37x0bvPfZ3lnq3XpYIf+ 7DAOSjy65sOJx+XitscsK6ATohXjRF7L7sUw32icRmw/KosqYsYywjveR3PUwdDsHWGiHGlX7kY6 OsG17NSO1WGRrRfxlqnMlb04d/+1bmx1vvKDf4yR1P6ZhwMQD2Ld1q2Dz2OLXb48xpq4fut8jCNm 3xk9+fQx6MSgIc6s9aXgfOsZ1OXc6MvMQ15gcpGh5SiOx7oY3i5c0Gy9YmBRLlgJX16bw3xCc5aL y2kQt0ltBpA1Ds5GL77RR+vmNxvv/l/+ly/+wsry7vXdx8+eh/4xU5vHXZf6nLKtZC70qbkmSwl3 MYRJlElSRRUKfECtuzWJqaXGu6tqXRrGQxFAFQtoWYAG3sEQbCji40RjOEkODB6ZkQSGtMtcUEb+ WnCCo9stAUcygQYAizOLyMplIiDaF7/4RdjuAM0dl9Y6LUero7IL5dqJjlSsnWigFnsqpDgebKw2 hAvoqfjpnhLF5KeYw6PBlSjM1zDeyz4qdzvITP2JR4ipjtTKKY6qMFYjy7i7SVInlDh7sAUDimgC lgLBw4vjXlhsJnJT3snNEPpj8JazdS8nkXK5xtMs3eK0S/OxdncBJqUwqy+pdReRtNXZfqvfIduB BuRpxrMacGc8W++2zp8efGQS/UFvh10v/e1yO+4yC9cROyAFi6bY1BMuJC97MMtvMe9Ll9QrNz/G uDFWjtG3zTl/ovRWsWhgv1NWpcV9SY2VsoQbbcUKYU1WgE4c/DNn22G02jQ2RV/rbhPnfLmucm++ EbbVD38U5Wy+8ztQ2s12zKa/dPM5tPH6117DuPjiM+/Aprh6+GEEdLryCNxuL8cJZe3DMDQ6o6fI ud94KoRw/hpd//3TLyz3l9/FerVu++I0et/TrYCAFW4FZutobI1qD+NIIg4yCkyZrDAN1zgzLEtV LuwCZ8utNfLcbj7+i7/42V/f3Lx55QYEb66fa3WPukBiki2lu1DJzszxo48akSqtouaQk3BHQymH NJwONRWb/DXBSMWfQAnSBTOBJ7cBqCmgDO+E8JDbU089xepWT6klAiHeiuL511DFnwwqKUgcpDj+ BPs8NgO2g2jsynQyNLqWK1dcNwvBGjFaVVBLZa2v2iqK8VWDVKUTkUnuWjYI1rIzgvpCHHUzMV0E NLn6ThECvRoUAnB8Fi5/mtzIxJTJ2mUBGXdS40SlVGNf7qKliXo1CKbm1wmhSei14bO2dlnOXIS+ VWcSZXIJM/lJYkRGjz2xwkKhZVnQSXPvLpVKC9lKmYNMvzs37pLnm/6klNgD27RWbXIQm7ZXus3H Lp19z8vX4rD4EUslJ9xRGyBUDp6LbUIYC3H2AxUJEjiKMfhf7CzHBuCb8XiflkFlrCGLoWUBsrJo lnuS+CnXkHtlL7OEZRQWy3EbHG8ajVgmr/b6zJc3Bt2wxRhOfvjDH37pfd8VdzKu3k+53e0DtOuJ G8/i1rn8tWeBsFevfh9lHTT/ZOycW31b5NmN3YudYQx5OgevoHit0Vd47w5+Aw7cv/eZfq//Hi6/ 7HXOzcuGoVas8wKswyIrS3+bK3E8EfYm7/NB7MTcYN0+3sTTcfjien+Alh70H/snv/jsv95cZ64B pp4/d44TMrQp+AqTdUUpdWmbKLp2dSqtT4xwi+OMCKKAWq0E6vByFtKhU6ox0RRRcxbyzB+w8zRa rCrwAmx65JFH2JtJTG064rgEJBbflRXF5EAEzDEIdqGGLicQkGUZRIAGBmVAJKDmbedaajQK8V3Z mwtuSStIictiCsURTv6akHauVjnVTaxPBAy5Oj5KhDgmVx/lnhwQE/wzFc0IKp0Yx1dLPEKEN61X d0loC1lwoknGlz7/TICwklJpM5scIdCSFJIyVZ3DAqYoRppm5pDGXSbn5R7BSJYlo0mVfey3gnV3 z9M+DXroxpFCI1t9Nj1vrix9BE8RCrMX9yftxP5Kjvjx8J2I0y6LJNjEE3wuzvtwiQWQRR7a3/4y 0Vd+48EvERDjsdRle/lSOTIDb34AxKzM1gewNnvTmEaYdbjXlgMM4yjHvWF0Sy9eOP+hD33omXc9 HMow7TFQ6r+8gzq98trLzFS+svf2EP/ZH8OmGPc/FCqxEjewTTkIjXWnHEjNPp6D2GHTOPgKEbut f8b7QwdPDrqD98/CUXK6rChoN2NoM5iWs8lmMdG2HIeWdWdLDD/bce8AUDvDi9Q+WCu+PFaErLV2 W3Hn03/79P3o8yt7W+wlOpzGWIlsPcvQ4Vh2/kqC0qUk63IJVhcLToSimWKMfDyqEJvIR7xQV4mg d1yrJ5D62PFkj+6ebYDMtbg0OkNLpkrwlBEZASAfbTpyA4PchR6YXpZlBE8K2kZvN5nQZwBzvHux E++s0mC3uchFBDdmSv+RpVOdi5N1kX6VS25YWXcUaM0ZqEbrtuPFHKy7AGfHkNoaIlesGflZpPHo ERzN0BxEyQgvUvp1j4l9FtDhZOQMyVQLSQy/l3ySXAm1AvYhEC3FyRe/LtBzshTNYFmT/cACzfdO m1JruWnu3Uvyu/DtG/0kAY4+HCa74mZrFz9L+yF8KKfPfucwLn9bHseq8RmuLECqdBnuo2Q5Bb8o OfkIZJxRGPysmskehnMUrV38lrmAw+I4DwCI1bcRh1NwgiGjsIAGsdU8tmRiH00puNV68vTSe9/7 3sZD70TrZv04TexgEEOVm1vb2AW3rsZFkC/dxBTYurr106Fvy98RGttlNrIxBhGj4KIGhzGa6xy+ xG9r/EV+29Nf4+O7xs8sLy2/dxKnX7AwDkrGzRgcDWI3QWttVJzlXZz67dYpPMRkFEeGrWBZdmMp BrljtbGw4cr+IT6r/+pfxv2YT+zfXFkerKyuqyoYYpCEbgs3jgF9yCqhSsXLDph3B562EeEx2C8W lgspjODyTuIsyLaQl08ad0xxfuADH2AjhGef8WiFka1ue9fZkhBTyx2gxOFPMgSzXH1GV4GZBkns W/ryl7+cGzDJwdvUrbhwk8aEi2YF99qcNBrVcTCbkKSUimhacyIpD5mnVh4ZU8dmV8KiHFb2xLgQ vIJZR8hVFEH5PNLJWpdSUY/E994wyLwyn3vX7STlTvosPfZR1kETPeNbbobciYw0RLMHuEci06I8 4pcEHfO9thDvVIVvbjgSoCj4IB8u+YEpy2urD+3uPbR26p2zstMQh/7xQZjaVs1ymtiwXSRpUi6P KAcumlVxzB8xthxRcXRSBS6yiB+n7wMqZYlms1i75TidXjmksF18Uodh0DVvDtGupeeXT33wgx+8 /mD4qien74u9NmxXX10d7WwDCjeuvYJp8OrVa/T/L5VVTl979a9Ql97KJSrIcbOUMunGeiv2FEFV /zB21XTHX0bn2/NPw4Hu8FPsYXh8/iJK9cjooDRJyPqoFxMdAtn6JDZgnepxPkx7sBlHGDVb4XDo z1lqAFAGtYNVboGarJ0LY+G/+dUNdPVjoz3mB4AMNBOdhzY+UQoEYMXoUrAbq0VRbNI2UWO1sIKx x1OcKmfdMadBkQopQpFV+oPMEzDCEGM4iY8M8CIffrEcsbngCSDl5CMc8wxu9xhEYxW/m/MAcJjk kApmYYix6N9DaDE5aQgQTZcZlGsJOuxw6Kr1pJGobaV1SXySA5Fu5AyRKEt5NUV50T4tPVwcTmt1 QmKLImuBSqcgaORUWDnDn8QX8RM05Cd/Rrm1oirQqaghynf1iBn/W/EsUJXKdpKek1B4p8jkqagl wSmRd6nCbfNP8v6d8McG0vym7WOmDifIKI5S+MHi9HxsEKf3zQ93Yys4vvpYeV/mFsu9bIfFzMIW WWzfo9PEXmeGcOZy2lbZhs36ivJ3ORmiLH/lRImM8+q0CQ076xuA17Pf+V7U7G2nHsY02Giv4dPZ moW//NY0zmnYvXI5zkR95UocyHXlMlr0+Zf+YjRNO9zSXGEeHG6HRdkcl4kGN2CP/23IeuMTCPTa 6Jl+p/9o62WE/txoPxq3UfYkdoPOpRlA1lybMtpsneIExaX+yloAHPJe8iwmf0xQ4GmP44x6S5yL 2/75f9q5vjf8FGYjl3Ecn5njpkKY7JgonZJqSgLTEadKDwd5mlrE19ubqKQZJecT9YKxgG95lNLU T6JRQcJh49ve9jav+4WxHv+PYeVoDgYCuEQGeZ3E5D32q5ZV+8SBDG9LoSzwDh8Z5hgGFDjCn0wC aKwJoI6OSRXnwZXlFDrFNP2gTXgSsGhNooliIh2ZaKjyp+NiQvSsyUnCBXpZoZkmQpE8B2GyQo5p 3Pkkfgl2fAqpgLiMlCJ8UnvfNFoJK/eu8Cfjp96epOENMzctCRdMJ1tLmE9z997raMJ7j/9NjEnL OfTOoaVqMJwecgXSn5ouxeVjHaR3f2UQHftSWQUL9PDeL4vBDjrFLovT/Y+fY6Ms+wAHkgLZEZPj fu5Gn11OWGexYoO1FWXzUwGyCWcnNhpfG2y85z3vmb7zcVRu9tAjiOyD585hHRxOhjEZPQi3LuiE 0O+8chXl+drll4CzZ669EovRr304VqIfPhqQMb+/5FlAk4sCwu4LX1J78mIow/QJfjenv9dv9e9r vwhDzszCk80VK6EnhapTk9gkuDGPczWWl2Ln9oBzvmOtf1xDx77yYOAaU+SdlXNxqNHKctggv/OV Rz/2sS//EncfjCdnT5/TntKQ0eUPz10BkE8aDsR0uKDhoDlGiYpZrZMKgwqfNhqlu87LLkogAEF4 Bwv4BHh5MR0PG54AMq9cCtwvm5CI6blmZELmgBT44pm0xHSDFNDG+Ugs2nA4CcN5IUQU00RyQMoQ lUDycRpBfaGshDAPntWUIyvRirKUT803h8aCiZaX7BLrBS/55ou9ghxTc5W9GumMpuPPtEcmm4ai ie+ib5np3XWyLv51Hfh6s8440noyt+yyTB498/G040J8v9b5nMzwTjaXHYKNB0eQ1LvXi6+WZbR/ Vyhm0TIQUeBXAyEAAguLWzy4u7LT39rd63HwKcsd4wwvphjxisW/sKuawEM50RALpnjI4p+dXtzt ffSP46H5V86zYBFGnH8xxCRrcep+3Bceh2PEVGZkiK5jMx3MW/uz5g4HmJ06d3jm/htLp86P2u/d uMjFdCu95n2XTg2W5+cH3dOd5mqLe9saw36HfyPmzlnd3l0+319d6e41x1enuwet4aQ3PdUerTVH nDa93O5O+Dfr3+DfpLs17twcdsaz9ghSOTeIremYbztskGYXwbS5y/H8LAqZtPrTLts5OdQj7kw5 aAx3h3s3ZjvXJvvXG4c3G/u3GgfbzfF+XGnOodvcpsliOI5rfN87L5xabqyv40rcwU6BvSCFLnA9 XGijHi7tEW2TlPkAymOdJNwkxrGNVN0ckKqBZIUZ5RZxIvurTadXTlgkofMJdmBChvJA/uSAFfzY Y48xctSYUkTBPrqWd77zneQPbHkQNqgHDJEk+r9ibUktIMg6W3AQdAMHSU6SrIhAplbyDj0MV101 RjUFXyIL5eoUeUKny+KknJiimADEQ9XMwa0LskuO1VaYVSbEUSdPmn5kElaeKirIpaImIiR+1fhy Uufr+AmrBJqqhgBjGn4SHBfKrSEsmWjpCYW1LfqGYFRHkE2CvX3v3R9b6I1ifcPf77GHyHzt0MQv NcdP3OnBru/eoLO1f+PsymrzcDjfbaw2uZoId2933GRx62gf5eVltsS/DmOFMburUeHumKPI2t3D VpNzw/jl32Tejn/c5saeyTl7jli6329NuMC7MZqx9HbGP2Nut7qHg2WuZdvHYOp1ruxut0d7y83J /vL8WmOvPViZxMETvdXe6VmTK09O9TdPrZ4/9+ADF9/22EPve/tj3/Xud73j3Y9fevihd7/9hfe8 46uN+cPDw4vb7cuHSzfnsxu97t7qpLM0bHYOlljKgU9/xjKy5lajdWveOr8161+ZdnZ6a1vcp83Z jvO9eYf744bc7bnbau80W9dbSzfayzfajSvzxrVZ6/q8zcb1fcAOv9uE834akz3O0GC3Vns6GszG K6uz/d5hY9bfOGzEygNYHXMLRamUN5TTsZU8dwimKWA7KrG8GKha2kz2ncCTniAevea6hMRHIhMH SwpryJsrcwZQ5RfRhANHjq6r0PvOJ+EP2sApfGpAG/BEWuxfrvvF/iUtxh1mXeomIeAd62y/4zu+ g0Av9HWG1NplZ2mVHc1ZkE60Wqn5pFUFMdIvNxztOpwkRIaQIXUPe7mgmLzKDGUy0SiL+NkxGJOc c4Y3OnWgWnRMxebdllNVatU8GWjjESeHPEI4v9Kayq8oZO9Ug8Jty1oot+ZXihEFZT6ywO7O515A JaHzHuPfS57fUJxk4DeUSoarM7zEpRXt2PXyg4eTB8/fN9i7WQYasTijX+4N4gCK+JkET8YsvQjm hNCMMLsYXLvyojxloX4sjq0ZQinDcmLqqcOjRRu8by0Fhm4ehlv3sBuXuW19/wcY9Tzw7u+KpZsP 3uf1P46MPLbB9uJBoNEWVmDopWZ08/yXP40Cf+q57wuTYfDHAzXaj5Az85Vl4PHp0Nj5l0g7aHw5 Ov/DG4fzg83G5eUePjJQuXWeezs7nbVWdP7cKB5yiGsw7o6KFSptTo1lCeWcLT4gd1SyX/xi/Yc4 krB9cT185FvT07/8yy/8wtIZ5Pbyq1eoiyqnOYNZgfsJ5dQccByjpmln+VsjmpWtrTDSOuBSe4VF zQglwZGaVpIq43Fm4BH04OxnkMiffoUASJLJkpS4kGgCJsJeLCwoEVBgO/Ym4cIl9Gvd8CfrMGgO rSQCtYNSRAVcadYiQ/DIVgBS9YQO1UrhlFFyRixLOJOTmdBKCTv2Ilq4giPE8wkC+DMNNLkXBenL rDVfatI6W1Cw1HwJza9peZq1fZHKlnE01hLOrJjVrrOqS5QXJDGfjOxLwpZJEsLugkp3KWuhpt+e f4oFsjF7oJ/92Z/tcS7iZPY9SyzaPlxiU067dWtnd3l1hZ4EFo/RR+qDIcUwkMt24/LLJu4iXggZ s9w1gI0BI7OTsbkIq+/osDIQLZZrYMGURdgM6LAaWlxexKE5MczsHcw5FAebCT16kVOaV5Zny6vd 5QFmjHrob3a2Ok1sO21hACI8euOzwO+rhyuHw535yp8cT5ebq4PWUp8jYGcsnmgcTue9/qjdnG4w l9Yar88GN7k5eLVxC8vnwnzGqTdn5kuswFhi6SvEtPFbz1g6xWi4M+PC4jifDEZ0gfE45yOmb2MR GQrDLb6zfgfGzKeT9vzFFw+fOujiRfyLf/kv/dzP/ZwTdhoFcB440xyTeHVSpUpJVnFU7BxABevK igrHqrrAhR7tMr5SBBBDETnyIlVih8f1ENlTxkAcBoCu5odCsY887TMcoxGTOEynuC7MTx6Joe0G 8S7FgBKKJltKFDch3oGtcCawenKkgELmFpqql5UVfaIrKk8KKpyHUTr+rHiqtgMLRUX2Zg+hLgtk xDcHbTQFSemK663sUvIx5UKHvBByUsmFLZvZtMKWmeeg3Y5C+balRdzb5i+VqbRp32Xy7AGSnjc0 rETMN4z27YliCxAvvgvf66wk6LV/aBLLu+ejm3yazIp3tiyJmHE8Ky1S/BJ7zXDzj8vMowdYt8tq Mm7zjt8iSa4sK3sk2VxedpJNY5bzIM75YgKhdLwlTmccDo5bZa38U/edxs2/9P73stDpwc1zGAs8 SL/nxtgz65ek0RFHIcw7OK689AoO5k+88jjq9Nr0zxJ5yODv8JDN09GZH94Kj/L+q7EIY/hEqOL8 ORbdn5p9nrnL9zQugwUXy4iNk/uLdJeLXcukRL/wIWCXFWRxFghLTuIuKBbYhUXV457K9fMXthno DDZjlu2//sRFrJIvD2PLPUMw1dixUo4rs8vMblu5UglTqoNvx040XhwcaZm6cEEbShTDFtMzZeZk SKHQA/f8VZs8kJpMGCHiF3PTEiv4PYQ27z1xvUV2dbAdVlMKgVpSjkDJBwhjBpMmiDNI2ENWdp6D gCK4dYGYmETa3KQdXa5BnLQJ9OJJs72sxiYvBJqDDHQoqk0qVGn9hciJR8fqmZAnAsglA4VC3WoC TlBCzdXq7CHNNO29kzpvBWpTiz9DH44tZD8ltFmBxDIBLiGPr/UI9KSuCmTURH4J3lJ/7/j17Q9M 90ghfMu+KDsAmM/RMxfObH7fqKyAn+/TzIeswRqPlzhhJzBMIItm2i1AxgxAgFRZscVAEmayB5tf ljBE25UlFzNnJIurc1C63p1jIAs1K5DBfW80yrBXTkb90Adwtdz3wQ/G79mLKhXNZ8+sw4Ukii/q 5LQaKoTV8OpOG/j4wmvfDZC9OntHqEH70bDoJ/jxGeCVscmwzNnvlutT93+Pubq1W78BNx5v/B7x H5yz47KxNg23RlkFfHTHEhcVBJCVtd9Lk7DIsOh4x0EIaC8N4tKjZu/KqVO9/VlcyPI/P3Hh8o3L nyzedD5pbVGiPizlPDvjwMzygBEqUXbMfsohCH+SEDqBJH4BBT0wGmJ6xNQRM7TL12YhZz6pwwRi fIBc7FjyOFmGnLzz4uJYIkOkJ6BJjKqthaVFFg1alivAedxnlK5C8c7QHlwjjnYoSaCW3LTFCIRa 95OogIk4qZVG5mvOJJhQuRXgKJqcCaRe8lOoSuDjK0hKNMfgdoEAKKWIAK5WEYhCNuQmWYS0HN+D ItMz0ySRmMSRuaEGZlHhmgkpVWjjIX85K5xJhF9tKj9RpdtqstJgtmmIyoKk6rZQezLwHpHi2z+a 3UyoYhEIzf6zzea55cEPMspjTSPOMKCK0/lpiyMD3CtIoiHwwNt28esIqKg952cEMDFlcPyAeyE3 2vZuaSq22KxcH4ebnPgbo3KM9cYqxsve930nTpx3P/Be9IqBocsyHUSIYgKZ1kHsrHz1VcAL5eH3 qWe/m03j272PBlRduj/0GQsT+pdejLKa1C8mSUNa4oDGcfvVa3Fi/Su/wcbC+0b/K1S9s/Ecu3Sw y0i1yqk98RxdF104FrVaGgU7DgvOdVw+MmlcuHBuf3IV0tY2w2r4ja+sXt/a/vTmJiYSHKYKkESq ONunzBQrk/JQk0ekU+T4VaGyt1Z0g7dlfAfcaI6RnFSAgleIm9BMUuzTvNCocYGFU5xeYw6Kefys Zq9qz5NeM3ITArTCBGICASlMMFqBwLCpi7Py05/+NLZY3PxyfEctNGsSmsThJFSRRMNCI0tphH7P O0t8SW4QUxwnQ+oCMdpiprK3U54dKcdZicdzJnKYVCYROqwscY4g0lpZdsq3fYKIK6gnQSKXDRMy XfkyEztsQou3SXwkJU2qEKPjhblqpjSchJIEPics1F67ym9/3HkTFN6JDza8fUlCuYLI5qQLmxvf y0GsnAmzFO0ybEYX1WeRAu1V7lLqFlt2v9horMWHe8zRRd/IOoxioxVSy1qBYr+4pj/WW8Ty16Ki BQ5s+lG3rB5gRMZO5vVlwOu1hy9ii71jwIjngdMPnXXHsjeb2d9Cj7Y5D1imSwgV4rm6fZWh5dO7 3/Xkk0++ePDjMUBeicMUOyu3SDVpXgjDpKByexbXZxy+3IqTy159gaHp5s4/Q+7fOfkVUr1rzLln 7TOTIs8sraUuBdM6ZTHwMpVsMpkay7XaDRxMDfyJ9K2D1djmNZ7F2RiXG5vk9j/PuhiMVAGgAS8o i2wpF1Yr80qgcls/akcaYkRIw4q06LnzHoKCW7JrMSZyetzUPpWIcNCEtBqG/EnPweiSpRUezagi EwFQY7DpQJ60ctjlbw5sPag2jhQvG0jJnHeO0/iDP/gDZjZdLSE8iYbmoytA2ZMV2h8CgsUR7thT xLHRjZY84U8tNRnlaL0uBeY7BCYHvYdpzUGGw3z7RV5CDssTM6PSlAJqn2MD8PAulhlum8lKMcWM DF9oEomwGSxVIc6+a0ECMgcLytySJIvOAXNmlYS9IbQt5Lwghd8Of74hhcq6Y225RAM9imQvL313 6bdxXNFTzrtxMKFbu9lZGL8F9wWyPhsvkU483Rx5XGa9h0wXICjh9wfINA2K39qt46XlD4ots8oq rhhyhszsr0TXcnj2VHTFDz/G79tPPxYDn0tx4waP02oa5oqNAqO423fGwG20hAQ/2byORv3T3/nT RL4xi92C487VELPlcniDF9kNy6Hb06j+/JXYQrj86r9gYu7B7f8Pavm98xeJc984pI6xaNSrHI+7 XC7rXSlAtt0+FcTMOWqV3QAxwDzEfGX4g7FHjVaXOWDiH7Z6ghfgqA0SRmJZHnFSaG0FNdPHriig vxpdpjITX3TQRFC/fM9UWq/moE9NC4hMXOAKhPHAalc50GGw2MJjY9FzUsXC450dRYWHrHjH4OIh Z+ol2Ywu4Tm2GGeTAUOmSqoSuBNe/QQxgpdYYY2gTddbmkFG5hf6bWgnOknrgDH62oJKxKEiufKD EFmtIU9MOz9CnC1JPNH3F1Aq7+RjNpJlqFT8Rn9Y+gcxJR+/8gt95rPQzBQpUJKDDQxH7uQUkwUL +dQoVmd+2/eTiHbvGHeXDBfq9YZknIyQZPjpTWdox5tWrfykEc/PZmfXlt/ZDgk+d3Q7YWAYSyuK 0r6+dRyMImS9WGdlI+P8oMDZAT5/1L5sFJ9ge2F3lFQCGbsC+D0sx1hL/17Mbc5fXg5png5iyPPA hUvYYve9Pa4LunDuIuYYj5Nl6cFQ6BFKt2Gn+3a+20GI/83upX/0j/7R7qn/ONYxdWKs0VviFgKg md2FjdlyTGJw9kao924cqjUbhZnQeuprrz3//MOX/59I/A90Pg2LNoahGPP+DmI7m8buxVVqdvzE Ql/cRmXnKdTE9GX55Y65AOUh3pnGPxgs7W/v782m1IsJDXJgu1dACXYobo0RBm1c48I0Lit7yafb fn06XhtE+KNMqLLrFcjUAuU8lS5lXuAzjjoc5mfxVRHicBLj9/HHH8cQo+6MDYEkjttl4SvmsJuQ NKlIRW45Jep6i5g/Kd4uLSM6gM985jMAGT2Q431wzSUgFBf8L0NIFVb8CuYfr0etAcu6WC+lXauF TMAsPW7CXLq9iCb+kDMVtJqqhhwTwuSA/PSCAu04AkXqYJcL1aQy2WpXIB9TbSygxjKIzpqQ1h5j QYeNQ0lCYTaYZL0JRLh7ksQLqlrXy1TRt38LCv2m1+JeMoSlVpCGpGkfZ5HX8vIjreghN1n9Goft BJDF4OoYyHTqe/oF2xoTTGPdRQwto4E4VipAjY2UHDLlzsHiNVspX4flmEaENOLgc5vNXovZyG5r dQMVevi+S+jSg+94JODswkVMA93PLnfUKlfMEEG3AfLQBcYOm90p+vPJrccxDZ7v/3HEcshqC5Z6 zi/wO1vZDgjj4l0gYByjFfYaIWytYWzQaT33PFME91/+b6H2gx6BPS6i1WLrKSAVlulKOaVD8QDc ou5x6wpD5qPzP0JvC9ZgLIKif78ZrpztyfT02TOdaZgDcJqvN4fbpOLcInr55UZU6pCjg6CqnCaS LUJ8OxtrrVmQIKVGJJBpjqX2pcVhhlqvLqpgzPiud70LKwyoQoeJwOiS80V4+KTRQNFB582bnheE eHgkv24vIYyyCGQg+eyzz9IQBMZO/hs3WNWBs59PNJnzpGKig0FrJBzzpH4pSFZQBdfo5k8tcYp2 cb9pBalUSVFFmMus8pQR7bh0qGlsqsh600TDADJzFMu0Aw0Rj+W4RKs20fzHJ1IoGXwlL3uhk64r oZ2ntkoc96ZlsQBzt9XkOnkSeTKm0bL3E++/Rbh5WzrvQvxdyL7HrGzCtMuy+/p+ttStrN5XBoyr 5araURxyHYv1S+uWWeqiurMCZMN29IQaWEd7J4UqPnMHIkvfmZ9iFQagUzxoS+2QSFaQRYLonmdY +fxeiRVRve7yBsbX2y89xGDn7e9/D2Oc+8+f0dmvfaGQBBgdXyCkOgVc6txlB/mVK09ea6Ba/+LL f55z6m+ux42WrCUh1WQpXL8H7XIIz045S4/zYlnldCs2Lbcvx1k0Kzf/J0Le2/4k9Dw83iFtfxp8 mHbL0HJWTrxyhKFz2jNLywZ1r8vrle1GrCdjMulXNu6jlM+99FVCzpy/LyR1ND6YDefdMofeLv6d yK85LHtCWe1iC6oFqUcOoLSw1Br7fhsuNYsX5dZhoAZE+oZIQq/AsJH5Ssd6nsyBXfbud78baMM6 Exw96IIXgECF1dJRB8VKBuPAHBxjdoX4jhBhPpOVABkeNIrQd0ZF8GOKgNpKCUN8TaszWFoeIogA RnbMyLuzjZpm/FpxU8k0LbJ6LEnakNUCOPLTonOMnPYdRYTXPw1doYQENRIRqF0WwlRy1DjkKb3X 63aWjcQvZSd4J0JbjYRFpdkxpu82gxUTerKDssLfEAQYnzydCpG//26xLKsm9970k64xc0iB+LF2 LLbkggpC8AdR931WWwBnRc06LMlAVQqQMZyM37LA1ZDj8WI0XywkLSBF0+yWdf9OBbSawcbDdln0 N8GJVoCM7Xgbcfwhw0BE/+Lp87H6/J3hqbnv3Fkv18h5OkdYdtGpwJSCLgFG1y6/xKDmK9efxiL4 X7/wV4hz43zcOLs5vxmiUmB0rxsCvX4jDP/9vW44jK5x3e9eY/uZA85oHv0Gfff56b+GnneMXiUt u6JCe7txdMxqqanLSjzyG6uKX0aKYSgViuKG9SI61PG3l89hoTwdXrPp2somFK50ii2zVGS+zNiy lT1ES2EruqwGKb1ilpKfsl132DLBR/nnV19SKjCf9PF7aA9FeD4a9hd9BoYYg0qHk15bqTY5J6Cq qvmONH1EMQaVoiERCAHFCAHjLA7eujTXPPmTlgpGHXvGXWVmNVUxkUiUgAYxi3enCERGFTNE8dif GOJ0DFj20AIOccxK5ogtPuRG1agICYnp6uLXnfcCE9/El8SOGg6ifz6eUAiBqMbzGrSJZZIrBtkw vGiXKceGJ6hnxXLMbKqEM3P7Rh+yTS5IkhblW3ySOW8xnzednMZzubZ+EJ4fa4fjYGMaQNZjJX8s AS3LjIvl1Z2GqHl15ZHXrKg0eES4tytNy60h807ZulSc/ay14DfugINvzPsBcM2jI5t5PyiTAy/3 4/yZ7vomJsOlM+dwQp9/GI27/+KZWOLklKVTdQpoukvsUfX+8j4dxspMLAYsgo8ffBCvzQvdD1CL pTFLfZlWiLbbi6mjyeq1mEGLJPTSW2GRtQ5fC4mffRwBHxz8NjEfGX250+w8MI/F7kyKkMOGs1VF iDhXLQTDOVn1pKyY8yhwG+Uzg1M4jJ7vzUcHk+Zq2JXdvdjuN+sWkS6s7HKkEDnY+5ZVeMGu42PQ lT0IU+xrOVRjjawm86cDLqIlFKo1cAzuwUk1lI6B4TsLj4Ewug0kQWvAfOphqRoXrVbc4TINzGLr uCtvtWVgoLjGSwhPGXti1vGrf8b5SiqiOoc5XGCuNmUMFMKIJnaLnuTDu+2uMWFl5YlMUDcTBDI8 mSNvHVpp8VmKi/KODN5EnHoUkJYXCewu/CoW1NaNNBHNViFyOE2OSUzJSDgzKweVBFp/pUfQVAL8 qoWYcHZS8++EKRRRY1bdE75p+HgrCSXALkX9yecbyrauF3nCPdqSxvpxTr3o99k3GwJaztQfFeXk EMSicsU/UKBqWLwTgzINyYJYgsdlaYXzkuX4r+OzYXX2l6UYh8X9v9s6mnEmJG4rajZf6oYRsXRq M27JPncx5ikfvh974ezp2BKI1ukjg2ybFdiyp1RwZQU5o4EAWWfeBT4+feO7fuVXfuUrnY+QUGWe NWM/wBjjihNKb25S64PRZXLrDcOu7w2LyTD8FJNe/fHv8n7h4AtcF/xI81V4slkOvGaIKv8LH6KO otqk2GXFuDx+yjjz6cbqze1bL59dxk5cOh2LP1ZGr99APiIdQ6cyYaItBretSMKQ2dnZqztimdFS BtTeRDo131qLFK7Cgz+khaU4yGA1HKa34E+1w2X3LvgiCZmQxGE7iANDyE0vGENInWIYy8QBsFjH xxhTuAmx+Xrji/Yijl42a5cRVHztI8eSVpBwAu2fKFeAFoBsAoectgXxE81NnpxJ668en5Fn5hOC V6YvVavXR201T3OcL8zxyG4eodF+wHAhNqFK4EuaalSSdAFROU6UrXNLSK0LOqn5qQmvS+Hx20K9 5M7JaPcekoj85vKh1mqyL5SrNNu3fEOP/YQ9TbLxJ4pwrJbVUgAZ4Ye4+3EIxKILzqsI/TksM5L7 7OLB2VHWlznI0k4p05sAWVlaUfSNAsK+KHwfFig8YEXsccNxlyQxb67HsQ2DtVMo2KMXYtPMpUcf ZFqNDTNol65ZNUTldITivJWDArvTw1Ece33jRhz499mv/LGPfexj19Y+SlnbxcHf7FyJ5MP16NIO QnsnxenOUZHE6e2fDj/xzqfiHoDZx2MtwsHn+Ppo83Pk/9AohrQrrXDTHHG+ctDYmsdHSB61A9Gu dzcYZz2xNr++tTVuLK2e2Vgfh7uHxcDR+xY+9Mrh2vrX4NsChFlWciBbX/Wx9aNm5VERhAlJEgEd jKticMzd466J1Y8Gq3kANY+WtYcgsstfc2hFts5IkoSW8n45DDEWwYJuRBYBo7co6yrIHMhwe7nH 9aTlIUpkcRoiibzaHKR1qYRV4EVxFddq00c9TW6IFUqLCCUCKnX+KSXZQR7plLnzmBdPWn21rXTU wuV/sn6BAptEfBUyrYM5Jx22Io+QbGOLZSJ91tbcrKSpfE86Uy7vHVmkua7LPb6rbEROeu4x4UK0 7HjNiucbBTIosSFtAgZiHnb8U73XgazDoT44AdhhydCmLJKYTMuFbKUtbpWZx1jzSt/IrB1nkzKq pCO1/YtP7SCWiU53ist/n9QxtMObxP1GZW9michGcX5vrUevuLq2iXq87cKlGFQ+GFtnllfjgBpb 1n7OoaU2GgOl+jhmqDrYi1HY9Ztx0/hz29cZ/jyx9QNf+MIXrg1/Os6rWH6COO29B4Jjzdi50jqM cSanNPK+tPtw+Mu2PoXKdcafQGf6oy8Q89Hm7yJl7zyI1Qb9zlaRtuIZPG6VbFMPkgSWUjy2W+HT +e3JTY7mmvXXNs5sTG7sL3eXt8e78GHKpEe7xQ3rwbdyyxT33yU8WV97rHzMObVGcBet1E/Xo6hH iV91fNeyOxdJBH7BI5z9dB5uSCIymXg+BwwhxMiwBUMsjNl+nzkZ8hHFvIiEyMQxuTIJYQIfj5c2 8Weqs+Yhvy77Iqu0pDQ7tAFDro43dZmzrFhgi6Mxy/Vr2kAiiZigAkobpZi5EEl4fD2pkJZHvISY xEuLNLEVE8VDyI7nZfhaI5eAVTdhxjdb6eZdj4kMNVB4NrmpfJLdmW3WwshJ58naGZLRMsJtAS4p V+CkRyCuEa0u9HXdOKktVUjKt6hUP8eUFD/x0W5HqxQ/7BycQgINBx+wRxrT+5q9tU7/B8rN2BpX xywIRRrG3ZSznWao/c1W9AdcahZwUCzrfrlGqxNdeBtbg/f+LASLrTxxkCqVbUxvllVmLxSXf3Ip JZKembRINjYCoxv0xA2AOsWsJnISExGnTqF4fIrDr8sVPrmsMWQU64oajeNE/72bfcyE527FWcx/ 8LV3cUHGM1djmLnTvxbO51ncj712EPZRi53l+M5at1Cgta24xKy5+5UiQv+CvYXvOfgEdyw9xLQl E03lpgJOvwiuhoP+aK9oHDAZHCvgXFaWgd7kuduO463+WZ+JiOnocD5YXYmxOgZLc8z/GEeSbN5t onYrk1Anbia/rVyRRCYk92Sd/mySqK7iDn+q55pgvChp8lDt1XSCvR43xhjTvs1lseZAEtuCF5DI pQ82AV0IMTHEQDHCdZNJuS6jMHaHQzrIuFPh6lW1kjgu4OIhH4jR3QbZEkYORAPC3FqUVUhYyIrU gy2rpkc/ZwKFhWBpeay7mOUnYUfupUoeLcyr1VhVzC5FlK2bIbGM7KybcJZqHyJxbElJhwa2ECAS CVg+xvdJ31wit1mZPMezVnVBRAy5LSQZ/809Sp7VTCMRkhLRrIK1kLPScJKrJ0NORjM3W9ODpMtp 1UdAxutKb3mXY0/R+slBpz043Ww+ft8D77oZK+Al5Lix4o9RK9y9rDiCdTc4MZFVRWVRxeVBiEIX 9xhlFZti3I526Ref0WoZeLLuH//BTaKEw/+omRZ4CCTBlrQUco5Sy8shpAfJY7LxODLSR6uvRKUd Fcd5Zx4+5snOOkbES8Pfj8Hda/N/+2//7Sc/9h+Ez2X6jtD51kvBk3E5fppr4VjC2t4m1eruFbSr M3w5hGT+m1j4j48/3uv2Ls3iPsqldpwKPYhBc6vntSllw3y7VTSkeA/1GHJkUYT3zlH6r/YO0Nuv 3tiHRxdOXyRk2vHyMYyCJuvTI7dxWaLs1MrxoKGW/2x01TuHGic1S/1MXasTws80573UEkMstrtz NG4ZRaaUOvyMPV5lfxKfQD3479yLl8W5Bo3i0h8PMeSPYMSNVlevYovRl7jE382h1JT2gowQpHL4 IjnoaCeT19cDHg+/6gGZWm9DF9l+3QPo4Fe1tb5qEE3pKBv+58kfRM5MhDliimtHN34LLoQmEKTq RiNVAFTHifY+3giqhvvVTFR11ZJojiz4UwrE2nyy/VIUTJVZabVpaia1VjtZkJi4oGx3+bPGoLun SqM3WWQF7SWyaJuqbhupzVR1KQtN+PUERHOeBLIjiwzzrN1izIc761Kze2bt1AfLuQ5aZK5cd7P3 tMxacmIxpApk22Ua+QZn3AedZVFFWYoxZGs2jTWJ7rE/inPMcPyTxbTYLIF2x3itxkqtCxdtXGXX d2fxnbL0hBkX+rPiKScBXCVA5PBmrMQIi+u9g107MYN5ZStWA7x4fRe1eebqF+OcmVt9Jtcuf+b/ hJTvrF6lRv3ZOQodzmIpwOrk5ZC3xtfCR9H4LCGPzp4k8wvT8I6tNEPlVuahrqvFIuu7IIOlF6Wr oEae88GMZPwO4w6h5x87jy/82cNJ43B87vz95H84jXuROT+cHNAqYrbHZfPv9Da79BaUpW5f5flO Iqew1bqtwwckgoGedaEVpiOf+DCcQDAO9joX6XiQ+Iz3+arbXge8oksE/fQO3wA4R4Vx2WiZxCQf ys0OiUxCcspFJySkTWlc8vGiOZpMs0vo0K1EiFZeWjxWqu7vaSP+1EaJViiGIWSImy505ZNiJgLo 9RIENSpjT7+F1eggQMi7hCQrL+tryNBUQSjzk/qZCkzm4r3OXcmSIG09yrJiQnVabYZnbkYQVYWz BUH5pgPZSfSpAWuBY0ZOaM6mUucTqe8kuycg9QSQlZSM/7qcLh1H0zcmXDjSHZyeNd525sL7DsL5 ffRUGnK0Xr+YzNut11eHHTbjDAzc/zBzB0xksNkusxCzwlhGOp4+SClx4A3LDY5mlk9Cv6KiCY8k iGUORlAtR5Q8XpwBlqW7Wk0QyIZFsrrty2Nu/ri5glZcvxaH2+yOL4eq7MdK9O2d2Fj+6itfRZGe evq7CTnY3Qz5nAQoDOYvB6A0Xyh93WvkdiGOXezdN4mrpVbasU9ggyMWu921abngpyxhRelCeZzc KH2idlmrEac4fLbLka1bN9ZWb2zvDPrha+NMydKaAfe0QchqrHOB+tdRSRmwLexo697OdwcxCr/K Yny1urb9zQSVhleuyyMklzXIZ40mB33Unq9EhtUs6IPn5I/mq/yoITTH+L14vows6pGWF4BbFBMf NajdLUsSvtI0BIKPHgcCrnnerFtTfay12CT9Bqr70WMVaYlW47qv45jRwR67mCjU7pAKQnPqPnnm YWraYmbeZCwtwi1YOkqkWVCS2CFkCh+Gp+44dM+sM1ywNwd+yVCAl7k6OKGetGK2A+Y0dogma8QI 4WABy15X4Ht4qy24N4ye4rhQ2TdMaISTAn2PcFYYW/yDRT2O7mkrzOYOsyGjwH6P/pRFYBRxqdG4 dObCO/duliKjBFSEcM56LbISweNyAA7DiejGyzLXrW6fprnemA3Bja9bfSDp5Z/NW9xBd6lylHX8 KHw0sW4yFMBxJX+iUd4aawiPKwYEwbi4DUC08PACNtjyGDMh87IPuR2yt7sfw6KvPbeP1+xLX/l4 HJT68s3QnwJk8+lOSNQYtlCfsDHXZtNOu8WRQEjxqTKyOcW63k5nvQwtWX9V2qhYo2VKxJ2n2GUR 0gqv4sv9uHnomW7ncP9w+cwZ8l8vMQUyVLJ0qqD8rDvQwn3ds6F2qJz20Aq5yOWUYmqQ2hgKWZ6E g+wkHLzDXoUfjmkWwENNBCKgO2Qr84EweS5SSIkzSy4rE8J456t9SQznX3rp+eefB5uEMMggZ4og Dl0ID0XQcDjmgFTSEp9pGfoVFJn89STwolUFneSTei1ep03jopxg9fGqwER8UiEkVkprxmjuZhMx 7Cyh8EjRgG0tMk215CxRSe94IaFULLNhTkq2IKXXI3U4mWhawdhmEJIhyw6BDJPo5AXJDXRYam7C gR1azLu/qYlI6ZfOhMi7ZFWDmjRkDvWft1X4TGsq/8yi78DP2wMZc2SDzmAHH1nQgEJ2zjEHv7Lx rnDNE1L8PmW1OvfPBuOKbysuUio7KKNDK6y71glFvcJFHNP5rWI9oD3Bh2m5A03s4h+HQ5SKttph ueST1aQdVTxHlC7d5Fc73Wi8O0zAcNDfr2nm+TPuKu8tl9FHKw7Y4cBqTtk4mofHzTfBhx1zmtu3 4lKMq1e2uVn2qc99HBV6+tpTWG2jm3HY1kFZnHE4Cq1rjVkAO+s1bmBLPtx4vtfpYZZAz1oziFnn iCOGJEfqHU0p0OMTjAoWmm9NuI53/ZXh/NbuzrOnlndu7hw2WqunWYRRBuzFPo0j2cpKPRJ1ytry lE+F0xAbWvxSbhX7BSUSy2SXzFSP0qTwRdBxxKfv34ecY8vqbAbu4ItkrSwchr2E59orioBdkuGg kneTw0DmiL/0pS8R7rCJIuxmGG8CYRhiNB+OOdqOCPQozAZ4oQlNk7QJVQK3VRZ5KVFcoyz9p4Qg gSKgcuW4kE+UixRZOoGaO/xqSNof8EnG+ufRmf0GpXQKMSHQ1UlkWnG12md809pCC2oZnW15LJKH CJpdMkus5KvgJWgmPTI9RPPrfXALcZKSb+glu0ElRsRcYMXJDJNRGfNY+AscHD93oSQluy6x5r8Z ASJxin68v55ZmGozFrxGw2Cv/Vf/97++MmucP3W6w7ghjt3nyC6OVSRCa8Staw3m2Nr87jWaB/PG LXrjOLUirlAbTtgxOY3LvHic18dl3+6yaa0Tl7yx5j++4B9baXeXur1GWOevP0fSc2xEWBEfez7b K4WYrJT1WCdxvDpBrbZxWfPKKguucwrJZ9A8H01nfaZOERYEtds+bHeZ12N9Ou6Y165ff3ly0JyM 2WlwOOW+3a1TB3ud4eRdrdb98/aFRus0x0PGGZHNXSpwpnGLocXyjP2RHZbQARcdFpE4pGB5Slyf zobyuG2YboFwblPn6pLNlcHOjZ21wdpqs/OV6eg/+0//k2a3//M///McjhEeSAAn7grtsAQjXP4c MFRW8NWPDSrLHKko+cBKyr9Sl/LDnx5NIYqp6vLQvUTpXCfEwSP+L/LHmHKGEeQiBCBj7pgcXNBv EUfH3ZQSxRryJAcKxQT77Gc/K0Zo+rkGUBAEwoiDicdSDzInkIEkY0weBpXkI2H8Ul+nHVI8rAL1 FXzJVi8eNKTl5CdlRnOSB6PP3BwpIjbgKU9CuYhhWSE/4LfYYXkaZXyGO4bwp4QSLdGteLe+7lQ5 EceGtAd2tM9jSeJUjpnJmcAcBssybd0g6xhYbUXTpr1NEYbwS1nZCdwLitmotehYlr1QCPfXnwWS craAVvWfWW7NhNuK9clUlm7VTG59uUs3EKzAST20xCLjUJsDFmAiIuODbm/5/UtrNPMDobdH5hO6 GY3oufsFChk6kece9lacaYEixp0jmF5XHDSi4KQNW2OGrR/rpLwGk/6FXSCNYhoUD1qibWKQNcpP xNTmT7PCDpbH4aQTl/xJEn26JOHPc2sPIIqbF0OIe6tlsNOJY1SbcURiY3wYpwAu9Tah//LlUNqn vvQ7nJ/18eeewy7Yf+Hh8GSP306ek1741PqNuG+pPXsF2t45Zhd0e/0gBHipHUbBcuwohV9ln1xh 7qScBVIfLTmYxL3ow3EfXfrt5VCYr2xvx8QfEwnlUMmo8rwcot0JzveLJSs38peXlM/UJgVjQVT4 UwtLTRHfiaZZhBXjiEzZgAx2KYEI8IdhHTAEGzGUwBr0nxcQCnbRChZEtPAnHjvv7UiEHgJhIGvK sNREDdGAgoQCFypiiFEoEQA1z2XEj4aZ5gIOaRajU5J1WJFP9lva48T3rEcI069H2lxAaxyqDA1u wiVbGtedpGlwiFfyx/FpE/pS5dQiAULGZbcgPJkm1OOum4cgUZDS2rKLFj58HGNCGVnBUCpjnBCL 41sSzCTE6/gUSpXHNq6fBchIQblt+G0BKJNYZdvSIr7RoWut6jUldyo3Bdr6JlgfsneGDmdKW9DV lzFe2QlIBBjCpW04NRkBrtDTc4DP0sraqKylnJWFnYKgZ70Wn85umxnOya1wPc082OdOO07tG2VC 3Q9pyWfrZ9Uyjp2wvWv2ZPZnNrErGB2KpjiRnF4aVWGYyWiIDh8l1O6AbGNmiwcKHxzgl8E79sXP fJZxzRPPv4o63bxxMYRk+H7iD7nsDe9M74tIenf4aZI/2NiGHk6/IE+AkPfTXNXJ9FQzLMFxmaPE yuJpxb1LLPwt47uujotokH843QJVOKpy0B4MsRsZQZfL8cbzGAot9eM4CsBB+VRsEtkDWysfdMpk trtmiOzVUDC5+g+1xgzkLcNJ+IOqAwHaSvCEwNgY9vDDdBJqKHny4oSyByXaW+j5cbLYYR1fASaP VHKwSYZ2MKVS7bJJg8PgAgpdzEGhsQnj5k1HghRHPgTaJ9G+ToZqsigV/DrJwzsQBjClF5W0giyR CdSLCm1EU/dd4ptqqPxrYNlZHgGZkyBqkUxMI0gZTZU2Wv6KZTyq6Ekpp0h7ZuXb3IisPy67F5Pb 87jvga/Q7UP+topcs0dKRLstVL2VQOXPx7rXEJxF1+Iof950oSnQ2QpH3U47DHsm5KJQ3ZJl3ZPC wdYchpLwddBsofd87DQj5ngSppYLAYhNBRhgBhZUg9MjRz6Dz+NdU1Y2H/+s+SCRC5ilgNqy6lvK QJRYRhyqoo/1yrKUCn7thFnbiSp6Uo2rllQSfhFcRNkD5uNQ7KtXsSCuvPw8RsGLV26GXm2dDjfr 3sPRDbdDkaad5+iQVw+foLhLc055bpybh0W2Fp5AlrqG/7ddOgY2a1I1d0o6wdIt5/23y7zw8tp5 SvyFyS49x87+mCFkZxDGUbcVJjxGHVUYD2Pfvhs4k2kpD1oGjnVqsYkijn3/dXiaUXWj8K5rP5cj JNDALtCfboDctFmywwi/YTlZAOzTcemwQ62EHvQLxsbUcHm0gBRmcdCd6uZjc+hx14AK7g2HJBfF TKjyimjB2LKKQmOcEt0J4IiYOCTEnCQHPrn2TVgQSdM7Jvc0YmQmLw6BrUg4+xLIshnsUurOQQFV jX1PKDFaqE11M112Sgo6v+mhJLmEao5Z+TA9jme+3H4RXWVx8tXTqeKm0Ckxbxo+TiasAcWvKnOq X1ZcspVLaah/v1GSFspNOMCICRq8zegIwUtbHk8gRo9Ulo0tN8oInWXueMRZKcFdR8UHUm71KbqZ s46lrTrFXHBPpU/iCy9pkVnf1Ez1ygbV1rYzTHSTzpSzbFBRzF7Bfsgkdqc8+v4ZK4FiYJmHyvJV YXOlOGldJUAO6Emo3dUJY6KvXns6FmRcjdnM/Z2Is30QA5zJOC5zW98N584D4yj9QvuA32X8WrGC rDhePZetDBXcBG6jd8okyYpbjjpcR9f62HLzpcvXt4nAgLv441eWYgcos5wxV7gXx+Ez9JZd+Stv ldVadJPbApkCkLhGkuiojg0IGc6j08q1ASqFo3X3SKj/MpN3IsAE/sytYNlM+ogoUTWMFXnldjhX kPFn1G5lRWuOOPLflhK2iEmN+JPk/OlmTOix6SldLAbpCCEfr6pzkRpZMfhloEocIMxlt9EinHdQ lr+57UlDzDzVd2FXCqHfuSNo0HcWi0VIX2OTbSmv5b4NI2d9z4ZJNLExjExMlUE4s6lqwVWsnYlw 3oQQEsoIxyA2mIF2FBlBbK4h9VgfvyX/r8UubRZKqoHYmvpkB/AWqUGhgjOtYh0cLXMNregu9WMH 72Q8Go9We6wb6hyMJ/Szp2M/E+dkRbdx0AqHBdt80waw8YiA/+top2RZ5irNC6TaWFZ2Acj8pGrZ RWUc667whYV4fPusrh9tAYVSaVHieVyN4f2MPKiiSpsFCXnKAwmRh3DTXI5LmL7y6rOMNF9++UXg 7NaN0MbxpBz0PIr5u9P7u6R9IM7pb54u2+NxLwZScFUnIuThRWWXnvcPMP6OOKXOnUkMlIbtVeI8 tdR+/uqNg3Yc3dEfcAUwUwRlDWO/S51PLa1S5RZXvVfMTO7xoinBE2PeYw5QQfWCUnzkZA5B/ORg 3PEgf5KJtg9/CmGioRgn0ySDJE4Qy22zUtdsKX+1sBzfaU/YXrw4UaDjn7Q6tqip1BLZdbAOFVUH wgVKkRGSMBWhhCbDjqah9R4QwcUcLv6g9YkjsFqKFpk8IYLuJpePEShJIecHB7r2oi20HsUpO8zE sko9jwwxWR/NX55jSyGYAoprDYbClHFE0iH8yUQNQh2NEOfwmHySBnVAIdaOs/Gc65G5tZX+FvFi IbmY7pMabqB1T71VrxILUoihLfn21mmjYNQGUAkaXDlZMOlwP5Cd5oQna0uDcLJ6mlhswTwagLPe M84TOyKiJCO7rODsaNNF1tQ2UgCyydSTVDP/dEhoYBrI2avJN+LQyvbtApMCBsGqEMlRGDVQNxm2 mI5qV2Dq5FZk7eoUaPpwtOLW9Wu8vHbjSnbs29dixfnufvR80+EhpZwZ7SNCD09j2o6TKsgBCIuq lZH20X4uW7bp/UxF+IvNy1I2fnfbg9CWM+deunr5RUWCe49j/jOew9mYVXONnZgWcBuZPFROIFt+ pjmmfREFlbobxz4jBUnIFndgjrAiBpFW6RLXhAy/ymRlUra7e8lGMYTIMFD9TdDUTaYbh7Qw3BXy BEKY62zJBxCBt+TGV8JpxFifXJxlvGiOSKrhxKQ1QVI+sT4Dq01DDFyjIJpPI45oyoCuN4e6WmQU RHUgVQdcYqWGmChGJpo+BMbYu+7xZLrdpk1C9bJLiWY+PoVGudSM4kXLS1bKPiVexUiAIFCbSwAl GiQCq9q0ctmieSRMugUyqsqLpnUCzZGqvrX/UdzJDO8USDhVs8CEsExu9evcbpvP3ellqBKsIKfX R4fBE65jhBv0oXDj/OkzIeLsVoI/xTmNoyzsYlYvhOs62g52BXAQiYzK8Of4vJ7FlYDyvK6RLeIQ Un3j0RbzT+KTfyqqDa3MqIcqmO4CTRJ9KwKZ/Rn5K4uMQRB0dzK5sVwh8bG7dgIrjpe5HJf73tje 4v3Wdqxy2r7+aoxf9uNg5fFeuNg51xU6H5yGmvXKMbgO1Y/Phi0ydnzgdal7gf3SdtOlmFwbroZn Z7szeH7r2qtxDvioN+vilNzD90j8pR5VOsWAtZy7q/yngigA/OpIUa3kDFUWxRR4kUVRhyeJYrzL fHLW1OVTmmZRqTKWRJuc/vPhT80uy5L5qmrqqeWKBY4B7Ta0jMLALBDJnw4kiWxWhJMEUIPfgiBV UySIpu8MsoEweibe8WPyS1Y4DRyN6hRLCJY/zkg4SOSTtYASXXhOWSpRcIBw/Qy82/8FkEmcoCPw W2ErIxNDE6p1bimv0d7Hm42AGHFHJopfdkpiU+qtZTmmcGArQ90zkfqvQCgckkGe4ibRfNJ8eGsg FqnvHcjqslLzM/BkyJugLYhh6BdOmdv7AeHSpDG/eP48TFvqhrOfk0ujvUovEOti6fmJUWZdo+1i xUU0CUvTPFbQ4cNCXWR4PgKZOFIDnBFMq2HuY0hy0lZWG+20tMhsTR7RkGgILraYE5d03bw4LHJ5 txnqGnONTvFLxOa+y9dHsQfzamxm2r4ZFtn+QWjFcC96u9W92Eh/KbbMN/rzWPDBcq/yGzNIPQ7j oXQW5se5bAXBvQC4HDO5NZxA9ouTcJ8fTth7OnqCzen9/mRrb5PjDPtl7QjzBaz1nwcnp72jpYhy JvVFO8gBoyKtoskoIxPuSIVGoTjKzfG4dZe3qZIqHUncH+7eL/JU0WystHbJ3HGMNkTiKfS7UJ4k ZCUgUpDDPd+JQHxyFtQItyPJ9RB+JbmRSetyXOoCYLFimZbyXnTSxvGMxRCz7uq1LiYRUH+cW3EJ FxbESrnEY5fAL8nNGQLIoelsAsXYMYqshMS3rz8IMOFMrMlmELCFGN6Fv+yXKK82yux8fOCONrD7 NGMp0DGc2WMTx0KzeWxXydPF9k3EstRDlXYBgJS5k+F3wqlU9bsnSbW/TT5iBU1eTqcQgPh/f2mA yq70B1httNfqIA6TKi41opZVUUfLVI460mBRWY+OugYwqWmlm7Ads+KpZqKP/LdQpULvgdaBECb9 PhmTd5vP/O26FAne7VcT8uzqkV23Q/OLWiLNyIbWhLmRVumyQ+ZuXwTmxq24weza9ZdjUHnrpfCd bYXo7++Ew3t9NzptTr8g1TLYA4hwLx7gxaILhkKcbBZn9r/e0Di6QrrK+v7DeVwsdGsQw/YGm+jn oyc6I5wm873xSqd70CqXyZVLMfv706Xu0pA5gmNgkg8+OZy0j691WE1xcC3W89XhJNxwqCTbtXnF MurFC1rDkgsXK2jiqa2CoJaduhwew+M7KKHHPMUCXc9AmItJY5KkbMOmCAeMkJSeAb66XRwgc/xE btqAxicHqMIFRiZuOweb9C3wyeUUygyEQQap9OjbM/FL0VDisbeaijSxJFkRYVeDSROe0hEAEDPW kdUNAOliecprCqUSLx9TalP95LWgZobKseJr2lriIcWvlOXsrGZtwrBdh0xPPQk9PD6nSQrl/klz IAlLRU11zdzuhEHfovBkQk1bkidLb0t2zW07hgR35dKeXFbL9oCq4xGuCiPfeHIIY0x1Qz0hBMkQ VtQuHu10Cgkf5f6tcGvuxclfe4fhfGWDGMnZ8k0cKhAINw4n5qARHhwmUSl60A3twuYIlVsK3w3H 1obecnh1YFPYaOtrpynR3tiRBb8OTu26VVfrG0q4F86U7d0Qd0aUOGIuXw3n8bXX4gRBTjiKGnHb MGoTh4a1zx+Uw3ziGjcuIgn7aK1YZGu96M89BmZ/GMdFsPqC2t0cR+nPH8ZxN5cHrd394U6MMFhw cLwsMzbSl22ocJHZzOOVX7BRmMgGzTERIQq8TM7Ruopq164m50IE+2w7bI1rrSeH3mRiiL0OGRIi +kMG3NCxUBdEZMjTOaNN51hVWNFvo5UEMTYHObgOFlgBNVyVxldsZzLhXbiBHpBFp5j7lnTkiZjC tI8EKHWE81XQ1D1KIEXwGxJVpMtVGtBGvXT26VQlDjMGeNwCBGN4ebxuSJhQvskxBPT4pEOVxJYQ X9STWvcSdBYUcgHLUs3UHG1p55Jds6fPT9tSAogJMZbLuwrpn3Z6iWUJFomDC8SYMCm/E45807GM mvootYL+vZeimJoDwqSQyQoxK9/zRS4hSclnWe0QRvG1NXXimInwoc9FROOXVGvtFeLsH8QgjuvE QrJ3YohxENfZHuCZigYqpgNr3MjnoB0zaMtL4Ytlbi0sjla4t1tl4Shbp4Ly4nTvtmJLHavk0r8B AZrq2iY5ViC1XV2oXBGQvYNYKnkwPLolM0yPdiwsmg5DdIfl5szRYdljPIt5zOVhlHLfPNCEPcZk 2B3FVECn1yFm99RqWCJlPndnvno4PLwRsDl7tTnfnbKgNs4Dgfjd/b3NtQ28kcuDpZDP+Wyw3B8e FK/ZcVvwAnvrRztCE8YRt9gEtYH1paZgAR4f/rTj4Zc8HXZRWeIH4pcDLNVnShEQzQGOuSbeYXii RiB7cfnreFLfBQWHkFoDpHJIRG4oow5KiiacJmftHpBBcqdisLxCHsoMMlkBYeRGiHvI9YtRU6VL 3FDyozssxan7OpTgDLBIoRBAt0R8MZSYbGJnLxRptT3tBnihgpCEYwHyInNCU8HkiNCg/c8jKSoe 2RlBHi0gguimPtRGRAJZoobtnTFD+svFCnY12sYEOtjUNk4LUfBSS1VRQgSyGljNXzuxDld1DRHU 7h1N3mLMBCP5I8ELZCcMZYdhiGKtVeX6Q3hlHW0jWyfbRWFVVny3S7QFeZx+Ora2Xj+gSXF3WOe4 wB5+zCYDNpwfhn+XYZ0e95h33oqZo/kwcLBXbiN3oemkHwo2WA5vC+0ZpXNoY3SwZd/ILBwxMr/T DEgFCxTTNAOtrwOTuvsx4ayAJmgSNeodOXEUzrAp9mJCfPsGlwAwHxAz9LjN+LTE+Y2MX0ZhVZ1h dxL3RboItizF6PbLaswi6pc70aHemIciPHuw328Bza1pufeXmMy4HG1GDQkMrqJfEuZIMDsPeKis UiKcFJ2FJ5sm4L50G8ltqqyhBHnQAC647kGL1Rx0tDlGC86XoRakikf8agRoMclVxYM/SeWoSx0X WWhNXZB8YmgvKmnTgRceN0YIgMXko/DH8hdKp7IEikEshQHs+EQ4maub8MSaanxRHUK0n6KbGY3w J2heaZrxiRDScskmmzdoQRICCzAEAqgIcVwdTXLyj8EBzjXNddXGHlvFILbGvNQkIqgwiX2JWYlN NUz4NUFHRZKh/KYmZ9urYNQKNx7NRjTI0IkokGkSi6oJRjUuLARKlcQvIJqUJLVvEaTuPbmsqxko Hlmj/CTuJK5l/sShaWkXHagwh4bXdyAfQr2PdUl1EkDt3uWPuJaPfxrHsYn4hSyaiiT9diyd2zkI 2yfOAQuHeiyhbOzukudKgbB+OeGLGTJ+X1wuy1AaAZeNXixwZb1Dtk448+IpFmW7OCu8DOWYMFW0 plM4sy5BeTNOml9ejbk2nIaqDfmrljGhGQdlHR1zGp12OXJnNi17h8s5sYNiObLWnwzXyxLZQVlx zG2VZP8sA1+WSk3HN8cjHEI0Rllp1mh3emG7Nctkbiuw6XC4HzDRCpVWPoMJxw5y6LFvqP1WjqT0 G/ILt11Mp7XlC/TEhOytWwq/OxAdTpI/IQ7NyIHIJKEUK657S24khubAnJj5bj5hte7vU5ZkUwqk JhTi6nLs5lo/DEZyzolLJ5qpHUM8blYG2iBDSIV7xNScVzIxrEjoHI76qClHZAgG4GgI1kXj+yOc jbScDOzqMx4zCeu7QCGGGBKo8rr0LGqargdrIk6TqXYQgYl0gkLikWyqESEVso7jeyXER1hm9RJK HDaHhJWBj17GtE5tzvTxi2V1KeZjYEJAQpXqzVdrlBHMgd86YUb4Jr7YH2SGqqi/NZCpq/762JvV OEWz2VLiPn8iZJmzWCa3fex7zJM/zVYplwbVSXeYWqeDjAhhoZSH+x1D6MexnmN4WNYrDg/JeX0a Ptq1SYDRCsdulBsAeH+xXHV0MDnL+7RXDtRc3qag1eVys/30dKg9XixwZ36NmINy0GMKiVSRm9qe HLCrj5HI+QsxSFsJa1EIBihFcGQ9fTpaJQFwh+Wiwn45cr4XLqEtJjuxMnZYsQ8Qh3fvvtW4xqU9 Djm53ulsDw9oMBa0HXA6f7d7a3ePMx+hneW2g05MUDC0DFgsR3qkgZZoSzjspYEgmHerZhPwUJx9 Bo8+Yt1emipkGFMW5ahCNZkItAvJ1WSHY9RFfz8ZYqQYzkMbUQWbUv44Wi/W8RGkakyBLK6HgFG5 aoy0/Ak2YYvxlSQQhiEG6NBxAm3wjdKZYoZ46oXd9Mwzz1Co3j2bjHALhbbwOd68SXFajsoVnzx7 A/iDGwAiWzsYsTqc/PznP09ZAqsCQL2gk6GrozRCoNORAdQejc5IoM4rOlRS7hCVMmhdXuzATe8j CqSmiSOJZQpfrYeJGqqlRodyZs0VRPUQLtB+zgpbDYFM+1NUIrk0Kx8SkDqcyu+njJA2Sx2z1vyE gG/iCxQmkCWsyB9LqanNkIQzXwynO7J1RShairYU8euEllI3hw2aceSbv2mdBRKVR0C09eOZhr95 VC6XM8/eNOa1l8OP2zgVJ6A1euV8rtmUJVszjs4h+e5skwVsY3Yl4n5eukJBvW64hHqNM2H4N12B tUdurXJ7gFhWtyOZEFOdRG20Pqi+MCETslK84MDSKCvzEEd3D0Ln2rkL4R/slYtC9uKGR5bUxrLP YtWy8RKqXr3yWmTYoJPfY3kL+bMliluitrZjiWa3H0YBX7Ejz1+8EO01KS7aMnZhFpj4dgZaBpKn R0yDQjNKiaUuHpyrN0rjV0wMZpeFmXrNtEf0K2k6EQEOYLmQnCTglz544vApuyXy1KxO31z2VWSO HnlPkq56AVdbDLYQLopRCgM94JLqUDqBJNQZxwiUu/sYThJIhtaFJpAGIvBQWfK3CC9wIjk0884v 4dhcROYiFc4IIrkohi3mFcKQBANhl8AKikEYWSnbVNnDi4gWQhxidOxLTlzIypNAsTCaiJO4UGsF MRewjK8mSRBMaEgtqqWWwOjHj69ip6r6DmxmTXeNMpglAtaamZnXFOZ7ggVJhEvNOm3MP7RnAdxl eA1tCUAZXr9AJ3KDkY8w0djaznDYEY11tI2sGl9lkZgl0C8UahuZj74FY6p4cpvTEshtGKfPzoYx KzjulA3p58oMxFI5DIeF33w94EqTxnjY4MDHxiFnTCCFHSdVox7r/b1QsP5WSEsjfBy0YjTE5OgW H1VdUIhBX9mCp3kubTz2u0IGL0FYWYsEnWi1opuDNb3Aw7LzflyGxvvb4QzijBCVITzcwxiUcZpF +J5nsbxjtHsoZpFnN445Ct6izwxjEUgyIS3Ht4WVUbz4XLMk5xVaPeJQLm36eakXIY4cc+RuEn5t I+JQayGbTILy8rgAlRcy1yelemuSUEpMqZTJR5KnBQdhdkgUobtAfz9JsIOwraiIVg+oZIv7CQgj Q1cmO5h1BwViRuYeK83UJG4sksStzBcukFzjSAh2HYLmIZFBZHhLHJewQrwwSkzWynJrutsAgEWO /wWwhEKYQKVoU0LygvToNmYzhJ+xKq2mWRrO/pyjtd+wn1dDNA4Jp/IxRVU2xyv0mhJqi0lShRIj 1Bm7GoVPZUsc9JOdFalqTVMVbRXqI23E0S4TW9Vec7N01ZU/1QcpTKy0UTMmf4qbad996+As9PaY ztqGFY4tV57LW/lc18iaepQdokAFaTuSx6iqnPVOKs0WfnkPjChOX3ilImnqJq/UHFsz7Qj7DAlQ Cmn3GKqMY/33fvE0hSsMzuPW4uToYgGTafl3qtvpjVunIbQ5vsDFj5N+l05s1nqQknqTh0L5py+F Mq9/Ilqz+eUoYhT6Qz1suxQSaXN84GSf75LK3kZywEvFn5oSg97RdIHmm6MqchOLWekUzdyMpU+D 1XKowzDYoh+KyQvMjX/1m78dgMKs5TT2YNIwD9//QOhCI2SYhGEuxcFKsXWf/Jk5Db/VSni4+ivh DIrMqzN5AtaPD6ghjlgjwQ6OFDwNJYo+qXRwXiAQBG1cVcZPYWaW2RgFXgjTv6yOQDkgAkyQkEAd TEAAwERTOrClFsR0ClJYJDJKRz4kdz2XC1PJihKdMSQHRpc6uYAV2EhCCPAudGrnjKe9Jr0FZXlV ILmBlXwiBBTj4BMCYQg2F0fUckYTdDLGJBCeUBBDVwh2uSwPpbvqguIcL0eok19Cj5KtSayG8ISI lDkOAoWzGrnUT3NQBP3NPMURAs3KEUHCpfFNkpaC1lbqmyBo89jFqZy0XIhUmbYI18bx1j9yU9bJ xKyMlnDmnwqHaswDW0NFv/60yKyOQJOII6OS5nuBv6xjRjaEfKTN8OR/6GoFMfKNEJyg0EnbOwYh Cb8aUzy6hJEkR+V2DHIsZhjLPjjq6CwYn0hCcnrF8HmVEVz2SbIoIKAM5NebbK/bb08b59fP7G1v 9Rv9Zr+1P9y/ytJa3EYcIRu3+J7HddeYhy3GodX8Tqax2nl/2McDtLdfDtqcx2WL7Vmsb2p2Ph1i 0/v96LHGxYdVLkxU2BQtwShQo4QHrBS8lmy7WN0gJEFPqL4jNaqMKpqPDiZ3WVMXUmkl/bk/9+cU RVvT58Mf/rASpcAQX8dTipDtIoJQtCMGyxJS7Vokla81Omff6RCHT+pXJpFgWzOZQG5E45EDqVCq hh0PX7Vb1Qg3Szp1xkNWND1wg/7HBvtbt3RRkUrZ4JNtLXttAqWLrAgXRslc5x31ZVhAEfyJaQaX oMTtZYIL7UI0vmoAeSM6nxBCCCCcHEArHmimFAyuz33ucySBWkfN1AL8euqpp0A9ak2GTuDyOPXp TAKZk+fRwYq2Wa2QMlH5sKuxbvzaS1M3vmrqE56oEWJ6vGa1BhGxzEd1tYGzIIFM5VQDhSE7sXSR wAty4KuLaxQI6Ve3VciEV+EpjREF18A6nPwlIBMuMORe0Oouce4EZDU4mly2yG3rrhCrIbgP+Pqh D32IP9WKXJ5CTHiiJHlrEcmREqWKVA5F8WvAKFcY2jPxJ/GRBttOMuQD/LQVNvdwww2WDuPrerPH 2RtT7sxstm604D9n47dwo+41OBMfoQkgmzZDSfr9+8J/t34hDJP5mCMBh1ythlBxljYzbvOwLlvt lylrdTWUQQFQ3iAMSY1oBW2plJ/sfgQIIggBmAZU33EoFXdwR0yd6EQjvkr4kY98RCBIyKaIv/yX /7LuJ5dfOUTSIK39GAq8Q1198Pqw4DAkGaLsOW5w0JBCpez5yZ7JZiWtMkkEBT5bQdDUiEvbU90R 6Xh3HMqvjJJmEZZfO2mUXz8aVSMr+GNPL7q58CKJUSYtQstRrOThRbAmZ5LoYoN4Kq7LT0CHjFht WA5fDKO1HGlLnhSE4NkJ0d3SNFCiCx/XGGURSEzx7oUXXvAmFG1ql1yQAw8latMotNT96Bif7DQE BYU4+wSpt9/QBia+PZW4I0MtT2MqNSGBw2wzz1RUeZQEiC9180sSESja/pYnSC+yiPyJoZSuXZnx xY76q/nUaJUwBxkpHNJcw9wC3Jhz/ZzEo4UIlnsvgcZRbuwkUpohkj7qPe95j55UZ4h4sZqIl72x Habukuw5YLidELmFe7vVoiMljptytUEgkhLJJPsG+COQnRoexOWBXIEJOE7my0vL01GI+E6LFm9c a4VBtoW7f879juvl+jhukxw32++BwtnkPoRn9zBgCGGOVpjHAQmtxnaU2CxDhnb4X6AWyl2+pJ1I cjsnQgQjKHeU5JSf8kBM+eDpV3TpQBjo9mM/9mOCOAnJRMOBaH/n7/wdsyJbCkVD+CUT5/LRGXii PFM6OZBWO0VHB6WotNJAOMnlf66ZsBaEEG7RZKUpYPxkstCmzKtNKhRx7L+Jb/9NuC1CNA00+i1i apcpOYYTU6nQEtcs0rBywKhlBEyoQRp3afiLrYRLv+NZc5Z4D/CBEsLBKReOiHHkzCfdUBAPryCS d7sKwiHA5a8EEtMlr/CKW4edCYUqBpi48CgFmkkYa2muXcsORrvETs7dpkebxhNfEoM0Mu0Z+KpN VATxaDsYn8hILOPFrpIXjXYt8zRDEjsMFDJUGzUtLWTCdYFluya2JtDYJSpGkmHvJ4opfzYkSYQq tVEVtY5Jm+Hib00bf1ojcS3VO/srX94QwhbA67Z/JjJmbtRRAU06bSMiIH8qhq2jdP75P//n4Qbv MJ9otDqUw1g5yZPOYAcIxJTV9gEu6VDO7A+ydgI6U1YbK531cZjnZ5u9Wzu31srhnIfB/sZWufDg RhNPzXh/HjT3Vlnpzg71OLl0Z+sU90suLZ9Gneat6EJb7WvE77TiFIROO9bENxvrTmkRB7AQl0UZ KFSl+UQtIJ7o/Am1oh7vhONJkbdq18n3v/f3/h7h5En+NqvNZ1dKiTCBUUyOfRR7e1ni5CgSCHOf o8aUYqnLRYuD38w/JUQrRolV3tJkU26VTOmhQbUiRRCbXjm0OYij39AIvoiYgiDVhJnh/jvedO0n coZUACKOQioeBhVQR5vduWTogyOczKVcfDRn10CI4/r1iQbnHUsSB3riEoayCYGvLvcnZ+K7yoTq QwMoppHIwBMUo2qIN7gGhUomX12Rq9noMiw7XTIBwsiN5AFkKnA2iS9WBsYp01YV4hACOa6aqUuC hbymDPsisczeI4UmCyK+qCGcifeKlOqq99Fotn0Ni0o2j0sBFXeqrdIqJVKVOGiNrE7Cme9mnl+T MKuZcdTw7EgXICzJuxfkesM4gnsqkpTIGRiFDAFVBCqIVoGXQJzjRS38+dGPfpQIIrtdIs1HnvbA 5OZISm7TZFRBKUnXWHKVefW13hKryQat3upsvtRbmo52WWbR4fwIbmNiN/Z8fpN5tPGEHJGeceNs v9efNcLZ3GGNKX60UVwr0ygXf2DAhb55YV0zQGc2D4teK8zqaGTpwSAPXhQeBYOailZ2jX4lxC7z p37qp+CDydU0x1lk65JOoVC5QifJx6s0SAtjhTCL47HDNn/nHF2wTWRFjuSaJ/4pimkHKNUCkyhG HFhtTI0AJUoAEhEEzTQOzNCYomoqCy9osh5kO3V9XupODo1JaF00wF3DQaGWqJlGiVSQ5HHcbjkD g7LIXIOLQs0QnOKrlOh8tHehaNHKyjr65kUGqpKUpeHGO/CUS2Qx0DDcXPbhgYtiou4wVwXzp2N/ yqVEmsC+5AjXdCWok9ly8tRw1dg687h0RT6ShJgiukJgZJVHLBNKbAO1N4EysTLzqRGNrCTRtOQj Z+vkypZdk90RIXINAjRPVIzEJpIvIFFWX/3xa428C6DjV+mxvnWSN0Soe4kgqlq77GPlv9pLpTRb EAhbECmk4vx+7GMfE9pEPTJB8hx2panyAz/wA0RWTJ3A1nAjcztwgUxz+6h7YGRHs09jg/q0HOuI BWXj8hyULT57Tc4L4q65WFPWmX2QZfDDxlc6rc5o9jIzf8w8hwyUm4c4p7bAWbiuG7PYDdruhxEN qbQjJaqTvCDB2VmSHAqtWnZLKIwapfkmBFAvaOPFZeLQrHVDNPJEAQR9PokRjLLNXP8JJUKJI7Ja /CgXHEQPBUGRSOmyUex37YSoCA8QoB+AtDJTRYDDAd/HB1HwlVZA7Z2gF5HtkmutJNDeVMOCJNCj rUSgymK/JaYIZxbkVyplnmm+UReYJsM11kgrS12jK6bDXhmiqJAcwSMOmWsoiXEOlew5NBIpWs6Q D1+VMXoLSoFOdyVKP+awLQ6pYBb2GnFUZwKdGIVRCdxyiZhBMLmkQqpj6rwvghQv8pSYZOR4GCrV N1hAnOS7wm0b2zslkCn0htRGbAJB8tc8ebL5JUD1U7Il0lYhRG+Cg18NE/VcnSTEatoqJheS/NMO KlEp4VtBz5iJpOaWSWqkvheoupc4dicCWT5WgV9aAblxCSI11fEhHxAU+2fq7niBkE996lOCIDU1 z2SUqiWrbcpaEvyTcx7YFRQrEdhL1OFqx3IhQDG+ApfKCoyjR1/N5P5uc3nWehX9Wl5p7O2yjTtu gDyKp4+xHOFdjpDAIjuyYqAZsTYrgZgXHSvohsOTfJQElZCXWE9UujpknaGKcEMgFdQaggMKPEXw K+ITOdENDqiWDspijuL4xGPSkkoYTSSVQp7kIdF0X6K06QvLr8RUMyXYrARQ7RcbRWknFTRrNECh kc1KUCaJOkJImtKJKeCO9otDQjLUvLVce30Fhoda64ciDvFdsaHnHiZoCglhpmUhPmTTWHzSfy9O OTWs45JsU3+plAzR4UUqSodRRIYe8pHbImYcx3QzTlgJGSnLOPhqH5CuYe0kHvAOb1qTQaYSI5qk EBsIxTZGRrC3JJBK5lyJwCSntGZtJ4ggJBtbsLOrt5Hkpuhm6dRchZTd+Z5NleBocp6achsmDUZS JZzZeSY6qCE+Sr+IYI+XeUKSIQpWHV8JFhCzCrWavfV30VwuyR9LlD/aa0TQIPVRcIkJkwlXJZRj AmkdrXHzIYePf/zjaoLMuSPN7KZk1zQ+sU5/PDvsttiYOOq0+mzedklX2YsYceIt8uqCUm2WvAp4 tGZjFfg7YjrneQWkjeMO4oawdTTcs6ZUynZRDBRFiOdXg5Fw1Y8XFRUV4k9qhAaq//KNF+0s16No 8vBOoGJs/8ef2jJ6f2xT4ivYjs1FDVmX5PmniqqnycEaMRUbG862s+F4tzfiT0dhUssn9TNtLrFA ybQ/JgSahTC11bl7s02/mBDmeCXtDPLJDtuqCeXCgbOBcA+Q0s4lQ0BH4xTCKB06HVzri2AYKMEO nEmoeSiFUC4akI8Zkg8IpUASDVQigtzWr807j8joSItw/WXa2mI6OVhxIIwFtCyjjXZNeFaaZToJ 1Hz7MecjxGAZx7u4qyio7bacNq1mEdRn2ysHgp1Gr23Jo9zYYNJjqvqd5EqMSCwg0q6ktbMKbTo+ pxvyJNumUkZNaLY+SqFyqShIhlgmQCeu8aIwLWi78uRj8y9EuMufaqlFL0RT7n2STplmQckcXmgC SHXUQ/PzQvXVJasjognHKlVmwrss4qtyaVdENHVYpiWL7qWy1sumsQo1t+WS3M7qWEejZREkzLbI iiiW9ivU2n5LAbBS5iNDVC31Wd3QcEBueUcthR6h00aHpBx5qecKMzE13xQDJUExs0YSz1d0BNYl k30xpu1iiYmkznII1o7a9GYq5xQEBBBfe4RUtpRoIquJpvdKqLIU4hNZdFDv5DnEqM7k7IIGUhFZ kLL/c/rVASBfRX+ooi78yWDc1bNQ5cIL3WHuIeehCIGChGRIuUSmFpQuE2Qsj4ySGGCOVCRhyJzq ZhOr0byTCanIjYmCJ598kt/IweJPilpKj3JGFo7JZSL0wTJ+yVfTzMlUy3Y0xy8xlTAbWPMh4cwJ DoWSIlQzlYo/jUxCZSutDytDBIsgB1LZg9l4qQMKVoYreQqltaMs6RFJ1Vu/+mcqhixKIvOTYpHA dxKM7h3RanRI2KrR1syhNmmr1V421l2O2EGIKCmRIprvdSl1RWwImWCD+udt8eu2ACeaJDpbUOJg LW8Khq2Wam9NrWbSLAF1u5ihoGDT11lZaIqc9pceaEc0dnK81EwzK8M104xAQbKOR1JrISSQ0tEI 8UsVTZzVbaRVqDZCVRZkpbKLZYGoms8v4u1CEF4gm0D9OVoxFKSE2/eIpGl8kNwWpPnQfAEOkrTZ xVDSkolAqTnp2JbMHdypniQR+ildIwg/PVRRCxVf0Oed4R156hmAZgqS4LSqoMdyKVTA5RGCXCDC CxmSjwaEgED+9kZ8JRB4ZQjMHoBPfvKT7JHiK+s2js4jUwJqCUtBV1HVE3J3tSGJHcpaVRICyfKa hPYVwplfbUJVS9B0QR1YJiCmHlpDmS5J9pOCWuoqtRJZNO4gQ75YhMJNKkKUZqVcxUjoSZyyaVPV Tag6pXZpFmVgKnbqm6mgX4IXIKxW7Cw3Vf0kisGuGqcsxerUtCVASF52SNa3pmGBzoWvGZOExLQu aq8cS7HLmEZ4E4/ykC2VrVznnDTYYy/AqO1VC62ZGGJa2y67Q3sspCIHcdbREB3tPDnCQG/FOxlO PtoRmkgaOGIlX6FQJw7hwgrxne9Dk32hdKHHEkU0qM2hmYigxaeTTighDpnoYCKCjaJ5xaPrkE85 VFL1SMKv+mVXJCJYWb37GnRWzekgUY+itd1IImfILRHEOU0CncQQ97V55a1Qri1MDqCEB2zYMRCB rGBRdkImoTig0G2kJMzxshV0cYI1wgT79Kc//fu///ssoyUmizZ4jk4QtdWVMIUse34lHsqUJ1Lq CBS8qZJL4ygDOmw58iFymr4y0f6kFl+hjTx1T4pclpIjQUWWh5DEIwJzyKB8aJnb7Yh3cM2KQKSc VaytaeJCwrSImdpu3yu81niX4JJqnIhQa77qV8epYdEM65A6phkmkElY0gaf870uWqFJ3baaGTPr exJ3Eh9Nno9pE9MVAOHsLuAlbzNC0pCE3cl0yroslCtMaEcr+opBdmyZUMrrohPdFGCyEpStsi+i QKqlM2IEet6DBSlLYod6m41ity2uySJ7MpKzixAFI61DUfFIFSAm4Sozf4pTvLv/RnV14AaFZIX1 4BCYhHwiAjRrN2i8EMhSBjxWyj9ZyS6pspPmIQfKTbakhciLulMbH1ZftxSf3N5ENK0El2GRvzzM 9RkUKvSQCpX0LCDI06lHA0lPmldyA8KYX+YMDKdiIN7xnBAGc3igAQJYLYgt9sQTT7BBBTJcTBNW Vza81UvTV99T9myp5zKRfOUvRNOKoDhjZl5EOv2pNmo2MznooXBeVnRT7tNo58XhNF/tYUhuYwhD 2h0KdPauApZJrL8i5ZCBmLaiukRMNc0OJx+lSom3xxBS0zJNaDBtnU+t2DaMyaXkLmp/20+1Ztoo GU1eqYd3Slt3FcTJDmkhifUy85oPdie2S+q8bLFGC4i8gFwyp0YT/5Tz2YLWy4Ly17SWm0ULYRZd Vzm7W5P7WJ0sS302h8xQQbJ3VCaRRo0vrQ9k286YQP60NcnKfleF5M8UbGnjT3JG8jm3CwhD/cQ4 1SzFT3Yp4Qiw+CVm2Rk7CnNFOyVKFTHJWQzlF7R1fw/h4AvDK3bzEJ+YWm0CFtQmNmmXmSFZuRxE PidAq1yqLS+aqFbNKUuZYEJtPV7kEoTBNF4ol19ygCQe4hCi61bhkQZBWSXFKvJuZmpE5kaDG0Rz h4bwB5dw6oNfnH0GPsJVeQtV1OjrRh8EpbRRsIxL8VJWHPTxQgVyjyipoBi85KEOdmJiohifSE+I NXe2VOhN9KECQo9ian0c4RNZZElEU2MlMgEu9S2BKbFAhLIWWc1Up0S3BYW3tRRWk9ewklhvoJkn x8RB5bjGi4xwF0iqsaAusVbm1OE6ch0oMUmV5dbwdLI6Jhe5fLJqmVUinZ2BjF1gYPIhactUIo6P jWiLJIQl7pBWA2cBHAlRUbP5pG2BIZmKlyxOacm0vDgsUuDVOl4SrwlxDGUE9Rnp4gU6HTmCRzi5 wThU0VGbnKFQgMahYmKB2AQZOHoALP0qZKWaoKJCiUoBMWqZViEJXS5P5ugaxg7jLEqBDFdv8KLP 2mGjwzqUiPgam5owDiH5dbhHCAW5xoJS0hCxsvbHmlG8uGGTeqnLRKbKMtDRH3AD1rg0z6G641z7 Bh4yBLLJkK8ulPE+pHTbWXGoJRwKNWiwVUUYdi95DJloCwJiyr2ueLWGEOpYmodWSQWAMlFQOLQV vR0a+iiMSsI72CHWkomaIK5rWyltWoyk4p1PDgwhTv9Clq5BQXHKgSNQNVNBkUJeUt/UB6HdNkj6 7dtTplOLiJCWC+8qmF81BPjN0aL522+k7qWy1eTVxkXN3vrdfGrIUCcX8PRkcpU/bRzt9oVGNKsE oCQ44SxBzRrJN+uyQID2S+q/Bdk0mTYDs9x7qUWiz21B1nLzyZyls+42pIfwLJSvmjB1JieJVEVF CntfXhBO60vtlFskjUAyd+DJo2mDLqmEYqJuaZjpXBYWhItIyY1skSJFXedUFuFqrPTGwFV9OKiY BDuQ1C+OYjsI5cXSIUN/vNaQ5lJaAETw7kuiuaiVr9aR/KkaVBEuoEOV0g73NEQ0zfiTVOCXe7BI nru+xTIHkkAYhhhx4A8QYw6anyo1dXGCjgie6mNPQEy7CuvLpIcr0bR1qClFA/0MLeGV5gUYgv3r 5YGLFlktKCJR3UdpyKV5Ql5U3kb1wCO4kDYUrQI7SA4LRBC7KdlkWr0GUq+t7rqNVCpqbhNmuXzS iBOhhHkbOG0fwlVRAUJ7Qeyjmc3fukAwpfObzmzVILt6rWXF1CbXDZn5p9mVVoktUSOIxIsO5p9Y LKmipDXKtGqmIfmoqElkYrGKnQovyvtbl1vnL3MS3ayIFlA+SadA6ZOZ8J5DvwU6a4JNYlm3jZZ4 5NfsabIKhsgQM7H5fM8K+uKAoAYv287MjZPdACF8TQhT4B34pIOJ1kdV3EbDL8lJotwqPzwKsz03 iupoUatNc8x+mj+FVwui0V0bIb5AjFBChsqqdodFSBhJFsaJDofNjU96u3Sl8QlEgGxoI3+AwGUc Lu+gOGfJ4C3lqhRyIzmPXou/LpdNH5lzi3yl4uQDynDAFN4rbCWy4ivwBLUqBXmav9YcmUMSKAYN xgRA9LnDPV3+cjgbmuqAj/QKGKHE0asoOsvJxe46JYnYMhRCNbaVJGplDwyJCrFC4HZ2HlKJoEJG quiC+ulQIyvblVS8EMdRvSComPKVB9J9SRtEQBRToM3O0EGBOqnUSm1aZ+QgdyBP+tV2G08CtMKS FUoSmdtFQICagBA4VyUlifIW6p+q5UlASd1LJZdmc5YVJ3W+DiRb1TUjJzAlFtjhp8JnhhZRozyf EqcSVmoi646hhqQ7kXqSeENqzFp4l0vZvsm9BZyy9HQdLBSEwpiJmSdgKcDJDQVYyVG6HBml+WYf 7OgGTXPUY1PKOmgggqMqwpFDlBypplDC+RVTsnt2KCAkKU5kIoRRlvaIykVWiJb+MmWPcErh3T6Y Px0/QpUjIcGIQh218CdxGO2CYkQgK9ZMCGHkJlbGBMTxPlbSOhJymEnVnLizm9QKoy4WrQ3laVF8 BZiYPQTCmG0gQo6vbSPlmV/Kcs0tEUjLL+RhT3n+tb0CfCNPDReqpr5T5fqEWBWcmJIh86NJTgqc TWWfoGxZfxJTMfI1hITiiFhABBeS2OrJUz4RTRNMDVfNzEozxEC1NLEsRS2xIK0PSrcDlAxxhF+l VkiyB0gzh2z9U7wQMhT01Gc5onxLqi82hsLncFgbjdxEMd2lmtD+WlCtgTZnslSx48mySHJb8Kob KNsra5odgPJXY9kCNlm0j+XKbZNkQlX95JMRTLjw1IKUjL1tPgt1TNiyXOUtc0s1SNlIlsLnlBkT ZvLs8IQeH7OS7dmsBNo1piGWQKbj2Y6cOMkoew7ZTj4pY/ypWJKVxSmTHpiV9PPJOICLFpyUK58k ARcUJ5FaAtRe/3QpnMYOcUiuNBJB6KQIcmbCFBQWhhiEJmZBedoWckYCZJquLsewxnSAzEP+fBLZ +eWdT+AjKMYeSciGJP109vRyhhwcyWLN6cLjVwhzVJjaRC20swyRmdQRE4z8rYKIQeZCHg+Fyr1F r0pKkixW/YhqY5u7cqBMyE1+oZVMydoj/SCItKnYqdUJE9k3Kg0Zbirz9CWLE6HMyo7FUX2KlC0k wcKuPDWJf0qwAJRaUddIkTWahNnYwrd2md7DNOLEMh18Gnq+i5jmo+XPQ+biuLicil2jicqWIp6I ICUSk0+q8W2B47ZwVgNZqqhcsheVKpu4xouk1vBU6dSHhAlyM+HJJIaYVhypk9+pFtlYmafNlH1S kkSejsKEmwTuRJOQ++qxOdTkBEGdCX6SPAUpBT6ztTh3H2vREEetI0mqn/JAKrEJ+ZFC5V8rDCWy dskcu2rbIscc0kChDkEsjhz45U9QJlHYpa1EEArVJqLxLmDJImVJQNR/T7iwCA4SGTKcKnUVCPSA XOALfn3nKxxOkpZPDshyyOyWLzJHcQAHjMS3ve1t/DoJQGB2GFTHSRXBQVj35jcrKL6rg5BqG2rT vA5V8i6bjQqnkKWIUCQIpcotCFyO1EiVphkF2PaJSmqy4p4dgiKSVkxKZyIakSHMhhc91XMejVK7 TcJ1n2kD2jDG51eTXvThT6UnEU3IS1knfwHIaXXlmF+lR5Gy+0ptT0ROoMxOSaRLyOAlMTpRUn6m 4aOq1ziiwEm/8pftwrtcNTCVVAXIkGR4KmFigVBOTN06cuzuj6VoodRIJBtVY6tszj4ZvwblrIik 1vEX+GCePEJAik0KZI1H1r3OLZtYaU+GJGaJaHI4exqbXvjILkr7RftI1TKCLVv3zYqZNIt6vOj2 FVaM7GPpqXopVMRX5pVqIijPlCVkmJavdvBynpytqdEIIYnwkW5lCSOaPbTZQrO2IcQALoKj1gnA xINfnwfwVSNcleI42vGyO5wIMYIH+TNBiSGGGwpYTNe23E6dyp7Affs2MS/u99SYcHKAmBqJ4exP uVEo5SDvJM7mVFJTpLTDqb8NJqfIV7WHBXyiMKd1wGDSGjmFIAVdTTNzKRbpEuzELL6SPClUGVLz pVP5sCCeVMgUWYVY/NaFL1o5OvZJOJBC/lRElE6b3JamGbTABUflT+nJxxwMlCpxNmXdF5UtdayG D6upKiZw1P2NgRRtQSfzqfHChAukpsolqdl/ZIuryTUiJGImbTXi8K4JsEBPQl4NxNY36TRJDX8p ITVnErkkIGlb6BiSABmVbFRm1IRMki/GtEEFGkFBi0a80HjRFhD3bVze0xqQKhKm5CR6Gk2JFaGs pqxWHewMsomVf0qkXF6QTOdD5VXKudKIqiu3YiWRCdSvJIoRns41yNAppsOEWjhjQDVdkyCEkQ/h FiqcUa49OjH56nyiewOcteOTdywBN86WuM5BA1ackZ/8qZElG4VRLYA4Pm07jhRO40s4c5bA9S5f N7RUyuWvgmtL2EVoEBGS/Zhx5FcioNjPLyEUDNHpJrdRc/CV6JCSqtwkkJm/DZkYJ2bpOKAI5YCc hRhVGpJgt74GxUisVI4lzOEhqYzvY+QaWYhg0SnNaj5lyX0bQBhVgVPfUrsolGjKgf2zuEY+8oqQ HIyYPNPW2ps6nz22rEsdWNBq9SErnrKuwmTOMtzmzqFQIoV6dRd6TlJICBTW4QkiilM2R0KYDW1r yuGUvZPAvYBKCxSaSdYo+VnzKmWY9jI3M8lHS1zxFmiMYDemgvjrSEo+GyiU2GHUwiCHU5VsRNtI bteapUASaPWJgMYKNM6kZQ+UjNLacoyiPUEtiElydFCryvoKVeapy5wX6CFP1zkRx0VeuphEQ8d3 2ly8QC30aP2p9VpkufeA5NgxuPMp2kOBQAP+9ExDKwhtOdCWYCdw1QvBWvbKHL1j1sXlJjL5Ngti bScxImHCLOwQDBQRiEkZog9xTCuo89g8FEyRLrrRlDOJdlMqsO1h9XxXeshWekQT21sw0hVizFpM CXGSxQYTzoyTIi4HBSCLsFwLTb11cGoEfs0zaZYJZmJC3lOgJZtUdUXsDCDJKXlZkcKRiCmdiSYL YKHCJOWpVLUmSIbQvPDUuVnTjABhvt8Wnk4Gqt51/IUQ/5SYmjP5p8yxZcknW9lUtnV2k8nJ22KE ZMi3BQQ3YTaTf/LI4WxxBaAOyerIcOTNzMWRZJ06aXPb4r6kJKc8O6CpwdFCzd93E/qkYFs1h0HJ cN5JZdeuHEqe7jbeCQQ4hCS+qgumckGchphJ/EqJ6YfSalOXyTBHsvyZ/iz7Y6HTgQtliTW5XNYT Mlw4RkWITzVdrCewUC6YpfHFV/7U+pMem5ucyROzzsviEqOCtylhyXEtHcKVHmVLnLKpnH1Iom0A 4lgHQZr4aXrYNmRLrTQFBUQVOGea026v+0AbNUVEQRRxxLK0TRQ4ItiivNMGufjQaWlKrCU4ezy1 xeSCYwqifOSrA0lzpnQbT79DrQ8UkWTY0uZmuM3GI6SSiQt50rlgt6a4JEvrNrKaNq1AVqtNHVLD hzQnOCqUqRVpEZhkQSQy8Jv1IvTLcCmRPP9MYlKxhQ+rKW28J/ClwvtS1zEb0RbMps8SE7/qqhlN kiyad6gikEyye1YOFQ/H0ck3X3wMt93NSgrVLD8p3qlufBUlRTH5wIsmvHxIHVEZHVtkL2u3rS44 liTP7NohA5QRU8hNk8K1RNDjQJIMKcIBXSqdSqTAqwvE0Tcitgod0EMOel3IB5XXInNHow2XWkAI NFiWh9M6qlUL5IDGIIQBYWz/coBsZ5A8PDJSsiFVjFQSOZgSZtNKqwNjqiTT+dPhkpil3AhnIhqZ mFD1hhR+pQbSdQ2q1baWLc1XnRGCjhKpGhBCzuZJnCRb/ZRB5KA9LLoLE9ZfIavVJpXEYWMimpKU QCnZtJNpLULHgeCu0JuKrJwn1q9BuFySGzJTOUgidTQIZHKv7oFVadulVpVU8lQh29Tm85GfKrzK mSPcWpO/ofcFLEgIkPkWmhnyVZmxsfyaAJT8TyEUO2p6MnLKd7ZCFmSqxHST1723ISkGySjLvS0n k04lxzg1/VlTI2Tr1EPXBFn1KIXZOFREZPRXEVJmyDylUSRVAUmoL8x21FgTAVPwKIUkuozJyuXr PGRIuPjlWBIlcnkqmSCE/NpYSrheEXJzjsuxoTUSblQZZzx9kHkGkh7TmAYURFIpnf3EoWoQwDo1 T8gQAcxQy1HhJ1v2IXFTnPajrSmLyCHYZXuk4kl3NkY2bQpodk0QnQNyskPxxC9xhF/hgE/8WQ/H wsdQHs1XJyAgxRUr3rIH1wRE4QwKiZnduHLpn2TuwDaL0yTU+EqjQ+uGRyzThM42oJqCS80KlYE6 Zm+pdPpLjezxeBKeFCkbWBbzIu4oeTSemKvpITrLDUXZGR+NfOXMrikBKHFKIFiArVrBSGKEWsdS IaVToa812Q7zrT91uUlkkncSC1Lz1fAaqes6isXZf9j02TNnC9ZQaCBszK+SIX8sN3XPHkstWOCt rEPqauQ1mhyumyYrqEaIL5Zo1XR1+xhBGLKIFBK1QNnOPkndIQeyygGdMkNWAgoR1HAikLOwggRi 1FCEipADRmIyn6gk631TcpRPhwvkrEmhRhii8JA5JToLaRJiutLCM2PJiggIM1/BUAKJTCmUpSHG xkyP+hC/7LxVCsoiq4ceeggTUr+2OFNLQjAxhdjP6pgcTzWo4cz0NpsMdTkCj5hiuB0pdGePmv2G 5DosJw58cSBNoHHQZOGZ+qSokY9AIB/JxI7LzfE8vNs28jSVQTISTDVcdXIlzPG+gAtZ5dQr5SOr IxPsMSgiuce7GCH8QZhZpaDbd1F9dUZhElXtoqVEgtNtkb2TOlPrpKqYjWWEBfVO/DKhTSADax3z 65t4UpBq8jIfOWB9xXepzYqc7DtNQjTj28TWS145UEpBNU6WUnMjq2znUcu2IGLmKTDyM59a+LOa SXldx3yvm8NaLPQWFmFd5D9xLAjxtsclgnKSIsF7ThES34T67JOBks1XZV7hJKHjJ7LS908Se0oC HXsKi3xF+0irLSYI8qJ9JySJaxbhJ4dEaQUzhGQ5rhBmo1MvUAwIc18k4RDMKBII8/JKUEw0lCd8 BRAghhDwi6wg0o1DlJuawrujzmjENHkoTAuobq26weRRYqGf+FOfFGVYE9VbEdTUUkQMV24IkYlp UhEB0p3lJRAeuf/cxSN2KUKAMywO0QmBBba3xJvQdcb2Y5ai3PCVcnXMmW2qccp3al1Km6Agfywl VUsotEXFVgHLvgtSlUK/KtCCSEobudk1pVoaWQNbqhK1lc7MqkYcqplU1eHkbKEJbdkP1ST51U9v GshOSkvqZ0p5reQ1AcpMVkEhsdVqVJIVBkqwMfNJ2Krhw8gCt6iRTw00ZKVpRqAyU2fun+SQgWaS FNYMNKv8TapsC/4UIBI90xI0/2SFMEHjgjXSxlfSpgtJZ5YSKLv0eel1SSgkQ+tOHHtxchYddHp4 lL6tIFWWZY8rNyjUYRP520/rOBYB/OWwVmcVRat0GQNGGH2MNMkfBXTXEetp0VbbTgqhX7yGfl5A PYAMy85VXOSG7qeQED+HeuG0kxF8lmIFSHVKvtdtbwP4iXdl1FIdCZu7n2gGG5tSHSKZnHLleDa2 fHTwlUMtuwjYlwpMfPsHynIJCalgjV2NFjshpFIthT87DRLKXJ1Q0ikZNXDUWkGStFwS7FSShMhE ajmppFJ3pZDGdqSQXavwZ7nOLsmEjGBbyHMyJKak2iuISv5aYuKdhNl8PuaTQJYUUnRqS61mdUPf +3vCwW1xMPmpiiZtibBZoyRJNLGymcRSrI6dVl1c6sMC2RaabFEak2+11W872grZXVl6Elbz1qys hXaE9CQQ1CiZFVG/EAnJkLC6XpmDcqtDivh2wPZMgojDGpM7WuSxZ3WJg9KrdpgtvwTqtEKJoEFP DmVRBWrt8E0DJQeblOumcV4ojsiaHQCWYz3UGZByKk/jTmJ4Z1TIIljwiIQWx0paDDFP+5DPKiDF uZWdhBAAnpAWvxjFGVM05xP5OI8nnkQb8Q2+JEOVBlGsbsIUDnUpW0hVESz4hRRrqC0muGSGYpnY QQRZRg7OJ8pioUdREHo0Q6D72Gg4shoERMb84oW8A78oxQ5ET7ktrSjYbyiLFGTH5fBNWbTXUrZS KFPIMkIChy9KlWPerLioTYkOBzTleFLc1S57FW341EzqRXxzS5X2RT6oh9LjY03lsNAm/dS3Vuws 3Ua3A3srTzaW1cn8oeS22cp8RcIkNmsdma9pwfGSMKRAWi/yzzpmhJTMLMWCeJKeGsUsHcbKZ2Om 2Nd/JtZAj6xL+0t6FLOTj7llfTOC/nXVUsQRQLNbcvBBoM2K/qu0hts1pvzoiacshNAF+nVnybsK 5a/FEdlBmXDJJ36VVW1AFQRLjYcNj+COoyhnIT0pLOM7TuKXfJR8UBJLSt+WY1I3PDGQ9AhvZU/T kq+OYNIoISHefeDYVWkaSVnldKOrzpEDMRZEUL4rWHW7ZrQUwVR1k6h+Dsh1RtIMFOkn25IaOsbm l6+62EiV1jJxbNoUZYuDa8J2UmXp6oD2ICXafgK/8VPgJBLabNHUHCVbe4f42bWqk3I5q5y5aZ/X 3aw4pfDZz6T5QzSFI4fAsoLHfGxU/hSVVDAFXeFLbgiUWbW0LITgrEJimU5u6azbNFszA63mNwpt SV6yqIakWrTkZ63q9VfLTVhM+K6JT6DkhQgCGRkmepJcvvkkiiW3ZZEyU5dlz1dLeJJaY1CKXLJ9 gau1vhiZ9qpzTtTW3lEaFVoJ40/nuElF2+nSlRg0hXCkiHci88mvAop+LnFEodJiILIwrXSlaBGY Fh+UkFYvmIBOcvwzurF8SA6UgEoe5arNQWTHHDmS48W1HURzQT9xBESMDC9JsnFdq8CfJHcXupc2 AYjuZHLIomnmmi2oEte0kIQOciAwgExRSBYneNtItkf+CgF1oO3EIwDZ8LBGiNV5KWeNQExCKJ6a EK49aRuQbc4nqsY59iaVSMGLNSS+9rDiS1otXr1FtqJ15jd9CmKNJpLyLSiQvJbylGlhrjaXEr6V PBnii+bDgkpItq3uI0zLdolPvUptT5lLDPKTxGjB1Z/skFOlU6Ns2ZOW2oIG1nixgERv+KeqkoJx EtGkymrWLKpj1uhTY4elJyrV7ZKdim2ktp9Maw5aZCmrCrntkkmyZRMBs+4KWNailn/jJOeT2uy5 TWVB4bKtbh5RF5RhlcXGsrNHdAl3JKEhBv0uJBLy+OpN446BtAa0zYUAR2HmpgxbcTGURxeN+Khy iYBAg6u6GAMSQnxQCXwBcTQGNUTSkFT1oET8AoYwprSwckwKYSQkCS/ev0uJlM4v74RAIbMBpqVo OCbGQR6f3HzOCzmI9aKh4Uf3WtoYMlH50EpMLa1hzqZSaOpGsnVVVPlCBHeT8k4OmrIJlLIMIiiU JMSEuFRUJU8Tj1/7CtMqjuKjmduH8KhUVlXyRDGxj8dBvgy1V7TxLFc5yE5brEkJFuk0dtQB0tYK LIUyR9BRwWSLSJdxDCeregjJu4JOfZPntfaKy5q06oC2pLVQYeSP7xLgbz6pn2/9ZQG2EkBTvX2p cWrh3Qg5hMz4MlbtMol8yHrJn+RwXdDC+52oMkPl3OKSNj8l55NRtmz9dSHzrLjAXVdHvdA+SvGw 7sqqQqhVbt3zUcKz70Q9c4+OXh37KvmjIugIVvJ13WRuJM+Nipp4JLRo0qIjnB3mMYrQ5mJ6j7Th q6aG83LaGY6HgDA8+vx6VQoZAkZk4hW/5KO7XN+WuqA6u3yMTNzMRLZQQi1QYZ1iTjJYO8q14tDg XXmER6u57sFWlFOKO5+stpq50K62920/EVMqVVqqmoZY3XMKlBSUqmiGUCkleo54tztyEkBfWE1M gq+1yF4aIKh7DGGUDG0wW5cSJZIMUwjM0Ai1/kt8YplZJZestQ2jPsicxI40oPyUvFWBxSBl2h5Y t4JV8LEtbGPJ4F0HMMToHFQWVfVa51PbUw9Tx97iSy0bd8oqkUJ2LeBF5pCIcBJNMk5WqsZlG8Kn zjxDFgRGJPJr9osJQIbDsbo65lwDkznUgTXA1TGz+pZlKrEm/0zpygrWskQ0M7eH1hul60YJ0W4w mvYXGs4Lj6LFw1ciO350okw7OkVFpXN5KslVPXcaCSgiLJnkmgFoAMJc9epWAd4piHzIBDR0zk1A 0FAgh4QFYoJ0EABVHjGtvUlML/rVfNMChQYPoZASKATI+Gq9YgwoO0SB7NU1d0mTJk+KjmJBelso m9OXtCP8qhIKZ7afykYOKm2OSlQ/TRIe3h0eqoR6Ij2HKIUv+x/J1uaScXySeDsNWx0KJU+dFzvM RGtRqPLJmClbdQRFxIqknpC/hnc2lbgpMxNzRT2BKXE50UfhTubXWEagUG6j2A04zHQ+S0tNG01E ky1Jp20kzd+UJ3XM3MzfQGvBb3aHqbdZ9AIlmZuUy/lkSE18XW4tipZYk5FNXIN7AhnxjZCPyWuw qzOsq7mAYnVdTJIcSDXJUhAe2UImSqNyruiq+bVy5ehSZ2vqjgvFVQpRDAMHJUcelAElmaz0Rzur qCdH+U+t1/AxLeHuBMqTv7IhKEsgIys3HnlutQdaUBENMTcbIYpKgrIKkc5U8K61KDhIT+06p2gR QGsGMijCqVihlmpqixx1D6oEn9XzbGxKsrG1HfLTgjDZVMZU93hRChVEk+cIkZjqlU5o89fetuXs B5LXxlQzE5XqWRvhUrzImLZNSqR4qgQIrJZlZW1sQVCfmiKVya1IamliPTEtMYFP1ltcjZ6Em8qY CTEimkxImZaeLK7mLXHse0U3XxY4oCWrRWmJ1ivz/CaiWK3JKQBZl1RmZcbH0vM3FTsBXfBKJqvV KVo1ImSeBvprf1kDU41QJsk+IylJqV6gObNNLEuxkc7MIQFuAcKS2/lSc8O+TXnIhlYqUu98V3SF MFFMn5QWCnmqKVroLi1SkJRG598cBpG/cmjOFK3F4Mk8/ImmkHkuPlf3tebS7gFo3ATuQNKRJoUC YV6MYqXStlBitScoOn3WeuvI3515/OkaDmqqGJPEMzN0Ebqr3B1U6jK5ES3uzZXFdgLKk1W1vWs1 W2i2uvFsBrlvJmKZg/MaSvwqldo1flVFXRqWZlTaa87XihrQCdlpTmccRUT/n0CejxLJ4wxLjtSU /gU4s3uUA8Q0E1EjtVQRtJ3EJgEaGUqoIrIeBDuJ1CIj2NKCZk2qGpLqlxEsOjvGVO9stYSAOn8h Xr7VpXyz3uVezaJaihIgTqJJytICtC0QJi4kfiVMqPn5GMGnRrEsJflfs9evNQ4mYBl/AdcMMYfs 3gxciFw3d601GVORS2O5Ri6zyiqnQin2nq7j+vjsj9P4sun5RQW0hhxI6p/ik/ooz62Lc6P60flT 9xmYheQTgSJqGxClExO9QknHmZk7xalVJU7ZzUO/+OUMm0NFvorIclgR5auufeGVcBICl16eApHg oy4UhdlOxbo3IUWGkrLmZt1Uhqs5xDwpaiqY3FHh07xSz00lUxxOSoHDouyOZJwdiEaZU868GEek EP5sbB7taovWeS++OC9r8xhTMRLIF+jMoWWaA9bIgtII0sLnTyHeyFbEbtDKOmkgu2WdE+pJQyqb vrbaRpC94lcKaLIopZysUnlMkkoo2QKxL+SzAJcLjfim/1QZMrmikpSkzmR9T5JtWiisFSx5lW2X RdSZ1xWvMaKOnO+yxf7DTBL+avFYQKWaMwsQyacEQeXBVshoJ2nOhs7hv5kokDVuZj4CGYKNCHka as65p+SoODzkrxzywp8aBORPxdU1XmwCXrQk0jhy4GnmptW8IFwVUzHdD+ANRg4AXQiCleT+cwrS F6b8OxQVsyhRl25WmTxd1+rROJpd1stSciVKHhhrT6mRpF1GEU2mVDUuapyzqskmeZ3GiJ/8WktD NpKRxTKZmAaI7NDySgkWd1Q2ImcDyET56AyxCJijJ6XfUqSHnJ1XJpVmtpa2OGWJSoaP/DVtQlit mQ4Vs0YOe3NwKpbZ0Wlj6hfIIWetnGZyko0npR8CbCphKCFJOmvMqhFERbJEk/Aiji9UbQF9al39 Q3tPtbfEbJ2TGLSA/oqcTPA30URhyE8ppTZozYSFtjDVyTxPNk3N/8SdTCjzfXxPxPTPpMF2MULK YWJ0vkCYfadz+s7Fp6qSZ+0v85Pq7ZQR4s27S77DbClP9m1KrEWk0WAnza/LpxxSSAMhwo1YxjuB gJezhwKoOEVZgq+gYx0dElJxixNh+ZNPZKjZpWlGvdyVCUqQlVqcowr1UU6Slmgwp8l0qSWJ0PLX gmuVUEQIByDUE1XF8P9/e3e3K0mSVH9bfRVInPD1F3DA/d8IQiAkZoZBCK7i1bt2P9W/sYmsqq7+ YLpmZsdB7shId3Nzs2XLzD0ic++wBMtPXSecfMnQRyovTI9Eog+T2VsTVpciso2eCRSSiGPdcZzS T0e3bzeW3UG//60ApD81zHTto7PLIOhYzJhmlTZWKgB0t7D1+B+edVj/Gi7abdaXoTTQ5oYKK2H8 eP/GXmPdWJIVsa2ETGzWrtdPPGGiHy02Fs6eyCULm8JDPhbruBwHpTKoKZMcvEtmj4lz9+XZ7Gn0 nJIZRf7lr2ZxT3iQ0/WN5sJYNhSD7YWRb0b7SCrdCYoRfftocuR+mRWFcToY7NVaoaHHVuOLt6Lm Ow9aBiIyn4o7AbW1nh8C2nBqBYvTLS1XNCW5ZRmx+30LX05wG3SfIlw3On0/BxXuZMN5knYN/BjM OoqLG7wIwR3Yb2wWGpUtDMDKwFSE70RAEroGgLKjrfS1UcSKfEK4Le7Li4qvHQba9V3JYYwi+MsM 2IS3JJw1mwl2bJJobu03efdr1wzHubM7W49lcLkaOHBvLKUfsWh3w/UYHj3V2wWYaeJllpwBPe5r 60HpXhtRhx9hC/92iydzRbLimc3pxkQ8FbvxcUGCrKdVdIkLtPnRjPOFfPcprvwU3zGLad428py5 PPDzqkmDPka51+8QwiPOurQikTCdo2ZZL2yD7qtVCXzlwTSPv2rjo+JCOBQRAlCJZIdE2E5OKZ+X V/tI8BRQo6zlbCjYN/EJ6TEO5l1L7DBq8FUnD6xuRI9Z+JeUeFM2XRD5H+DD+cTGOOC9i6shxnFT YEI8aLaPfFd8bLXHX/04mprOfQZOsexFAjRXzYmadfdM2cS+TdMvYzBcG0xFSP67dAZwhSJD29Wb BAXURFstkwCmOxF10wlQ9qoA9najVMfuragzlrcchqpcdyOGAuo4TtoPiTjRRUE3BcZl/jmC//e3 9mujBkRYeysRyUi7CNDFkhkZXZhhExfRGTvsZB95AnByOAMNZUBLbKwEGXcgfAqpDLhP9xaIcwrI rrsUQh9BSKBUrP0XMtFHaeJx8QuliecUePTyEexC/2UEjbmgjlo+gp8cXr5Jgr9E6dXfW0C67PYg wbq8qn2pbRLoE/fpuOt7reWV9jopntW+fAYPrlhqXBabkFZqOx/MPOm+xqZs7oIORPGXImsY9ukO YeLRChSGs/DFiAK1mdGur+PYZzwlRkQQojGob1YOk+viN8UmR+htoL31m4tAO00MjRw9i4uRMJrA 3KeKD7/qY336Bq+tRYHeDNkIHZrejYGLsGxdzhHMFtst9JSFGBRYH6QgP+CyHQgRqyIF8j0ou8M8 q3H2qeWe0gNN7OImuezh/58zOmItnyxL7Kuw7oPslY3svq3lRNmk1B2TYoSW8eJz1+MO6lFgU/Ds Ig61/h+peU6HYRFNKM8Ou849Ynjj2n2AmHZtQXMHtnrwFPkK1Zz4o1nsh3ZkmS/vdUNdR1NryfOY 3WO+H9B81mvRn7lrT+ZlCisMhy5GT/7FfNMhh6jLXE15HxHoVUtHAjshyhS0r2XtBSacr5lYW+Nx AUIEy73SwaYY3TDa0LW+NtrstekCPFvc7YqVLApDKyvEHDhFqt6x8AmHi/EtGzfE2oCc5O1ZNvco 9r8sJfX1muQFpv8xjiiIhe11X0ubQmBPjc1lsbMrduhsnVsbvUXcCALmzHniULXwSFfBYMjOr4fw CPcrlATwhLT5LT4VMmoN7V1Eo10HYrqugbnZ/5uG+3TV7Bbek9keWe3XRYbZ7Fa77ne+529WnsX9 uz2L/zXbv3rfMWlAaZW3A02otD0cuC5r0w3mKA9E1AjriJ7w5iSo7yggLPepO6prDHnsX3jsROG5 odd38nXZ4ZcDlHg2O2TUoI/NHWwbL9woKlr+j06A6qcIfwQ2KyXTSW8vkb3yBTtIpVoqwXbO7K+W 2UcMiw50IYE0E+TrNbBFjVwSzvjkZ5DrjtiwNmi3t1WLw2FBuouDB66xoFNY7Rw2LCzSXGljN8aP RExbe1v7SEyt/QR6iF8NAa7Drbm3YrNtMuHrOzm2g4U2DRHWSGcqjXF2O3HlmBXo2vvvln7iwSg7 WV/Et+54ABdv3MXdmi1YrE/HKla4OxFNfof1Lcxap6AV7Ph2I+C7ja2Ym5VvCsoT0/56V6G4kSYH O4h/BYjI37TVOMY1gekXEaghGVRZtGPTni38Nsj6jpV8GcINEVkFCyDTdZzY+WM5Yb9tNAtOyDp6 iHmmkehm6P3S229+85vZZRpOJZuXq42nzxrMJfOHgnaO95PcayPtREYx8q4Ig9lzF1X7AAqp8gGD FBWFnHy4Q6266zhrLd0VYtKNPjV27Hyfuk4fYrmsQX80uUSIjzi88j9KW+LfFIAn1rhk9Ck2eTBX Q7SUe8zolUBJlg4pw/5I58q/osoQBYUEbOlnCqBr1WZe0SUCMsS1fyRFQqboRK+LE6IWC+p6S8uA MYQrWzz6IHs1buEgm67Xmklya2NDyk82eAaVWIWbteQk22NBTxZMa7OxBrmFnt2uwXXjumgluLeT 6c6maNrbRe6CqLsH+8hqyUpoBhHm001FhT32L81XsmzcdV9R4hsF0/luwL1N5uaQ7Mteo4P15y2r oY13K7KcVEBmR07NQNNS3dhOVoENNHvLiJhrb8Xq2u9Tmpj5TjbJcZMf/16zTWms1H9hmYbmtfZT wDGbrvFs4TeSDDFtVdfzh2S7zDA5Y0YZwO8xeYuM/Ku+vYoZxVd6IuiiveARBiJn07GhwJjao551 t//qiR7lGL5rFcAghACl0syJIrrociIa//CHiLpE1mQ7iRce6olnyVlgxz4TeAnxdoTSaCUaTY04 Qq+Zl2S9UJIkpIEpVGSVyzVm/50joAoow0VJQaL4cmIsA0HjR3tNjtWABrPJ3ooIeYvTJ422gIR2 hUx5Yi1xBDbZp3T2VSeQK+oneVFT7JsU4FnZWCeui3WMeLEB4qmI4su/5l3F98jQlFff0WTgn8DF 1/ouEldbLLRR2OJu1dw0X+ON7l+dY4w3Irv4iFymCiLba1bYxaKI/4IjbN28pNe1+64ISKYJImtG lC4ZeqPvIoKvyy5uGsh7RpmBZrLZaHquzezr17HdmlwzCWTT9Dy0Vxt5vmAhV0+sIaahFGFPynMb M+istrQwRtv1NdhHMsaMDoKmg6bNRRThu86Du1nvFftw51pi84lV6tueQLL7dG3Mcd6dL6cGtTfl GxhVCroUnwVn8XNZ4EvOA8MXNn4EMyq/gX0F1tgJ07Fhr5k0UrgC2VBIc/2tcYK6Qa+EWAwU1QXx YO35t1yezR+M2aQk+MZi9mv8G307B9pCycQBTLEfN23EtRx9ZJyrA2pAZxlzQtw0LK1OoCfUdlHt sqHt1WizcyshcN3bjTis7lWW3RUFipS/Npa9e4U69wp8TdLSygSlh3Wfeq1jJlOELuL2Q9gLt6k0 nfcbjZao67K+Q/72gib/7cGLb77Z6G9zRFgxEbsAEChYe3KtwNhRzueVSE1I90rvybHimxB5DCEG 07BYhtzJuljY72S6QoDuDMHEntOr5UaHY490qXV3ZULafV9j51Ns07d9GFDgpqqn/LOibHS2DbXZ 17fJZgQTSRkTZyh0FhCvPTNmIRFQhKJYYvbZze0kjkBMG9eX43rOA53xC932eumGVjT8oUR2442q 1+OfIrVCKINwYqMn9tLNbUDbRzRGE9gnSKwxGOsFHohP8nt4JFoRWnrxV8nJ1JqskxrfCUZYabWT BTm/Y5kMBfl0q6OBgIrvRIFZtBwhDc5RFTlx8YRDDjJaR2hX1inP18BCdR+hMKDCYoaIBNa+ep9u Q2PFoL0d6xVbVZaoknG1HoGEg/HguhO6tQ61tJrMDToJqzZ8I52eizuAnyisZbv5bUOd+4VN5oA8 fmURFp8s7gdlQYVfIqOCmYcIwYmtw/UVtCSbJDnhKQZUkU5DUKgxTSwhtVGa7oTwCVwNdX/xA6Ox uOwhI7muCI279xYJTpOZzMOuywa//vWvlWm7EvJC8LQy3+aOeQEua9dgF6UvYCpJCBsOYqUC0sRV XpupLV7nbKvEK0h+KHN9ipt+4vUbtMXJbPWKGQMV/A/9IxREFrPAhr7MVag/hsiwF7e1adwLzogv +abjutiZ2SXOXcEjXn26I2wLCsivMqjiM4QqxqKh2AEkYoMBNhfeGGptgrdCZp+qsAoTVdWEMGOW hDcKVHmApZlOlP2c/uGZjGuNYn1K86gjg6BLKyo7zuu1Zosv9/T36S6u+65vyeWhf9G3Q3CxyWC/ YFxIfnhSH2KYhgtNKWeXBMywDIlQ9rpJdp5fbwSyfolCktmhFwdztqEd+xQUWJ9pshFV6557JDGE jWVUKzvcjlwXdnes4ww668taKckmcsuaYbeNOGlWdiOyHUzpm+ptUVW3Sq0r+ogycTDlksvgIXuq RmqyhWlWr910cqM605VjIM9wvzid3cjPCKKUnhp0crHkYg1MJ8AkzXUt4dlRg8tHGKfjIf9hOsyr 8YPgJsciy9CgAvA0LJRiN3pKRZX26QMqoKiE6agEA8Ud8BxxrIFnrFTx+7SsRqZkj8UoMFE33q/9 2/dgec3UQd3sUkmorSh8nbguiHUXmWJv/WzGukzssGq3ZJpM7Sk2CX7mbFPYpx7/dB/T+lSBokB7 S9gLsAw9idkuiAihMEE/vIbUHAqB2KeAEZl6wZOOtGnOIW/NSg5OgjI5QG9tyCUKMWSKGjgSJaUY 088WVvi5VqLjBo9Z7By7rftkymY7NpAnA92j2YgTIin5JUxPVJDvCQlvwwpmlDMnf5IlgJsM93ZH asuHZWz05KCDo7dBLXZjeeF3fXQD+Bc5hwduBf3LEZewYCy81YwFTMr5FXKbsQBbsUx2ewgPZoWi K1daby9WFSwibV5er0uyiojSmFDEX9XgjRhzCZCJsmionsiVNNH+JnKbR3Qgf80mwS9hWHns7f30 gQFWGnqdMD5OnED3vna+XgSSGcwAMhdHFNPT5u/aT22LCfdS1Ras5+bm3m6IjeX7haZJDY9r6LWJ f7OybVeFypqKtHWwhOQJQcXKF3Dluk+hxEyC4D1X2tCsXYCNuNHDmdFj0vTEegjR6nruGbmsLwev wfRHGYTnAJ5jBTto1l/SnQdt3BNAWDP3zDT6myknHBAZeh95vHYyVcVrY7PAjQIut6fg4bUdO5eo ZexbMpig9p9inDYmQr/Gm0LBWWy73hH6EeUDuH/ItyDBmGiC8pcvgIpPi3AnJlLjR997neRegwfz NmLILPBg7PVYg8uG4VOoIx15BW7ZuRCd03lnzSSn3G1q+IWoW5HtOqMVa4Qwo5YD6pK324hcDIFr ue7u2u9TZLGLQ+M+xTjZs9kVhthzb6dtaw571lgbkhlzArOh8GcTAWu16P7VpImajC9gLUsXfRPV Y3HrjpeisKmtjpEzvtntAJZVo5pVBg00KiPeuriJpCK4B26aDHU7mnl0M7XwGgWMgmGhQd+dTBll PD6e2nt1c9fSWsF8ax/D7aJHJdzswxo2yNcA8mRO1dmk+d2luZ9uFpUbmsUlIiUhiiTc04bQzLBu TsduFrmTY6kPtTAKQPIKlJs7QEhi6kow5TXtkVoOzZvF/2tg/yH5KzVMBIlTaecPIuNrr/fkozzV Re2B50KxTFyggnQdhV+BV/g1OvjphQcvP4I3jMUOphnX5OJ1zF8EGtfrPaR59CeYAZVnWQ9BVBOt mcyaesOY72aPQXQBSFk82z4sZuKTDI1xIoDhFHAFchq2v7yByha7bv2ksFgvuEX0d+4WWHv1jOeO 9VWFIf1oysJ5BnHP9Jt9J5GH4jI67S0H5CFef3BKOEBkF3yhJEWjXi5P8jpuIExswUVaARmXhbNs ZBpKXFyjnlJezSLcPEqqmPfYcQ8QQpvFKVOAo+uTMIGeg/V0n6E3KMcrlT09KCvOgIimlLtz+ANf MJoOVqASXaQjwWYBytw009tYflfsFCA1XZL5B6aq7x1uhgWtiKyYvH0jjstil9diqy525VLYg+PC VZR0gRqdhdXbfQPNyAW8xq8ER6DrwFzNEm7LN1B3Y01WYx+Vu5RcFzkMm7hZ7yl/fBdUoHex4IfD JmQS1lESHSkIGVEG9s5TaVq54qAVolAB9CT2hnYDzbNjGbmohGfxGzjN2ugmq9muTDiz0NCIkoQV 9Nty8lt2WyS+8d0qDvpRumDYZ/kjb6HSh2s5LAoLVQ9Qlm2oG5GVXvgMl3G8KUX5WODKUY6t2a4z q+1A/FWtNB8rr8jHIx5zHZvwEHaX1tbXWOa1BpgOnlR8O2qDKN1/GWggL+WVfshFxQQKCnt0tkWu 1SizN8f8ov1e15I74TXUMuOOLBb7QxV33Jj/Xsb5P2owHTYvLg5aU/ujw71qbgpxVpMqzh8z9Ra8 c4rGovQB1IipBOwKbUWaQdNkb2ftQuCyIW8CMwDAwA2i2hdKs49wdYtpDYYxWxNjIqWGhZVViC3z kDbhFphysG/pePzQbpQ4EmjyIlrvCIFTVXoGxTXzTZJ+DHZjTY0NYXtH7AC86WBkeTrTCQcX5TNF nwJtXayOHSEZb4jBNatieKNCVK18XbtdqujVXzxfwGnDGRIO7+YGOAttac89EQEYhScntLTg6iMT Thkzb2gZDFDQmfKE+92aWRtbafa8dn3arpnfGLErv2b4yC1kMCITRpXiQHkny22qYvWgHbSNQtW1 n3AsI6jWnSPdixmLqRO7CzN9GLAocrIrlqi6WCDIV6KUVR288LUd0sAsE6v+CA2bXWxiymX+aOVC kQsE7ecHFYGSa2DjyrxPlIOjOWiHbCqsVNyiNAorrB4sZl7rLvt6snRtfAnJj9zJuB6WXjODWqmR tisD8NaSS6t7O1y5vYiwpPPKH7ULvAU2c58aaj2B4DEm33Lx7OuaTYeh3cNiyNTU+LcErF6bMpao KAWdSeS7qJ5YDFr3NCMTZBk3McxxmoudyfzwMz5cFe+ukaUTV2EQvl+bnVfprSVn77jYMhKmgx5v 0a1C1CqSNEPcZvs00yi7mg+HiYfNXLRrj7MnanPz72QmGXOxrKU1fLhIAf9L2WTXbPaae+yPWvOy OOKwgUpt89J3r7symRdnONHoka/81iyklwn3z5Zlzk1hr/Anfja1mc7JxpoaVBIkIGI612I/giZ+ epdI6kEZnJj83gIMm/C11xmq9sIMUwgDR46LJqKeXEOIBkACRd7CEsPqK6sNAMIPqNZl9rc/y9pV 0Otro10aXvepSjHf88ezYgRiJ3bA2Ch7q8xZ4wlpMYik0JDgR2G+/QNUhY+onnyF2BpMk2nl+VKF PGC7STVRA4l1QAWUMlDB4Taabztu9EkYhWGxDWS+BrKaKXZmoma0ZlY5a8Bim7UG0rAfMsNQqyE2 em7aiYRnOTyVqG0i+3TXJwHpvxEZHxdXIGWvh58Eocwzc6NqZCGSKSdKgQMmLl6JDSjSAipZs/zB zXWPfTky7KYw3MymWA9ZbKzZbjLXS6Xje0X7VII1upW2lWAEzakohhzPl9nR37jMgmhYgAthlKEY ELE6gdfa0HOv1LCCEE6FzYT7iSE7EXCARi0zeUTh7H6ofKMEoEax/dO56QdJALUHBh5XXgXqhcIc /OWcNG3MC1M4khYx4aZLH4geePapFcray6yrcfZtmH0VxipJbm47SXGx/7w926qCp8ma2TytDqCh QJVH19gtJiAEOT8IocjaCd7csafYkdQu+q1Bfpyelm8qfZlvn9qUUE/Z4rCLIuOOQ/1e2D6SlXdz by2n1RrYihHgViFTbGPtRLnHgGs2OX5DYeeyeDTHSlOSR3aieJxYnKsBHXZs6Ons2+YiaBfX0s5P CcNaanNcy3X3c/6qNkramZmh/PPgb9qc44DISOaHPCqWMzlyCvlURAlawamj9uEmIuMVRRwqmXJY f5InLS4L0wZK8kUnROKybhfsokIMwU1miIHLXSnxSqSNBZFqb5KdaNCV4gddVg1RlRB0n4Pry0oM yyygsHPbpTPLXJt5ZaQe6QBfhZiP9soRprZX3vmqDu4D1qBVZrqUl9qRl2x308DOLx4qwXayj5B7 Ml30yokzr2cG//qv/3rM5Tf/2hywRSBv2X/YT9ftx1FWj8gcux5l0A2qveIaz+Lslxv2yPRqonVU fykxLKbw1C6OQBeQ68iDiA9KJUL0tBObJ1Z5fhl00yF5r3trn2SVDmxMwvqOHyd/80Iftl829PS8 GymNNXbeXFCh30dce/bnHTdAowvM6JB+1LMTaJojbukfJ7bOwFCKR5Qt9NZ4s5sFFLmG3vU1lrb3 djOa76bDxL6VmqwfenauKBDDOFKYcRJ6YlAhBCLkcGd+fSC1NorGDYHLdi6w+Q8KQWTnu4KG2Q6C tVeDQKf4V+UhEdRgD1Jje1JYQH5G33pZEZCm1vOE9IQQWBG+NjiU6Ur7O2ltvy45GzTVhlPY/ujE +h7sa6CyT/og+h1WGcgLgSrWvEpT8sG0moSvh9GgogrRW36Upe5b1OBKgMzIPn1wX925b71upTaD W+MPDIvqv/3bv/37v//7/VbdGMQCSr1TBbHu1lP76vK//uu//upXv9rb9d0vQanQh4opoBJH0G4g To3Zf9w34huLreM+cl/bBrZ6ZLEzJYlSjKiwBg+VtTmq5S0vdn2x7Q6VlVAspuqR7dZmrxM+Zfwv tQ09JEz4DpSKFOJiAVhltLfqpik5FlbgIyl0bJpiFk/BPMtvuFlyBgRCFcYygX/cO7HrZSFiYcRN kyZON4rfMotMJCHm3afTbW6a7/Z2LSfwDShW2kLuZsLyjI/WUnGxt5ZC09i2jhqnCCeNldd+zR6M Q1pEgMuADG+WjtBwbAXu6MOBcEU7HXYyIZTUVxdcvouGBhp0IPgJVIcKLXY007YD1gCkjGWahmAo IOBUYzmhXrWbMhbrAasoGmTZYeoRnvzGakkyL3qOZFekL2KNkjd/kZNLKxmhE2EQtNg85roM5Zwd ONQhd147315N2ZbTDLsl1Tho/LUAWBr3/Zjxi73aGZwH13GWF8Az6SypslCVo5sNpGhSF1hbTMgs PwZZxI773r799+0abTyiyhai9sLsz4DNRtwoloeCiBMZMHaQwG72Na6AXxcZGvdtrE2TPcFGFiQ5 wrKLb+52Ay1Npom6aQLV/ukGzDPFpFGeznh8Q/unJOY+003/Uef4yw+X5uW8vxlRY7rNCHeHZEIQ umfU8bghpP+1nxqKyg+Ewk+oAdEUQqXECAidWQBjem5QKbBszMhbQdDJXtF5FGAZSCcTbokEoNIU jsBl1qQtTnkd68kheVEK0qVlY7FBbYUSxVgDHasHZQy5ZYdsFtRoyGj6quYUBTSnw9Qj0MW9nZ5l iEm2WQAEydeXENPEiVkekQktdPbRRfovwmifGbRIXptZ7L6NlTZNbnXlo2wForGkxOMYRMdZg/5+ zWrHflxzEb7beRZiVmqGnklbXmA0wxlaeqgWRmGT0JrIY9KIZscEekJ7DrWtoWQOzJZ4awmuPt1Y 9qHcHLjJAJZ2Be/QSkhK5NqL4p1MsilAi8J87acVdFUQyZ2qxc3LomH62BRTHynxZq61AS1jbfpu nVn2GmLnu7gRJ2G157pPrCIuSH+Xj/6/9VUPKetYg8IT6E7CLlqxWseoTyd2CvjV/zfqNNuoQTmz t/ssRpMWhGg8IuDVmZuPOeNvlKw71hPkEQ1eQGShc1cmn1nViVggBOuOAqJX/tAFxYDFWqrsYIWb qSG1OoLsGoj/XC42uMe4aGLX11GWxoxEEW5qJEMVTkTBPISSWBUi11f7vZI598grayB+lJDxb9Gl rlSm2YtFcybyix9cHC+AkFl8iW6selsWDw/wlEJUBx6h2ipy/LX143bBVpSNxfqqLBRNn7wQYiFN AuYyqaKYVMdpwJst5xEoZtxxb9SooHHWpZg5y71Fm0ciAioWWRKbSl9kyd+l8OJin0r/uADARCKb qH0UDVhYxt2nbhr02wcDVbv7JGyOELj2bkT6Gt/kKFzI2ZUNPWmbziY1BaIeqx9mjxAspVW4cf0E TlVBxLy7Yu9smm+C6rINbTn1JnAdNmFkX+yxIBGX8teSdK/aG2BCb40g5hMrIAtd+W2SowCfmt4u si8GLAaMuLcIbq/8rSS26rYSxGIcf71riF2RzUpoaMgRy/Cfi05QZFk0QoxD2c2koDyx3mLzhmjW pgYQkTJeq4u5LE9cgmYK8C2rr8veIuUv5Isv4ZQf1EZdwHR5cCcC7FUrjn7lLDZ8ZDvC2Sejyd7C fuHkvpsbkW5sbT2y2LvQSvKFmTAD0ZLELAzqQIv+GF8JFlQAbPy1SPZT6eiJr4UAn+5YqPttO+yz V5JlSs9nAd4a4x3RsTmuJUTxtT3+8Mn4hZKFiBpnRlOU7RXp7NhS2qJqY9FqU5gmZodK1nFCZtId q2oTLvQwuy28HVMM0+36ursC/C3MlQ4Izkpin6IXFQDeQCPCap+iYxjYR1N+wt8KYOaAoQIvnpI6 OAB6GJr2VRxTVzPBZrHJ08nnbDNRpOzYRYvEfWSqcB+rRmehjU1LpNpTqWX/3nIwEEQiCnhUIkho NYGaGZcdSh07MegasDg2MZHiCtTyAdOvS2MxEQ7Nr8alhuQpMdDq0iJRm5dtC2Gm+LJEvRTpfBrm 3MtEHyUO830llK5/lGsuT2VPleyjI4zxe8o8qKpeGjM7ZHe+t3O0J2Nm8J3srSrDr597lFT02iz3 hVl3hOUt+IlnTa3kx3ryJdiH0pIEVfPp3OGu3Lb5t8e/zTKL/WIE7QLPYs8Jx+EIRDNVPaYODIIZ JDYFb4Xn1FM6+bm9G6ewKi+q8ZVgaGjCaTue9a9zka8bAv3y8GQqCzZ6ivntnb3Fp+y5ufg1xBHi xl2DOWIDTYHNTlAr6PZq3aZsBGBlB3eoD/aK18KDBG8Wm85G8XDS+q7jhwdixVKw47mII1m7grAi e8UI0ZiIgTxuu5b2BXBHEcudQLNPqV52FXhCAk0wx66QIMINd3XbRQ5bF3ttcRadHcZlJhQjYJov VWMovAPoJr5DGpFJmkjsDzo3pUTQGQErzXQ+ikEIiV4LAzpUD4YDZB2LAURBSOfryjS5vNb5w+mZ 9/O9rigSEBnbcmhuvegMdZ1wuiNHc8HMjpLm3K0ZbUJJ+8oxQA8zICTjtmsmE0e4gh9hXWDMs5qF Q/qwPyObKWvv+bLF8Lb5e95iEbtJoSTRtJaSEPISt1Pb7vVKMJkYeOJZeNtHa4w4hI/fZVUx0BbH ydxGZLT1mhqroWYoxDQa9VDISNDu3hQjSllXptlwJQYns/y0lT/26dqPCv0fsknYWPt0LKb043Rz sVa1AVcFOjsoykQc75uIDL3zKGzK71wXT6vtXEr7Zka8gLuA5kVykZHB1mavjIuVVbyy4j6VcJYl pB1eNwr3r/sNyF0nMAQb1OFcVV+IooNLAWA3BNhQMP+dI0HeXRslUkcBnyhQwLATgqBTA7+Uh0lW fpsRo22UdZT5tTei9poRFdGIk6acU252WYN4SiQYnbYCkonMaxcD9FWDl68dAtyDktKf/e90SNjo gGEiSW64j9Ll4yL/xuCYSAILbPPmYmPRuJ858Np9Xg9DCPiCJ2aUJrlDarkTF1Rt0HD9rIcQYS+2 Cr2ErNci04P7C+NRw6ow1U2Y34iBRMrh5Sk85rLm7QskUzL6VotBICQz/qS5++kJL08z7CKKtDi1 c7+Oi/CRV2vqdddrDGgPyx6TvhOiaILPCUFVPXPnYQ7/im3CzXoMvsMzEJsUusRiuzJlgMRwPQQL ohY3d+k6UwP29MHCGFMgm+nG9RTervj0DZwbFaoE1SUyHM/u4X4e2pWghjgwmoLTLp1ScwdbT61J MCtiCZw0dhQGiQViB3ROcsjmNvMXRewibmPVgGssc3EYCPHDLpvuyBRUnV/XjFiSScPp8gaAphIG McReLXCKh8o3pjaiIXYUb42CkgQGvmA0V2jSR664yDiIm7QcjR1uXxJcp8892KTXwCCw2U33+OuV 8ozODlyQI3CQHS7pUDbio7UUyfvU7kxPTlhoWD2x3vUyZUxk8jPUTmwq2cL3vMVeZzF4k/kNfcGP HWDGEmlVhu/qzh02m/DgYINWqpcZbQJ7bG2z2FzcRmzK9q1QSZAwNSw2OhhdejJe9WRlIL5YcifW 0aMed04n01P+fgF0XDBR4dZzD5OwZhtIFblpbu6TMz1XYa0Q26tH0jYvNd0obNOfNXbRDXdPR0p7 675RZmEjGm4H9sRKvW704loh5sEXGW7NhBhVd75porAPiFpTwAp5ACcACoycKjxosC6IbIeS2DLe FymwgP885B83iT1BC8c7hCWB8g8FaBUxObF8MDGHAgeJQACdWVwqXl9mchQ/iIkmG9p2KWUuccCH qJDu1KHU4JWIbCFh46OcjMimOThiiojj0hDLSMWbZrwQU+/EszPt6WYHJ6IlogklD6ZbA2rUK5tP AdZ4ZYSEa8zOTIqOHweL1Yu7cZNMCzx2uBYAHpXwIyLSYWqUSLTPBeIWnfF1uLpsTk92syRRHcxT YCmu1h2N7qR57YTfy4uIjDTHzqeqQol8NwHlSN2FHGrYBFfa7HXz7V89yoszEWftRFhB76S5dbBo soizuYFYRWLKT5S9wg06BTZZFDatppI7D5OJBNdgopRvZQJUMoG7VeKfGHnWat3dHHcPV/nJoW5l rgtoISzV0yyzEWUOdhOGs/k6MvWuYyjmGsXzMlESD1PvikhhT3T/4StKEVngg2OvIAuUu1K2x2V8 HJ3JnO6JCHU3QaQCi83JgTmwu/JFLzXuoDTm2jLwrhTJtEL5GI19oRxKYmEss4vyOTcEfQ6wkSGw 6YPNcZ+qe/pEhYZegrKAd8fD4j+7I7WijjMKDGxODZDaQPy0c9ftsHBqky3fXBbjL3HImAiaESId XlZ68AUXeM0Faq7e3u4uBiFjyRZJ5usdSk77Gjs8JDG02POyzpIUTXnANS5TSCG8xnF5xFiprYzd wUoSzIJKSC8O7d4G4MkEJ73kJ6+TbIWFjDiC5KKrEO3W4ZpRiVuFySS4EbHHQZrvZrSW0LtXU1OC bRTEsRsIHsuyMaTNGrR/RDHIZKL1HQLdCrCK5ESQ2KcIRUaROSZBLp/YPari4eFJm/Imq/rbZJG1 lZY8Lf1MpX3KCJhrHSdW8pA21kXWQVISiUJk17HHjAOubIIWhSS8bb58/aHOsClerHYi/G4WQpzx C5QndxZEYZuMWAXZKTRRakLrczcaRILhhJADwcdxQANwYowJKrW0LNrTX6phBYQlPMS2ml/xRQEy wwc0b0Q5ZycbIniZOPd7TMZKZMLl9o1b2c9VVh/Rq+oVo2ENM0VqUlATxwggSDinqgTNMQaM2TPp 9Wlsvl4ZX2bjBaaO+5LG+7k7nWO0vEZbFMOqDkwBG+4kKq/sEM2MO4YWZQV7skbAxVk+5axGoc+6 zMi845iJOMLvvotqy8mbYExcBvKo1yxs7vsoYMhq+2iiBFVGhqsdkCNSpk8Ym7Y2xUbZFpWeSqVt 6FLRTOw6TtWtIleFiZ1Ju0ufmM5w9ETliMNcEBMMo2mUt2aiBhRBfS2nwKq5fQuif4UrcXLEBtr5 ZG6NJRNMJfeC2dBwMxFTrPFdAu8iSqGqxCxA6B+HcH3erF4z2X269mXfN+haWl5awS9gtHNwrCjA 4gxxOzIfymBu4b2Br96boYp0YDJV/i6QiiLBIBImloHQBPRMLJeTn1d0MQvmgLkiTWOkCWeT6WS9 rHfWBjHtZM1k5kkzQRKQyJpJ1xgc2cEKA+IO1ClBxZKUrBe118BMAci4SHmvs0MEDZroj/LOeSee yrkuXsfx2sOVt01ERgfx8JDQW1HB/rMAv7BV19EQbHCZWl4Kkfz1mhqb1FreNgFdewDYa6TD6VTl ODfLJNHVYsMeS4qHvc6ktrpUbcqWEqQhYNUr72zWOa5Mw/4pAKube7t7NsUGlY1i4lgSj08gfRYj 3UbQ3bcXJb9Q3SaGlAZmLspzrtvoKK+YzsRu+2yji441m51HYSsV/VfwtYfAzYI3N+6stNpwLCb6 pCIsZiwG3GtLB5RKAdnrgrzcg8UE+6RtaHmLGm53cg3G5Iud8MIHIgv6ACGARYJpMDeMbm4WTZhL wEO/19qvcd+Sf4SHqcps9ENbM1A6IGnZe3LWbEOrtG9GFVqosJwvSEpQAl7iKviLdmzInbiyKo8O sgfo4y/lgBp+F/HgFLAAeax/6UYsw0ZSy1cP3NNc5mDeDWeLJIu15Ym2Lt1kPWaZnIgmT9Hkdnzl uOtQfHdJkyluJkNAWL58ht/3aj21T/tGBLLbAWYC2L6VvM3v7rh55ELhFtlt9ODH11COwmYiTzbd 30FSIFhqIbjHZj/qQVIyHMDE4GZnuBIw5xrXdDLOPpqolWArcEYQuoON2ZmaHAZjQLi3GF/lhXF8 5PkplY6KxiGmQFH+K6thMUWxLfkJjAum5N/8zd/079dwn7nPX3vdlRnT73/s+ny6LgRO8mZdFKNR QJ2d97ruJsvjd1B+x30Kw9znYbfp7/mHtdlHGws7m+YauLu4k989EAvKWAzhVdrI9vJkO4ITdAkl v3JkPp4oNQ78GUJIGGVzsJ0EwTbXdkwCpUFhBpW1NpCVv+dfMJoRQVD885ziqBnN4qwZ2vhsrw/9 hShfXk6EUfZlMQNVKeyiSeE19amF9t5qxoaoaq+boxn5uVoVPgsgd9wH5Sq19pVtxu0iw9It5S89 MY5oKVxjIifMUq97zsgJiQTjuCzPvNOf/VlgjvOQhFjajLIqO5CD6Adod6wksMAjS/HgTsSSt9L4 zD4hs4lV1ezpy88798yUc9WZLZuNW6XJ13TjQeHQrOn5MG9QB8KwPSFTz50+JC75ofvNa3P0QxHO FZj7qAjaCX63mrOO8fCEunKf7rD9pLCKvCSqqUqmXNI2linsow29B1n8+0g0wSa+p70pLCp3a3LP x6EkPpUzYIkODT0Le1xhogwN/Oy89pNp30BRMs3ZZNq2Vp22a+9ThDVRYO8BjnX3M3Brhgc/PH5h zoFSegH38o9Q2ZCiccqxskCCY5CKU3ZxzYBe0FoRiGppZG12PfzZ29qn873vN8T36thuXMpOdjE5 WxaCJ6PgCyiHMMaCTnpGrFkgr+zKBn0YAUtOk4na6GwtqExwnoutJmF6bgpGBGJFCuyq4dd9g24K 3U0bZJGsLBKJuCL2NLDsXUfXKR/RPEIR0EvUNyYL0deTS2GMVvTetwLeiBuCofI7CkNtaqvNXRjz LOPkOFBZ95mrZbusQHJ0LKT3KuDtXbQzLU3u4h7a3DF2c9OpIlotIFswrMgUeJey12AGv3Rvdqxh dlGVYgF38K+54PS9epQEZbjFsQbrvkFLV+jYStMjrG9B+y1lj872SIC9PD4FVCbCyLOqpV+KKSZ2 0eMU02Rd5i+rv300j6xyXPsNx1zi0apQyNvjhjS5Z23WUraQTuQDSMB6Zr32c82m45tb+GENJgGN cMcISyIBsH0kCUEUCtp19xPeAuQ+RwaFZWzLbDQMPdRyBbyMoaXurMm1u4JEOlzfW9DExJMZpygx LDnxha1EdSZ6NVXuZES1G03sCMwKTCw8qgUQJYWZCQGZ2qVyOtsj2InEgsfpQ/99JIpw+jQ3xzhL bbK3mRc3gRqQJZM1CLSpbItBWIKIYIvLNhEhF5FdLkPcyMXrjzswfn1LEtN8dq4yyoBllHLG9TtM eyjfnpE1YzcBdi5jwYkqAIEaYicipDynPLfv4diO2DbL96j9Amw1hWp3xpFROJF6whKQosVL+kUj wrpFpUxpgcMssYYiABjMUbG5WW8pt1u0Hi4FzumAW8W58tyBiPfRMLC5jF/2KnOLBSwzIa0MdmJq SF8zeWIE6kcc12ACRYT61xNkK/pGkRvUZFHS2sx6Q/h67cp6AfbMBaUq3EcQmfsOj0OtsYpyE5wT 6ba+aIuXgZ/ppr8oaCtJAO7TaSLZ78o6fnj8Ash4FO4BZULxAqakEzSzEecZ3gHuEdbeskU8WPZQ leheA5l2ent+bydsMZdD9t6W84misPOqFTxVOKEV2oZ+i0ratlRZA3OPlCG7sNnEJ2e7G6BJK55W Eq4ju3kLDSoOxJfaDF7ABDvIqy6YHCw5mYN1oaukLfAyAoM4aF5xwXHGvRRT7mHbGsRcwxPzMhf0 iOHcd1EkgH3qpICfxXwpZ4enqBQOyEt6EHhQoWMUZpp8x+b2ZaIwj5tvQ+e3v/3tAnIWm+kmBBRJ KwPtYolNSmAxxJ01UsCMyAFsSqqnzBTYytMif1PeIm53A90QtFWyKee1u2usBFt4C3KchQI2O6RG pVlvamz0CbR4NDWOoy2F5QMUto62ufHaek2OQeXLycePO9nQbLtX1dmkVUlYDOmChflio292Himd Svtomi+pbEbRy6St7pM8dhFjigj4t5xs23QNFKTrQv9N7UM1vTkEbp5gAmEsBsr5lGMaxpIkXYkE E7hPp1BBlZvXuJhnyvt7IAa1bvLgz0y8i7KNWr0SBs9Cc4wDsgLv5lIgM01msi6TRmg7ycUP0Iv8 rCGYLdQxo5tKSHndxXA5AD1toMwbYYmWWwgUOZIz/RkwHmkNZSUF5VJIFKnXXjf0PhLzsdLjREjc mV4PFhURbn6/GGAiMdMrSlIIoCp79ohMOebR9geRwTTFYuS8iWjAcoYdpu1/20LauZhc2HsCXtGx LuJEXb9Xda7kR3hDcIRXLIAgdhIeInTZHRHLgiFqnLUHSv3S9B4r9ZuOmyweXDMIpIPqRjFON5G8 1x7lRxNTDDGtDRaTU99qk+9+mwwGKKnNXteX13bRt5ewwxgfPidBXqGbrxYVgApPXKP+RZc0VPPa OlBcrzEenC9QEuvtfFfmrPlOPsAkZZqpZI0F2Ddh28uKTIz1zSod/uMz0DFVhgD6shYQR/AiVn6g SkFCY9JukGijljb0GqAz2yWwi8jMZ6O7u7Rz+afFP2NN/kShM/aCJDNKE4TLBCYFMevoyyUbF9lN PXQpotAfarCmyzjcT7KW66VQBzWVi2hEKOAlTuQiNgTl0kZz0cV0YjQhp8teN2vGpFtHwuNEcnBo znLlvhaurkeUt9c+KjE8iEwyUJjMAu0N2RVyg8xPHlpa4jtVM5PSEC+wXoco4gjJ2Ra+h11t8KMz exRVbXEfo1nCIHr5SSQLp4xT/rvmYqsq06Jm1wfmEcTmOHLZHP2zeiSu/FENbIhJ4HozxUF7Oz2p LQpka2E/VLhZsU/XvhX6TMc+HDH74K+7gjbEriA+FIYoN2sXaTXhftk1uAqKfRREDbSWs7Zf79lH g73fUKKPNGMDbvNSmkxsP14kQ4gyB7+vsWUvl6ECEnZlDayUdyhuvlmhCw1pLNQvnZWv5qSWwXkR lPFR0c6g3opzAkXFDkCv74bY21nT3Wh7kPCn1JIfnHAYrlEEzXyWqJBRYIs6dqEPkwmbtZ9A4Jgb LN/KkMhaNZG55V5ou2XOhFsNTaXwJIABV6VWuIqfck58ROYO5brpgzI0w33ox2XxV54q5k1/R3Zz MmmPsPzCt8xY5pw0MRk18zJTYzGenY9kIM8irDzpl8KQPkDDHkDH3elmpkiH9WYf5ZibZVuq+A6J PX4Ht7odjBnLDTsxF1jFZfJcUWA6nF4aoB5VTZa7Rwd+KqfqDD4xjuJ9bUBFFc87RiG2FKX+sl7b 1thmZ0Nqby1QPKYATgiRBPBmUgJF4kZ3ImZ3PmXGtnA+UfYWR5QQwncqpgmpMoJeG1Uz+07sGKBs FIl0SiTuV+yYcFtGckbJACewhllPrBE736fwZrcRUbxZ7x//8R/TD+fBvdYlDejZdWFWDDNWPFVK f42K8H3xIbbZOoxyMJKaZCOmGG1nIFbW1/puR6QzyYzItXEo4BqU5txsq9JdebhR1gLrWtraBBpB W/JErwJgCmxEcau6ZBOlGfhi6r2VDLQp90o+02Ey4ZgmSE1dTT0ZSHs42/Eg7rWJDqDZ21rGdD7K zg8PinNtNhYbskYxD/RW/T7NHa5bdNjNkbetNMU5QCdWQEpOd+hImXEW1XbEPTXmwX0bTCoXz5Gx Yfx1c2rcBJklctTAUBdCImcfCcJNalNTg+ACVrLS3Mmu7GTzHV+sDrW6nAVYPmNCu/nuI5XmDhv/ 2Nk9RJKRi8hvajBGq40LV+ZeXO9kH83gtintYW3irQ09aTE58AwVysOTRt++vs6wVPIzkDvZFUbb CQdtFtu1nC/6TwgbbpIdnI7EpxvmWq9WSxMyCbso0iUMeaIC4pt/+Id/CMoxGvQzk54bQMxwLXK5 PiY0fJRORWkBQCyFBEC0IiT2Ka/spEIGsTKZxPUIP+Oyu2cv5x4tRaCMF+0aiwLMl91ZzcLEPkXZ TNyq6ejAx8ol6uEUtpaakGY+KAVBj9QdLgFFvHGqyn+H3VYkq8TAfUrIXdeXZXLNtdVluhiNO3ot DjWgxo4qONcZdkexal6YmheU/VgbVUlOLLM2ckOxx1ZKs+AksBHHxd50QOsqLxmb1/DXjvtA7PQn pIlfWOIvDuVur3AVu9GE9/eKmk0cB5WWkMWms/C2bbIFpod7bTuwG8TOMrsoInZI2/Ppgnksthuv O3YSDtmEiZQ23lqjINNJg+QPxfx3j51vIL8X5iuuawbAG8KiZJpL2y0kszwTTT25E4tNAudaS8ro a7bRMZ2F5O698M4aKKZaToUxjAzkG2XKoLNSNZvvVaUvEp18s/8rk7fEfKTLoPLqWqMYgY01b6FU JNzA4Cru6bgcV1SXh291Fvusi8zgMPPgJaLWGJWYmy1kpIaI4TLMSbzxpjRSqKCGWdBmBFOiCZAF RCS4QWUPdKMZrZhe5nmrb79L11U0grmFgPAukjN1y0zF2v3+GqabGnKmBMOJBe2N3uwPdsLDYUbh QXi4+PDgTRIyBFcWA9VfEZnNZo8gAB+noz/8FUDFalgCS7MLeNKtOIzFLDM9td9j/fuUWSA2+4B3 dsgaEzv9L4VdYgUhhZiCSEtwFWYW0U4WtP0i2Nqrp9zrsI+mtuKINVBo20uy8bfp3BTFAswectoD IYpNPDAxcO6ix9Zs8HsYYkI2yijMTjwitne+c/hRBwX7nUifLpan8cPUjiX89qwnYCbfAxb7VFWu 3BOPsMf46lDkJTkpJ7U0R3p6a/pvQNk/KL0ghsi9cnZlV7Bz8ca25O/1HgKjSHhEyITERMWAE4XY PkWXDCoTwg2tcmRUu+HMX53CK/PZ/fmqScMvaoFww2dKsEATO1yOMG40YV4YZ4oNcyoFhRK1p4ma y4gmjtfu3E1ESNcyHmH5FphU5Wz7RBuuRQS6zzUF8KubchnWEJYuxiM7Edgu4miEbvreOilPMjJu 2rystXfOv0K90ixGYwGWwQuGKL9CxYYD972qyNoOsymG2vZaGauUUDu3UFqDJmtGG9EETSfcmvvU NlMKQ2NJS0GqwpJKN182Rzq7uDuYW1ruK40218OSsQrmUZhvhvL49S9rw4kKRWLY9eljjiqaney6 rTRkigg2fRWrp0xnsX3kbpuMy0RrKUzwlCwiOjDLDukBqjXwG5MeghmLeRZ/XbieczMsVxLOU5Ya cs9OohHD7VAWlPO44Js9mAfxsJ6HYhlJjzN2cSLkxqAgkxT8guH1NcSbw7TXRuPrjHKa2kTLzbCE ue5GlJMrfIahTY/Cy2NQvvNZcB7yn0rV8K0IRB3IblLzqJ3UMr9Ma5TLgGt8E7s0xe4V1W0zM04+ iKQgT/AU7TdZPSqUSHwC1YweRNzJELkrYpsr9yrG+IsTc42T3HQzUJ7iJrCjs6M4h5aMcxlhYyG1 kifakvB32BS3yHKdeQ0XjRJOTwaHvbuXXw7f3BVotREYQprF5LnKun3UuKYWLKOwa5D0gZlptVdV xiYFYJZaNowWz0A4t45KxmLbI7MpzjII0TpuzfgUBaMw22Rqk6nNF4oR0UFOQRHRT/Js6wGXnZQM NoRH0va6Efmi0ID2zWsyLRiZBbmo/XdF6DkYcOpNz1Vh4689L+besXuDdAYbnqU2yVzWFoEgUqxE mjhhXbpltHMkgLi/8Y88havOcnIgNh4z0emiSrQ8guRGhcqlI4CaWJKLAYEhFUjj7vrxNNUxmnlu Dk72ul6WLXH8PsUm+1QV4Jm1QapUhv6E6IZGSfK5ylzMM72Q2+u04hhGR5rCQ3UAjpYGO0lJ4Q2I Jsuwe0VniFWpYiOcC9dRGuTU6bNZt6QVnIauWLNCQWoPR6w7lXxUrlJ5QRhaMSJkpzZfyBlOusJW nFvIsZjdwOJcgP3eAuE890PspgAb3qpJsZL7dzY01b+3JmUNfpHeI3pJiM3hOS8ELdbeETJzd120 seMzUC1TetJ1QgBgQ/NUdeioYes7DI4+bBWtzbRaexNERtaGGKHMSmdQnPBJ4Ka8kFbAo5iaSsjd cw8eqZ2EucB6c2qERhmXs9YRmSJWLIMxoHEn0216jrxGYZPvxotCjNE2Fh3i/WkudnbRViC6jygu F5msW3kefJuqa8DI6PWb3QI32GUopEYoN+i8NptJDkYrcaf2YQ4CInifAoqPChJT8ikDhZWNzqCe pN9RYwPhbE6ysKJSscSOsCspqQWEEIdtgvLnjuisIGklgmuiGH0hNdfiMslz9rX3bL9D9TTrC871 kjN1Z3O91gB5XQrjo2FuF9fLEqD6aO5EJVILHRiE2J07oeGUyVYQVjzjIF52vldfXlEh3vQT8jTW HlS0d7AVC7cuUHtqCeJ5TV7J13hWkLeFLEl4u4+QzsYCMI1NuRxzk26zLsfAkkCduUAxVHsrArNM VY+8yykdsBeeN6OZ0ZP9K83k1Hm5NCAz8dFw4pfi7cH7Os4aTKao9tD8XpUaE8KSHLQGjGYK7DY5 I5pdX5eNPjV8R0qSFuw7sZbUC5lipShsA22mbEXmCrER2UCuffUjXEEjPADABtqVydwEUSRCmGR+ 2acwIAeo4i3V1Q2zj2ji+reKLKbUE6HQm4/ZCJftKE2ZiQNVx0fRGUrSBe8YjtjiWXk84cKMA6Iz AJrF+d7+KOsUybhAojY9iyzUs/lTgEw+U/IUTqo/r/hlSkrjkv8svivxL69ISgU5+a5MAkuKqEnw xVqbuJS8AsMQoAjddV9lMTXYpIhlybUEO7m3wi1aZMyOaI5nkaY23MTRZOYUuTqyjvV2sVJOCInn vc6AiDg5xbnQJQTPgke4ikONyAjs4Hl9e/lyuF6gK1EBGCJrmjjxkhebrBlltEQiQj1CL4Anf5+C HCvtFZsMMywAHnghTdZloF3Jtrph9OG/eIAZGmqa7lR40gJNq4Yw8mRK6sq6wY8mhDQ0afSZzhMy lpm0SXDnwX9CUuPgDsfaz2X8MvKyiQYkkxNZC9WJXYNJ3rFm3RzzvfHpg26mM7oHgA2n2ESsJXX8 W6Jl3pJfmduie69WHnR+W0ZsSuzIkShjn+1KpbjrULVPQbD8GZ2xxRqjMzxVUg0NIDtDozPtRf6O TRU0QVyA+VQxCDe+3TJPrK9lxWYOFnC/2Vp1q0omhJM8vyNNwRnF+A/roX81mpUdE+MddpwRKcwO nU+IyFRM7QTHcQyr2gfxiJOvgOxkOq+vWVitIAKZI2ZU65Uq1dVQa16X2UU4R5RjzFrAs3922HUs U25XPe2iZGAKvAPfOJplDAfls5tebYolAd3gpqpdNBR3aMDmNTMW5Rtxb1GPi8At7DUOh66btXLA q+6a8SPHuQLVIEo93vGID/tIWtkHKlTBu75mvh++AwdZVCpU12BazY/usS7JRdPTrWpoGk6+LXmY pAPE7spO2AQG1myjWwpMLAZcS/99asekIW6zQ4WYOjVmcGEis9pNm02m1XC7heSe0d352szs/jPT WqqV9JViraUMB7qeC9EA4WwUvmB/13GfALTCjQR3opJYx43+dlOW88R2HGQFPnHroMbhbE6C5pAn zl0RM+ACOtrvCBzkGKtYupwls1268akRdXdvaCmOAzYQds8E9o8YbgceBLhZxwQxuENyboJ4RO0N sqpiY+Ff07wTVwjITqJUDOzJnRJaa9h9tGYD7m7ueFZQHG4IFQGnOme9gYm2DcqA6AzNZckMLp7v a+x2r6+B/cQmGDMCgxok8JE/3SorJDwXhX1TEO3ciiA03pH9GQ0H4ZcZxIx28CDkiEPKy2QqX+0V Lwh3F2FAIJlaVDglZTJ6qux2JJz7BJWwRNYOBtE3POgiAj10uq8xrAQbXHGBHRI5ozs2tiA2rmpl h1uKll3yq0cofNPebatREnhrgxlnK48NWbVtIB2FjLCK6EFrbTY6Mq1Q2kfTZ2LdgZ3YSfNExb6Q vxFRMOblnf/8z/+0Op5N8Bei3xW7mZvvZMruO0STBBPYdtIWxFTlMsCwXbg5rgG4YsxvbFrjMhzB zVDLebuojvAaMZX8XYmYwO7SYudhF6CNaNAQ5jrQN4Q2DYFxppu8tPxmYiXqfQSdOzhgQN+JNdpa TjJGR5o7YgENENnO5aIWnhyzKzRvFPjgXRHlgQB+VZxvXoKBQIyAiFmgOqXn18yowqS9/I01xWzw Ca30uY6ARQqIcAmG5h1xnGh8xRbN0Vl11s63UHJFFZOjS+bAECSMy7+4QM1YGyoFjFlpH8k3GI2t dt56U9jbLJPt7enwo7lQ7GqSsxAZpO2Ehi5Gx1SFkyiPkhQmPyst8kdeW+5YP/p+ko0Rtb/VokRL T3veloGjgyW2faSgm3n/7u/+bptre8ZgMn0lWXd1TSCcZMlg0hh5LXsWBMchBTYJeAKk+hSPT8LU hk/revQ6cE6O9R1ClIzHgxwE5Fa+GrhDuk/lify7Ty/+SwBriZEoLKZMDXU0C7Tw9lO2PMqXhEp0 azFBc8OcMevreTPe1WnNAKV0BzSS28UxlxsotgrKIY9FYlgZGFZ2ne+puo8oKaopv5mXSM0cLmcL diEqUEo4ihptyJdSpDJDqM7WJtDLzEbJSUWaesFxJZuaVK88dOyiobEP063joD/je9jCHTFlC/nZ 2bxEHVs1KfAtH4hSljEXpnOdZSQzqjpHPUgNecl5HEqgELpvE2523OcE0LUPhClflO4jNpQkFjOW XV53RWEylTCXxogb7s2rVM2wwLCDSnsVC6Y5NUqlGQoFux4IPehbfhLJO1aJq6F2xZRBncHpuRlt Or/61a9W5uwJeLYC7HUfhW0j+5/+6Z/83r+SrbTU3hPAKMzXFwC4TDkiojUwX9bQa+fSg49yq4sz r++BKW/VNBO4V1tp01/luIuwsdHXt8YTWMRxByjGp6GFF0ArWBK1Y5LXYCcbd30jtbelZcDCwbAY 8mCr0noDbNpSAbLg0ZIV1q8ECCIUjafWDAhIiEB3BcLCOutAFXzjyrXc27wueq3aooNsR3/lT1O7 Mb/h7EQy/V5t8O8KIvM8tCeA7I+se9NMDdAHVsDNvEKL/2AFkjgjZViJL4qZMpJCIzKCQnU7Xouj udKIouUS2bV8EVt24VPXhYRnKaVZsSGEED3DchAI8i8/UqAgkQ7bxBSWu1KccyWyWP7ggr0lyhbM 47aJYhMyszk7k8a5hSt9ZAhklwcpv2jUPoSLi9fQMGvchzh8DXs4YR8mYg1Q51/7SvvFRw++qzjW cgPNyP4PyEqwFWLD3ibOyMy4gTywJiLgTawVxZSBxkiq1EhhzkKOwBzFUFKZdskLp+wjm/0eFotA 7b0gTfpQaWog0FvoyBnwrJlg3+uMZmqlag3WEo0aZZ9+iCBLS7Yg4lKDScpm7Zpt8gBh0cTxGybQ XxCr4BgIDsJ3k4QVwXMViAhQnoE083aHKVFecAo8ZS0igDDBoL4gJJrzVkFXOCmCfMdNPEymx4Xc +V7jCUTN5X/GoScNmdfmF2N28M26YF5OFWMMlTImWIiKvZgLecWeFyuTs09hkb9KuYyjnkL0LBMl mUjUvMYKUmslX9ZbvAlX8SxsgmZEBgNoaGpgMQkDNoxFmVS6Q290kjll66/d8h8LbEXjFr4D0NE9 wJhjCBfSMX6JNsJ6+A4gTQR0uVUQrldwYoeBxNOwGxc/rtnaqLvFv6+1b+KehJoyayBJTMIAthLM L4nOL64LLot6KdkrYFAvyhAFxakVGczsI4kHha2LT3213oMsEAtsSAr9CbE1mJ1nfJsnLTIYiuW1 zH2IMrhm/LUHGBBlBzbEMJIT5BA7OU4Afu03l/n3belEb+wQj0SQPHGdJzNPxNrcgkvf0I9QRaYo KoQmbSpyAIVgDtq89WmjF8lrRnUmYIWSqlk40Ba6CW3SFDTw1uy11zK2XqKapydc1K3lhq4G2YmN 28mcGsLDHSJGEABQtWaojbZqEDIpoEvKz1yo6vJOYjVbg0qtKq8gy7buf2dq1gagTTAKE2b03EWF rYu2EVdfmAiWqTrLHfkOrW8I6jkkdrhsUpQxKYHHX9eJbMsyZjFfjAs8e+nfPs7mfcXSHqL0xkRY frPIDtl8V4QoNe64dNOlxCAZR+6mbKAhaq8P8O8KrmENAczdKke0Am+WpUsPe3VjsQ2NfbqiTJDH a42eehulwJ6ScGsbi+92kZfXbL32kQ2v8ddOpg9HTO2ZxT46FN3iyOOQAKyO42j+lZLLausriWoA 1bvIVjtmEOSwc5CbDmyuvpYMdiXrqR4mcKPY7XlzwGpg+ZN0bCKA95ovY0GJMeRNljY15tfCMuJX IqKz277RYULHKGaKwdleu763E4uMpB08ojivfQYVeJFaASmnMT3D7VVEMYVR1h2pAbfYmJDSrByC uXZRoVHaF58bRUnLtvtUNnaTSL4qo6Jd1mDeW5aHrQidtsRuaLvd9tE2qawqAgGIcRBZsYSksBU7 lL0xu4rAuNd6zEJ/RGZG6LXjsjb5dODEnF4GJpa/9qro2KTMzs0yd1Ts1HiWZW+NTiXGmUyshA1D XWIv2vmao8um4Cc6IpFsqxmr8he1RRai5MpIEzFBzozgEY1VuKOwHvIal/nNn7uEx4ykzRpk8prp bPQZAR7QEAyLI5/a85oZB9ddafrrUordRb2IFb8+bUMgtAPVLRWRlwLZKJmIGjumAAcFA66RgHmK K7Pkrq+xwOSmN+pwO5bneD0q6Tr3Ixo0tEOzIFh9pFmv8oBPORgxhyqSr2/qq4sGpXFIYpEJ52Bh JpgZWrQTpSVNfE2X1wtgb81X8Kgj5tSWqGgLdTZB6NzrutszguN84NNGRKbaKFIWeL7JJALlQBYj 1ipACAlI6vEfrkErtIrOFCb51KfQhtHAjnwmcrGqARi016zG5qs+1Zfxow8nvb0QMhEHrTi6VBT9 xewaaKwWmK087mRN5LcufLPafpN4WHuWXN/qCwQHjTzVFcoIrcueJKylCrFmAodhdXRF4FGbDUnY UZKQCRaQHpRFYb7dbR92ByMzbzSafMLJp17kK8SQaWBbg5GXtTkrxRGTv7f7SMk8OYyg0jTibCuL rNlsjp44a22q3wX7rruJPLeC5YRwOk5EbabGPjDQdpvpPFyzEmxjCed1nxxDv/33p/gihtIUjjng AhFeASuUAGURzrvaENIBQOZvkmHaKPUNGRNiSsVY8VlAYpl5fdLYvQX25MQIdI7aFEr7VMkNNHci 45eyQdcnsCe5uc1M2TTSFAzIq3rwxjA95znV2SCCzpQPXIjOPLEB1iy5BoClpBeQBRX20ez6N3eo 4StIozbcITLZSuCZi+rVFBCfUfL+dZ90SqtenXSlE9SsjK3XPo1haTjFxI/N/u2R7TEFz4gLKunB KBYjFvLAIKsbxaewfbnJ+S4iMnxkpg/CunjAI6xnUhqvo0FZUu6EN/cE9jiFLy0tjGCgAABLXklE QVSpwqwod2JR36AZJ2XE2pTMvwDjdQMpoNjk1v57G2EVI9YQUdjEWsNOmoCCUrWwIgvwpkZVWBla A6ZzrA1H6MUm61viB3j+2kmg0ouE4Ldm1uZ2Fd9iFsM1XkCM6TFFbT4wzXd/1hFoSjhCJR+bKqxE vYa7xJR8YC0mU2wy67Jp5DBjiXYGtYLb22uXBLJFKY4p131uU5eZ7+QA085Zn4m5YZoo48u06blm UfYEeohxr9v7oJvwiA7U26ajJLHLYw/YWGtsf90WCRKZ5jJSYC2DgQiVAOXa00dFSEzELNknPYu9 7MMXzM5fd0RvYzFalfnx1K3UtCeQOxAlz87OzjWbKMncTk3/wCJCn/BWQK06rUCthtZAqMimryzW FfqYGjZ/MBcLZ2oJD4+ICBTAqgw+OX69xz8e90TFEOIL536gRbiZvpXBTiCh3AN+IuL6Nwxsdiqv 7ipic3ZQVVVMMMVGwbbVjNNkmqutPKaXnXO6YNkcubUkwQI0ZJMaIDgTVBJRILQLKxEhB1QclJB2 RaSL5Q9fgmV0CTwIsiYRH1qf0oy/H7wWIgUzH8Pfg5u4dm12nUF3wpTgUl9D9FGizHPXSSYtRrO5 Tu19av4ycNWEmkLkIKCAy0zzkC/lvn1l6dvbuxMiPwwQgmGjs1LbECXPjbtpqqR2Kx2peeDIoFEe f7O8pbf0WOU7+TL5ugsesHCI3sjlWg8+cLGoYAeYUwfBXEVrJA7T9nFwekvL/Mti+f36OiA1nCs5 NNQZ/eL14X0mTc7OF58oCSfyb4dVkmO126q2fgUb7wt4wLtc9lFeQ2SiCx/FHc29bNRHWF5RMwk7 8dU6X33blZVgI6+VY/tNQD+bgRHkJ2yrrkEW6yWZiRE0KoKis4p0/2ZN5YX9Pe1lnz67YZlmTWG7 z2aq/nJ3ku/AfhKETyTg4oMTLrEGWlAP3rhvVypaJxY497oJUgbZsfNwyFwQ9Qb4XSoAroHC3NrI 1VK0zjftwLRJht0cvF4snqe1TCyiaTiZ4fKgvhuReoyOc4GYQFd20BaMhCIIkqOLnFADIQSmG0ID YtceffipE0GO1AQPwDXH7JmqzLvX4aMv3HkISPQatAjnwukGGdnKwvly341kOAuUl2gmpwi3gbi3 u9/n9p+nSaWEabKVzqbp16lQWI8BWyBX3qNLNi8SIjIEER7CDFsxtSyiAIFjh4zCpFOVF8ReMJuG mjVTbWzK4Oudj+/8g8tf//rX/vOFh/5xn42kfPc4iUyNwk0RWYnnzj1fr6WQUd1YAVVG7dPpv689 /r9vj53MsLAEThiBBC5YsbY2hDCXsZqsRIXBkfXkjICswduEpb9wYC7WQCKx2BqIAnJMNqNBC8eB nOjTLA7alRxavsmPd7LrtdktyqYDuA6TEFLMmrKlyRobi/ffYmSqh8Uc1seXJhQRkskriC8JmlKe 5v4QwAEzkBCtloF7wC2qNaYYKjQfwwmkSDCKDNxsUamM3dINcAFxWEFnER+z5EgROAv6ydkBi2Tk Ith2QDwCpbPwQ+i7Ai7zhw0vNwHt08XUG0uvHU2fYgI+ao68dhHsKriyoROT3Tk919gy1lqjHY01 2ECeSrftiL7RrqrQvMh8sNXltVgsiEO2XuYVd8iF1zUaYDpDo1G1/FrycmFp+tZBW1L5BdQ97rQn 5veNH/+dexfvlr/SzBQ+RWddT1uoe2XAwgfa7W9U2vDLjDna2tb+X/3VXw1C2yMbMKa5nW9A2hWF vC+Zr4rv9xEyKRae/u5vlFBjfPnJ9yI364lVVm86FuaOuR4doEtffiqWN6Ppv7EUZZaWoo8fhSdc lTxQm2iCWJ9irhgNwhUKVj9TQzWKBAwBrjuXVoWbEWOAjfhGZEHcyfqUf9a0UMlPSh5k6dO9oucO YEUEUGLCQVPG3rGxWuJpI4wdIWZaFZAuXoKDRdepRD0T6QD9iAAiG1R7XAaFnKFBecYsmLXFgtXi rt+i6UIfjll/LZFXROYpU1UhDSW9HEE36hHbZEVUxQULgIiTiCNHRxkwpxlTiCUnjtKAsLxKXjRf F4iWfNFwAE03R8g2KGhhz3tXlA5lL8ADaLPbW3tnvvk8/trh1+K9enr+PuayXnza9FnyS47r2Quw m8Bcb3FkY8EDFr5xKTrmgtLnpr8GCKXfyZDA1NTuaShYVF6XVTeRCG7P2bmfOx3s/67X2vthxZlo xIQ6pVV5CyadgLRfuO3pvBkHDK7drGFtuk0B8Mbg/LKLXI/FVI6b/lqWKdfA7HgWqYkCTLdDNYDm rAyIeiMygQciF9DroLLdp/JkZGSYR/5RYYFCYeAEXMwhsbEJFO4tI6aGQbEkl8cCIPim/bebhUrF Bt0V+IBI2krsoH/zyc5bstE/NGsshLwKM9E7ixMrf6oXLARUEEasL1qJSiiPKHcUt+tyfaaNKbCY gHdcbctvcYQrTcq8esu29WLPfQp2aJcNmUstVk3UGgT/mi+VLm/e4aALcxlCaHHWWm6OZRH2nNh4 P/eZOwRevkZkWzwqxDz67wck/KqE8rMdn10R9l/IX+WP4oV3wA+FId/wuZPNYqzkG5dWM5zSU5C7 6BtvJQwPXljRrzH+3SttP8Ttd3dFJio8b2p+6X9TnsA5AgJnZ9+C8GOzkzAXVAcpctGZoXe+cZVs ftZib4lqahuUHzeo+wCieGqLkZlXnShs3VOGKEG94WaZDS1gQwL/7iLsxYmGw8tTXvXt4k5+92xR QMEs+Cg/wSgsCtGuGNiVm/M5LAbZW9iNE/US/9DgLaYwlmCTOoAA/qJtBHopmKjJ1Dc2NKPJLww+ 8MG3UcGd9iAavTjkjIoFkBV1aUU+EICXyo5hnfCK1Rm11Qg730XPWOwQxqADFriMEQCXtSNHXJDF Wm6wQBsTN2i7js6ovXOe1dIszBSR4ayqsxxHt+RfwDxIc0PcrRwrDk5pyoZjOq8YHMymKlIoLdvv 8+2/Be0Wkh4r89DsPrUs6salCU7ODBW/31qMj0zqNlhAcgHXwAxaD/xgjxqUNjxo89GGvf8CuY8W EVN7urEqKjQv6qlTUD/JE4WGpMD1NXdYwrOTPNZe/YXQfYtL+gRL+ltRtvGk3rE8n1iRKEJx1l65 eAOhOTXUWipEoCgcSpDFsu5rZtD1klem265vFBRWdWKyJJjyOqIw/BU5vsUyBxQhOq+d6/gFXjXG I7y468VD0Bd73I9Zd4AF35jPTfiQIdTlB7NaM+pqzxOTw5SEG8WnJhLuKb+LfTo/acDfMUXoFEsF bV65/ti5p2z4g84Cnm5MQWe67RUpAL3ue7vFqfhkXuGKNKnXdWY0hAAzEUFixKJudoYh6RevwSjf R3xRIfkpECToFnFHZBHcJdawJOoMZProEmRdvKBfx+BONxPcgdYZeceurIFg8yyx/9nju0rYShy6 swE8D8LaWPQBZtabGcMD9XKfeYUuXOCVbmuJc7kDke3wM4oeufBjU7xM1dTb9e2XdU9zb9emTUwt p88Gso01+fJBu11TAFoUKf6PpN8IEcu4G6tSG/WUJyYfWooOscOkJRuU6p/7rLHsXrSuPYoRjIWA UAWkTWHtW7E+mGHNEA4X4ARGXi9VnvJthwZvoy+iQttGLTA2ZA6Oy3iaRTTmMydmaMKky59FVwhG PY4isFGQSKrjxKkuDpljB4qZ8AAnEgoP0KQDhTupWfOdce80DbFjamjDqfISFxK+Y21mRrf5duyK IC/kxIyZ8hOUw+Ve2yNDdg5WXXvQrA5lz141oyezXz4NSTOdhckOUGC3CJqGlyJJdmXNcmXx7KPa 3Gh3zuZF0d7Gy/mdDtM8P+as9Z1xGAGnqFDcjtwx/vL/X+0HeSamSbGbQc3uftoo+bpRIvdcVlKZ X+DK3DMF/uK++WK05bcPfbUe9WAZpGAttsZ+9tphX3+DDmC+PeoJuL0driBnr9LS5PgoMBDb17aQ tawQzsFybwtPNtFyH5mI2dGWK3lnsPEzZKwKqMxb3GnJdDuZVpMD825tTfLUdquBF5IvotE0m8+Y 1kn7aKI8Lm5hR1uA//AzPs0khTZeULtgLRetJd4la1rSW8A0jAISm1zLXvM1bZp5RRACHjUwCq7c Of9dYkVtXMI0TUFjTmI7n4o0iFQJWtNRw8HrFVz64jJlDkQqzYbaiKllsoEaFyKldD+TECA2Vqle gLFbc4k76GxeOwBroioP2XyStcw48gf92VNyY1XN7uEKNskgHORVkBQAeTDY6HvNjpJoYnRmvNM0 3ICb8gCGiwW5TR8LnElw789ciitgiKQegc10ht5H6SAZXOT3dm3oVhDuXKm1NpDgvvZeVWT7FGZs 0q2j1dxuX+4mpn+so+IwOxUlCgB4C0N1KBKcDuoACHEvcr12pQy0E70YhB2yhhgUI3wkfarL9tGG 3lsupgMGWUs8WHanieAiCrrwwK70+OSUsQr20VreAqVgnOSxnuhYm/WyxblZmMtgJlRN/8OT/Rfr 3PlgMdp4FYQ7JivG3Qki2KdsB6lGwqyqBh8VV5o16GRGOiylYLa0QVts9HCMKeyi8Iiqmlreai6X ziYwdo+sGdEBMaa/lop/6L9ETMnY5NZHOSlyBBHJyvYTaoCPGOpBuJc4ohKBl8Ua9/LLJRQ2twpQ 7jHpggEXgBdjvgHlu4OVYl7fXcXynMVfs0Cm4xSwVjRNuIjFPtahSOQx8YmiQwrrODm+0eU1Uesu /uMa0CqBuQ4q4gHUHU3TCTReCg6o1yBrNlupr/vROl858k2M6TMNJ2pt+ncTtkRb3FFpemYTZdc8 4h5lMUWOUJKKfIpf5otiECVBKW82HRNpyjtBUqgzDw6WNzes2a0GBMVNt2gFribtYntXWuyL0Emj 9g0x0ee/CjAshGwuGhsR3jD1Gyeq9CKpJOJd09ZZG46Xeezy7OKuzJTs0hj64qzGpty6g1GBRBsE 2ohalu0jUFRCvUkAqaKUnILQW6GoDZnO8+vswt9mEYEObdiBh2pAQs34MjfTMIX55g5XGoRIRA/T iGBd4nqRyTIGMhfN9IqwcqWWTZN65ss+TQcRZ3y8Y6aNxQJhgJfB3Uy5qZOLH442C47e6HApaJ1H dhSLv4SWMO6xA1vgqhUxsykEBpNlseBkgoxgCJFGbVFRl3ppfPsai5ySh9ph6dZCUlLfK7fifelK khvliYUJ4f3pjOvZ32SxWDzICyyzBvgrT4lNBtEM0+VNkh2Ceq/soNca8KkKcQ2qM1gmkHA31JHD Sm4IgCtWhRMeNxeiCswbNRsU+wtttwIoFv7JXAOiPsByFuRyjinP3OwttnVwneo7t4IlhOmBSVUy u+s7+ayJodnIddO+R2RhuKoMuhUtNNlAKaY9y+abyg1zpt4NSM4InUGfQTb6DGc7E1AclveMYLIa 3KO+JDSXy6ECHuVZSsMQDXdAD/V2SOzO96khIjLRWF8zhTBWhdr1tZRzsUkZi2uYuqlh2HDpI/4N zaHCSXCC8kJ0J5bkWMxqq7uKeG2HKLWjpHHBsCubl2gk3KwxZnEVkHbFNKGR16itezwVhJLMYtqE /AshZuF3js6PMj3mspYULKrvClsenHwxgtArWncFK8HJ3qpDI/GH+yhsVSi+WI/+iO+iXehtCGzr TqtIWbPaZ8yKbrPWJvKyfSYoxCb5U2Cv7HwVMPG1t9Es0PbWD09WUU5zFn4UYgba9bcHOzk4X4of zhYSIid8kNhFoi39djJ1JVjzqeK7uNlHbUWBuKlWJuCIkAd2TCMpRV6sEH1wBogkBMMyCpnsLmgz UBO/yOh8o0iqOCvAUQDbTpQK5c2y33IQQ6MbidfOJU7EAvgIU1xwJ4fjga9QjMsY9hINOjMdnk2C UCGkyMn1l8guj0+gUmLThxsjOklPI2ZGHox2aQLWCisPi7dPb4lkbyjmUojBRmUdORNOAeDcSU7R mMWCN4/UV5dwzmJMkZEDP2uEeR3NDjL5NAp7Lc0kKuHqwbGSxIRQFRcXCMX8Gmy+HtdC+p60iOM2 2YdPUZiDWdRWzdc0DTrN3UnfLFiJay7pgGg4n/LiiPwdVvc3Ftb9tUbJjDSZEOwxm8xEsIFAqEef NQY/02SudRSMbwkG+2p9UZ6TwJTnjJ1TQUH3G4R7u5EuWZToIsdHDLD1DktUwXZDAnUaMWLeTC7f UUN+kwYrlPYR+ehMuhMMAZdKTTAL0I0+6Q+FUit/sPtccpvdKJp8PFvedo7L2Bbf7USRa8oPLniN rjWILisBSC68OddBVWHAhj41nInnXKOXkEIqRpuee43UwgZ+IWrHJdMNJLWAbK/VYmo0TJe/FCCF TVNoFCdrxl/NVEvzhUmz+6i7C7OcWE4ikOSwERlhKLetexJQfeEj68q9emRHPkMcgUeUBkuEzhT+ C6o6BRfj+hASBe+jyEubKVxCFVN5mXqQvEmtYw+vAPzkl2LVEPCwkzWWZlBkMGAxNKegQz0wcCGx K6yBhWSy9VqbKWymigAAUyfxHcLZOQU+uLOkGoncIa/XxXnmiGteKQbHyRWkCRuHtySzDnfygdcg KFBZUMBnNcYFyqtVU+Uq3tKGHFEBKABRnLOjxqI9+4iHKYZu2PeSWpFcAJsXMFEb21p6W0hSj29Y mIn0DehRTBx3cZlYFMMm7NNRoMYsN3QZJxZDRkaflS5JmQv5bGXEjosT57EJGyKFuYD9d3jgwHck dy9yb/tSkXgoBqAlmeZyyYt8yhtX+88c5p4FEu7k4Qgt+X3HvKmmUGqptrhDqsNf+9T/4tpFzCIU TQeuoqFNmUF8OQHvdzcTLGWpO0fcgY+gyKpW+KzxrmhfWhWA6FKttwaAuqOEWvTxAvLCuaxRscYX 3JFTxNRa0nDtPZBgO8zE7/KTv8qaZZ14Zlcm022fvX4AbgG2dtdtABGySfHawRNAr2VWEOQ5iXKC at69uAFusy3yWdxrkoOai1E1O16tKhOYA0f0OEhURT2hgt1m09Ym+zSZN0plsHQG2Q0x+aLFp3mU 3bNkXtfFM5M9XrsRW2XTp0KADutlskUmPdk2xgRW7oDXPOg8894AvjEcueeUOMJ0iM2tl+DoZqBs Emo3QRthfkvSzccd/QRz2/kGyokwPQsEVP4SWhczER8uS5OLcNevnt5+lLyyNgU4Ub3gx1Ha4LfX 6abk+Ms/VWqPrL2FQh1a4LBFd9+vsqL0UcuuAB88WmdMPezpQdwhc5Mif3JCyCy5vpaEsz8OFVNy 4cODbALzCpSJCsnMu4vUQLXcjW1NFoe2x7K33JfveG1CZILkQ/vsyVbrgsJ28S0fREChXzzw/SMR hQaxfWlyQ9Lgvu6tpYeWe1tgSBGBpus3Gvt0LWe4gjCANlxAV+kQDmoirWAW/4W0TyeQ/s16w9ms 2at0wX+oAfsILV7P97ca4iQeIiFSjkatL6TxUroabY3VjELaIstM9ULNbDsFWCNVtTRxjasgmEWx EG3B8a1uIgWQZZwLbsAtvKODS159qi9EWVpiMb8w0/+pVIgp0zZlGpYa426J56Z9kq+el0Anoanx SL64+nf+mO9tk0kBGwa6WTmFPQ3r16v9p3r/UsRCMqgX54oRJDVreGDKF3fsl+3V74utJe6g3rRC Q9htx674zrmHPMaec7pSbp+CB1TsHDOiyCKCj/K1UIoKMl3Yg6WAZyUbKiCfm1CbhfYQ7iPxdUNP d4FWGha2vGa+EvwELhIn8E3uVd0kS7MXfAbbMBfKoghTPPrSj+EurfKf1ZyDmYyFsHDWFWgacQGZ G9SVQLwraGUmuONKUC7GqmbEyhmhQekmR61BxRon7QpbtxnH6HII4sg44Hv1FPN7HYbWXoLCZZYe wCHzAKvltgDGqoRchkLi+CU92ZNJcZlg6zkm2jZNGbL5hsLX4MfsVz7woJucGGtTbMpb0dvpR2RW kQL4EpkcDiR8FHmFB2OxJ5/eUGQHvaxrkhkCP3NC7MV88wJ7hcNe9+OI+/nMvXoItufFtJfqdsK8 IGFNfdPVlEcuO9SqvrGADvapkEYBzLhjEnZxsPHjP+Ovt9j+7jeEaxAdSFolVzgvFrj1xlfcZC78 mFs5Ir+4PiHmBbcSJwozXAvJSeMyLGkIjz0FJOayZMbIpMkNbwCwOZ2stQj0oec60oTjnUB8vVXR KzZScW+rX4Si2MAjRPFW8jOozeY0KYxVIhfB3gJNBErOLrrvhuxYXF/FyM3VdJD9OK8gaV6CJDSj sMaK0Zykp8l6tV1SQRcR72QNJr9dD/rc6CVQX1NTF9ABoYCXgJEt12XXUZ4ILPWFBDPFpCS4TRYR oLldB1maIEpUbgnfIT2QT58WUJ7zVn04lGOw7gFaYRxaojY2ucBYeFO7xk7gVg7gtcdxhYAEBzW7 2u8iF2+mtsYWUfuh1z3Kv5+lXB0kVoHQyk687QC8neARCYOpmXff8f724ZM3krJ0QlXNaM3kAOym 70b0M3nTBwFtCBb2qQ3iRpEOqcQ+rjCm0AA2Bcdr6GEcbdiTJhtaHPEgI0xgxLRRWh1nXq7Za4uG ZHJZtlIr2PWeWGPteLOseBY5KZTqeTRHUh2GXKyxmOdjBq2G5Im6WOtebIVOOtQ49cxBxbE2Glyi SXmiblxRDP7iWQ14HVHya6k79DArykATrcJ4NOKAGHM3kPYpgDoZzUTgW6GkxNtrjlSR5XtznFjN OmlT2cUIRfu4ACvtijCo8sJKudIUom9zvIRyCS5niQEHjiOkI+BiljB6KVKtIc4XDOtyLaCeWsfR 38UhLDm6Tj4nlrG0aaYB8oHkx/X8ZY4zvo1q/7pt9de0ailgi8D+lH8m4vsPMEmTCdkQkbUltice dr5C1cMWypbNWk6yzET0a8nCU0ZxPQU2U1BRo9FTDMoWXACxUdski8dCr2Jq3bvITRxnL5gxqUGy SbUKdqN2wtdgOvMsBYB/MtmWEIGzt/fpBR7Upu9CTA5pHz7lP1KQWp6+zg6saxaJBJ2mKvyUFfxa UO3tPuIJVB17olUBthMmxinYyuhNlXAcRFRHMbN4JtAoqTQ5kRdrcsDk7Dqmr6Lx6YUOeppMG6j0 3OgF9k6Ql+lrTwGmKGHoLqSb/i6is76DuTaTaQdkJ1MGTPO9fWVf6GtlKgmjM6iFDzSNs5Jpr2Sv +zSC8yl/UeDyQnJMv7DPJrAULrvuBIRAhZHXsvqi4ktIDK8WoTe8aQvEl5gAOOSUioCh69EWNV6P x7zCz4ycTzfWpunRCt+XnP23stvu2N4KYJxlHeRn5jepGXl3ZmfYzcv6sSpsX4BXbaEwETTN/Ru3 buNOLIyNKN1lqoJjDf9rYn1nKPJ3fZrvVUWjIBAde2VP7KAKg0NqgKgY1F7ckaAlVpqSgs4o4Lcr 8x1PJYEvovXqA3c24EEX8LCPjNBtsM6nwnMT/BDGl86AT4xdN0cogYCzU8jJBdYajEEvrxVR9ICz GHMnUyshcZBgvryZOSI1kYnvKa/MqSgwL1QizNDQdaSkt9d9hAvupj71BHbcFFsVtAJMWBoLHAU2 hcXbDkYAlDJVxF3MRNwTjo/Ai/XgZo1BStjskA9LUZRZA/YpeneOsDCX5QxAyzqIrAoubEVVjMlx cYfZxdE+Cv03w02x6Vlj4aTusOS0Ec5E1C5C4E0qYhDVhD1ssJFpYDUXh/lrivjLSdpyt2nOhsqx 0ZZ/QzmQb2vMLueaTYHNzo/B7lMZZRc3i0UpMhox0XaKmaz9QYQivHfRfx3eyX7kA1SkOs8uAHMU to4Ao7vJckc4v6hgFm3UvzsB49CVywr/IhFBA94uggp6tVzYoOC0V4rtwHdUEmViIV+b/gRC1w4y aasKg8lKvzc3PTDdhNe/LLp2kUhps6jjb2+dx2jemlhLIYDQjJV5yLFPg2ao3YkE4ug6nHnNhVhA xtAy34PUBWVcycRrXwFfDbLu+YabeTr55o4Wh2lwf9hB3E4BvqdGwS90Ff/y5+RIRAW8XkUa8Bl6 oli4xwuvtcMBdKL7DUFCkOIsF0m+fszO0fHETrdVGdFZSNjJJkKaEXGi0s9F3F0ggbtguFhiSR5U L29qXBBnkaYvsQocdMyP2MqkCm8Kh6Krfx/tBLQkpL3OyP0P3fGCR1tHK9ui2h7ZnrRQHYvwdbGl Nf7ylFb0yiCUAeyd+D2P0dZu43oSxSJrg06TSYsumcv2WRR/iZj76A94KNjUfArwO6ZtMXgb4JRr MaoqESaZBDEij3IZj+wjRvCDiK4EGKLc0Nin9/p6+XSiCITeMEylePbDL5ry9E1NQoiuEABecEZE MSCGC+yLj+lHIansLnnCDUtx8FpGmo1rMkgnmiA2ZW44TTFrfnoKV8Nxqkd+VEY0R2T03KsgWd8L FLRIgYGVno8wmHzTRFXFSQmNJqBfxWdEEQ7fxnWsL+tNoF8FECfTmTIBq4QBUmvg/2l67HbNBPmG WJ5XF1jaiCjIDgnZHBAL5ug1hJRFOCUIxjVVWDJqKyk72SpBlNd8mU5i3xGbVE3nXy7GYmG9t6YG S6YGul6DN+MbHa6gxbjsuaHt5SvHxlkrxPY7PKvLZufaoDBOnKk9IodnRXKwkZkWxnPHFpV+Sl/7 dacJAoVMJ6zKYigpKDZH7dOfEJMFGDowi7kTDga4o9gpgsDba9imGDSCdxMMnzMFuoAiA23QzRQZ 7Tpy5BpzF5s0bMXAxZes3mY0H+Td9KaHIXFH3MRkZg4fIhkR3LmZA7XQJ5kCbKEY9RTGPBTIkmYy JpZ7OMlFKgWR60JtIqbmDyJtRhKCMkzZ2ztZ8QY3VYi5EKSgn+kgG6nlUQI51XQAa4eOnGc6SIfp zBcF96OjVgrGIg1S2VkGLsDgWIRjEM892JUQaW7Vh5WJIsdxl+r0ieyc04Exc2tEE91UoNnsQHOa cSIT7ZDAY5MSIZM2qJbUlvnxV4cKVIP0ETCNu0+LwJ0I11zJzh5t3S6Ynxvz/41awouCDWE/i4XN EWYI5CDV9w77+gqTGY1r0g3eIiBIDmYmnt0KGZYJnJyiF9OxRjjcSUzERFlJgOcFfo+tIM0ViaE4 AgM2b/q7CGZS2t56cnhabUReE4YAYIK7rrjG7wxyjzci8/56lO1oj8hFiAFoHCwSehvvIiERnCsu 7pjv2fRy5UbEtUxZ48YNZ6x5j3phBDYyhFDEEdzTEkagrpm1epFpIPpjmWaNrSydcnCunbRol3BE 5nGEoLxzYunJOBQmSuqWeNkkuxHrYQv/gNKWTYGXVlHkzQQczX3FvBJJhgSaagfBgBDNBSQyaWnj Mgu/BwPU7CDfYdsIRu9k2XaHmyrMQhOAKZD4hU/3ioj5l9EMOiEmm2HXIAq7YLs+jchsO+7VD1Jj Mdv8lrp7zZ7b2N7a0LPyjGZFPH/ZMt5wm7L1ZutfbM4aqlTq0Q3qphsLSLS7uMaCcQeyAy32by4F GiSTjHdgfnrCGwcx4FpitxsaJBglNXZiiPiBNUL18L/zoLVzE7E1MYHYynUf2TVjH4BkBAc1gsE3 E0ShZviBBr8jnWBa/xvVLAIu7Hjn/OjyAN8NgBwgqh156DrS6OnsxHHnNkPXi5WFX8Q0+TwnYxQn cVkuvPyC3wuk4KVXWvFNHcHFpzIYZO/c0ATmGO6/RqDnjDx3XtbrNquVMrEgJeA3VsYxR3ruKIxF PjZBZ2il8KA88opTku/KPbJD2QvXFCdwCaCKQYWn6IrFihngpoYcc1k+hdeXfXJTZtTGuDwewdEK OHcia4qlqtotJDHXjp341yE8GJP6XjcCmsxpaxFq4dlugPicApaQCjGEbo1Z9YGIoYIfwWwXw62Z OoKQE+2ZLgOy8I59aiOVMaczR8SbE4iYHqgOpUUi14NZ8g1Bgb1CFPm70krIXNYrfSZ2fd0S8bPa cnlkcmmEDm9GsKlcHALBPms+3hYMaU9urCcBRmdAMLGuNHbOwPdJeyUjH135D29dz7F1XAaL169F 7yxImSBSYDgRSKAc610KAPHk0ypf0kRfKrHt7FBghLydWLAYiGKmnN2yHo8MCulPVWqDC/6qCuAC 8lPG6CI2cERqABeLaQZb2ZMEAqOMoMzUkU7ZiNgIK8SbFzA8/LiL9jodFQspqby6DPjwC3vudc3k /MvRxk0Bo/BvO5jf/lDF29Mtfn3f/1hAK3Q2QevHTXB9ux0xI4zyeIECNFmzvsng61kjwR27OKpN ZzgM9gGJd9hKzgsk2QokHoWYi9SGzLVXf6F10ngWZgyUDmGvlNN813eKBa0JZyW0Ds/7dGKlBwZc r12xWbyLa2mVvf/LKdUVCM03zEcgbyD0VQaNrrp8zEnO2dHkM3Fcw/pQlaWYI0Nc+picrE8a+Q+W KXhiGXEufkL/zjXIDX3UKPn7RkvE4VOSk8/uwjL7lGRwRB9poD0o6AgQdgadmy+QlS0jGg0EZ+VD sy5QLw2Z41UMiIHm4iYX76OSBKiVMwGoRU3uLkhy6MMy18LOsQ97CpXMy4NZ1R6ffJBZBCr10FCV o7cPNpyEUje1s5JxK2RSZl1EL+stonqcFX/5soSFvLKXi4uLcoBpmsL1YBnx4n+xuvJt9de+RLl/ IYzCuOARF0wUA24UUClSShWXhjBFR6bG1LtegcwyawAnhRWzF7+xAZuHAdr2dr3CPMmlTNdlXMd6 Maxyagbx35Rx2aWw/Ph75PXtqKz6doZuDFCc7ESL4I7OMtAVwS5Zlo8dKqAL/cssD3Pso2u40D85 ER9pKfZgusZag8ixALtGr6MTs0tstKgvUZdqg0iUkYeYlCbZ9hLc9ejsGYwu2UGANH7DL0DHLxQw UOQYqfnOCozSn247D2cgCz12JezU4LIGyrYGuuXeA+5mVJLHIOMgO7VFQtx9wZ1xUIbRJwGtd5dT LVY5NvnQbGqCJKhcGANV8LBXi7M8S7H9e8dizN3e7gUzMtOVY+QAhw2dqhXKbCJ201hpzWzzL2JX d4zIVovZ3Re6+WhvkbWPnEzC5KxZ2LjwBjncx0GAfUNbVuh6syuiMTJN9pofnTga6BHOdyw8IMa5 lU93Pt1GXtbdsyQK27HidKa4tPWI00+9/b2iJvRnyhvb5dXcI4s2MXBBf6EqRmBcx0MbF1nthkQ2 mhCbmtk3bzXnxk34HSjeSbEG5WNlf7HdWCxwPaF9wwmJSNNJWaEMkYSblIDSFMRe07nn2WEnnry/ Sz+AUyzcm3rYzeuHDPhdSry+MNO9CsXuIaoO7PhgVWqQFmOufjHZrC2BRTEisEpKFLF2XF+SYBy0 i3mxhil3i2DnIr/0Q7H1HTERQp+HQ3mBg6wQbXWNtqwcPaVlX9/dNFy29pyOVWcWD+V7fsWeF7Le ScyolNvb9kOntp8YG38taHfojhpgSV5RfnYrICPHbjgCftjhYmznPGuyl480y8g2Va0KuZi7IXzT IYo+ewsAtOXrAmQXZzfdqcQFe51J7Xjs1b0pKWRsPmt49MQjGtoXCJ9irieHPN4XgXSFeHKbWEQL MdoU25fLGIWEDxz2HZEB6NVYs2Is6nFFRAmPbFT816uBLtEw9J2OWfNorJ0jeYh6cpdzoRJtEfiI FsTRWLo0SoEKRuJNUNlYCZTyUpiAmB1rc+1gaoxPzi3KjH7xlIWJ4uUO88WSZl02bpo3ZsyrCZJD bQFJf5EpDKLgkMqe+SghF28FdjtcHIG58MUYp/J/495ZTFTf0FD26rtj5lovm19+98ZPR3gurJuS k2BoxZTHVv364zy1eRFFEyrZ/aQ5Kred77tWNvjdiSuJzlCeOFMXh3Y8cokjnOfHyCWsCr1dN8S6 SBJ7paeFJMvrJQR4zeiUdx6QQiOQlCk5nRBddsX9KPc6UJiF5JhrbL7DAyjhIWW+kMKK5Y88KL/P TDL2FbHNc1qa4a4InhsPRSAbfVShqEcDqG0IJ3EZf4grwcC4gipmyaCXR0hm+t/N+WhF84jbTKm0 11ITOekpegVD0QsBjXi5b1a6M9J3Y6EzNozvJMzUjg6CV8CKR+S3+LEcA2eXcIGPNUD8xvzUMIX8 omU4Nin6M1qEyGumv0/TPzyYSK/XnsUGaCm+VAEXG8aaArMY6+1EWCKdjHwhxJWPSWk5PUdhe5zC dyT/8i//0i+IbZSmMzVGWNvPUoLhshmNzqzhSah5wQ63Ke/V7UjPi/nOxg4lmBvEO7HoxvXRPYS3 q7CpSQk5NDtfuBaGEzitgMpE2Go0TWGQKGPtU9Mp8QjwFFhj7nbF7AKDcN4VUYlDZwoshjot3tdA CTZ72sEgp9jv7Q8mstvhCmWUSxPAbT7TFaGYzCWULBsEH8qtO+aOceK74ucxDZZy8SYEd/EyRNzX naMbw2tG4duFGun/0OQO+gg8kxLJiKOSCuOUadem/B/FUCw9yYE27Ea4I3JEYRAWj6+BJYxyzCH3 eiK/PbJcQ73Wj1U6wTdYlwCCWkQm3wbi7LMutgLAPR6JQK/9NQCJspR1LmexACPPOCod4eFWhoCx fDNfZYjSxmI5uGLktdHF17zHX/tepG8X7eIarNnCbCHn2zNWefbFpq3iaxJyULg10BqPttZ+xqHA hPSgiZOIrI0wLKCAxXEss2NtFH0TGInseiZ6RO7sEKH0mwLMElvhxNInPDgqJPM+gkN8giX8w2fu LsntRJrZ63SY/E18xeyqsNWkPBsbhhPzvaj7Ekb7eLn00VCH13jN/De86b12oehHP6Iof6SxCURJ QaQJ9+kNA8Aih9fpSb2c5Jzj6UyBy19NjZD4em0aorgCshJa14XB7ZJitIqtEM2E2DtQoDnWPc2F JWV2nc6GNl9vB76Hg3S04xvPZsM1lodCNma0V125kYl2pXk9fFSOuYQFG6GTkvTn/T6lgKMq++FH 7mAoayKp3va8XS3378kXM34727P1oxVWJcH+1058hQstZvwJWaRhn0mzX8ZHOI7xKey8PVy4jRR8 FUyphb8wBbYyzTt93wEopkpC2ceIAXg2ue6IRCa274FCFAXg6jIISEylDdFapyFC/nVZSHAx5wIk wpWMQXfH1F4VtueEN9CN3x/BWR/ltY8QWbHx2oHdBS1ssUstmy0h2asGgR7Q1z6mv2RxyQi8orkC 4DLd4+LaT2zB8FBV4+uqSxxrLOwhO5Rc9brIhQHadDJOQtgh9lkvzt6rEkAgMdokiEOwMP2Lv86z /1rGdOmm1z7KgHiEJjeiBBUSwQV85yCnODdQMtf4Dh14OmEfltm5UdQ4KpEOIWHoAlJgqLnuTryf xPGFrTbIEI2dLL/5gzs2BINriZIc7BxxVBGvOjP0NKHwDvprrxQqx6zNuKxVpCUkOquU66moNZ5k ORiJVASxp2MfSSobbgZnqGkFOcB5U/KdIL/jJtyBXPaWv8yCX+j5cFkMlXGopL3pw7+W0DJPoekZ 2aNdvsDgew4PSpnAtexiCrwyz/de+V0FlFrf22cNyrfFpElS5YoqhsOoNuLWp6WCcl1CChjRGw9m OFH3GFGkkd+4upDDl5eAQMQRl62Z7RK4CfFOCDdQuvEiT19GWMuCEwSL20itPVEtbZr0MHqQzQhr NmiyfNnvcWLvLNyX/AVn6V20TA66oe01iEVNHNpHLLDXm5wFvIsT2IJlF20FsI9gYwo2JJ+nMiwi Q/e4zErZHRJRfTcZjbtjEkTvxNpTI3OTVW0Zd5+SvwNjrgsXa+mmpDKQwPVad+tW2/a4ZsdOFINj Ug2YAn7WsYxlRx+nT1uxcMGTEeoo8kECAqeh7aetkVVngqidLHigwM6hqPIwtrK1pyWvlfOwapzo OvPS+XIZfezo+RovGjXBYK+j2CQn/Lhy47oA/8zJ9y8tv0SKsb9LJL9Xu16NoxVILf5Nj+1s/jkX n4DYVM0/UF7Qh+C10YXzijTpTpcs6BysBUD4blJiqYJ51wdBuU78X7JLNwK5GUFwp8bVOBcKRa9Y StVE4cfsE5dtoSTUITILB7hE6R7iL7XtHL8Eskw6bQN9pBPZAcmdb2/DT6DvSqM0opNHIPECF8T1 my/nzlDdDsN02rRaJ22jqzusmuMI34G9BU7knj0tz5Ga+qLaiv1ByJacBntFTwgOQeM+tyP3EWDv xLcCcJNJua6ZYwIxlGPN/HAA/bHk5CsD1x5dMhppSmAKiDIxqM1eISSnmJQp3MJQ5thH4X9d4HYX Z3lW8nwMX1+xef/nPfnZiIy6uKxIZqlrGlewUsF22998An8+na1Z6gZMxJS9tCG/viQ4GvdhR0pG ZA/d8I641XLnl/iKPXrya8q8hq5ZkEN4tdXlPtZIGbB7EB+br03VRC6YGjak10V8Ap/d6KIigTER K2U0ni0gm10eyS+JQojXLxqrGu5AupRIvM10+AhbYRbF1wJ4V3x/SJnWr1CU9tB9RMAvWVuo7wo7 iEa3DiZ/BQ4UVU5232CN11epq83sudsCarduQbLh3vaculmobTccgZEOsmg3TaVWscaJG7fdQKJU Xu0M8NReqYfCKLYj728KwcYJU4TwAoEN9ynlmYucGyzFAopvOfLzstVnpP2cRBb0xTyjFLFherbQ so9u5AtUS49rjktGic18gl/ACzPWj3cgWMC/ht+9mKjLZRVQ9c2Lxi2Ai0CjF/xlvEfMsxKauPOi eVzQENYpqZF84S1bMr4qQ/YWOdhWZLoBh9QKeMGcBQinG2m5lXrm+FF44d/a5Ijmld1eEXINgsgE bQtAM7Vtr/jCcdrwcjnA9Ed2mRf1QJflJB5EjjyCQdQ4ijhE4yMWi2tcWUtLRXxk5b7z4sLcERwl zX1txjK+QL6berhAlcSA5iVteyDL6IwsUtaMfRDl3u6iInFiKSYo9OJWGGMicC3N0LNEQmFVLS4r SVSy0SQ8ZPA/AJ39bEQWoKGwcHqdg5Yz9yunCIxEVebM1qozDkh+UadliwK+aWgxw1XyMJ9dQz8o IxZLpQeTTgeDls8Nd8c1igMRME6vPro8mM7m6zD9IrPIJ8chAgU82q2EBFmxDdwwLczEc7Ryz9nn evZilG5CqGY1XgBExLG8iaT/tTnjZLHk5HFOb7mngG2Oqra9trRUW7WP5lO05ZxNLM1Iu6bGOA9K wkqeCLMerM4V4dJDx3UiX+cjpsNcezS0vfAppjilZOmZPdlfNmJJMtH6jp1jGazqQa1dKY1t3IDE HbgST0Vn4afHa9ZShZg0+HHctJHfb3z9X3PZz0lkF5eia3axg9BhPiVq6OEM7SU9bS6R7UpFEF4A 4gwtswGT4BSTxopfHtFSwKR80NGypdCD2nprRo31cJihezXHe2SBIjleMwXJv2PNmpogZwcGEb1i VXD6ASwwBVwlAwoLhTe7psClLeplpWYkMdxZa5Pa149ZyUmkWXejPGzIXNyx4VReghZ/7dzjFPvI P/T2e4eKNQuibno8iP5WECYeWUCUdZkf23m91VtuWBvlmyQxIUFUFNBk7THg+Kux1l7ptNf1QqBT DHRpld+jDC6Or7l4veyCtYdLGTTE9fwehYVGhEgmK+1KVJXLKjnNnZ6M9lHm+sPQ2c9GZA/wFecz SlT1iNXYDSLV0jsXbxJL9UJ25JgCyYML+k4+44JLDsvEMHGJtbDBdCWTHIOIUe2NqLnzsnPnBQbJ Dwoj5I6SAo2C2lSsIKI9rqmkB8QUu4HNjMZSqTGOOU5ItRggVu5FNEFTzhCKJMS8pnwTQEryoNcH F7vekZ3FYRZLf6MbaKJwWZQ9/vJLYfu1HP8EZEQWqbGAKe8oYiekBFDRRFuWYSKkrwwR+dE9avBc BZpTIl12wAWj1OTc8m06VMFpgMj2WtbZKOaO6VgSRSo2d+K/bYkaylPYr0dUmmG3Wz0BD1HIS1Yw OgsY9/pRraD8fIQ8PAjPP/zxsxHZxfSdRuQFmrB1KUBj2UC+LUKi/FlHvf0aA/UtjejeSp7dX5N/ DEIBiHex4Nz5PCd6gz79ByMdw7fuBaS3riCm1+kbVACU2cgvpCOgIpmGjiypy7Ut4UmrS2OxyTpG 0CTf0Zv1Df5U0pcdqGcuEcGDyD5KYelMDplshba85ZSdc7TdMcWXr3z3Lz80gDTq6XsJPVJWAcW2 dNjhZkipVHfOdVGl5nmx7gOiBtoadHXcTtbFLhU5ayaFjCZIuCWSjjffXE9tduauxmxTrGDxcEb/ bs5vE2Kx5GRkJRir8rtZK9/w8j41BRcz0adOiqwbR9/b6yc2+NmILD1euaCPLheA78VZ2JplLR/W oNphdhQqjoCSscC9klhFAw1xmSshW9hQb9fp83DD3ho31kjPFnFrIxK0JDCOAFyvqokyKm3NxUyn apvEWICcS4KXd65tnaO22tCnQJ00XOMi+ZdKwDoecT6BlvCJrUus1yjSxi304nqjm2+GonAT6dNc DDYO5LVXP7Pjt8NaQq7B5GerOcjzKLviuf8q93w9m3PWY1x8FHnlX4vHCrFITai3+WiZqTyvLwzs bUv7tkHyHWojR6U2yRL83TcwNXxtgmu8vh5hG3ntJ3F8Gbs9MkxnRmZ3gYRJC7fQS9XWy4/oFh2f 5yD+zd0/kbA+yZ7/R3K/V+zjBx0vjuOjaKVcIQgv5gpIEgJxQFxfHrrhFNGwMsbEAo9XOvCWyKfA 5EcZIV53PqsccH55bfjrLtuCUIgC5fr6UTCrlTBNgcadwIqOV2j2aUMzDv0Rza2V+mjXVROMcIEu rzhuJHSxiDVKS63M7rqjISKRIgTH3QaMw2JKsIFn9Zdg3qfX9QLbE/zWmP0mT9hovsZqOJmGx7EG j8CPbTKFlapH1uEjNRfyan36kMMdGEd+ZZykoUXd9xE/dt/w5j/TpKEsiML2FIgvV+2tL3vmcSBk LpCWV1qvaCnEzNrJ98by19Dg56/IvnBWsQD0lB+Yu2xcdTCDCq3IgssLgEKCAu3p3AjhuUcsCdfi gZyktUfG94Xihk7Jwn5t1l5gFOGmgPjoL6KUY4auuJNad1gLgHgJfNfXHbYyoDhHiC1gJ4fCLRm0 v1OIMjL4TpQADxOx4WW3qrO2AijGKTQUDIlilinZlYedm1RTizStgER1D0mYr4uozYJrhx8y7B5l 9g88F2BGIYpHponiDk/ZnrdAM0EUditov4chHQbpib1rC33bw7IptistLXdudOa9CRJnUfJiAJ+S QDg919j9B16AvYv/qOqS13XNhfcXBvUv2OwXI7I7Zz6LUBj9YZT5L8veKkAwxDs3n5fVSU7ga6Dq btxHyR0IHoxZTru0sovtqYUbksVShCVmINXGrfZlxbIlXghtVTrCXjBPguxdHOq+I+NkIoRySSQb 3lShfYSFGe9bpJzXWLg0jugR2SVKm8e00pdhb+gqUc0l0ie/NCCqlWke5Udw+xELpmbeKpq4OFRQ /hLE3k5b1dBWZ6jKjNqdqEK5NFdtxU18KpVKkLsoLfVgqhTFSlfmtFrjkoEp7HUTDLfWtkgqIzPg +tp08/hreZf78Cz5iK+x6JBrfkFK+nFD/2JEJm4fhoOtMi3saqYic9zgnJsfnKgNKNwocj6PPiwV sl0nv4HIv+j30SM+kwlPOCVR6n85EDtUWexe2zDq+4PUbrcCyIRTm68xGpWMtaMl6i6auAgcpm/u 1b0snXkRBFrBHTFLhHu5RmBonDtiTyemHIsZy02SK8qg0z//OnEdxZsU5R9MNPVGZH73fSforK2x 0ELgZUbzCoRscivKfZRZ4otJjsKUad2ypOcO7AMk1IbGOdEXM9vwxbnNaJLdZEArV2c8aPV6d+KH HPOaEASHv+SwTDdRwOCkGp+Gwf6dyH4cjf5eL5iDHr5BagC3i2UkbRyxD4xq7Lx4BiYEkduuBCNe Yu3TAtVYXefyVCJ5x6LIR5Vg7dFoX7QYTo3mSzbCTyViOIgEYvsv96tFRizmM1RK6l4s3QwsOTdl plZK0JwO+SKZ6cbyKg5yrkm5LO+k5FW4BmbKmMJe5BMLCSmDZ6+FZQLfNvUlf8dVQFS7fiu+MQ7G 37H2kuheN/rc0f7U+lrB7be05gL/AwkfNX1a7Qoig8Bd2fOu+wUbW1ebl0/V0dN2Q3Ax+bsYRNcY UVowqrPadzeXjBPCTTMenD4TvrfAEwJLCT9D6H4FIn6xiuzO/QL6kRNga44ZqqDkhs3O4S/shmAp MbKL1No1uLl9vpfBcn9MOvd3np4IqCkkHGjQh8CePnZqtkW9E1XDBK6NlgOouBWxBdIgvvNWKGTK 2IaDSGpvoF0R7cbtPIJGCsjicX5nfWMjg0+gGMA4HXTIDtcLFMh0RZ1ClSXzJrFdJF+DluosYxm+ k57IN+VgM/8y+1qO4Gz2r8vOCWz6Zs2/mMXD8cjLXc61VwFt+n5r3xVVGDI1fWXgRpm0NfAjqG4g ekpjbdxs9fONk1/ym0rWyOvr57O97thzs915VEaFK4wM/7G8Se1V2uYgmAe5XP8l5MO2X9LyF2/z VRDZqxUu0G+c+KIZ/Nm2sFThyJuj7g5L+VxHad8eQbAunUaUxr3yaeVV4CVZ4xvqYgZYU08c3gpi 40rFAmYHaAqSaCXhuwLK2uyo/NxJymugZQbMqq5HiA9w32nW3bivbChaLrXd4R5lHVa9ymdDlBcV Ot+nlvYfIvXcMJ2ciF4h5lH+PRCL8nQXyRIGvytLd51uflG22wLtMyLutvNxmZqIVvbmKkht//cd AKUTPOxO6zYQ/CsAmWm91sCGwF6B2c9m+H9o++9KozBVmITn9VqP6VqZMntxMbFxmb55/DOkw2Ia sLmM8vUfXy+RfT4VYIS93gqoikZCvizD69UpmEhFE53dNhFTtQ+PXiG1vwNZUFRfxDUbBTKEqPwv 8++KBd2UGXDlz2H6Bl5Dh+aKHQsl4YH4YkC4r2BxQkKvTZA1HgVLpIMXLqc83mYxo1SpGevRsb5p e41ZNUd5M209iKQsJH2zUvG1cxtqjnWczaWHgWTEwS8smf1N2es+cp07cFPJgClKkILc9uVe5y9b V6bPp9NN/bVCbJIDRiuMNdvQKq///d//9Ruqvn3pDqltr9RjJehl0hJJvvORx0S0v1XzI6vJfPfi Z95+zXT2lRLZl5usPZ1HyYDIlN9F+Pw6cHBe8OU5SxhghVfLDQnzcdzcGLXpaMl501pcFqFEZwVG GtYXw4olRUQ2SbjwRl5O0FnK74olmDaT0E4KsVUo7f5a5BY58UKjGKhx2d9RehCxlyCSU4UV8eUO EXiFOEcl6i8PwfbrPSoa7IO81tLtkU3Ew6Uq3JsVdmWNrSJ73MzuZKUc5bPPNDFHhlI7XwMiFApM uFWkn7E1Cg3Jn/CNpcRb2eX/Ko3C9ji+8xGZ7xhRe694MII2EA33ar5SUb778iD6E2j5R09kfDCn Fk5yposlfHGomcjJ648KosgRe5AnWiQ3FFAlCMEF6mXDzi9Q0FCFz7Sl516LbepFfJ1gops/o9Eq BTONwam9t+Q367UXqwYSEoVN6tHtcWTqJGtgXh1X/zIEvzxe46/Kn10h3Kv1uNUcUugxsaSZDhPR fz5SmDg36IMQ3TW2SGQHPKi88m3Ku6xbM97H+LkMN6VYz7K5q4juMTWG9d+YbClsUbkq7H/+53/8 s8uMr/08KDua14ZWtuOv9nz1Khn8CXDTD5rCHz2RwcejHh5eBynBMxi1KhHerj+4LOJ4SJMGH7l6 fSdKoIrbB4aK2yg1njJ0x4PjHiAu4C95fdTBg3uEiFaqkiIjDH6PJttcHg2aSHyRVZFv9rwMTu1L WBwUT/X2dbj4S/JwF7I9fsWXjxQ7a0+I+khs29VudhkE0ViHemhW5b4DhdkF80D8TZC8lqN9mqo7 nzIIl3p9tCGU1ZNJsmfup6p/MbdNsdVinpLBmMkp6U4+yktD2bSV7A+K+T/Jxn/0RAZhfCNyvI1B QKqlUIuvx1LoVkAfDfgL68m0RBK9D2Ly9sZt1Jl68dojkntbfDa1K+TOl2LN9w592fPBLDFm5EI3 ch4m3ZWWhMk37m2JEdjkLiFTY13mCMpHnTRRTBX/kofGnWMx7LNKyp0+TIrI7IWpoZBsxLcFKULU PrTETXjQdNbAKLgS2an4IjhayRZrX18GrPGuj7l8N8D3t/2b3lVesds+nZ7+MyZYEjshfdPIfwJW J+KvAJYLXqPgT5KzPjqpP3oia1YFs8z5mG3YdYNckFi5XDIqhsM3XAaR2l+iEX6kFaICtSrpllpI k5IPIkuB2PAODeIiLckP/YWQkAviF+v1bYg4rvC+rJfpLvne6ZhLQzACPa+qTHdtfgU2iuloaVWF jFpXeuR1Vyo5KWCTiCaxWMPlGisyd/SUP0YkzZJwr/6Xh1EoQ8MY7ZH5essOe4t0+r9K/kumn/P3 9IZiX2a1eLRRy4OWnP4R1K50Rzs0akmrB5f9+fDX72Lzj33O9npemetT84Jah4wtS9/rt4J4UECY 1h6y45TXyExshY+osydVho/OUvtyUOl9F6tomoWT294QcXG1z0fJPa6JSu6VB8c1wZjL0Jd2rxGI QmEd90ryq+AQCvJydEdSwRIlmSMGiTTZp/AOGyMC/GKTMUqd/AuDvbXktBm3o83HddlAU4AQO1bZ qi02Kz5f4R5hjbx2eBzMnU19J3lKVoLtHPdtsdny9j7Bn4udsNuXw/6PPcy/V/8/nYrsZiqwCNwh eycP34uZsm6LBUAvD1dAFQCi8dHmRpQ8WUfIK/9HNPSswEmCFE3IpSRLmNgQFT6o/FKS+T4UuyT4 u5z2+3vwjzb24Dpi8Aj6QXnXzka/ZOeKLrie/NzRss7irr2wiZUAmjgF8kus2pY/Aq1kXmMVkDWm ZSMuk9XcRtjha0+YTvkzmSBB5sWVB/3HX1aO/h2cXfydjMJs2wHARLU3ty5+6trKcfPqAdpXtrpX orZL3GE+j38vBfxpNPhTIDLevXHCtZ/xpVB/NBjIWnI6b2ECvrf93Wp51BqQoVhoFVPhFpdFNxFT 7BY0RaAwo88CIMmWG/Z9dxLlxRE7ofmljNcS8lMUkxxzv3LihSog04mwNvecwg5VoHeaVw5CYdid xyxOCtGUoXZa0fZml8tZE2u3CyutMa0ojNHcAfB4Rw95WNLuWBuaM+BOlE5ujDrxQzpYydMVtu02 lny5sXZxH/knIzbO1stKkz6vZBR/XdyqEEsJr3j+02CoL5zFnwKRfeFUP9/sQW0F2PBdBkZYEdDF XFy2jjdDFrRWNB0VKYuQyzvISDmj7tgVUa00sL0tKoST2qT78XcDKOYVq3gwTiykaUVUJ2koQgRh 3NEchVNRVGipHG9dpq68k2VYBB3VxrNO1GIILuNPiLrGCfJSRimpPENfl41rQdd6kFUrxNa+X5rd j81WiGXnacIdaCje8aiaK/7Th7rMfc+NMjVGbbsvabdrrzv3sJi7q6Zwc8nPguc/NyHvRPZJj5cG C5VbTMVuD24SqEKuImUXFzORjjatMorGS5SQLRiiAGOp0WxFe67dmsina98mjqKj5Vg8soF8oyAN lTkNF/+mRsJxYuRVEEbBunT9VkwTYgnZTDtHGRFWRFnRZMQSBjW6G8Aae/Vt1p2jnjEXZreyW/d9 5AcXV3ONv0Zbeu1t+2U2vNCfDHFnd99WmvXw7bqMpPaMvi+Kb9m4Y1852uaX5adssSHKbdnzz419 fsb5vhPZ7xnz85C6xKRSeFCbSHu4p1ovQryssSgSokI3+lMJOnBT65oqnSJ5UWFb2irM6iwOQmSt 7Iy1wKtNQ6dJPIUZdyyed47pKCCe6/LRWTeFCAgR3x0r9nkl4qrRhrOsQ3Z7aN5qEZW3+l6vSrwa b7i+U6les4Tsq7ttHVTlzVzpnPCpepf21ss2wvY42KgKf/33f//3b3/725HX6q8qx+zDJrdWfSey n85o70T2JDKh29WI6aNBW0GhmlhjS0VHkbBmFjWIQK9HMEeLkWOaiGQKyOeCQZe7NEtmJaFe90i9 e/Fy6LVIQ6uw8KlKx1KrR09v2ThpniS4m4z0VCuxTCw5yfcmhglqM7HrdbcIVV5IaucRtykj8R16 2fYy6N7OO3vVknrckUmVeDv2HW9ZIZMyxRKAjbAdY649jv8f//Efv/nNb/7rv/5r9ZffiSWTcHuF hniFUNd/eiT/mUt4J7JPAuCHgkzgubElZjw30NdfqoysL6o44jsngn+xV3QV1cKjkKhMU9HEv9Gc jrcW+CiLuaiXykjItRa+FEbz6rv2wh4E7TuekWyM1qrtIaev2hBoplPez+lYPjMs5mpBfbmG5jjO 0CUYApGLg7Xdo9woHrnAkoxMiP1HtyP3+i//8i///u//vtcx1xhNkUjhxzbop4CFRiO4V3b7M6ek Hzf9dyL7wXYrget5gbiPYpMrd9etgHw/ZuGxT9HQMjxkE4V6YqJLbdUR92IEYemn49XQoslHVyU0 2vVGFGBNrTrL0+RRJ5qzPsoCWFhlejXRWDN7dlgsotyJQZtjTORiJjKESbkBUg1lXMWaNuubkipZ g+JHlZqblf1DXyzGC/vm47/927/98z//85jLOnHKrwFTY2RiO6jKtsBwEwl9fjDg3jt8gQXeiex7 jCTfCtcvsOeXNoF4FYGwEasCWJA8uCCmq7hQoSg9uvtZ9IrhIq1KxESK8IYW/FZeHRFclVrMlYS7 2Iz4PA4S38WAwvuyv/PLCJk6C+BrllGCtahEWy0wI4sH900+Idab/g/mhPzFX/zFVN0m1yqsrRC3 t7XdLs9PUL4KkeZ7fZARd5QYQkBM+kAOonwt3z6VBb8UUn/e7d6J7Pf8X2XU1Vd43TZfDr67qPmM cJEWocRrTgrsToSxoI0QbxWAWZDOfZLLRfUOCsMRvb105rzyDZdVUuGORom/YqtKvDXbQJEdO1xe M4u0aiIUaLWITTAFNXIKmlBn9YMZ3q6e8vTD9uO3vbVNLg+vMuy9H0LDVzBcx9GBwlHbfRvxNf1L 3xkTzX05kP68+eqTs38nsq8aGLgJVWGruMbCyrYO7hMPOxCTXgIbXyzeXh9MFbSPKsxYurQcu7We j0T7R+MzZaJXaiD0qKol5OtNAPJb0lKj6iZa30nPXux8xGRLq/8M4jfvdazI6pmyR7n0VaPhXblP W+CdyL5SdNw0fgsB53hHGYWqojCFlScS9tEeMogK9a16SlRLM/Vgw2ExDDJeqHR6nCCIy1w772bF 43qVSFNAmog4rjF0xR3e8R0G9399m8djYpfjPB6hzW1wbfhOXl8p6H+CWu9E9hOM93/Z9TNrjTgu BrmKXILbueVPBV1kYc/r0p8KzndxKuha3I0WG+USwWs5Rr2753UVtjfUOjQO2jPxtwC0Ft6Vu5d0 F60aRLU/yBWfN+APEvXe+CuxwDuRfSWO+B41xN4ru8UprR+voCL2fvol9UjDJeFxe+5ywaf49KPE V0WmV8qMMR+c+HmLYNi63JlWHsba1s7p+SUW+OOAxbuW31ngnci+Uix8piL7qMY/gggehRWxH70p 8RjxstjV82chiDj0dZofVfgr9d+7Wn9YC7wT2R/W3j95tMfeWWHfjbPvHeGjtdunetnA2qePiux7 R/lUA0tUy8YfTXyXPdsfVOt99LGG15pRL5r86Lm8d/x6LPBOZF+PLz6nyc8eeJ/aJ/pUJfhYS6br Y237ev177ft5YvVIXcf3Sntv8OdpgXci+3Px+/fuajHEo+Lrymeqpx+0Cu7uwfdWZJ8nuMegr2pf v2r8Ke7+c0HA+zzfLfBugXcLvFvg3QLvFni3wLsF3i3wboF3C7xb4N0C7xZ4t8C7Bd4t8G6Bdwu8 W+DdAu8WeLfAuwXeLfBugXcLvFvg/8wC/z8gZYkhcv9WfgAAAABJRU5ErkJgglBLAQItABQABgAI AAAAIQCxgme2CgEAABMCAAATAAAAAAAAAAAAAAAAAAAAAABbQ29udGVudF9UeXBlc10ueG1sUEsB Ai0AFAAGAAgAAAAhADj9If/WAAAAlAEAAAsAAAAAAAAAAAAAAAAAOwEAAF9yZWxzLy5yZWxzUEsB Ai0AFAAGAAgAAAAhALsTP827BgAAth0AAA4AAAAAAAAAAAAAAAAAOgIAAGRycy9lMm9Eb2MueG1s UEsBAi0AFAAGAAgAAAAhAC5s8ADFAAAApQEAABkAAAAAAAAAAAAAAAAAIQkAAGRycy9fcmVscy9l Mm9Eb2MueG1sLnJlbHNQSwECLQAUAAYACAAAACEA+IUNpeEAAAAKAQAADwAAAAAAAAAAAAAAAAAd CgAAZHJzL2Rvd25yZXYueG1sUEsBAi0ACgAAAAAAAAAhAGjbVF7P4gEAz+IBABQAAAAAAAAAAAAA AAAAKwsAAGRycy9tZWRpYS9pbWFnZTEucG5nUEsBAi0ACgAAAAAAAAAhAE+nxvJ6SwIAeksCABQA AAAAAAAAAAAAAAAALO4BAGRycy9tZWRpYS9pbWFnZTIucG5nUEsFBgAAAAAHAAcAvgEAANg5BAAA AA== ">
                <v:group id="Group 17" o:spid="_x0000_s1028" style="position:absolute;width:35833;height:20296" coordsize="35833,2029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YtRabsEAAADbAAAADwAAAGRycy9kb3ducmV2LnhtbERPTYvCMBC9C/sfwix4 07S7qEvXKCKueBBBXRBvQzO2xWZSmtjWf28Ewds83udM550pRUO1KywriIcRCOLU6oIzBf/Hv8EP COeRNZaWScGdHMxnH70pJtq2vKfm4DMRQtglqCD3vkqkdGlOBt3QVsSBu9jaoA+wzqSusQ3hppRf UTSWBgsODTlWtMwpvR5uRsG6xXbxHa+a7fWyvJ+Po91pG5NS/c9u8QvCU+ff4pd7o8P8CTx/CQfI 2QM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YtRabsEAAADbAAAADwAA AAAAAAAAAAAAAACqAgAAZHJzL2Rvd25yZXYueG1sUEsFBgAAAAAEAAQA+gAAAJgDAAAAAA== 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29" type="#_x0000_t75" style="position:absolute;width:19069;height:2029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69qizEAAAA2wAAAA8AAABkcnMvZG93bnJldi54bWxEj0FrAjEQhe+F/ocwBS9Fs/UgdjVKkRZE CtKt3sfNuFm6mSxJquu/dw6F3mZ4b977ZrkefKcuFFMb2MDLpABFXAfbcmPg8P0xnoNKGdliF5gM 3CjBevX4sMTShit/0aXKjZIQTiUacDn3pdapduQxTUJPLNo5RI9Z1thoG/Eq4b7T06KYaY8tS4PD njaO6p/q1xs4zm/7Vxermd9/1rsTBXrf7J6NGT0NbwtQmYb8b/673lrBF1j5RQbQqzs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G69qizEAAAA2wAAAA8AAAAAAAAAAAAAAAAA nwIAAGRycy9kb3ducmV2LnhtbFBLBQYAAAAABAAEAPcAAACQAwAAAAA= ">
                    <v:imagedata r:id="rId13" o:title="LVOT deviation Shah H30887"/>
                  </v:shape>
                  <v:shape id="Picture 19" o:spid="_x0000_s1030" type="#_x0000_t75" style="position:absolute;left:19069;width:16764;height:2029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/ReOjBAAAA2wAAAA8AAABkcnMvZG93bnJldi54bWxET81qAjEQvhd8hzCCt5q1B6mrUUTQaumh rj7AuBl3F5PJkkR3ffumUOhtPr7fWax6a8SDfGgcK5iMMxDEpdMNVwrOp+3rO4gQkTUax6TgSQFW y8HLAnPtOj7So4iVSCEcclRQx9jmUoayJoth7FrixF2dtxgT9JXUHrsUbo18y7KptNhwaqixpU1N 5a24WwVf35ePw6YrnrfP82wny6kx3hmlRsN+PQcRqY//4j/3Xqf5M/j9JR0glz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F/ReOjBAAAA2wAAAA8AAAAAAAAAAAAAAAAAnwIA AGRycy9kb3ducmV2LnhtbFBLBQYAAAAABAAEAPcAAACNAwAAAAA= ">
                    <v:imagedata r:id="rId14" o:title="LVOT deviation CFI Shah H30890"/>
                  </v:shape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Left Arrow 20" o:spid="_x0000_s1031" type="#_x0000_t66" style="position:absolute;left:13476;top:5864;width:1440;height:720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eabHMMA AADbAAAADwAAAGRycy9kb3ducmV2LnhtbESPwWrCQBCG70LfYZmCF6mb5FAkdQ1tQfAgUrW9T7PT bGh2NmRXjW/vHASPwz//N98sq9F36kxDbAMbyOcZKOI62JYbA9/H9csCVEzIFrvAZOBKEarV02SJ pQ0X3tP5kBolEI4lGnAp9aXWsXbkMc5DTyzZXxg8JhmHRtsBLwL3nS6y7FV7bFkuOOzp01H9fzh5 0fjo87qhItPFV9peNz80c787Y6bP4/sbqERjeizf2xtroBB7+UUAoFc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ReabHMMAAADbAAAADwAAAAAAAAAAAAAAAACYAgAAZHJzL2Rv d25yZXYueG1sUEsFBgAAAAAEAAQA9QAAAIgDAAAAAA== " fillcolor="yellow" strokecolor="yellow" strokeweight="2pt">
                    <v:textbox>
                      <w:txbxContent>
                        <w:p w14:paraId="652A39FE" w14:textId="77777777" w:rsidR="0021204A" w:rsidRDefault="0021204A" w:rsidP="0021204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TextBox 4" o:spid="_x0000_s1032" type="#_x0000_t202" style="position:absolute;left:14916;top:4320;width:3979;height:246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GCV/cQA AADbAAAADwAAAGRycy9kb3ducmV2LnhtbESPzWrDMBCE74W8g9hCbo1sk5bEtRxCmkBvbX4eYLG2 lmtrZSw1cfL0VaGQ4zAz3zDFarSdONPgG8cK0lkCgrhyuuFawem4e1qA8AFZY+eYFFzJw6qcPBSY a3fhPZ0PoRYRwj5HBSaEPpfSV4Ys+pnriaP35QaLIcqhlnrAS4TbTmZJ8iItNhwXDPa0MVS1hx+r YJHYj7ZdZp/ezm/ps9m8uW3/rdT0cVy/ggg0hnv4v/2uFWQp/H2JP0CW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Bglf3EAAAA2wAAAA8AAAAAAAAAAAAAAAAAmAIAAGRycy9k b3ducmV2LnhtbFBLBQYAAAAABAAEAPUAAACJAwAAAAA= " filled="f" stroked="f">
                    <v:textbox style="mso-fit-shape-to-text:t">
                      <w:txbxContent>
                        <w:p w14:paraId="31DA6FE8" w14:textId="77777777" w:rsidR="0021204A" w:rsidRDefault="0021204A" w:rsidP="0021204A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FFFF00"/>
                              <w:kern w:val="24"/>
                              <w:sz w:val="20"/>
                              <w:szCs w:val="20"/>
                            </w:rPr>
                            <w:t>AoV</w:t>
                          </w:r>
                          <w:proofErr w:type="spellEnd"/>
                        </w:p>
                      </w:txbxContent>
                    </v:textbox>
                  </v:shape>
                  <v:shape id="Left Arrow 22" o:spid="_x0000_s1033" type="#_x0000_t66" style="position:absolute;left:8170;top:4041;width:1440;height:720;rotation:-7855840fd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tNEyMAA AADbAAAADwAAAGRycy9kb3ducmV2LnhtbESPT4vCMBTE7wt+h/AEb2tihWW3GkX8A71ut3t/NM+2 2LyUJGr99kZY2OMwM79h1tvR9uJGPnSONSzmCgRx7UzHjYbq5/T+CSJEZIO9Y9LwoADbzeRtjblx d/6mWxkbkSAcctTQxjjkUoa6JYth7gbi5J2dtxiT9I00Hu8JbnuZKfUhLXacFlocaN9SfSmvVsOX L8rfpjLLQh7PUlV0cOpx0Ho2HXcrEJHG+B/+axdGQ5bB60v6AXLzBAAA//8DAFBLAQItABQABgAI AAAAIQDw94q7/QAAAOIBAAATAAAAAAAAAAAAAAAAAAAAAABbQ29udGVudF9UeXBlc10ueG1sUEsB Ai0AFAAGAAgAAAAhADHdX2HSAAAAjwEAAAsAAAAAAAAAAAAAAAAALgEAAF9yZWxzLy5yZWxzUEsB Ai0AFAAGAAgAAAAhADMvBZ5BAAAAOQAAABAAAAAAAAAAAAAAAAAAKQIAAGRycy9zaGFwZXhtbC54 bWxQSwECLQAUAAYACAAAACEAMtNEyMAAAADbAAAADwAAAAAAAAAAAAAAAACYAgAAZHJzL2Rvd25y ZXYueG1sUEsFBgAAAAAEAAQA9QAAAIUDAAAAAA== " fillcolor="yellow" strokecolor="yellow" strokeweight="2pt">
                    <v:textbox>
                      <w:txbxContent>
                        <w:p w14:paraId="46AD7F47" w14:textId="77777777" w:rsidR="0021204A" w:rsidRDefault="0021204A" w:rsidP="0021204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rect id="Rectangle 23" o:spid="_x0000_s1034" style="position:absolute;left:1725;top:2159;width:7112;height:246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rL7nsMA AADbAAAADwAAAGRycy9kb3ducmV2LnhtbESP0WoCMRRE3wv9h3ALvhRNui1SVqOI1Fr0SesHXDbX 3eDmZkniuv17Uyj0cZiZM8x8ObhW9BSi9azhZaJAEFfeWK41nL4343cQMSEbbD2Thh+KsFw8Psyx NP7GB+qPqRYZwrFEDU1KXSllrBpyGCe+I87e2QeHKctQSxPwluGulYVSU+nQcl5osKN1Q9XleHUa 3j6L3Yd9Vnvr+iuedjKoLe+1Hj0NqxmIREP6D/+1v4yG4hV+v+QfIBd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ErL7nsMAAADbAAAADwAAAAAAAAAAAAAAAACYAgAAZHJzL2Rv d25yZXYueG1sUEsFBgAAAAAEAAQA9QAAAIgDAAAAAA== " filled="f" stroked="f">
                    <v:textbox style="mso-fit-shape-to-text:t">
                      <w:txbxContent>
                        <w:p w14:paraId="45E97081" w14:textId="77777777" w:rsidR="0021204A" w:rsidRDefault="0021204A" w:rsidP="0021204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FFFF00"/>
                              <w:kern w:val="24"/>
                              <w:sz w:val="20"/>
                              <w:szCs w:val="20"/>
                            </w:rPr>
                            <w:t>VSD patch</w:t>
                          </w:r>
                        </w:p>
                      </w:txbxContent>
                    </v:textbox>
                  </v:rect>
                </v:group>
                <v:shape id="Left Arrow 24" o:spid="_x0000_s1035" type="#_x0000_t66" style="position:absolute;left:6529;top:7335;width:1441;height:720;rotation:-9808111fd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J17ucMA AADbAAAADwAAAGRycy9kb3ducmV2LnhtbESPT2sCMRTE70K/Q3gFb5r1X9GtUUQQ9uraQ3t7JK+b pZuX7Sbq6qc3hYLHYWZ+w6y3vWvEhbpQe1YwGWcgiLU3NVcKPk6H0RJEiMgGG8+k4EYBtpuXwRpz 4698pEsZK5EgHHJUYGNscymDtuQwjH1LnLxv3zmMSXaVNB1eE9w1cpplb9JhzWnBYkt7S/qnPDsF s+Ie9hg/z+VKz6yeFF/Z6Xeh1PC1372DiNTHZ/i/XRgF0zn8fUk/QG4e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VJ17ucMAAADbAAAADwAAAAAAAAAAAAAAAACYAgAAZHJzL2Rv d25yZXYueG1sUEsFBgAAAAAEAAQA9QAAAIgDAAAAAA== " fillcolor="yellow" strokecolor="yellow" strokeweight="2pt">
                  <v:textbox>
                    <w:txbxContent>
                      <w:p w14:paraId="0A885B57" w14:textId="77777777" w:rsidR="0021204A" w:rsidRDefault="0021204A" w:rsidP="0021204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25" o:spid="_x0000_s1036" style="position:absolute;left:3303;top:5488;width:3947;height:246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hfGccMA AADbAAAADwAAAGRycy9kb3ducmV2LnhtbESP0WoCMRRE3wv9h3ALvhRNurRSVqOI1Fr0SesHXDbX 3eDmZkniuv17Uyj0cZiZM8x8ObhW9BSi9azhZaJAEFfeWK41nL4343cQMSEbbD2Thh+KsFw8Psyx NP7GB+qPqRYZwrFEDU1KXSllrBpyGCe+I87e2QeHKctQSxPwluGulYVSU+nQcl5osKN1Q9XleHUa Xj+L3Yd9Vnvr+iuedjKoLe+1Hj0NqxmIREP6D/+1v4yG4g1+v+QfIBd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8hfGccMAAADbAAAADwAAAAAAAAAAAAAAAACYAgAAZHJzL2Rv d25yZXYueG1sUEsFBgAAAAAEAAQA9QAAAIgDAAAAAA== " filled="f" stroked="f">
                  <v:textbox style="mso-fit-shape-to-text:t">
                    <w:txbxContent>
                      <w:p w14:paraId="1A5FD72F" w14:textId="77777777" w:rsidR="0021204A" w:rsidRDefault="0021204A" w:rsidP="002120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00"/>
                            <w:kern w:val="24"/>
                            <w:sz w:val="20"/>
                            <w:szCs w:val="20"/>
                          </w:rPr>
                          <w:t>VSD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801833">
        <w:rPr>
          <w:b/>
        </w:rPr>
        <w:t>Parasternal views:</w:t>
      </w:r>
    </w:p>
    <w:p w14:paraId="28AEABAC" w14:textId="77777777" w:rsidR="0021204A" w:rsidRDefault="0021204A"/>
    <w:p w14:paraId="4FFCA4E0" w14:textId="77777777" w:rsidR="0021204A" w:rsidRDefault="0021204A"/>
    <w:p w14:paraId="2A4DF27A" w14:textId="77777777" w:rsidR="0021204A" w:rsidRDefault="0021204A"/>
    <w:p w14:paraId="0B5C08A4" w14:textId="77777777" w:rsidR="0021204A" w:rsidRDefault="0021204A"/>
    <w:p w14:paraId="64C438A5" w14:textId="77777777" w:rsidR="009306B6" w:rsidRDefault="009306B6"/>
    <w:p w14:paraId="56BDED34" w14:textId="77777777" w:rsidR="009306B6" w:rsidRDefault="009306B6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78F976" wp14:editId="66DF10DA">
                <wp:simplePos x="0" y="0"/>
                <wp:positionH relativeFrom="column">
                  <wp:posOffset>-120650</wp:posOffset>
                </wp:positionH>
                <wp:positionV relativeFrom="paragraph">
                  <wp:posOffset>283845</wp:posOffset>
                </wp:positionV>
                <wp:extent cx="5705475" cy="666750"/>
                <wp:effectExtent l="0" t="0" r="952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339ED" w14:textId="747CF84C" w:rsidR="0021204A" w:rsidRDefault="00A563CB" w:rsidP="0021204A">
                            <w:r>
                              <w:t xml:space="preserve">Figure </w:t>
                            </w:r>
                            <w:r w:rsidR="0037224F">
                              <w:t>1</w:t>
                            </w:r>
                            <w:r>
                              <w:t xml:space="preserve"> </w:t>
                            </w:r>
                            <w:r w:rsidR="0021204A">
                              <w:t xml:space="preserve">The aorta remains in its anterior position and </w:t>
                            </w:r>
                            <w:r w:rsidR="00E93B6C">
                              <w:t xml:space="preserve">the </w:t>
                            </w:r>
                            <w:r w:rsidR="0021204A">
                              <w:t>LV outflow is</w:t>
                            </w:r>
                            <w:r w:rsidR="00E93B6C">
                              <w:t xml:space="preserve"> through the VSD. The LVOT becomes elongated and sometimes acutely angulated. It is important to </w:t>
                            </w:r>
                            <w:r w:rsidR="00FD284E">
                              <w:t xml:space="preserve">identify LVOT obstruction using colour and Doppler.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9.5pt;margin-top:22.35pt;width:449.25pt;height: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UpgiIwIAACMEAAAOAAAAZHJzL2Uyb0RvYy54bWysU9uO2yAQfa/Uf0C8N3aiONm14qy22aaq tL1Iu/0AjHGMCgwFEjv9+g44SaPdt1V5QAwzHM6cmVndDVqRg3BegqnodJJTIgyHRppdRX8+bz/c UOIDMw1TYERFj8LTu/X7d6velmIGHahGOIIgxpe9rWgXgi2zzPNOaOYnYIVBZwtOs4Cm22WNYz2i a5XN8nyR9eAa64AL7/H2YXTSdcJvW8HD97b1IhBVUeQW0u7SXsc9W69YuXPMdpKfaLA3sNBMGvz0 AvXAAiN7J19BackdeGjDhIPOoG0lFykHzGaav8jmqWNWpFxQHG8vMvn/B8u/HX44IhusXUGJYRpr 9CyGQD7CQGZRnt76EqOeLMaFAa8xNKXq7SPwX54Y2HTM7MS9c9B3gjVIbxpfZldPRxwfQer+KzT4 DdsHSEBD63TUDtUgiI5lOl5KE6lwvCyWeTFfIkWOvsVisSxS7TJWnl9b58NnAZrEQ0Udlj6hs8Oj D5ENK88h8TMPSjZbqVQy3K7eKEcODNtkm1ZK4EWYMqSv6G0xKxKygfg+dZCWAdtYSV3RmzyusbGi Gp9Mk0ICk2o8IxNlTvJERUZtwlAPqRDLs+o1NEfUy8HYtThleOjA/aGkx46tqP+9Z05Qor4Y1Px2 Op/HFk/GvFjO0HDXnvrawwxHqIoGSsbjJqSxiHIYuMfatDLJFos4MjlRxk5Map6mJrb6tZ2i/s32 +i8AAAD//wMAUEsDBBQABgAIAAAAIQAvLKli3wAAAAoBAAAPAAAAZHJzL2Rvd25yZXYueG1sTI/L TsMwEEX3SPyDNUhsUOsUpXUT4lSABGLbxwc48TSJiMdR7Dbp3zOsYDmao3vPLXaz68UVx9B50rBa JiCQam87ajScjh+LLYgQDVnTe0INNwywK+/vCpNbP9Eer4fYCA6hkBsNbYxDLmWoW3QmLP2AxL+z H52JfI6NtKOZONz18jlJNtKZjrihNQO+t1h/Hy5Ow/lrelpnU/UZT2qfbt5Mpyp/0/rxYX59ARFx jn8w/OqzOpTsVPkL2SB6DYtVxluihjRVIBjYqmwNomIyzRTIspD/J5Q/AAAA//8DAFBLAQItABQA BgAIAAAAIQC2gziS/gAAAOEBAAATAAAAAAAAAAAAAAAAAAAAAABbQ29udGVudF9UeXBlc10ueG1s UEsBAi0AFAAGAAgAAAAhADj9If/WAAAAlAEAAAsAAAAAAAAAAAAAAAAALwEAAF9yZWxzLy5yZWxz UEsBAi0AFAAGAAgAAAAhAORSmCIjAgAAIwQAAA4AAAAAAAAAAAAAAAAALgIAAGRycy9lMm9Eb2Mu eG1sUEsBAi0AFAAGAAgAAAAhAC8sqWLfAAAACgEAAA8AAAAAAAAAAAAAAAAAfQQAAGRycy9kb3du cmV2LnhtbFBLBQYAAAAABAAEAPMAAACJBQAAAAA= " stroked="f">
                <v:textbox>
                  <w:txbxContent>
                    <w:p w14:paraId="40B339ED" w14:textId="747CF84C" w:rsidR="0021204A" w:rsidRDefault="00A563CB" w:rsidP="0021204A">
                      <w:r>
                        <w:t xml:space="preserve">Figure </w:t>
                      </w:r>
                      <w:r w:rsidR="0037224F">
                        <w:t>1</w:t>
                      </w:r>
                      <w:r>
                        <w:t xml:space="preserve"> </w:t>
                      </w:r>
                      <w:r w:rsidR="0021204A">
                        <w:t xml:space="preserve">The aorta remains in its anterior position and </w:t>
                      </w:r>
                      <w:r w:rsidR="00E93B6C">
                        <w:t xml:space="preserve">the </w:t>
                      </w:r>
                      <w:r w:rsidR="0021204A">
                        <w:t>LV outflow is</w:t>
                      </w:r>
                      <w:r w:rsidR="00E93B6C">
                        <w:t xml:space="preserve"> through the VSD. The LVOT becomes elongated and sometimes acutely angulated. It is important to </w:t>
                      </w:r>
                      <w:r w:rsidR="00FD284E">
                        <w:t xml:space="preserve">identify LVOT obstruction using colour and Doppler. </w:t>
                      </w:r>
                    </w:p>
                  </w:txbxContent>
                </v:textbox>
              </v:shape>
            </w:pict>
          </mc:Fallback>
        </mc:AlternateContent>
      </w:r>
    </w:p>
    <w:p w14:paraId="4F41C6DF" w14:textId="77777777" w:rsidR="009306B6" w:rsidRDefault="009306B6"/>
    <w:p w14:paraId="297730D4" w14:textId="77777777" w:rsidR="009306B6" w:rsidRDefault="009306B6"/>
    <w:p w14:paraId="5C990A5C" w14:textId="77777777" w:rsidR="009306B6" w:rsidRDefault="00801833">
      <w:r w:rsidRPr="009306B6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6428EC9" wp14:editId="526C9B25">
                <wp:simplePos x="0" y="0"/>
                <wp:positionH relativeFrom="column">
                  <wp:posOffset>-141605</wp:posOffset>
                </wp:positionH>
                <wp:positionV relativeFrom="paragraph">
                  <wp:posOffset>158115</wp:posOffset>
                </wp:positionV>
                <wp:extent cx="1963420" cy="2459355"/>
                <wp:effectExtent l="0" t="0" r="0" b="0"/>
                <wp:wrapNone/>
                <wp:docPr id="3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2459355"/>
                          <a:chOff x="0" y="0"/>
                          <a:chExt cx="1963941" cy="2459987"/>
                        </a:xfrm>
                      </wpg:grpSpPr>
                      <pic:pic xmlns:pic="http://schemas.openxmlformats.org/drawingml/2006/picture">
                        <pic:nvPicPr>
                          <pic:cNvPr id="288" name="Picture 288" descr="T:\Cardiology\ACHD\Wei Li\ISACHD Protocol waiting to complete\ISACHD Rastelli\Residual VSD Donnellan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41" cy="2459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9" name="Left Arrow 289"/>
                        <wps:cNvSpPr/>
                        <wps:spPr>
                          <a:xfrm rot="20162432">
                            <a:off x="1381059" y="561144"/>
                            <a:ext cx="144016" cy="72008"/>
                          </a:xfrm>
                          <a:prstGeom prst="leftArrow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967941" w14:textId="77777777" w:rsidR="009306B6" w:rsidRDefault="009306B6" w:rsidP="009306B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444654" y="418681"/>
                            <a:ext cx="394660" cy="2462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99226F" w14:textId="77777777" w:rsidR="009306B6" w:rsidRDefault="009306B6" w:rsidP="009306B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VSD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38" style="position:absolute;margin-left:-11.15pt;margin-top:12.45pt;width:154.6pt;height:193.65pt;z-index:251675648" coordsize="19639,2459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cGBmiUAUAAPIMAAAOAAAAZHJzL2Uyb0RvYy54bWy8V9tuGzcQfS/QfyD2 XdautLqsEDlQJSsN4KaGnTYvfqG4XC1RLrklKUtu0X/vDLmUFNtxghSoAUu8Dodnzpyh3rw9NJI8 cGOFVvMku0gTwhXTpVDbefLbx3VvmhDrqCqp1IrPk0duk7eXP/7wZt/O+EDXWpbcEDCi7GzfzpPa uXbW71tW84baC91yBZOVNg110DXbfmnoHqw3sj9I03F/r03ZGs24tTC6CpPJpbdfVZy5X6vKckfk PAHfnP80/nODn/3LN3S2NbStBevcoN/hRUOFgkOPplbUUbIz4pmpRjCjra7cBdNNX1eVYNzfAW6T pU9u887oXevvsp3tt+0RJoD2CU7fbZZ9eLgxRJTzZJglRNEGYuSPJVmG4Ozb7QzWvDPtXXtjuoFt 6OF9D5Vp8BtuQg4e1scjrPzgCIPBrBgP8wGgz2BukI+K4WgUgGc1ROfZPlZfne0scnAs7iymE9zZ jwf30b+jO61gM/jvcILWM5y+zifY5XaGJ52R5ptsNNT8sWt7ENKWOrERUrhHT08IHjqlHm4EuzGh c4J8MIXsCJjDPB5L/FDJLQOOfpzdL6kphZZ6+3i/WP68uv/EBbkW9+/vsEdujHaaaUn2VDhgP3Ga oA+SOx7X3FLruJTi/pZbUe6oJL/frchKKwWjVA0vNk2LkKKb6FnwkyKO15r9YYnSy5qqLV/YFrIJ ogkuxyFj9L7mtLQ4jHH53Irvfnb3jRTtWkiJlMF2hzJc9gmhXwhUSJaVZruGKxey33AJgGtla9Ha hJgZbzYcyGzel5nPR+DgtXV4HLLRZ+Tfg+kiTYvBT73lKF328nRy1VsU+aQ3Sa8meZpPs2W2/Ad3 Z/lsZznAQOWqFZ2vMPrM2xfTrxOqkNheIMgD9TIUGAwOeSZHF4HUCAn6ag27BbBhHbSd4Y7V2KwA uW4cFh8nPMwnZDEGFpKVbPa/6BLyme6c9mB8a7K+mnJADWPdO64bgg3AGjz15ukDQB3uFpeg10pj xP1d4lXPo1GkxdX0apr38sH4CqKxWvUW62XeG6+zyWg1XC2XqyxGoxZlyRWa++/B8NhqKcrIR2u2 m6U0IUhr/9dpjT0t6yMpTm7EAMZvzzUfD4xAlxAQEBRSKHA2Eh5630YiLG8vlYa7mrYcUEez54JS REG55pUjC0xQ0JQCL9ItPeq49SxBGJAXBLQE1DnNxoN8OPDx7DQ9G06zdASGQb1H4yzLc7QWQujl Pc9hV9DoCdTkaYdaZFvkQkcXCY55v17jzBnimA1PApP6uo0pcAoMnUn19ZC+tBPs4FYoJRER33KP kqNBqW55BRUSClmAxb9N+JEplDGQo6A2tqYlDwQapfAX+YOvGdzhaeINouWQzp3tzkBcGYxE2yGp uvUee/+0OTqWeiy/4FjYzOMOf7JW7ri5EUqblwxIuFV3clgfQQrQIErusDn414MPOo5sdPkI2uPZ BCXftmwtQCauoQzdUANvKxiE9yJwrdbmr4Ts4e01T+yfO4pFV75XkBgFcAwfa76Tj4BUIO3nM5vz GbVrlhp0FQoTnOabuN7J2KyMbj5BHi3wVJiiisHZ84Q5EztLB32Ygocm44uFb4dqfq3uWobGETek 8sfDJ2rajswOFO2DjslIZ08kMKzFnUovQIUr4fXxhFOHKAjD/6UQBdwyPDmwkkBhl/DogEEINLoF WvIFgcBbREXI83w8yr0i5Nl0PPU8OSnCsMjHYzgnvNrGg0Hk0Rck4fUK8iQxj5Q7ilpHucAkBT8z AplbRHz9GuL+9QgPa5+W3Y8AfLmf932ETj9VLv8FAAD//wMAUEsDBBQABgAIAAAAIQCqJg6+vAAA ACEBAAAZAAAAZHJzL19yZWxzL2Uyb0RvYy54bWwucmVsc4SPQWrDMBBF94XcQcw+lp1FKMWyN6Hg bUgOMEhjWcQaCUkt9e0jyCaBQJfzP/89ph///Cp+KWUXWEHXtCCIdTCOrYLr5Xv/CSIXZINrYFKw UYZx2H30Z1qx1FFeXMyiUjgrWEqJX1JmvZDH3IRIXJs5JI+lnsnKiPqGluShbY8yPTNgeGGKyShI k+lAXLZYzf+zwzw7TaegfzxxeaOQzld3BWKyVBR4Mg4fYddEtiCHXr48NtwBAAD//wMAUEsDBBQA BgAIAAAAIQDUOJu/4QAAAAoBAAAPAAAAZHJzL2Rvd25yZXYueG1sTI/BasJAEIbvhb7DMoXedJPV isZsRKTtSQrVQultTMYkmN0N2TWJb9/pqd5mmI9/vj/djKYRPXW+dlZDPI1AkM1dUdtSw9fxbbIE 4QPaAhtnScONPGyyx4cUk8IN9pP6QygFh1ifoIYqhDaR0ucVGfRT15Ll29l1BgOvXSmLDgcON41U UbSQBmvLHypsaVdRfjlcjYb3AYftLH7t95fz7vZzfPn43sek9fPTuF2DCDSGfxj+9FkdMnY6uast vGg0TJSaMapBzVcgGFDLBQ8nDfNYKZBZKu8rZL8AAAD//wMAUEsDBAoAAAAAAAAAIQD52MdHV1gC AFdYAgAUAAAAZHJzL21lZGlhL2ltYWdlMS5wbmeJUE5HDQoaCgAAAA1JSERSAAABhAAAAeYIAgAA APzjbtUAAAABc1JHQgCuzhzpAAAACXBIWXMAAA7EAAAOxAGVKw4bAAD/tUlEQVR4Xuz9B7yl2VWf CZ98z823buXU1dU5q9UtqZUBIZKxCEaYKGyS5AhjD994PmPLOMwYBmZgMJj8mWQ+/wZEtBCSJSSB cupW51Sdqiunm+89eZ71PlVLRyWBGqm7uqv7vL/q0+/d7w5rr73Xf6+1diqVRs+IAyMOjDgw4sCI AyMOjDgw4sCIAyMOjDgw4sCIAyMOjDgw4sCIAyMOjDgw4sCIAyMOjDgw4sCIAyMOjDgw4sCIAyMO jDgw4sCIAyMOjDgw4sCIAyMOjDgw4sCIAyMOjDgw4sCIAyMOjDgw4sCIAyMOjDgw4sCIAyMOjDgw 4sCIAyMOjDgw4sCIAyMOjDgw4sCIAyMOjDgw4sCIAyMOjDgw4sCIAyMOjDgw4sCIAy90DlQqFVhQ q9X4LZfL1Wr1QnGEEqPQKPfsv0q5VKlVxvirUeP33FMuVWularVeKgWp5fgpNRpFwnKkrVWqlTJ/ 8xpVKGKNnhEHRhy4CDnQKCQbGBoMBr1er9/vX8BKgByBQfmvUipXC7wBH6u1Bn+VKsAQz1ipPBO/ 1alyABYI1ajVxxI9eQkkOvvkywWsygu+qBHTX/Bd4EtjAJoR6IMkA0PktLGxsX379sXFxS8t1y+c +lzHVY3xt8t/A5MSwNsAaGqUBuPlWmPQq73oJS8pDartdrs06N93992lwVKp1C9VNyJ+v90Yq7Y3 evVqbdCv9Qa9QanzhYkYxXhaOTACo6eVnS/IzNBBut2umgXANIxNzxw/PhuMtA0DPoCgsYlyqzUI q6s7U6pUrrj6tsDKUmNycnJluVOv15vNJqDZ759+8K47S6VDQFdjvN9eD/2qPyiNVcZbfRDqLKw9 c1UY5XweB0ZgNOoSTxsHACMstbGxsVar9bRl+ldk9NlgFJEGqDk8fABGcF2Fprb5iuuv37b1qpmZ mU5B2OmTaysrK+utgM56fZ3o99z1TgCrtHaKhPVqCROz1y+NlautQSh6o+dCcmAERheS28/DsjTT xsfHMdPCAgrfcMOXZ/jRNDsHQCpF8VTL9fqgP3bNtddu33nla17zms2bd6MHLa6sHjx4sN9vQO19 DzyCKjcotfntdY8T8viBTw4A0EFrbKzeanWatfIG30fPheXABZv7uLDVGpV2oTigNhRSXfiMsIAu lA+bqTRcQv2cS1MtqtTmoObSS2+5dN/V+y+/fP/+yxaWjp9ZOLF8eml54cz6+nprY7VSwTHUW9/o NJsTk+MzINfmTfOnji2WKmBTu1EvtcL7NHouNAdGYHShOf48Kw8kwguDcuGcWqfT0WdE+DNcU2bE KsDHZ8CoKHDQnwCTrr/+lTu279536SXtVntp+fixo4cXTi6vrix3waC1FQCs221XahMYZetrUDs+ 3hjbun3fyZMHB71Kr98pZvlHz4XmwGhNxYXm+EVRXk5y59IhVxLlMzQLjp8lbCVMswQgXjL+cFah uxTP08CE8nqJf/0K/8q9Gv/OolKYaVt69ZXNuyfGms0TJ08+fmDh5NHO6ZWJ4wuNxYW1bqdc6/Uq nU6zOl7pBRCVx8aWu9XK5Hy/fbrUWJ0ojdcGo0H6aWiiv2kWT0e3+JuWOYr/3OYAYIEnCEABZXjh T00w58t4T9AZjinQhG4ypBMBSS4+yk+fG+eLZIY9l8n7eIpftCSm0prXb9u27WWvevHu3bs31nuP PvpoZ6OEA/u7vu8rsCUblRq6W6/fhqRf+OU/g7bVboDsxuoKhB088EethdVyqVktVbul1S+SsFGy L5YDoxHgi+Xc8zedbiDrx0u+b968mQkpnMGp+ORXQEdPtql4J0R7bXp6mndd2iQX156G5+wwGquJ zoIR/qNS6cqrXj01NTM1O1OpNtbWeqdPL7VbvXpj7KqrNjOR9nv/7U8fPXDwxpuvrNYqC6cri2fw E4016o0aU/+l/o7NU0ePny71wadar3QBfPBPAxueT1mMzLTnU2s+bXUZxiDBZceOHXv37t2/f/8l l1wCKok1GnE6sHmIqa7EJxQQ/ty6devl4UXePzs7y5/P2JQ/MHQWB+uNSRZYr633l1c6q2utTnfQ xUVUrW+Z3by2uLpwqvvYgZOVco0tIs2JCdKUB6zYrtZr1XJpMDe7vdTH8wVwFishR8+F5cBIM7qw /H7Ol6ZPR20onTtoNILOxMQE4HLNNdewgHB5eVktKeuUVhshmzZtIg7AdObMmePHjxNTK++ZcWwX +lGhK23Z8iKAhiVD5Upto91dXd9g4mx6ZubGmxorayfGGjNXXLl36yX1fnnjrnsfX1k/U41dI/1S t9dptWvlzsFHHy1WcpPXhdzU8pzvFheEwBEYXRA2X1SFJGToOYJ2JuyZLFtdXT1x4gSLBnmfmpoS XEAcEMpoABBKE78oRGhGakzA0Br2UrFnjZCnx3sd/ESpd4HjuacAo+27XkJJ60zqDQA+lKJyr9Rt To7fesNVW+b3LK82p2e2fvLOOz/wgduXlrsVbLnGZNiYvTrqUqWydPCJx8q1bilWPD7Ts4EXVZ+4 IMSOwOiCsPniLAS40Q0E+oAmYBPgcurUqSNHjiwsLIQnuNdjXp8HlJmfn0djwnkM9LA3jU8s6iEc ICOhPqOnD4nIjK6Lw7z/mSmY4m1u/sZard7H6iqV290W+MdWEBDy+iuue+ihQ+993+2PPXb45OIa 6zSrzfE+G0GqjcDc1mSJJQpjJx97+AGWPuIquzhb7OKmegRGF3f7PRPUa5EBHC4gUjPCUkMzQs0h HBhCP1LfwQ2EZgHuLC0t8YtFxkM4EfgEBpFEJPKwkafvKc4DGTamCjDatutWLK9usZmjV+5WcQZV utMzUzffPN3un77vkbvLjZV+o9ucqpTrGxNT5fEGe2N73bUJcHasefrAA/eHzsV5I6PtIE9fUz3F nEZg9BQZ9fyM9rmrfnL/PS/YX6pFqkhO9qd2o5earzqPiAlaAUkEEl839rCHSIDLELUtHeEqTYJg huTL52d9rL0mYbEO++y/yOfk8Se2bx+rlKfRjbrdcr061piqTkxNvei6/cePnzl1ZrlSrjQnN9dr zblNl9brs42xqVaHpVJHe+Uz7/mT340jRwZt5va7bJkdPReWAyMwurD8fo6V9rkeZeAAUAApBB2n 5+NsoAIpBAu+Opev0uQyIvfrqwGJaDnTL+QVe1PrpsrFR8RJ0CEQ/ctpODP8a7h17kA1lCNQIybm zy6b7lePHzk0NbcHj9bE9Dy0rLfDg3Tnpx46emyjXx7r9hqzm7fMbdqy3urPzMz1O9WN9e7qwlK/ V3n84bvIp1nvjTamPSv9dARGzwrbn/1CExQkZVhFYtdrqjbAh+ijRiPQCEa+zM3NCSJhFp1DpdiG WjzD9aQIFxzp9uYRklLbIkOQyKXbfIIMlwt83ic8Ruem0MCj4pRGI1aqE809e6/udludHg74/sTE dK8zaI5P9Uu1jd7a5PRMY5IT1wazM3Mg6vKZ9dWVVWbdcGA/fuBOaCyXWEr+7DfQC5CCERi9ABv9 LPqchxRiBxCQ7mpgAjBymSK/qkjgUT6sbN61axcIkt4lMe7zKjWaaUzDERnw4p3kYhaZp06UyUGi v8bhzba0cw7sc9AhGOGNbq/s2H1Fo17u9itTU+Osw27UGp3qmcYEh6x1p2aa5Vq/WivPTE6ePHl0 Y3lhZflkvdR5zzv+qDRYY14fcjDxRhP7F14wRttBLjzPnxMl/lVLflBYQBzxRcUEXUb9CKDhhRCh hzioRey6eOyxx0ATvEU5c89XnNlptYkviWXiDqjkLxNzzL5RStqGqmAuLPirVmxXzx6A/RnVSfgY lCrj0zPrG5VSZ+3Fr/xmvOxj49vD7TXVDlWu3uR3dnYTvyuLJ6hIe+3kn/3hH5YGqzGD1t8AJ0td ViWMsOhZ6KUjMHoWmP7cLFI1RM+OJphYEFu6GnEMEA8vfBVHQB/WVePkZvoMzxGLG3NZo0Yf+KLh JvDpNiIms2zkow5Fbsy74QKnFPCOOO6GUy06z9D7LFXuc8DIr8Xax1iyWG1O9lrNW1/xilp9B5S0 ew1IbY7NRLm92HM3Vl+lRu96+y/FKdqNtUEbdanU67JeMvbTsb//udlMz2OqRmD0PG7cL1y1YYHX DaRHWURwiZAPCAIAEYIdBwYxfcaCoy1btqgB8XL06FHKM0MBi8k1HvWjdCGRFcoXaXlheSQv5EkE 8nddkkR7lC356M/+fE9xikC52INyNlGhtTU45Xrj7BnY1SYFv/JVf4ds11sVdsm11jfCBVYvU4XW xsk/+9M/rlZD79vYWACjoFQ8Gj3PCgdGYPSssP25UmiCES9qPcgq6gwQANywjhGk0GpTW0G5AIyQ alc27tmzB/0IcOEQ/oceeoiErkhyfTYRUJdAGTUst/t7JiQgBQt4oVBPhgy8WF/nRTe2KwNyncFf CUbFTv1ihyxPONE5vxF3UrlOWex49WT+bZxyVCotxBrJOuux++EQwlnKkkcAqFCAsM4Kp3v8wd0i sZhypBhd8E46cmBfcJZf2AK1kj6vJ/i8zWIuLEIm1YPQHYQG8AWY0N/sakaAg3AQBxjiBUhi7TUJ 0XQuu+wywAtQE26AHn6JCeIATGSiO0l9B9jiT8oiE36dVvNTOs71HMmzz65FsTnWTftnH/AjIGSA OsSXcz4k1j+VSnimi/jc+mF8T2I7l7Yf2HPuj0h/YRtpVFrBgREYvbA6QmKTuJAzaMCQK4lEEBAB yHCnq4pSgoIqEg8gBTzpAHJfPg/2GjFBIrJinxpwxrs5kDOp3LPGu6sEzJbHpZKef1TARDzpb3ph NdILtbYjMHqBtjwooJPIiXZeVD0ADgw0oIFAwEhUcqkRsKKuBEwAZMZUAyITomGX8TA7dvr0aWbZ Lr30Ut4PHz7Mp3AYj43pKtInJeiQD3m6cUQ7Ub1s2HV9nmb3ebW8F2grPr+qPQKj51d7PuXagCmg A8IvAAE6rlTEHwQuAEPoOLm71duHAAt0H6bzXRXJn0QGj1CLOO2Id6MRAtxw+BEvHLSoI0k/t54g veNiH4U66Uagjip1KP4kVZ6RlNUaIdFTbuGLL+IIjC6+NvviKHYqXQjQPZSzZgkN+qqJKcqAIMQn pjNrHAyi9wcwisnvYjIeJ/dVV13F0kdASkCxiJMnT3qSEcoRCKWziRDycZWAk3SaimCii4xcCqD2 BLR97pVHIzD64lr/okg1mk27KJrpiydyeL4sbR/d0vzqtSF358vAHeBAzzTAwS8Gl2uygSdeMMpA KF8AGqCEJPitcR5phZEJX1k3RDh4pPPIU41Uc8AstTDgRuxznXfO4mkSukSbOTtm63LdY9bli2fH KOVzmAMjzeg53DhPB2nDjmedL6o2bgoDKfTUaBkBASALOKXPyBOv+aRRJngJFqo/zpq5WR/1hxeS uG4IJHIOzkl97DsAy0VMwpNzZ6mU6SoiIQiIiYeqlfajawIsMZW7p4M3ozyeWxwYgdFzqz2edmqG lxECIigsgALqiWfj6yRi2gt4Eho0o9BxgA8MK5xBnJfGV49zBH3wJRGIyeZcG2jl7Jvz/fzmcupc EODpa2SLe1ujTyhMjCMfHVWUBXlkyFfsO2FL7WkYjIbn+592jo0yfLY4MAKjZ4vzF6Jc/S/iEaAD 0BCCzKvRACucro8q5HofbCIQwWXQwJCuZbADVFLfET4IJE+3cTg97xJHfonAL/AkQrmASP80ChGB rnIU9Xi0xbT1du7cefXVVwOLkOqkPoAIDPHkjWzD1VFfI6YVHP69EJwdlfEMcGAERs8AU5+NLNPk UYNIiwZBBQhQZIAekAJMQfKRf7Sbm2+++cUvfjHKiBjkNjReQA1wxPl+0gJe5Im+wzuIRjTesctI 5cJIYlqK7mfS6ocyTxEkdoe12yT30VjTg05MckAh4j3PDHH1Nn+6/5aCSCVQkqHwCnm5VMr3Z4Px ozKfNg6MwOhpY+VzMyNEFzEGjLR3QBbeEXs0kSuvvJLVQJ4rlJs8iAOCoPhoKyH/LoYGHYAM5s7c zW80oA0Pt4qSriKn7XkXfVxX7QICoAfFh9LRxYipNypn1kyi9sSTZ2y7Q41UJHfxtzhrfF5cDDW8 Lum52RAjqr4gB0Zg9AVZdBFHABrQhhB+/MGeWo2KASJoXqnvIP/8id5EOLabqo36jksi+QWSAAXX JbkcyQWT2FyAlFNj/KlOhI6jgynXW5MKLxVFeIARMSkXYkQu0gJ8Fif8kQ9fXUhJCBvfSK6SRWQJ EKT46jxgeqwu4tZ6wZM+AqPnSRfQGkoThlo57eUmey47c5sYCgVyC9YQE4E/duwYOojH7JNc37Oi TlqwIE0hd5yREFcOmEVkMkQrIZoOJiI7m6YWo39KpYxf3d7k4MUhGF9qTIKIJp6KkhP/up8ETZCI CJ6uTaGuTtIoM3mabCPH9kXdm0dgdFE332cRj2SmtQIQuCHeaXuwwDVEhIM4CC3qErLNBDxgBJrw C8rgpiEy0YQhN6Dp00mtBOQCCAQ+DTqVI9QZ3kEQTDki6LcGiZin16lEPiIRaflVFXJLmi5zwNE1 k069QbwTduRs6ShWbMSF8uH7IwUyEWpkrF3UvXm06PGibr7PT7wGFE9qKGhGgBGaC0oKAMQ78IT8 Hzx4kF8C1YBAE+Sfmxo5nIg4qCQeS6RHPCe/iKmnGQggUDPNzNWGQAeydZqMP1Fq3MIG3rl4UtsK 9HE7rhP55KNhKJDxLmLy4GXHWMOQBOmefPLJj3/84+AmkCQC6kVSRVLDGj0XIwdGYHQxttrnoXl4 jslDhdx0ChyASpzywS8yv2/fvieeeMJJeiSZ6xhBDSScryoyIIJHLxKHfJynB0HcsUHBRgBfCHEd IzDhemtXbEMJcKN+BMS4vVYPN5oR6OZRJASSBBqISZ5aiFbMuTySQw+ASNo4pLHZ9IRJDk6iCh72 Rv4ady7UfJ605Qu1GiMz7eJr+Zy2/1wXiZCht0hfjKuZiYl7CE1ErQQZRrNAhkEZhRmZRw0BTfQW aZ2hPalopIfYGztcjuipIyALPilgAvhgg4gaCvgC/BHTM4wsAr0GBYcSmcVzY62H8xPBxUTOvvGr +aamRip2/1McGHTo0CGXKbhuk5g//MM/bIk52Z+gnFy6+Br4hUrxSDO6+FpeDBr2j2hkiUGuKqRW wgS4AEygg+jA5h0gwBDTFFLTccki6EASTtdH08F6QvLZAcu2e/SgtNRyMwewRebpPKZQEArtBrgB wkA9QARAAVw0D/kEPAlGrhV4+OGH1dHQvEjrcm3PJHEniquKgB7ACxogjOJYkUAIdaEIKOfBZKM6 OpWcziNP/fEjk+3i6twjzejiaq+gNgf/nD5DaJ3e4heMQGL5ReY9kQMRzbWOJAd3yAHxdgk1egcY gWw73c6DMOMzwr+Th1UTH4xwkksTTzOQdzw4wh/YAQC5UBtzjBdn0AAjVz9CknrZfffdd+DAgbvu ugu9CcXNM0nAQZeGWxH+BEZZIE5BhODbwjDU9AOVHnzwQSikCMJBIhJ61za1E6OHZxVHU2wXSxcf gdHF0lKfoTN1IrUAP6DOgEE6X5zwUrYBDqQUMUZxIBqYAgQIPXqRXftDoLoSgbwj4S72cdqLgsjN 3fxu4icJX9Fo3B1Cbp7BBoQ5ZcZySooGQUArPFOahEQgN88DAKfU2siBDCnOdQZADPBkRbTUXIsA nVRQGHUZFAXxjnUJAaSCnrTXhm20YWC6+Br7hUTxCIwustZOMeNFJHKBcv4ipeIF2KHl4q56ApFb BJgQN3kAB4Q4e0VWenAw6Hgnsq5rYgJPvOCZ9vyQXBCkv9lFQ+CF+zl40chSVyIE/QgQAV/EEQ5+ RJ0hQ9CTUlBw9EC5tU3CIF57jfyBMJU73skQ8gAd3l3A7eklrjDghazkTzH7d3bXyGi+/2Lp4iMw ulha6jN0nueaxThCDUEgkVhwAe1AvwzRXAPNo0nFJ1ctIvO5PMdT1pBz0gIWLupxdoxwJJ8Q5+zV s3ghExc6Eg10Q9p1SEGD+Eg41p+rrsELZ/RcvsRXwslQ64xwvqIEkQ8xQVUikL+rKHkAKfziqFcq PtbdGpEJXi3Ai7QAK0wgFRAmDSMMuuh69giMLrom+8yxPoAFkswj9GjUYLCgj+jcJRBlgXBPzkee SYLkaxbpxnYrBpH9SnJQw0XYvhMBjNCm4yGyyMI7QED+/AmOkCHKDksHAIiXvvSlTuqRPyqVqyJB Fqf22Z3PA0lQAveJhh2nS57cwB2iQTNpKdSF1zwQ4844krgeEqRTbyIE3xP04/yCjDzI7eJr2hc2 xaPZtIuv/dMAcReYa3Y8kEg1BzBSi9HIooYoMnxCXN35QQhx+EWr8pBG3hF7PpEPkV3TDFiQDw8J XSVEQQg8qYiDhqXniMivfe1rSch8GV5qkMItr3ipQRnyIT7hKl8giGsyyQ0/NBQCYcAi8ckNKNEP pW0oGpKtqyuBPNdAuROFT2CcXi0sQcJRi8icRQBYgqOptIuuZ4/A6DnaZILFeVP4hOiQFjVc3ZP2 kVYMD6LOV+f7XRmkZoGH2N0VohVAgGahN5p8lHwe8yEaSgoy7ypnSnE2zaVMIpqeKcDCDWiuWgJl wAUAhcUBuITI3ANA9EkT35VKZIXSpI4jRLpuQFuPF0KgBFVLqxMKAT7vF+EhBxcTkCH4SIjrvAE+ CgUE9WQ54XgeMKWdOzLlnlO9fwRGz6nm+PzEKDzDk2hAjLPgCLDKi5Pu4pQT+UKGR20AKAh2bj1T PnW7uHVWUCA3oIRs+RPBfvzxxwUCSpcGAc6NssAEu0x4QbUhjh5uVx4BLqAGhaLIJNCQ0MWNZC6g 4JZS5XGtEwQISbreNQ9dZERWEAz9ZMufEMkLObtsipiUDvqQClPODXe6nPSyf97Z/RESPde6/shn 9Fxrkc9DT47kfkNowRpedPQKSeoUBDqZpduICIS7B1VXtBNnenD41TfkciTXTKJr4DAmmvmTj7cz uraIR9TT2QwGARBkhZ3F8h9+NRI9Gk1lipydcfe0bDUvMc7pM11UVAqDUQ2IFx3bGF/86YwbcMML OVMKOpeLHoEhVCFXSKr96fwSXvW1i+PJw/OQ/SJo/hcMiSMweu42tTbXMH38iRg7cZ4uamQb+Rdi BCPkMB3Aemr4VUSRWAHIzHmMya+bv4zjSm49UOgaOHqACTDLNT68A0ZEAHFQQ1BSwC9eyJY5Mujh nWjuKaEIgAaqtL/IkEByEIP0ajnT5yf1O7ee8bAEHAWNIrC8gCHgzNUJRKPWup9y6ROF8tWl2+am Xyl5eB4Sncfe525XeGFQNgKj5247CxZpTSBdAo0SqzRqpinJenNVBPT+kFxtyBDRgZiEK8m6VIQM Mgc1eFdtAXp0ihsfGAJxQAcd3k5akafWkPYXD5EhDJACNSiOIqTKX9cQ8Lg4QDe5JFkjfdgACtBJ DixKws81HJ8khFvZxBprZxJXIZmhapFI/XmNshEYPad6/wiMnlPN8VcSg0Qh26ADcqWAaRCJI7wr fqobCKoYpMtZLzgv+qrFuMxBIDOTdD8BB4Swcie1G6wkMkRXwmSjUJ1BFKcXGTDiXbVL9YQI5EAI X93dpjHor7qPWKBpJmTwJ+EkMQKqkCunnJ4Tg1TxVHw0RdX7SA555OlR34S75kiw/rx49Hl9SRdH h3g+UjkCo4ugVVVbEDD9IAJKznBRgRS2VKZ01iCQhqRNp0wKbemZFtdEJQpC/kETfDG4qJ2tI9w1 0CKOSCfY6R0XBDXEQA0XChETmBCGpIc/M6ZuHZcvkQloYlbuZYEeyyLQtQJ6uDToEozOg1ovvHWl lQglc0Q91Ubh+yJo9RceiSMweo62+fCgrWt5eOmQbmC1CYHJ9UTDZleqPK4GUMJ9EtQQfv0vRkDI Xa3jRJV/8mB2kb/Gl9qTW0x0n6t5kU86xVPsIYls00WlLQbB/FIp1woRJ33bWnzkyS9Qwq9ec8nT 7NJ5P7xgigi6wwn0RWJ0wAteFCoOyiVfRqj0nOr9IzB6TjXHZ4gZFhjEySlzvcvCyrDHR3NM14yS rzogZrnpTLEXCIijhOsk1v/Cr5PorgwwTxABVxFCjmyLUOTgJUKuSyIcaGOlj7vz+cqfxBRQ1Gi0 xYhPcjBIF7gzX1ZYrNFME3TUgPjTDbpafBqq5pm101svDpJE0BQ9NT8Fa36lSq1KBdPSPxebRubb syIVI331WWH7Uy1UGBJZ1HrSt2KgApwqj8KcY76mEMLsymZdyCmfajT8qctJIwiJ9b5ZMuFXtYIX z+F3lk2thEAEXkc1jiTegS1y8JwQJV9PltinDZVuLOmHMNWrrJd4KtpCsJN6FiQKC7WiJ7+Cskyg OPEoAUvQISGWI18hlRCPuCVczqRyN4xQT7WFRvGePg6MwOjp4+XTnRPjOaKY8JF6jfaUSOSElN6f dGMr8MZHs0ACXX+IoKrakERJVpGxCP7U7+Mx+Ai/SyXNAaDBXuNPnejCB/qIWEkmznOpi+nGVv0h Z3UWbUMRTWNNVxRJmL9zHbYPaTO+Tnf1pnyR04YQk4LSnS+yaKb5lZh61gU4iAFY5Rhx9HlbdxmS GtPT3Z6j/L4AB0Zg9BztIu7ncMxPTYcXrS2xgHeFX41Dv5KmnNYcMRFylQXe1U20U1w0qDWUmgXv zNyrkqRd5ukfTGx537QOGlUekUUjS1RS2yLDNLXMfBihhh3nJnR9k8sykyqVNWfQnHFTPyJna23F zY1PckZ6QDRn60RAtS3CXZEET9wWR9oE5WGrTdaNngvMgREYXWCGP9XiMHzUUzQoVAr4UyPFuTAj KJNpwghYqRzpLiEQOXTCW92HwLRlBDvd5FpDPLyDIygOXhBCCLP7qkKKManIQdTjES8ESoGDyCo+ YgRFECipRBZMyU1PuQ4sAqFTTY0qOL8mWpHQjSDS5pIrz+GmIFdCqgmSj155VUsCyZysJPuKK67A owRa6VpSwVRbTKAfgdFT7aZPa7yRA/tpZefTl5mCrdWgqIhHBjqzRogDvuHDDmMdKEJGvhMTd4kT 3k6ZiSaikhCWubm7Va8zEZg7czJLg0j44HHKX4HPCTVLlGyhUEXG98yEF9DErbw8glEqO1SKQPNP tYVsPZRWr7wWmasB+FMgs4ikQVKpCDhFjfSyQwwVpHQ5kKwefnn6GnOU01PiwAiMnhKbLnwkxU9h TreIJpVeZK2Y1ICIrEibSv8Ij8O+upVxVK+UQGElJVDVQBTz0jQK4gUx9hBY7SaXVhNTEJSqNI7U 4JIYAYhfdRDpVy8joWfjClsJtWKQlpfIK1XukvMIJyl31TVxgCd3tKnfaWlqA0qnpWgJEsL0H881 11yjr53AxDvZdeFbfFTiCIyeo31AWVIbGrYa9FKrGSk24k4qQZpRflK54HG1tGqOUMUn554Sp4Q2 Ap2A19lEIPKPnMMm4MMDHl2BqYpkZPPk0VgTmyxawdbNxAtb/NnsRgRyczecxlRCD9E02eQAX4kD +hDZA0+0KAVT4pA/cAmyEBOsIYJecy01VwPIHCcBKZdz/rm+iVWdZMgmO1JRr1Q8n6Md4gVA1shn dIEaOcfbNFWUUgX+PCdFagrG0XIhDhKoYztBRDBSTUi9RqwRCIiJhcUnMAWhJcTVgGoc+qGVfPNB egEL55gIJDLRvH2I7a8eHiIG6QvH7cKfHGlEVuyqVxHTg6M64z5bwt2MBgqQIXNzHn1NWg8McVuZ JzRBsCsqhTlQA8igItCpJqh1plfLawIIIU/rSwRPbpMPnCqpt57k1A5gve2226gg9MBMeMKxTffe ey87cik0lcQL1C1GxQxxYARGz0J3OA+PNJf4Tetg2GRIs0u40UZLCBO2rMOw0ZRgxFcnuZ0+17PD r3CjuCrk6kSaPAg/GXofrNNP/Cm+OJumooE8g1DAwfXXX49U4+EWDtIaIiZQAhhRUB66Zs5alK6Z zhWYTqvxVb3GGnmLkdXkl4T60QlHIQJkOVGEzP0K/WDKPffcQx3ZWwc+Eo4qlIfz8s4RSBqMWo5U EMpJ8sgjj6g9CalyNc3Y4T+fhU7zAihyBEYXupHt5cNeCQ0rA/WtpOSfF1Na3aSmeZXGmn8mNiFO mjDkjPQieKpU4g6ZqGsQTTc2MTX9XHqDMQVAuI7Z6zpIrseacHDHeTcPgSUTJBwc8Txsb2rUEWPO mk6US3zUEGnzbAAysUaqb9qD5ENy/UGQRIm5nkAfEDGhCjKoV06Neb4SX9///vfzCxLxlbrcf//9 0PB1X/d18kG7j19XmaMQedkRiMa9kixfGO4Qn9tYF7q7vJDKG4HRBWrtHGnPwxfFI8GIP7XCnOHK 5TMO46bVXyP0pBtbxUEs45NqhT4XwnUzEe7yHyJ7QhsvbgGTgGJ9UrzrtLZ0PU0IsBPtpELOtfh8 wC90H+K4cYSYOnecg+MMEH5JRSBFuzBSAlSIJA8UcIM+f2pIoux4LLcqm94iHmDRBQdqW97m6JrJ 22+/nSJe9rKXQbnn21Jr7MQ//MM/JNtv/MZvBOZIBQ379+/nBXDktGyplVTvjxPv7BkjPLpAEgKr L1hJL/CCPtc0U7QKD0wAkCAClxKP1CCc/+KT4URAwHg3RKcP8mM+lqJXRTAihFRp2akWEaJuwmMO hDvJnTd26GNK+HMnGtmSBB0EUefxwntyA4z4itbj4bM8CX+IN5ABgghG4p3OafJ0zk7LjnWVrjyQ YA8PgADSAkaabB7Fr6JE1dyaz/tf/MVfkC0v3/Vd30WqdLFzIhK5URB49MpXvtJDL1GFeERGCEYd Iyvo1I2dfvpsDln6Au/AF6D6IzC6AEz+PEWIETxiDTiC+BEvNRflTb+1qwfVodIW07hTo9GAIkSQ EoZUWxTRBKMENQoiHJkER8gBxQQpJbmXOJIbMMERIkg+FGrfERNHNT4gviLwZIUYo4/wC3Ih1Ug+ n5Bwb/twDZH4SHVU9zy7mupQHIFmCHkGAkCesQ98cLQjqhaZg338qXfJyC7CJGcB5V3vehcvb3rT m4gAnd6CTdEcEentbxRN5u9973tvueUWGU4IddfjTkV09jtR4NYZ11WJR6PnwnBgNLV/Yfh8fikq NcoJ8pMum5wL15gyAl9VJYQJ3wUdrQm9P6JbGhdpsmkGKnJqN+pfAhPRkHNkT/+0Goeijjzn1UOk 5URqHNUgFJ+c8AKSXHBIVig1AI3qFZFdi5T5kK2US4ZueNFWXUnljpwJ93pr0A16ACZAEHzRSQQY ka0ObLL6gz/4g+/+7u8m4bd+67cS31WXQAnRgEKQSFhR+QKtfuAHfuDXf/3XAUHCgU4tPhcZobhZ WWLqTpLUZ6d/vCBLHWlGz06zq+bwILTecejyP4/C0D+NZKrU8O4OUl2wSngqQWaCCPGi/ItQakYO +KpgmYOWi5ZdmnWagQiqu9LIBxRgWSBSCspAHhoKjmpyQ8jdBK/iRkK+oungA0avgTYXHyHkureR bcgQ7HgAAsTeqT2eXP2oh5vkxEe3Qi3S+sObTtFqjvxJHIAPbYh3Iv/gD/4gL7h7VB7JxLWREMlD IEBGQvHuYx/7GJFvvPFG3ViuJBAEjUByLTL+1GmlfiSCpyn97HSa53upIzB6Rlo4e226P+3xwoQb 3zWgnKvSSBEyCCckvSSJFyogaa/xp7ux9Gcrq5ZiJkTWlFNF4quakZqUv0ke8TMr4njuIlPgXEaE YPMOJHnjI4Xq5SXEPbS4ikArawRS8CuuqQepKCnzbsVwdswz0sQOsIZwMkFbIYkuZC0m4AxnM6uT vImAkJ/+6Z9WLfrn//yfU2tn8XiI73Vp6keUrt9d8xAyXOLw6U9/mj9xcmOmeesJDATLiEAm0E+e wivvnsDNYy+xUql7qloKXqPnS+fACIy+dB5+Vg4qLA6kogO/2V/50z2uyiFSoTtW8NID4t4x5ES7 TBVJ1ODRRhNHlHYNK/PMOMpJWoKSQXxHfr46185DQtccqTcRTkzEjyRgDRKrGBOHd7QMNTVhlEBC uMGVx7kw7cqEOSfCyNDZMR6VLzQsclMNFOYoC22IlT7WjlKcKeOdy7JRkQj5d//u35EV9PzP//P/ rPuM/J3+Jx+XZZKJeO3Ca4HVvf7WneRADPYm13ATJ3fz4mDiK3FghfG5MpsigEiPK1Dt0q4cxiAh 8mnuRi/I7EZg9DQ3+3mDJ7kLTHZfhMf1e47trrLRwkqE0vBxkkvbQalTnUnlyKnuhDkBi68iVFpt 4pHIlS4bLUENOmTJ6STFErFHRFEKlGfgRj2ICLwDGe4OowiP2TcORUAqcEaIShb56wyiXsRJ6eVS RmpBoe7UdXYMAsjBE28BtfTpkNyr037rt35LOP7+7/9+rVpAE2qBiVSyRDoKwnmUqCoDebw1m/yl n6u3v/3bv13YpVKoVJ5yqeOJ57LLLnM+ESy76667vIw3xxVbh0ckEqGe5p70wstuBEbPVJsLDeZO P3bdjWO+fzqeqzUISfySStxJV5ELc/QHmZvTXq4SSu0pTQY9r6Jb5qa5ZBzfVaa073h3Fo93lBQe fTd8RSA9U41ynZ7PmXh8OoouqxxRc5zXc1m2mgI5UBBpSSJmATo4gAjxyhBdS+YsSZDHCxV02RH+ 6QTx7/zO74RCCiUaZDhZBpQQqBOKemHNAW0u4KYUPonCZEhuZEWV+Yr5+aEPfYj3b/mWbwF8CbFQ cmPZEQwkEBBE6dMd7pVtPLKIOlo7fy3imepGL6R8R2D0jLT2eaOoq5/FHTquE0nIoVs6tVbSENPv o8/IhchaBypT2lOqLYqBVqHaEL+CEZmLO5pOakwCEOG8K/yCEX+6990ZJdQBSNK8AkH4ik+HVK42 0CAiPnFUfNJC5CUn0UirlWQmPCSHZqeunNfnkx5ip9IkFRp+/ud/nhC9YF/zNV8jiJOWios+6nqa md5r5G7em266KTNMBY04LkQQ8UkLGJH8l3/5lwlhMo5PFOqiR2JSBdU3VyFBBo556uJdlUQTkrLf yPaR5+hLF6QRGH3pPPysHBJT7P38yViNIKmtuPdCiUX8+IRsEKLDVYHkl0dVRZNBwRZceNcnouok xEiBo3S6mQhJCRQcVbhShYEYkosUgpoeX6QXOXSbGA/EcyAZeKSZwwMBwhkxyYRUuQKAUqiUy4Ik hhD+tMq8u+Cb6kCJ3jHlnN//9t/+G9F07kASs/U6j/Xxa0y5L1dMIX+UGpKgl/GOIsMLaKJ6JcAR TikAlvog6xJQzSgUrYqK/NEf/RERmI9zMSRlgUqAGgSAOy6npFAUJWgAhj760Y/KakqHA2mspRH6 NHemF1h2IzB6Bhvc8RxZ1WSwy9KJ06HDC10fOdFs0U5RYSGaKsMwSEGrjiTipKJktuKOkCQMmZvJ xSntFPUycYT8EXvsMuHS5Mgzgip8qDXgygULIFKLhhx0OTnbRRGIqxFc66hLnocX1xCk/0tdjMiu S+JPUO/SSy9961vfSnFk9RVf8RXkQCotWdcBkRVqCzTrDwL7XP/tbFp62UAQMTe94HAV/BJSwVO3 6RMN1zg5k8+v/Mqv/N2/+3cpQvDicVkA0ONkAjDkBhcVpTvvvFN+WpCQpLk9er5EDozA6Etk4F+Z nJ7qfBMdV68QYqz1RA9G2BBUwp3nZkx2hY5yq7vH+X4EKdHEwuz6Kjs6mMQ4tRv+JG0aaKonaUQQ H4HU+2tWxEc+ETbzce6McK1ILS8eIiCZ+oP4JF5ILZSjklBZzBkgJp3cepF1sjitTomEIO2Al5H5 xKzWT/zET5DVG9/4RtcQaayRoUAASbqHYJfEuyYLGlBzhAky9wAQFRzeieDqJyjEqwUSyTfo1/UO zdAGIOId/+Zv/mbVIjKHAIAP3NE/jfOIAUO3OijG4oOE4IT7Z6oPvcDyHYHRF9ngCvywJjKcEaKV 7l49rOJFmloIEtKCAPDrMI7YOICr+AgiiF+aaYRolBGoY1gnjuoSaQnXGCTEEdt5eh03fEqI0cYR 5gQU/tTBTKBWGILq7LiPVqFTZn5FdK2FvhsCnY+DKqFN2BUK4QBxxBdtT+fOVJT49O53vxudiGiq jUSAeLAG5BIH3eDmEi3Bml/K0mrjhbLIExwBTVQ5zQokcmUAKhIqD1+hk0+CKQX9l//yXyDj277t 25wXA57ERArCuwSKpUWGDxurDWqJCUkinQNDwr3dQNVJtn+RPeyFl2wERl9kmycY2fMSmHhRwOzu yBJ/IsDu+aSvK+3Kj7qJ8ZFzxUxPjfiCGBBBsLBnGyiuEVkHkAO+UKV3yXd9KyICcdRoiEBZYpw6 l2XxCbF30bORfTS1yMopJ9fgaIKRFRUkK5U4Aonp3JnKoMoa7ygapFXVAjL0kUm56hjHd9x6661E ENpUDKEHvYkNZZQOCpAJgel+IgcXZzpJR0FO8FEECOL6TOI4P+iyA21D28JpRH5hwq/92q9RKHhE JtQLI46cZZfzgK6BZHlnKoOeD0cqGyUbaLg/DXeSL7KfvZCSjcDoi2ztz6sZKf96cAUXRAKJorMy JiMYyAkREAxVG5FC7BC8crh2B3mKq6Kb420SLWypQxGoLqDiYxxn5dRceMc20UnMIK8IqXDxrvnj xJl0WiLhqkh6gvVApyJgiSKskqzaQrg+eEIIRytxVaRuIOLwNbengAicbUbIS17yEtUf9SxCbrjh hle84hVkfvfdd7MkkqJxYDmzps9LDxSU8+4cv6qZ6hUEaBFTKZjgogG1HiiBMKK5tYVlBGxeA4vJ 9oknnoBatTB+YZp3fEM5VpurMZ16g0hr8XlxZwRGfyPpGm2U/Rux6/zICnOG0uN1dmqnKI10dHq8 ZpqyrU6kPNPXiaBaYUzdTAzjIghx1IbEGn91FanUpCmnwSI9/Kaf1XdhK9/FjuH6GF//jg8SmA/x EWNPCNHOMqZySD76Ygi0FNUQF0mpHBkOOuuF4U9K1KlEdd785jfzi8UkfIMveGfcFkvmQCdaCcTI IvURwv0ThKIsJ911b8FDSiRE1Um80Lzl0ewiZ5sA/OL3T/7kT37jN37jbW97m54sxwybj3pRd/Jk cwxVgBihioKIoI55npkmYz938PiSetvzPfFIM/riW/g8zVyLhiGaPupks1dCIy2aLc52I2yEOEeu cYT8aFDoYXXDlJeU6T+yr6uw+CIICkZpIuW0vXH0cAsBWnNqYaoJGkeUaExzU1kYtjtIZQSVEQ00 9SYJ48UZQ3UZspUD+o9UzZR8XfXuMiMrsMa5OYojf3L+xCc+8apXvUry4JLzdAKW2pxOIrUhXUI6 idyOq5OLM0n0TIMgxuSx7sKxeKQ2Ktyok/IVY42YX/mVX6mHi2j4myAeUonAFjl+QTd92KwkICFu eB5dSAnucMb3fPniO9kLKeUIjL7I1j6vn9G59c6KLxg7ehnAFOeMlTp6NqoT4gES8dX+moqSgzYi Zzj9G2mxWyuxJE8dhxARIZ3KJNQDMjwsa54INOKIPhdVBtKqX2Qq46vE6czS6FMJ0q5RwlVqlGeB kq/EUbb1mhlIckQXGPIwNrKCLe6q13YDniDj4x//OFlhl8EieEiexFTnIrkGIBFIAhKhNPEJOCMT 60I+JCQ5aC7Bjg3UEbQiE7E+1UzBSJwlPhFIgrFGOIsnCeFASwjT7Q0TvE0kVzAQgUIZbyQAk83m G2HQFylRo5Mev3jGDe32cNgfXj3ofisHfD1ESJGuZaSUF40gXcsOzsKNSQhXF/A9LSwNNP80FY+T O0IeOVtK4hHFmYM6jooYfyLS6giChcrRMDfImbRCAO9AZ+YjqCGZbg0hK6qT9pFIhC0mqloQf3pU GydSM0+Pz0W7yQkpKsWnj3zkIzqJzJxK6bUh0EWVcBIUA4Aol3ku7VkyF93IEKRAM6IgT32TYChP MJLDhCdXcRLpbKJEPuEt+vM//3MqxWQ/zimQCEeVuE+eLP6k0ARTsqV0jVYXSebg8UX3qxdywpFm 9KW2vupDyi1/6u5xptzFhHRfVYx0G9F9PUleTUSHrnoHL1pVgk5KjkNummBqLggJEfTUKmAGJhgR TfhzlkoliPi8GOJgLlQJbdZIpMuHHIip7EE28VUTeNH8RKqRXlRClRogCZIQV3Z7gUd85RMhuH5U JShI9xPF8aieYKmhleh/cdUPuCOaEx8Ywl/DC+FMn2E38RWVxAky6g7DUWcoi3ciSwZpVZ1kL2UJ 8SK7/BG+1bMo/cMf/jA7cokAhW5JoziyNT655fEAthRFYLu5cjX5+aV2rBde+hEYfeE215+iJ0VE MI06Bd2dLu6WBXo5f9JB6Ze8E6jSpCM2xVjtRrcR/Vj40MYRrRzACUcMSKUxlUg0THEqNepKPFIl kYlN5JZoZS0o0chGS9XJd40XZ+LUpwQLtQzSql5Bm/mIDqg/qDAqRHqU9XxpnMINXlQrPAnAzAU1 PUr//b//d9xGrjYiMhnCVZLokYE/btmnFIAPhw6BIJFTWoI4gaT1jEdIImeYDCUwVmcWcWwImZMr 4F1y7fZdEv7+7/8+F4pQF3E2o5EqT8sWvimd4gjUcCMTTVfxncCEJ3uR48cX7nYvvBgjMPoi21yB d85bbYJ3e6eCh/wwqJK7koY8865tohNHsXcOKLFAxEkTzFGXPwWX1JKGkTHhI/FIpUnzisey1IN4 MZpyIuqJUwoPlPOSoKa2RVZ4bfjVJiKabulMS3y+UlOdO/ypJ8uVjaohaiXqODBBJw4hbs3llz/Z LEZaLDX9bgKrs/Xkpstf8FLzcnJdL5jNQYZOuuswIk8aAgJc0wC0qZGJXPq/VPcklfy1ZH/v936P COyPUydyTYAuef30coBU2HHcdwRJApaGJPlnxyI3lcdsZaFq9JzHgREYfYEuobwZKfuTf9Id9WXk BA2BakYIEjLjuaVKFJGJ6eCJPKj48GfOlAtAmlR8degmpmqRsEKICkUqUAlekiTQGN+sRB9RTLhJ PBJP+TPtO+Ijig7dw6O3uWnZaaMh9s7BE03oEeCIKWhKvEBG3SkoTTwraBFqjk548aK/hp36Kl8U gZATLT3EAL2HH4F61t2s0E3ABfJxZxnhuq7d8UfOApZIRBXIgZoSbuaE0FLkQL3cgEKqd77zneTz n//zfyYJp8cRRwR07SXJSYvViYFGfFKJnrjDaPfUZ9WXz9OGKEXf/OgZ5sBondEX6A8JQIqZgxs9 zMFZeaBn0/Wdk1bU6X/8yYiqH9pMVEPUEfhVy1C3EpjEO/7U9ONPlQihx2FcPcjctO/EFLWnDFRt ERdEtAQLdSIBy7SW60sqOwKKWJPhesr9REytGP7kXalDUBVFkhhTBYT4VBapJqbOe+Jo3iLVzs3x wmTWN33TN3GtkCcK4aXG7CJD4gN87KflcA9m5ZwccGE0fAZxcpM9/HQ8SOvMRpFX8kQbkEA9d8TU 0HMsccygaC6D/Nqv/Vruwv7TP/1TlB3XVRJf8CKtF6LAWyfaiEB9VYI0sUVb2QVhNAS/cmYEQ5/L gREYPaVeoaAqlvR+ep73T9i5GRWRGUKcXSKczuc8kVqAdhkdlI6utPCnc8laK2IcganRKMA+IoVY JrjwCBDiowiYOVCQYJQQY/7mkNmqlSjSkOQnwYUXCBAQCUm1zlqo6RBNjHNKW0vHheOqIWKZ/mO3 gBhZN5m7NHjhKxLuTDzZfs/3fA/CTw7cBQDiyxxiMpOFnwjFR7i0OSgUjQakIBN4C/9tTjIEnlRC xQ6hUzuOQNcxEscq2AoOEtAgnMEWzgx57Wtfi8kmr4gGMmrr8eKWEbnn6jDCBSCHASgnf/Uvm4zf kY32V4ncCIyeEhgp8w6qrrH2FAsHQPoiYMS5zpxVivwQ00GYzkoSurgbZZVqrQPxwpWESmzii6CA IBHokO4wrpaksSO6WYo4JeoNP9JsiHGGsUl6xD5XSFELxYZwdRZdzsqh0pUOLGFF2ZPgXMYphFGv XNNAZCkhK1UhuKerm0yc58LscgUWbhqm1TGRNEjJFm47R0Zy7TVdRekCk0t62Q2EKmjWGkqnEsnJ UBgih/RhO3IQTUyHBrCPJQLwgUDWZP/sz/7sBz/4QX1hOoY8vUA7XRy3IPljM9lbtEZFeTUvKBSp n2rPe8HEG4HRU23qhBJHVxyiroKhXzphhFmBEeGiOHuqqpBDsSJHr+VP1Qp6pPue9HxLh6Aj3JiE fFQZlHyVfzHOCXiF3FFdxFFr8FEMMtyv6jtGM0KmJUT403jUSaTZpV3Jn6pmqZ5YtCKnmIkj4p0c SJ1I7EaGnX9UqQRrEH5CyAozjTi//du/Dc2EgEE8brwAMlCCMI5Sz5JOYpKVjmfe+SWhwATBjh/i qbxNlCdV+uwMJBN3+dusbN+lXtxS+/rXv547INXL3Oaid4k/qSw8cYpNzvDVapI/j3HEJkFqhESf V+rOysBTlcgXXjyFVqGii6sN0aWcMaGLE0jPw23JlAprapANu6w+TgZ8BEnnEZkgCdosJKf78ku4 Rp8yQFp6uShj0SpQ7ndTXPVMp02R1pAgZV93QBa5susbLkyYXIhR3XAxcWocgpRQwjuUqzQlnGVZ OpJUoAQj4lCEIeoXTpxroCmTajfUl1vMvvzLvxyjjHkrAjGLiECeOs54EG8xyEx07qRyoeXLn+RG FURYnTskgQAYKzAJkQIczIQG6kug7UiI2MFjM9GgDif/6B/9Ixr03//7fy/r7A+CjrP4QrMWqBkS 37URaQXLfBv0hSdGT6nGI83os9iksA3Lm1oDj+M5iozqumOj462uhBQ2nSBIgiMtvT+Ps8i+SH8V AhxO1VwshXdDVDTUUBQAcUGKU9nxk0ghqQqGxouBqg/iVGpSacGZoVYYgfqA5MN5SpBJFHizFYDM WTPHJKpaRpZyHv6EFcI3dacUrz8ishgNIpDh13/916OM4D+Gw8TR4Q0SCUNSJR6Zjzt4NZ10XTG7 zyMoaNgu1/rVyebc/Dbonl1dXj1+/NRiq9fuT27bOjk7N12vQejM2I6tm3Y2JmEFLqE4qg1iyIFS 3vGOd+DMRj/Cf+QiAALtCdAD8ZSS+E4S7Vwv44YM7xH4sR/7sX/7b/+tI4EJz+tp5wH9U5Lg51Gk ERidbcxh2bbH+4gIwBAyo11GiIOniOCEjh4ThERJpv8xmLt4j68kcdgkuViggsD78JYCgcYxXF1D ebPjajGJGpps6iA82iYqTRSnYiUk5ZSfmZsnj/WSjGEZIIn4JcClgiO15kBBTn7x62JIohk5sTJB UKo0ndArXTRkTDMhoVDiem6s3de97nVE4Lg1hJx8YKyWr4wlptyGG87QgVP5gE2utyS+NMuuzZ3x +fJEe7KBYhPLLvG1VyszW+Znt9cnpmubGuWpyfrU/J6puZlutcM5Ka21s3e62aaUhVudZZBs7ocY 6HTYQJvTjNWadtjQivcoKwimCj/+4z/ulZOOMapIL3Do+VwUHYHRZ3jyeS15eozjv45n1RZ6GKIl VClRvKirq+eTqTu2eCcaipKCZBz7ovAnpvCJDp0GDtHo8WltqWtknLQUUt0gJvToVnemXDkUa1Rb NNzSfLPaKi9GVrUhQv5JoWIWX61IYp+QpK9anOVFKDScmDp0EsWsuG5ySGVVjgc5Eu66RFnBOwoI Jf7O7/yO/BF99FjBSZaSao4J2Tyikv6s9GpRtPPojgFz5Wq9XDrdG3TbveNLRxfb65Mb5fnxycXZ ycbM/K6JyemZ2cmJ8XKpvbpycm2ZA49CidPllDtL/vIv/5I7RUAlqKJ2jE/O07ktUeZQQZDI+7ih nNKhmUx+6qd+ik+EyOpEohEkpQSOwOivU3PtWxpHaRrQ+x14U2dxtl6hQgYY/10454y1apG7sXyn RzrTRIjDqRKbIzl9XYvDcVW0UuCVWHFTnUgE4Vfx024ylUaT0QwRgDTf/NNU/FrH4TyNbHgqPlnr dOjIGffiOQEniOhwIXNxXKqcTSOmqysF1sQs2ALWcCg1t6RxVD61djWjIC4ikzP5aHw5Z+ejZ1pQ I4Lo6bw+VdjonywzZLTaq6ePHTm2vLHWnWzumprZfsV45brN23ftmp+ZnFjpT508s7x08lhrvT0+ GRtHIB4LyxGIB7IxIXne85732HD8ei8AdZF7WuX0B0hFTaMP2Cg2gchFr0j+j1SkERh9HgxKObR/ OM4rUXQ1urgqgJLpbD0djo6lQqQOImTYNR3SNbKIJmQ4wjukG2h8XSpZihCjWSdaqYw4kKaCo72j oPpOfMnWrNMhrZRqQai8pGzoDpdy4dIMHb0TxVINIR8VJfMhnMhk61IAiCQfI5OcPxFFAUj7Ecgg BJ1CK0bCKEvMEps4IYh9qriNfvInf9JdZk69W5BFJwPViYggduf8umMDwwaBgXql6U6/eXS5deTU 0reeuOPltZVNlyzMDh6+4pZv3Lp1x5nx2cNLrcPHnzh07MnWsVKlP96rhhnuiVQ8EMwDqRiP3/AN 38CU3wc+8AGIB3eIJpPlvMy3xR11+NNNv1RTi16It7LDYPQC15JGmtFZVLIfqCyIDvQbHTF2F0KE EkUiBVgZsC8SLi44OKvgKK4ilwO7GgchDubiSMqwiKBPygfx82BprSoLSivJzAkkpqWbp9AjqLlW wFoYM7UkYUiRFhrMX/cH0WSF8gP9/Fq6ROopI2clUKOJfAwhofaj543wXH311e7sJ3Od1np/5KcY yq8T/ChHqjbEIWdB0IFB5UiFSCbLWMnLxhITSdWbYqbgzL6HHt/ba335DctXXjX54mZ/+viJ0/te 1GovPbJ08uiJQxNnnugtHT9cPrXRWJqohG6r6qrPizyhHJ80e1a4O4D1R1QNsANxBGUtUCKr9KEW oVUlyJIbye0VxLGVxaPEoBc4GI32pqXIf+aFTq+fiG5ND0sRVdpzQBOz7EApAHqX8qAf1wHTa8kz x08BRRRIUDCQ3HzU5IUtOzQvUgIBlEuHdvBXvRJoRAR1MVLpNNHLi8QSKIQpzykJGmJioqKr4SZI EZKqlnofnyhIJc66a4kITxKTYikMQb/qmOgg2Klg6pxWfSAO757PjYOGHbOiDAnRpNx1IeK72tvT EdStxFABS5lPCkOZWo0bsS8r/Y9LLtn9iquP4Napbw+eXPWKXXG0/tvGP/3ppV8s3Qa41PpzFLT/ 8jgRScVK1zsbRDwmyf3PnFH7D//hP0wWqbeK3TwodAcOHECxQp+CsZhynoXi6U6Qxz6SNCFzbCA8 h8PP0y+f70Ejzej8FnY8T11AyREI7EYqCIq0plmOxvR+1QTNHOPYvZwqEl8EAt6FJBFHRSx1Gd4F O70tiI1YJnDY6YUzsclMFHJy1r3iYxw1JtU6LSxHZqXIOvL4Z8IfydMXo83Fkw5y4rvh3uXURNbT bD5mSGUJxHWCZPK46MF5+mFANGePVXRVxFve8pZf+IVfkOdgGQURgT+VYU1gPXfS7CoK8kxjVgKs e6k+UZts1jc/vOP6vS/bfnzXjvU9t3T3v2ySBUhjvbUTJ5tPLrb2PTi49MTxhZ3NS3ZNtUsxzGhl 87gjmgpCG+FgGTP9f/tv/22OGZAhoKQv8BbyWKNETEANAvjFVa/m67W3HgUnYS9k9DlP9l6gmtF5 QxA9hj7BQ7jKdhopypUQIILkeOvgL74Qx4SM1SogCjxJtIASiex8hCvnxiEfB08yd8wnJElK/6jg wvisqyJP8xLUlD3BjkcRTfRU+NViCFfj0xJRrSBEN7z2GnEoV+GXThIqcuomMsRCySFtwwRo2aVC lJoLgYgikVWXCNf9TCpxnBBm9+HGn/3Zn1EXrgbhF2bCE0onplbw0nIYbr1KMGqititUxW5A/EQt joWsNTdR6IlKF/g7euS7w8gqfZL9Oi87+C9/5le/91Djv2zaNNWsTD388NHmJyYPHlxt91lRUTp8 dOf99x/5wPxXxiaPrbFClXk0BxLSslQSnYhsARQ3xP36r/861Dpn7zhk82GgPfbYY7zDK2DIHuIv 9Huck70I3gqpiqUa6/NdAfor6/eC04zoE9k58l0YSs0ivdEqIGoNKju88FUphal80gEsWtGrEhd0 rGjH8aR6ovBbnBI4nK3m3rBPQfBSi0m3iIYJmaidCTEqRIICEZBVYEUahqtgPkRLb1eaOWYoiEh5 frLiSDW/1tEqaHbxkmglyqj1nMdACBNNBGu+QgMCyUM+5Ilkqt3w/gM/8APkwAS/WiGlsI7R1T38 OVXdNDM+NzPXnGxO9iutdm8l+FgrNbfUemODtfFaf6r6sY///V7/qzemrloZbF6eu+F09ZqPbX/j 3Vv+eeWa/t2Dl0/99oc+/d83HjmyaaO3ubJjcaNeuqI6uXh4de2qq/bume3Vm6pvKDLs0QVTtEAh DBgCayAVHzbKEQsROBMODAJiqJRHkcA9agTbXWiuhkt1/CpzbAhfspXtLXbRF9rzQqzz521jZEwg EJKQFvUXuoXqj0LOS0Zztt6pXCWEvqti4mCuJ8V8jKyDQ1EXYujiSqx2iuUSQl8XMjI+qdSnwugo 8lfxMTc3uKuFSaeUCHmmTQgzVeJFoknalVYTMtTFSMufLlxM+075oTjZpZ6YZmbCN3G0UCTbSSXB MdGQCJZFBALRgCCADO+9914WQPJV1UkzkHzCpK3GubSTszPEXN6INZP9TriTqrVZpL2+aZZdIEdW riN8Zen7KevU2GnUkuktsefmJ9fntm9vbDxZYbKrM1PavXu2vHkRl/pEe9enP3347Tv/AfU9fuQJ ytJVRFaACHt9NMQAI4rw9CIoAS7BI11jHKFNHKqg0mqXoGnYfAeoQT94irLmyOSAoR3t+JEKlF1U DhuY789jhBqB0dnF1gCKY74dRX1HeRZ97Dp8UhnxYj86HB2FtO6ZJK0uVaVLVUKnj2q84JLdi9zs cypHQiFPYofxh/ULyeCXyHZQilAZsRQIQABUZCRJe1BAScNNG006VZ3ELGvn0mrxQjvCtKKV8Grp mrRqi6khkq0+Lx5K1xgRVQUaiSea7+SG3MpbXoA8vhKffaocJ6TWCavJDe1DD9fk+DaMqbmZXfzZ GjxAEaW1OG5tY/1YLJffFu+VqcAFlCXiLJx+ORcB7Fh7F/z59zd9evv2+sIkG036zWlOgCk1J0uX XLJ9rbty9Ojq73zoCtSZ+ztXUgpZBdgtL4MgcIOj/lVkqBQVhyrqRRyWZbP4yIrwCeTCKW5PIBCf EcgFP4nvtkS7DX+mz4iE2RwJQIlHIzB63kKwWkMONYqic+e8OFwrkPyZWgbdxeFL+VELEH3UjzxN QoeLU85Kl1I6rIkMc9Z+phUmSPkYMmyOWSKfEqFUN5AKiHefusIcklk4ILSnXClDTGtq5glSRBA0 BaNU07xNQPnJybhUG43MY0IdTNbRcV40kX4xnUAZwp+pXbp4gnCXRJEWlCcO3EOheNe73sUn8MgT phFy7cQAo02heE5Oxw6y7tKV5N+sxxT7zq0xgQgVsRi9cQn+nYWVuNL6yNE486jZjxmu79y0cMMN W+qXrIa6N70Mk2ZvANOr26f3cErbu375sne/+567r3kNuQmCJOEdJII2iMTFDsMJcY0rRbMGEs68 +tWvhjzVIjZOOyZ5YIB9iThkqFmqWmoz8UkOaMN+rkI0AqPnLRidhwUKBt3FhXkaU4qozlcxSOmi 0+gfIdDpdqd1eFFOeIQt9SA7llqPoKNaYaC9UFkdtqEMSY3JmOomSjup1J4gVfjwjOfUTQQyHmRD SlKXUfehCPGI5KTKiTyNKWrhsiDNTx63p/gpLUry0TJNbS4tMvOBSPWm1Ko0TCBM3U2ek7P3jqnf OZUJAH36058mE/URUmkBAVKR51iMHOVSOO9AOeifm42J//HJWTJf6zxEiegjkHH62CRxVjoPU4vp blTnm9Y//Za33LZy6UMBaqXjzfmp/hWcCVeqLI7j4flP/3Ivh8neN/9qchAgKBRoxm0EE8ARyPZI E9lrW7zvfe+DVA7MpTNQF29AsdWonQNGDhU2Tehu55YjQKejIJHlj9yT5yMwep6DkXKi+pDKDv1M INCoUf7PAyOVnVQN7JSpregkSuVLjYBflSNVFfNXodC3kpZdJhSJJMxUWnChCJw7W1rosWcP6yzE UbHiN2fQU/myUn6V+GSFQKl06QZKW1X3rVic7jC+qnMpPGQo8AnoEmzmYj2/6a4mciK4nLFevKPU iOYAxwMPPPCiF72IzD3ewCOxyafci6VbvUqcATIoxdqu6U1hLK+3g/+nDl515MiRG18etlWndSKO Z6zMRGVbXWDilf/ouu/7vu97+fo3Bbaulqqztc4YVlJ/AqWqW3p48Oessd5Zfxmcpy5OdWm0Ulnq 4mEj3kpCiQ5F0MyBcND2kpe8RIsSwpxaFbzIQQtOvVsV1RFFnVEmBJIWT+pHIzB63iJRDjKqAwrb sOTbP1Q3dJGkzqKkOaRjFqn4iAjplEkFRDkkrbqA/U8US/jQuiFbIEN1TJ1FREgwSkXJCKmhJP3G T+G3OoKOyovuc/NUTRMjrKySYKA6VMYUkYc1KcELsoUqJ8IItDjFSWLSV6WdIhwr3rJXMRNhSWIE xwNyI2f+BIz45TK1MMomJ5F8lBSkvVYP+Ou1Q5Mt1xaj6OocMVvt0H3Gxk+Errd+eehZ9bjUd7UT k3QPLl5N/t/4D+75+3//77+080+hpNGMCdC12S7UVPhrbPr73nfyj/7oIzfe/r+qo5FKfZl5fUKA FWf3HAZUkF3SCfQwv/byl78c4omAZmdNAVAopxW8KY+vZOhGa3JQ+eLdfKgg+Wj7pxBmp33eimVR seezA1stQ6zJVlQTcazz9BwFUoBwhE8gcOhOMOJTakmIhD2Vjm5BSqlCbkwL1YWkuFIoYykv6g4Q 5uwScfSYmINQEmJ2bqcukXUoQJIQo8TqslElSU85ZYl9RKbTI35EcK2gGgcFpbGm/FvosKqSBpda W5p7RkulUnkToM1HRyzvohIhEsy7oCyTtV8IVOb5U6BPS1NSvdD11ltvpSL8acVtUGutPiVJQiE8 CdXpnIdYTY05CTh878EfvPTaa7/nZ37zlltu+caFf1KioeZL/W6p0qtjf76r8j/hXf5vf/pzf/C2 279q6Z+Tw9RYzB6ur6x7y0D0hFocm9dXT+2Fy2xiLO7pPNMKnxS9gnsocR45ZUZMmptAqolLGwLs BnmxikoQBVE7afZQXV40D62abMxubH8b7tXPD5B6PoPR8MAy3HiKh1qJE9I58qsXOOIpM0RTOxAm RBm1GPGIHmOqgPahxwFfoDGJYq8vhgwTXwgX1FS1hIlUwUiiCWMpQpija6ohJlEIhT+J5/F8L3OQ SIWEJ7VCIYC0ns0kT4hMHHQQjwcSKyldrUe2mK3Alzqdehk5ZKAoL0tFn1TKHBV0FXk6mmiuliSg 33333S9+8YuhCrklpvmIZQqkSCQ9mEvWUbe9bA9GbQTTjtVvJucnPvq7TDoubsQZAz/Se5TCD58A HDl5oPTEE4crv7z13W9/+6v2/izxp5vhFlxbjLl8HERktd6LNdmlqFytCzKBFIM4Ga63uErOLNdE OYIAtuDxC83uIKF2TOpDtjadu/MS4m0++wBZkQo8gi0U6holR8fnB+L8NbV4wR07KyI4hivhPsPt 7SjEV32KipDiTUJlngiKdI7/fOXP7GFKLL8Kg5JDnlpkihz9TAxKI8umcqh0di+RwsiKMVmlKqdV JbSlP5U4wpPo6SdVLajS5FGrUgb8albOB+VBseQgGUS2+i63EUMtRf3LtGZFuHVPrROaZYX086K1 ouLmoZc+CGSOCuRDfP4kkHKlkECFUzY6qPgItS7wkRJHlPHGxGRz6hsH7/z+zZ+8/0/PVBdm7tj+ //3d1Tfef7r6rjtOPfbo4MmDpcfuLJ16dNex9UdL9VOnlk53y73yRKnX6A4myhNbp5pz2zpVWuSS ZvOy2caVE+VLm92p6voYniSsMgYYLi+BNj1crJCCGO/vtIIEohzBK65aIlxE1pUGeXBSsq2ai5js Zlbh8z6Ojs+b53lVmeFWyXYaHlIIdP5bQVINESn8TfWHXqVw8pvKkXKoALu2sFDWYy2PReu1TYFP /ULtyU8qNXZQckD2UkqHh3pmx8jQTwJQLN8r3J+iWKoD5kOgqCEC8qhxKJ9IMskh24kwwYXwXBAs RgsrCR8CkPkzpAtwciNxJ5UgeSLOinfniYroKW3Sb0NYXJoklqKOpnZ21113UbVrr73WmEQQRilF AHJccVSABikUwsRfIo9PBVUvqcQBQ//hp57cckX9O0rt228/NXd3MUgMStu3b31s/worxq79YPvX f/qnX9H849igs3mK5Eu9OC5mtRP8n5+ejabshqpS6xbuxW6xgmwsqgyTvVP37W9/Owk525t2JA4L JtkZqzLL7W8QacWFTlpHJxR0AmpiUOhxx46Ryq5l5/H9+aolPW/ByGFzuOXU5LXM7f2iifZFgoWj t32dX3QEOo2y6nyQrhm7kQq2y3Ac69RxfNcVou5NEeZjoDCX1plSKkbY4VIBSdAkkHc0CPpiyMA5 F7s5h+/k3LEhCUb0bCQKUt0wBZFk680ckAH93sUsEMgcbTceq8aTYJHKEXHUxbQZUwOyggIi7zJc 9hofSoQ8Iqh4Ci7G8UX+w2pkW43p4x//OKQyS0UmcNI4Cq2reKwgrcCLtVOH0kemPb5716X8Xnf6 yKc+9alvf/83ksO/v+unHn54YX48DLHJPZXp6cr37vgnl15y6VX/6Z0/+ZPv/uDmHQEB9W0kX+nE 8Unlamhkk9OhEQ9KrSh6ahslLq5EZ5gqx3JT7qqidIgER7hN5I1vfCMc4Hgm1gqQA4u/sZqJ7HiW g4RzZ270hXKq4E1KLqeASwAo1bFdnsfP8xmMhptNSVMfEYwcxonjAJt4YSqhR9xJ84deq2XhCiNy MLmKg4OwEqj4iUeUSEF8VW/Ca+4G0bSbxLUcwwUdx3+l2nIlRqkW1MjEPQf2bIWZQkUr1ZO01JxQ I9Dl2ryoGXlFKjlYZZmjliE+qmolAoaInnOHJeIkjGY0yCOh9KtjylitXbUtHiFVpvnOQ/76udIU xSvMEUJQS1pVIXUfUQxOWjveEXin4W1fGov1QWEWTU0SbdMDP/fSl770v77lA48+erzb3QZRt/QX 9u6du23Hj5LVa+/+3zG7D3z85T/zMx/5g9YVQVi9mDCtdMhn81gspyyt9uDS7NxWIKM9FifSHlsr kGJhAYcRgRpc1pG9vl/91V+NWkRWKqQulVKv1CVnrxCJHKgYIbTXQuEq3Ih5sujzGIliNHp+V8/a OTYilrS0gkGP4SWmRc6JOj07JUQwMr5Hf+gJst+oHBHBoV4s490eo0MqFYqULs06ZYmepwUnBDhO JjgangqFAi+sCHPQ6fgJMRTKKJqUJDKSmyKtZAofhqjxqdQQzbn51NqIIG4qM1k0SQQaYQV2+ahS SS3ckBK1OSEsEYecpZ8SdVQbosKlUWZW6n1mThwMH84zA0RS5VQXS/+UxdnKPEp16DuTk2wrowX5 dObEcY712PvEH//0f/7WTf/nj7/ylZd9+Ve8+dabb33dHW9dPnb84BJO6N7YHMbgth/rHXvnO48t /bsfCc1l7FEKqm+JLSa1Sky619cbce/23D7oXN2Iy5HObJwMWKydvVyAch0GoOF3f/d3eecuJqgC E0miMwsmsNxJPvOuFkwmlAgS8af9jVQqTeSZ41naaPLn+SS/z1swov0UG9UKtQw7ehpoDmKO1ejP jtv+6fjsC2Y/2gQJnVFSa1CWFBteCHSU48XiiKAhQ7l2L2IqruScPmDSui1OXFCu6KYaI1JLIJl4 b5rWjcIMVdDmGjxVIX4Zq1nvh74jYXb3kKiCDKWUaPbytOykzX7vQ6EKQKKYwJqcIU+Rkdy0ONKP JqbwSUyBDNU64qfXX51LGBLN5SrlkhXvrruxdn/xF39BWubU3KRCJm6pV0mUYLIiQw9jZHcrD9tT SU5MPC933vkwplOpdzwoaX7gF3/xTQu//lvkeXw6Fklunmy96Ob5/3jVqYcfPnJ988e4UbL1pp+7 //7jd59hzrRxZsuLqdqB1VhUtXn7ZpSviVoos4N2nCqLyydarRLzqs7Ze8gsJFEuR8Tx8oY3vEG9 j3yIxpIlfu1gqd/RfxhXIE+u8ou67akpZKv6bA80VUZ73uDRRQ9Gn9sqhuRDD9ABQQiipa8kPUTD rhbNihz2FTNDyMSJD0QIAcg1b+RjHMJTJu12aVURzp8ukvRRyNNyTIWFcK1FLRGHPpUUujvRTCJJ AlYuFEB+FAPiIwNoAczdUFO9KipBKgv88q47nPB0BpMbeaaNJhtVIa2RY75QmzqavnnjKEJKlw91 95MooylqtARHYUuQ1VyVY3Ab4olPcdwuDSSxSU1rtAD9mIFqzDRRfC6rBhCcqS2BPtdd/2U4bqZm JoHp8mSA2tK9aw8++OCdJz+K72bwZJwkedvYMar/+hsOcmb32PW9G2+86t+87k6+Vhf2TU9Xf2nX 1sNPnhz/2NZDh0586E+23X338b8c30+5j03Fvtmb6rGrY6wSq8+eGMR5uCsbxfncnTh2dtf2uOV8 cnwiFgudWqA69VrzQx96/5d/+ddQx4mp0HSOnzkYw2Q71lXZS0Uo2UIDySjRWUSG8+krIJUrvOXk 8wmVLnowOm9YGNZdc0AWVhw5aWniaI0rEsM6lDJjuAZ8agdCVQ7CCq2iSPw0VYyv9NpReNE40v4S /nh3MNeVIJZpCZJE1SmB0iHU5GKfWoZKn6hHIOMnFgQCSVrMB5YLImBkqPMrMdq6ozohSJIhtTyK ulUTXFK7JP9EGZKoj0BDImyCuPUSK20dagcHhDYnBMiZQHFNRkGngwTvKk1apsQMHWQwuO+++66/ /nrgiT+JMNuPPRbre8JRPX0quLdp3/zLXvayF9365cTptR+ixGPLscbn1NFPY/scemwtdpb8xe9S eLmHZVTavJfVQLsu+cHDV95041tnP0jMr638LKluav1HiG/cPnn//Qsf/Y0r7733offObw40n5pH 55rrbqX0lckjsVjxZJznu7YRTkOuobz88suvvOI6aOYuJcaD1bXF6EiF2fjnf/HBl9xya6UWm92w wBgG7Kh6ynQX6GUjxPkQG9eF2urvCVLpIJPnMlksu6if5xUYDY8SyjP9UlNFzV97yqFYn4iARWRR QPEjH6HH8V/dWPGzA+mb4D3xKHWHdEtl/0iFwv6n9pGdxqyIo1Q71vErfBg/jSmlNJWmRApVHuqF OrB//34GZ/JEAnFMYLXpjUpwsdcKmuojmoc8jsYJK4RAksAkaogvhoiGqU8JVecJg9EkO9klBxJJ hXgXKAphYnfqm5qxKEdf9VVfRaUcJ2Zn4ioR9uGjJvQnVqj4vn03glab98bSns2nGgjwfeM3Ypr9 1N9686/93B1rfxirJeurqFSlj0ztATj2tt+/b1/jZf+0Pb937vj0AmdnNjtz2O3VxzbYofbYn++9 996D7/nAdnK4Y+vVMTJNo4TNtUuxSOJY70mqs3M93NWwDPr377uZkWB8ss1+/ScPHYSl9WroUL1+ i/ifuuODEP3SW14RxvhydMh+LaYF7S38qbUOk0PVKm5bk2n82i52DMId/3QIJLefH/rRRQ9GOTLk +GAIvYcGTgNNkbPVlTeFisdBmD8VEsFI6OEhh3Q6KmwmV29SxpRqpd2xLuXZQB7AQmgTdJJak1CQ RSvh/jpUEtmRUFUCdYCv4oJQkioeVUNawr1aHB0v5iKT4BEmG2Ls7H6yRXrs/frR4I+T4taocHmd dUirvgmF6mjW0VKg1q/JVVvBmPLTd2skvIo40ENaDTTDzVmkU+Pj5SMf+QjROHmaTAgZtJ+EG6uD Hfy5dWIztd66sw8kNcb3UNNfOPFGXNff9pU/FKDzM2995JGVjUc2nTx5Zn1hN0yYaa2w1nJ1sn3D DVdMvuHhF71odvyGWBhdHcRlZ6VP7LjzzsdO//e5J55Y+P3l6yDp1K4wl0qz4XHjjg/qO14+GQDa iU41PXkJyx33X72Veh07soyBvHw6HIWlQUxKcFE2OczNVj/84U/2OxvXXHPN6lJA+eSmONeJFwdF mtW7myA+Z2blGHHU6/kqDBGi8W63SY7Z8eRevp83PDyX/7zowSjFPiFGCdH8sbur+9BvsBEcauzr jvzaBdrqPvQerSHhgHdl0pj8mtAI6jUJOqmDKJ9+IkPtKTUgfUCij51J4OPFAVCsUaXKEsUdQdAF jcQXKMmfVE6x6eJN7HAuiVIY4TksVc3C0+DER9dDknOCLCHgl8gl0PCkXSmd2emFD0mVFWIZGZ4X UwmRdZlKPQgyBHoi5LBvhm5nodb4sEmFJ5iYVHl2amucfNQI4ZysxGG19UqcNPJr9Tdffvkl8192 6NJLd//cXXOP3rP48MeD2DNHOZiN/2GK9rbUObWquzHFGY/V7V/be/GLd2zcElcATB+cOXzg1D1v b95338bR+7kTuPT+6WuiUttPFptd91L05MRNsGVs7bEA61rMgs3viPP2u/04NuTJx+K3XAnwGpRO FrBSXJrQ2QZX73/wk1Ayv62JC7xZm7cnQD819fJ08nR6lAommssWtUVHMruuurwm3nkQMwKjZxNz h7nvGJLmDw1JK+p9QHR5UryVNLFGp6yuDWd8+JMuZW60vXYE7xosREghVJYc/0UZrRtFVKWAX5HL wdBeKBJJhrjDn5aYwHSekLsSOhFWbY4cpJ9fyVPLEFLp+vR13r2Wg+SQobebUrz1FJi2l2spECIY JVhYi9TdJFKpEGLEUCkn2vDILGfsH864Gd+BJMcMeai6xyfr4smQxAE9Wdb8zd/8zcJup9UPZ3yo s91DlYCkVzz+CJT/7H2PQ8H6wUswlyoP9s+c6dZP7gRtlw+yxaTXOxM4Prh6OQ6ZLcd+tN1/O26p 7kycWF0dnPr97ffdd+zwe5unTm380fR2aFjaHCot+z+A760TsWm21CjuvOuEK3q8vAQMje2eC+Vl aQIP3ZHDjwU4NmIZV7cVC6BW1+PE6+VueOhWe238Vjff+urwSW+cvYybtM6Kkq1HSsqiz+02RJB1 6owyOc3bYfEbgdGzCUZ2axvJPk07qUSoa9A5HHvpQ2orNqoRxA7Rh1Q0uZYRSdRoyMGpd6GNx56h viC6SYDSqI1jZPFOTVsyeE8wkjzlDYwQU1ITSXQjREpAE/UOUUDMsvqkRWa8VEfjTuOLSjGwO0ee EEDv94oREAqlicfDdyyahC6ntII+4qzQqbYiCqsKiS9W0EpJp0AsQvEYQoRUhQRikV0JJCu+uhAh jihaX3dzjBP83/It30LyLaWQw/LRWNl848EDDCL7rpti29flf+tB1qIunmH/bWlmP7+1Ujcc84sr 3C+yPl7heNnJqe11Cjs+f5o4zcXoMxsPbf7Up46+++M3k/MnN25kwTQ3O4ZyOhmYODnYBIWTM6F/ jReLJ0vduIOou2kCY/Bw/wrmCloHvw2dqF/7bfi8Z9tHg1NnToaZthRz/IGGaOXNcAzdceftL33p 69aWn9QXCQ9dEMA7bQEYyXObPnSxYtmUnc225iuQqsLrFkJdoimBIzB6dsAo+e4YbrdWu1FghB5F SJxSJYmuNnSFTirAGi90uOhJhY9D3YSEajTCikKoIpNyJTRQaA5cirFCmLoSXxVUIkOMyYlDKcge xdkd+ZNPwgrx1YZ4VNG12syHR+l1ebcl2mv1SYcsnTuX1hp5XzNFICcse2FURxsivnP/MZgXO0jE I7IShlIYIMNFBkm8bLEJ4BUSooJJeMKr+ppQJWrnkGCrpbwJzbYR8KqievvttxPh7/7dv0tMDEgc YV99xweobrMNGpbGbirt2jU7vx4Dxvq27v7943NfCYo1SzOYPGyzj8uIxiZq/U736LYoa9epSq/V r/Y3HT185uTvXfKJTzxx+743UesHlgNE6sejdRbGYjvxltrhGG82v4hFTLXqMb5Ot2ag/H29twJG 3cvnMZhWu8thAp+Igxy2rq/xXjr1NmJO9t4dw9LGI7GyrBog8qk4vrJ7ySXXawULuJRCK4NEhBiu wph9iT9hnSDFuw1NCG3n+Uf0gRyZnh1R/JJLvZh8Rg6wqQj4biDNpqPE4VfgoHnUNezi6i+ux6cV cyi21fl1uQftndqNeOHQrQ6VZpHjfwqnvcTmEJ7Ud3whmrOzfk1dw0x0+oiVFidJ/Gm59OZcT0h1 FHhyI6E+IzsiMfUlSaogwrtYwKOKJ9OQcDo0YzLvLrcTfO30AlxYGaurFp04Qj5WU94K9wZKsO96 6DRmeYZNMysoZ2yFaLhqsVa7uAmcc4IiMIzaRrURjpLKWAD0lvnNrCF88w98HyZYt7OCNveqQ8f5 un01ziCvVc9wNMtgVxc7deduPEH7+l/zOEtZ6/MQVi5Vw06v9PErD9bHVii4eWKstNJaf2TX3Xcf Xnn3HPvU3nXbd8CK7lIbmGPVA9yY7hcnFlS74MXO2f2w60znMXj1qcYvoYWdflFg90wrek6/0IBq XXC8VK6dwD03+e7fCf2o/keUu2s1/HRnJqGtWeusf+z220vVerjbC38ZrUZbACuwy8HDxrLHZjcg Ml/hEpGhRz7DBICPJFCVI5Avxs+Ryc5gz39uPhcNGCnbyv8wKikDDtSpoRBBq0r0GRbyNFVoMEdp B2HH+dDnC/ehkJEixJ+KdKJPqs3S42Mb8yKy2NW0OxRm8SjHN/tZhlC6fdHizNPI4uCwfqSE54SX SaiFoGyJApZbE4RI6ScCapFJzEfFTe0M1umJEI9UJI1jLxfpJF7Hk3WETrGPF9UibVX+dJCwsUQf +WlINFylOGK8W+wB7hUbbhuBRiil5NArxY6wfrv10Y9+9Fu+8ZtC7X3wk5R+0+nTrBJtNS/l1P36 +AIuvsZGD5PuhldyHPXVja9+gIkMDviYnBr7V9UNdtePtwHB0g81ylHtU5MnT652/qTJ4tDTjzYP HNiYOLUD3aTcZyRrf2A+JlgPbNkZgDge+lFpEKBzz/JP7d6zp3zDNiYAqpNnYjl4ieUF6/VSqK44 1EMTfKT06dtv33TPt8SYMVFsmutMMN+3Xo8dSI2lUGxjjWW16m4VHuCPhMwbDPc0+KN2bw+HDyqq JoFdNJOrNyCVTxDDu60vz2Gay2jJwb73XH4uGjBKJp6HRISLRGr1KSo2FbIk0CiEaXNpCglGDuyZ A0m0w23RxBeFJwFC6Yqh75zvxk/knIhJEhUcSxdNlMnELAdATRv1ETNM7HAoS9TgTzUjkTEEtXis Gt1RMBKnzJD4RqZoAUWIFLzcZUJxmn5EM46owbvKEU963JN+hSTBaLi7W4SFDj9qUsNgJHALuKX+ Z47l5rzYaKaisFopqNo+O/u+j3yM2alX3Xzzd4/fe801Ow48vsK0/buufAOawr6p2COyuBHg9W3b /uxbv/W22g0fnd1cWquXJmab/6J9mnymBwGX/6wXx3oM7tmMb2jp04Pl5dLa8ZkjR5b6BysLC/21 Gs6aQbUzzv6WD0/tIreDc9Gsi/03kGpl9z8Ip/UVsWoEfAvU7oSbv7sz+DyxtCPOhPn47Y/ceefk 0q/C28WNm2HvSn0ZJXaiciO5zUzeCZ2N8nsADhZG2RXhPLACc5xHs6fZLVGggB6yJT5fY8vu5s2U TiYoU7SLXYu0rmJ1O7G9HabJWPWj5zgkXZRgpGwr+Qkx2b8RCZqWT7SQLmfBiMbQ6klhVgyUZyGJ FiUOTU7Dm1bs4JOwkiBiuyrt4oU5kL9iLFIYaLhk+/g1pTrxywFNc0lnthhBiNlSlhCZhPmn9aKP kooQUmm+uSlXykmrJ0izTjxCYOjcWG3CaCKO/ilC9I+KR5psUij9UpVsVIcyAgBB5qKSSh+/4s5Z beic0R0MKvZsn0XMXvCzWhyx2RiPdWHwOlqn3fvEvfeyXvPlN974H25BJ1r707u2s/nj9IuuDpFu xG2a3V5U4d/+0E+vLK6uL8TdlmtbTrEdqF8rjljoBUw3Fkvr6FO37zl48Mm1hVmWMcw9gmyvHViD 2925lTg5v7K6G3R4x5adgPuZ2QWqs1KL/a6fbvyL/ZdfPrltPpY1Hg+aFzYvxXA4F5I/cecAu6nz +B8tnj5dmQ1v4ET5tsWFhcmp/YGsbKet1Y60/jV12TP+KAFMrr3mNa/BznJchNX2Fsck2gVjkEJz fpMMmRsVszwAD+bwJ2qXqiiBkIT7zwlioS2w8jlsnaVQXDRgJMAPq0W0peKakBE+hmJNY47/SrIC 48hAzY2mPqxKIqyobuTwTkLXSSbwiUcpfsRMRzI0mCEv5h/yde6sDMHFsc7kfuUJ2+ScrPKSFaQs N2cRHwiIdcbnTgjixXINSarolDqMyFN3EtH4U1AQkQFZeyr1lWaEDYn1GCDIJlDBsKYqmC7R5lfz bRhVyYe6JD4KkfwJMfrIyQRiSOvs3nntaPWDM8VBAJbe7RfGbKB6dVAJO3q2sDS3NkODe/t73vPK 66//ysvGWdt5aMs1nFV2eFPsRHtRO06bfqJX4siOb6x8F87s5fnF2dnxje0cx1GqVMPl3FwGhAb9 VSbdS8tHGidOtDsPsZN2uXsaM6f02JmAqh1n4ni5460SascnJmIR//L8Tug52dgChbef+V9xY5em N5Nbox3sWmqGTjR1MoCg+djvRZ+Z/CCNsj7+g1hlE93Ajk71JE3T6UbPbGz8cWxvHv8oOXPmEbXj +mx+HXIgAHaRnM2GrKUkLZYjGpBrMpwS5d3taXCDEO04QYdG95YkWjmFXE2Zr+qqGf5ce7nIwCjZ hwAo884p5AQZDSMQ0GCKpcJjaxHOnwkWth/RCFfdVZDUGny0rdRxlHx1H3EnrSGRjkd0892c7WGC mr3BrMQjQUp8UZdJwAI+wAgPDMiJdhUN5/XsYYKRtqqeL3MTjMhQR1LM5hRzgsIcacmTMZleSxz6 NNaHpxTyp+7/hEsjiylq/glAMkENkXJDfykekEIvnl5woTN1H0VC9iZ+FWh0dlIiKjUWYwO7k0k7 Xq8BAVfv28dOlx/9V2/9zV/6pSUsLg7nndrF71R9stj38wR12dT9Xc6f3nXtL7cXS/VugA52ZHms UtqoY+mVe/3SoNSLFUClpaMsayh1jkwh2qWjrBtqt08xCVuaWGGEKJ2oBjydOLOXit83FlP7T24N tfRkORh75tS/iXapb2XBaHn1U9AwO/kLVGS8FROUJyvXxDDT/bbAi8blwcbtYUGvL8c5di9qvJV8 pubiolr4w9FxcOO1r30tjaXSSlsAQ+hE9BxcS4CLyr7NBz08cEZ73IkIPpGn0M/pcWwMtu003+z/ z33l6KIBo4QhxSlVjzTBRA2YzgjPg+QoUbSEyg6fbB4VkxQnUUNdg8zDVXluYauWizkncgk0PKKJ WpVyGMJTSKCZm0R0c65Ka8XOYXJ9KNImDSIUv0ItfU4M1R9MuAk1D1OZ0ufl7zBgad8RSK9FnhmT 9UHwkBzIprujSnhlq7AllgmLTs+JsFTBAxWlhMdh3ErZ14np4W1klZgofjkGEH94fPadr71BcLg8 CL41aqHzNppRcSA2NgDv2QnxV1y6D8T8tm/7jl5r4zd/9b8GxM/G8pwrm30KZUoKJeL7jn791VfP zW/ZuO665n9gGTR4V52MbrBRTCRVw5vbXRgHgJpPcBdbqdYrYdkMDmyOSwc6iHp7oQcglvZtxKh2 otTijMZHH4fbpaPlm6jmndMx3b5RDbOosnEgBpKxuNCt2Q9zuDEX49/JM18RBulaXKt9+pqvGp+f L09eBmxtrZWgcMfD/wmtp9/8Y5kGlLDtjnxuvjlWOV133XV8pfr4s3hkL2OAIysw5KpX2wVKaE3H M/6k29OUTDXCJdZkkUptN7V7h70Upefay0UGRjmwi0FwGeYqfrSr1gT9EkmjtWj46DFD61aVZFOF Q2JoobPtpCtkWPHJQNWZBBotr9SPxDvxSJcwGYqG6hFiojKcyGVZ/moiqeKZxHqlXq0eoeqh+qM+ QqCIo+KmYmLpMAQOaDHhW2Gjln2XyGFTFN4l5nG40p576HV8IvlwD2+F4y3FyQFeACM3K7iEL1cS SaEEpEecnBOk1A0VA6uveihMW9lWv5h3K+adG7WzMxLxqV5jyunSKy8PFWAyllD92L9+K8l+/51/ Anl7N+LQ+9bm2BlzvNzBCP1w//oDBw4Mvnw/Nf3Fcc6qLpUXAm7KByLnaiNWUbXjXthevwLNpfHT MW6dPDXNrFTjdJOp1FaFhY7MtxWXVp0eP3Ro5fAjoSUdaWymFgfm4wLrU5NB+Vqxl75RnYlWHwvo ZCMInBmrRh/on7gltJWf/B3mGxaPxwT83BPzgP7YY78Co6ZKf0paImsmf/jDH/6BH/gBLlCCgSyh 5Dx/DqWCUZpgcMYj9JxNc+iiCNRPehr0qM8Sh5xRHvFbuaEHrQopcJBIVfe5hkFJz/nbrJ91Qh32 feymw+/wWkNM5YiWU22xhRzAlVKEyj9tA1Ip2IpijMFDzunhglKpEX3yk3/qVyKtcJADu9Q6/iu9 hFhWDODFyka+KrG+J+KoMgzrU6TVHSb9anmJd1bc6mRBakMCmZCUipLRCARi6KmYAIycYBMPjk9x UyjXcOCB4NAUCkOPovXo86fvKQ/JfBnitgZ3n1upZJeVtfn0Ybk/Tj00QLZUKRW3kYUi1qitb6yt rq1itHXanFg2DSNQQVeWltsbLc4SeeUrX7l0Ck/R+NTMvvV+5cnO8oMHD3YevI8t8zc++p823fWb P3j4rTe//18tPzzeemDmkfetL99fPnRvfeHJ5uLhtaXD3fWVfrmDTjRW7TAD1VxZH7SWKmvLrQVu TqyWJpqIbq/Zm1g62Vp7uLJ2vHusNd4ZlFGSx/rdTe2VrRtr0+vdrSsb853S9nZ/caJTq7bX21QW bw5dbuoryqd3dTa+54aP/+Rbxl70HQe+6rr3PDjzzcc3nhw/ObnGeWxHHhub3FprfxwOw16glnOa gJ4f/dEfRUsFhrjUmz8dRXBXq5vDGfcz6yjgF3Tmq1DlwADr4hSnQsOFwy4fc6iwn2QvdRgYFrRn XfCDtucCEU+RBjq3jg/l1lZBfgQj3h3GHYH15hITGaNVlEaRguZJJLKphAleUg1RxyE8xr5zB4yZ g/qU+kiO8OZJ/MSvTK7yYvh5nWC4c4iPEsZvSrIenFQo7IguHbK+mlRkpXolDCXlxCR++pXovlgB mDzgkbqYzk4XYfNLt6aIcIucOaMfTVjBhaEFSl201xh19TfJcFU59TIRTeRVlmRC1iuhUzYKow4n onysxykOIVBZsBHBTehH3n74h3/4F/7wbYGJjzxOwtOllWiaShyKeN3KJ9Hy9k58ctu2sdJSi7ZC qaMEpC96yBiGPPN0sSuNfwR21pg87bSXcf322isRApzQAquLXF7WWj/CJpLWoc5E6IalwsbpB7Wr lViFdLIwAO+bLaZQJlk8XbrmyRl4+3cuOcBap/5lbD2Z6e5cuumm67+9fve7332g/u6pY48++s1X BOgsrQRkoNp83dd9Hae+0BwcxkQpHEuAXmMPdzU8lYJyDkiiLKqpfk1zMK7w1aGOxz4M80lFzyc+ JpuH2+q2g0giJCo9RaG7kNEuJjCS0doOjrQ8MFdzQE1E+RQmNKpVbsOGL55EhMSjDBlGCvIxvmqF 5r3yJhqqMCuE0iOQJbqJLEoajypeql3GtH8kkA2jlWBk71EBSagSwobVNCkZRqJhkAWPtGphAqn0 GaEWMXjySXChsyLtuZqBERXzzbP6RRD3jlAusuH8Gnik6iTfkp8yJHml2iX9IqaKm2OJ4E5kfWoO KlYcvYlCmSxz5YEVVPDe8pa34DT7uf/zp2qluOq6NTOLvDXbcY31VZ/8eTrJ9K6jrPqY7DAF3mrW 2AxcqszSParlmh4Tho0YiGNhUyf8QaV2vA86xT1laxzwsL56vM5ZBniWyPnIYDywshRj3kSxpGGj NMX/jtRmKPG+6WjBzauxc+3rmid27pzZsnctTiifPoU6Ur+u9KqvuOJ71x+6445jC//lN6688sot p34ZNbM/Ncsk2utf/3pqB4s4eOTOO+/8yZ/8SYjjUiZBnNaxrUEWihapKZFf8AtcViFSfYbDWnx8 5U+QSAcTjE2/Xlpqw13ddnkuPM85M+1zmSLuDCv8jhs0Dw0gNin2/CrPvBCfrOzftigvNIagMCzY 4k7ChJ9MYmBKmkUIdkKMIUYeRiJpME5GyEKlVhEllXGGI1OuSKqaQ9fUuCNcA00UVmNKnBKhfBJM BbskAw64WI5UsAhpRxiwmHQ56wQlrdqWGRJOoJnQrXUbudXDbBPls4KEq7upJWXp5CxtQpVTDVrQ 0sCfYCWWC/Yj5iTPVVddBW7yQrhOLuIj0tV+7dGHHx90lnqdtU4bs6u91i03Jmavmm0fWlyfGQcx B4dWJo+tcoUQa484XKg06Jb67VqvVemsVTtrldYq556VOuulNvofYNQtd9fGWmu9lTP9xdP98plK e6m/zCmO7dJKr0baHk2KLVktdcqD1qDcGXRbg25l0K7W+nPl/qs22q/Yvn3/S09v2sUVs91+Zb0z hbFdmruqtGP3zM5rLzt5x//28kluPnr4aLs2u2vfS2+56eUvfznMh9UAxxPF8xM/8RPf+73f++M/ /uMgCLCCm4kmVq9XwyUyTNi3bx+Mcj+aIzFtQUfS8iUtPmxCUhwcAPjTkWMYiZ4LGJQ0PNc1I+VB /VMI8F1byeFCMNKrInwYzYRE0/Fxnnqi8CfopMIlUuQnzatUjlK7UWdJaVTABMF8Lyy8eCwldYdh gBPyTCtsSTb0iA6iqto4PY84xk+VUCuVOMSMrVKFVPMnkWVINrYIaBXotUg4gzDjswfXizWoPGCN V31hL9CtGcYtXV2GTFxwpL5JbglGw3xLrKEssuXhK5UVW2lBaqdryTGDF2eIfHgHfdKohDZLpB2h ByZ895u+46d/5qcP9zgk5MymfgwnO4p7zdhUj/QudbdTLtPavF/1e/9u+/Zmewpjp1StFNccBK4M uH0RtjGIxC8qUr/U3UCJG7TWw11dWsFH0z/ZCbt+pRd6UGeiuPC+XFwM2XPRaYRMVKPJXrSnvXPn 1NS2lchwGlwobdlVmp+f6l63snlLZfmjV7ztbQ++Z+5NQPn0zBgIe+0lN1FHGAiHMaYwLVGOcBUR wsQ8+iD19VwRuC2jHPngCTYdrHDnB8QQgWiYh3EWSrH130VJxCGcUmC+Z7aRg/aaPe259jznNKNh 2IaVqdIrgQJQqv2EOB/v189VPs8btFVeMr65ObzovBA1hsEiUSk/CSv+Dms0qdrY0uYjYSo1UjhM pJkME28EHnueiCOsmL8+mgTlxFDrwmP+iZ6Mn/qb5JvwJASYv0CAWeGsP3DGu+u2iUA/Tr+p1Ipo cow8hRjBdBiMtCnMRMaqYZGzZWkk8icvaAHEFIacDCUCWgPSJWZZa+knQwT4Fa941a0vfdX73vvO +anJ8uqp2cn69OTOfqnxWHVitbl5ojzTL9VXTp1YOnV654n7ljegvNNHM+Iu2Ha51yl1O4Nep9xt 81vqtEqddqnNuSDt8KFWazhfSouD2jJIN6hslPvdfgO9qletoBm1+h30LHztNHCj3Mee3N7tzZQr zZ0cyl1t1GKb7rb9gz2XzLVu2Gjub8yvjZ14uPWH79j98BPL690rNrPife9lnMhW68c5kFQExAeJ 0FU9PASI+ZEf+ZEf+qEf+rVf+zX6NpX1TipHX4+m0oMW+NjpkAl8drURIRpuNi69Tj3awcAQe8gw GJ3XJ59FhHrOaUbJKV7szTkgDyORGoT+PF+EKgFCXvMp20NVVs1ChFJ+lCtlMpUpXpIM4xtZPSjz N45WkgJpQ4o+afoJTMNpFdrsEKbNPiGaIKiGZLlKPjHtTygXuvOVUrW/YW5IBoGJ6WKcFAo6Cjwj LQ5Rz1S0i6McIRWhYrA8uYAzHgIddVMtkiTbiPdcyqCp6HgObQ4YlAjQqBOJobaOqER4VhySwCPP ooRa95Tw1X2hsSdlff0t3/1d+JD+zX/8v8OR3wxYnFkpVLaxWA9d7sea9W0PPnz//fdfu/zE/Hyp VUVzrNUbxSL+YgUB+hGN0C82iMR6b3pRI+oyCLfY4Myx6YWF5Sd6Yd2UW3GnW7da3CIliJfCYGSD GbWYL4V6vn/qFOulr9nX2rlzy5lXncTHFXhfKi0/csmddz7x9g9dx/tKczMGZm/HPio4WYmjiFhU wS9cJU9nEhxo4yKTwQAFyo5ES6nSujIj76FS2fGwKr7ak3NwtdfpCrRz2kDKgkhnjz0Pnp4tPHrO gVEyQlNFT2cCjcOyw6OyqhiITXZZISlF1zkg24BwhXNYYxKJhBjlfFiLSaQYBiOhRMxS6Ui9jEDb +DxwEUcSXBKMsh8kfpkhOWT1LSU9RHwicoKROWjEiTUhaedumpYYYT2BzGEWCEDa4Y+o5PY0h1Cp 5WuOq67VZgBXUbLHS2eCjp9slCTP0ZuYFucUJw9xeNdp5SlO5CNU6cDiIQnEaIwgeJSl0wryWqXm t3/7t/7mz/8MhI1vCvfW4qk5mHBqvZgYLT9AtOvf9o4go4k5U+o1g6paA6fJWdf1gJmxfqhFsRay GosGx6fCVd/qLrAuqXIwwOjhWjRZtVNsr2PRUn/QqRaX09U2QczDMzFg1OqhaX7NEw/u37/t2q84 fsklte7eyGd1Iy4sGrtz7J57Vt/zyCU4wh667Zo4pLyxiVRHjh2Fn8wSwB8qSDVdxiVjYQgrGAhk DSQA5PLFNNjVbSEDbrgmVhkJIodu0CQ3Vw9QnHBPBAcSF/Q7Nj9b0PO55T6bYCRwiB3DCC1YqBCp 9dhaoobx0yIY1kdMKJQokKot9nJ9gWKKcXjImV8tDp+EMwGFkGFNalhPSW4mYEXXPOegVcUYtlwS ZcQp4U/wSg4kDlq67pV0A5Nbuo0JRJLptfQ2fZlCKgmFbNFc1hEoFFq7ZJogjhxqGdHjFQbD4bx+ DbdHuYpSTCcfx/AEI8tNkFVrc8uCdRFb+WUYh/K0Cs1KDHJ1mHIiwdSCbF29KXMsd7HS/s43fufv /+yvIm8b1cC79aXwZJ2oxA7n6VOXkMM1d/wShc/XY5lotxHLFCqD4uy9bqBbbIErOhSdpT5eYt14 fazYi7fBFOGgfTL0ppOV8NScqkRjjXcKhbQft5LcNx730x2YK3bY1GJkesOpg/jZX3ndwR07Js7s ZAJrcPpoLAso3T3BnOQHr31NsGLfzXCj1+jijztx+CQwOr3aiWuyZ2PtwsKJU7EGsthMO6iGq+jJ R5589UtftjYV1E5Vz7JRjM4+zAuUyGGi2WoBlwsLcMNNUXA1V+HCT0rxdgZnMIf7g6PLs/U8a2CU GsGwSAs0Do8w0Z6diozCrCQQKC4kfNgew/pFjJDnjihMeFKYh8GIVHTc1GhEMRvJT2YLPfwKcDxm qGynkCvDRoY8YyZGJMFESzod0FI7y9wSQejuPGph1t1ak1DDh85HOH3XiXb7Fo9eG5HOR+5lXYaZ oENHgBtW42ULMOR6LnUi8xG2xDLtLynMKhPi+sZ8KIX8ET9+SQUB5OBCARni1ITVNCt+XXbAi9Nt vIQn68zym77nezhb5F/963/Tbseer9V26AUnj5yC/svjEtnDL+6fYk3lFNvRBqXGWIBLr02JiG/s PlPuwmjj5LUxFqbVqvWYFlhvYemUmKALZ3ahEyHiBYpHl+jUpyjlzuYkpTw5EQeqNTl+qd//jjMn Lrvskk3XHoL+Rp9ZztLxwxOctnRf91rmB45fczXEl0uLxF85tB6n/K7EhOb0eNRooVWc8VgspLYp OxOhNk5W6p/85Cdf9dLbSNXjfLiid8U2XU71L5rJdfAOHmK9RoBOJfDIeQCdbrDIm2kJx9oFp1LD zZ5sr3u2nucQGMmCaN0C+x0SBQV7qjChOCFmiqX9NZWOVAdUDYQPtQYhzGk139WMeM+xxdHYDMWg xBT/FATFFzEokUhgEjqFKmhIhcVmTlywaNUoibF2mSTBzmhiHDE1oxzBot8Xj191pohTjpAqlRKW CCvWJ3aozogprkiyl9OhCSeHYcijOrobeHwhuUDGbxoLkqcGpBLkwQDqPiKO0KZ1ybvzhrFEqDjG UDIQG6TUteB2AxKG+nPixNFHH/y3//E/9qrN7/v+N58+s0CqjU4cCdTsLMOfm9f7zJe/qHR4bq7Z XY0pzk6XrUL9brGqaMA/WqOQOzbDRVMy0VYsQYPyNn7ufmkdy44j3ToR2gClsIz6gcLHJmJy6oMz 09B8uhkX3u5Zia71hvYR/DZoWCiLjTOxufejWy+j3ENXbmYmfnN3gjgHi87TOXBPbAnstMKXX5sg t+6JYp30VDBwvRjCZivFYFarcNJuq1x6+atePjOIPbFUv9gSHBY3Cb2J0z7AE9UssAYkojjXHFGK 3ihlynHF9fREduBJ615UerYg6VkDI6FHOcnKK/Cw1Z7Nn7DJEVjUV6iiZ5wzQGLQOLfukVaMrlM8 ZsufSqOZmJZoCXC2qzKWaGh7iFZKhRNSiRriUVYhVYwEJj5pK6VapHxmSxtT5BJbh/HLimSEBDhJ VXr96q8RhBsLFV+0s8QyUZX4zmE5bcyfVM1d9fIq/MHn1hkJjoTQrVm3rf+OEPq6hpsHkugMEo8S NJEZNAKWCOErUedSv7NQSRV99ExRKanVAwWvyB9zBgXHhZdWkLSUjmKxtNoGen7zF3/hta94xanG YrifyrNEqw9i6+wVY0yUP/oNbaa9S43xgJ5OnAdAnyjU7X6xZadfTA46SFQK85zzSiIkGvZEBX9K aaYdva5ZbFRoVwLojzVjGeTtkzPEPNWcIXxzL5TQ15w4Sg5rde4mGrx/0w5izo3tR4vZvDfqhUkI 39YHnBCwtHHiMSicLkfOZ5oxOk51YzqsMxk39FE6LJpbDlf68iC65e13fwriv/5rvlrFUOMX/jMT R8NRhOfMOELkMkjYbkPDQCwyUul0Sx+2Hck/aQtesj8Py+OFBKZnE4yUt5RSh/Ec2HVhwiDPTBB9 aCd7JJHt3Pyq++RArWSGm+CcR4PIApb6UdrJZOhaslDOi4HCJD5imYLhn6okvmSIECOmKGlGUK1L zMpU1jq6/rn514Tj/MQLxJinCpGlWPEEVsONQ2BmK5FJUoKRkEoOwooRBCnyyZl1qyA2USOUDno8 cWwd2gIA8h6LEK3Ch6ouI29lDqlcuIhmpPdUwJWlJlFXIjLE82ubWjohghGY4h5RGUgp/AKCjzx5 L6V/6H2funbPlRszga2TvQG+8FI/qNq1NAV5X7PxAGRwAEmoAOVTsQKIVYsxTgSktvvFLQPM5Mfq oWLSA59SEB88OTwW3WzvUtBcY1EAJ5ZNrsfa60ZsST1ailNfH2uG/2h9qjhjYC0a4kwrtt1OTz4J JVs3xYTgicZkQM9aMYqcCZv0aw/fBTeWS9ug4YPXhLeuPD0bkLdRXNPQi6anysQcm460l9Zm3vGX f1GaKr3xjW+kmpTL8kgAGpK8yhxqqTKNIqCQuVv/oA0HeShaxSJ7KkK22T+JGWpgMQnrAKMkDj9G Pi/wmfvz2QSj4Vo5KsLHVIXo+owDBBJCA8PNFEsYlMqRCgWPBg6PPNVdovSaUNkjH2XPEA0We79W g6mGESfLVcj5SqFGGIaY1FPECBvbx+LyXdgyjtJrzvypmmMOIQbn7DjjEGjdpVANyMzNn3e1mzTQ Eg0d/TRIISBcGOdUM3FH/47HJ5E5cVRRQRMX1ME3ejML8xhsvaIWGSCma4XEI5NoiJGEdTHO3BNO 8jBJzu1qJhxZQuFCGons9DOUuLKJhyIoiLl5CyIhlXLKL1Y/no7FmW//wP8Yq9auuimOyq81Yqpu vNjHv/3gpwCy10wEOLaWWCoJ5gS3QzdCS+oXe/pQh9CPCuuMGwCCnwON5Qg/Mxau7ql2kFQfhCRP l4qZuEFA1QPNmLm7txmdczAe9V0Zi1WjzbVT8K22JVb91OpxZn5lYRWCuYsu2vf4IzDnVScOo+Xf 2bgEah+9bktMGpRjQJ3mxCVgpReAdWr5DO8b3ZhEm9oSoPZnv/PHbFuLwII/8JPVqmRPmzrLyQtk qFrapTHHID691PDQQcshWbMOrjo54NRE9hY75wUGo2d/0SMMjdY6dxCPY6OSk1zTdlDkUhSVGbUP 5Vx5NlqihqCgvGn6JRYYTkxNm/Nk27ISAjJC2kQpzGQoTBg5kxhBy0WUOavqnDvpjZDUxSTbTkBW 6hEJTFaNnOlMckwFJ63XZIJYo5ZB0aYa1tHM0z5KBDXQ1JXERymhjyIYPN6tlo4GIdg8xRcn2oor c8LZpGGl4ukYQ4bmg6ZDp6dEAA4wQnsCRyCVMV+lD9EC74ASxn9P5xGbyNMStUfWWydrTdZh/0Cl XPqd3/j9iTpb2C8Zb8wCCCdOL//n33ykvut070B7caPDEWuVKkedldB8uv04Xq0zqPY5raTC7Wk1 PDL9cqXDPw5dK9e6pXKrX8KJcqJaWx+U0DTWaxX82oN6bXO3Az7VO4N6f3BibLzX7RyrVzmhss4x J2zVL2N5dcemx+Y2cWjBfGut/fij33v8yLWDhfly78ZT8+85U1sa1La3Jmf3nTq63u1/9Lor1/Zs GZ/Z1C/Xxju1mbGpRnOM6whOdhcPnzqyFwO2PNi9uLJpjc11G5X2yi/+wm9xLOTP/uzPwj3XQ9CO NKJ33glPcJVAeKjLnxB7hY4hmkO4cTyz8/Bia9rVPxeM7JAX5nmWNaMYds5ZDbCDOn9muqS4c1mV XueCqxZJIn/5VbVJYUs8EpKUfPkoEqkRCD16gow2jGtiQWIZMYWSFD8zF1kEGj+ZbQLKcBwiU5bg IjpYojjIu79JszkLQPkYP0uHMx6cREI6JWPjcNEOksSBaRStt0iGCEZWPxUlYqbfJ0mlOMZkvA8U hEqi+0kfE8MsdpA7aZP/Kqf2bLitZuTpSEAPnJd+z74If0pxsDyB5EkVADIy1ClrVuIXXynLayZz 5epiPSYudq+NfeSOO171ZS+Bwmo/HHzLzViwUzq8DFW3PXgHS0c3lzeFAV4Lj0m38Bm1SsFbzi3i F09hcKNwY6sZdQtD6cPTEX7z6QDrvaXYCtOrn2GsqRamzKl+rP25p9Auj2wKQ2+Mc23xzZdikv7I wluJvzaxBXYh+jC23T2zeOzYdzR/PEBhYoGQR/feEOwtR8eem4obyQedWHpytBf1nX/0CRr0DQuR c3eiBxP+x4tf/JGPfITme/Wr40JasJtqkhv6I2yhOEoXiYRsrw+hCEPsJLYOmSQSyXnjCPo5Ql8Y ABou5RkHo4RepUiBUa7SSlJEU2sQHZyrtmfz0K5OBjMqEsif9Newq89dL6X1S0IBwmFf2VNTsBQI SBXJKSFiWoSgoKGXKsmwhPsujvguYSpcdoJwRhTjjwKZOhF0krN6hPRkElPJEB8z19cj2EmYMaVW wEqlkhDYBUO0NFV5UqMMCRw6h2QYEK0CkenfOnGclROFERIX+AIcmgACmT5snUfyCjhzpiyWzBQT OhoChJAn7+IjD44k1vIxxxQIUnheSeKJq5Rru+uZIh8yp8r4qlGpWJfsCB+doVg+s9btf+ITH0N9 ec2Xv3ywcWksNqoeJE55LYaZm9bXKPSm5aNg4HQvFlseL8zAaoXjpUrHWXDNVGAFlpY2OrPEn2PO v1S6fypYvdGZI/5lG3HY66byqbgwYBD3oHSBMtzb9QbsvLu8j5gLc4EF9fEt5HZi7R/x2qrfSjU7 W4pDqeq7oB8jmNbYubnNzo8rWm+OnlZMwuxuVGF7Y+ulpNpYiNmxjdN3wopX33UfTN3cjC50bIIu WvpkaR+s+OOHH6H0r/im18PS1toyyuPGqegG49xkyb3krRiQBp3JOH+2/pkpFDs2FY+6F0jkGKDj Sa8rPQe4z7mCHPNU8897opRnwJf0jIPRX4WvCpL9WyDI6inDYrZWjDhip/fx3UHVP2OsK8BFqSbn jCMuaNEU7rxQEzRMlFIVLuM7zqu8JE5Zi9RNslKmEhpEENUQhxcptF5Wk5cYpc+dp2GeliX60DN0 zGfaBD6zcnCTQuIQU3Mshu5zZPvJQOeqxETJc12PtXMMEIxAIh4zH1b0xBHiyByJF0l5J6G81SdN buCIa+qsXY4ExIQY9p3wuDVXwjQ50ZUcYEiLmeb2URdzuo+UQFpKgCPnyVrUi87xgQ98gPunb7zp +vWV0HkHzZjan+yERnzNymnyv3Flld9TA+bCSiul6BWNUmhJlXasot6oxnubq2ZrtctjaXfv3vHg 0olaVHlXaZXi5rpx5cZ4cQlSpxqa+F0TsSjx/nrsVmmMBawsLr05fhuvjIaYjUvGe7uWpDYGp35M BWyqljmF8sbOv47eXqsAQ/vnwoHdn9hCnDNHT6MNzRy/GxpecuwIvWAKZY91SWPRTAf6e4n5zlrp U5+8kz9vfelLuOclfD2tCqA8U4oZgNO9BRpithnwN9YMEHcsJ0PXoNFq9kObz9bhhbqgYdE6/Ann HczI8AJrSRcIjBTUYTR1uYRrW/hKn1OMiWPvJzBcA8UQrWAPI4LCxkMqWKZCoWLvLLVCmCKtZPJL S4g+vItHCUDZSLaT+KiWJNgp7dZC2U6SeJHIRJYk2DhUTZAl+bBBl0nsNyn5dBp1vYRjybP3fO4n VT9BZxjatK1Uy3nhkyMkYCFoWp3QNYqZY/lGJqnHWbUY5ItH/OVXZQ1KRKJcjkTmeo50OanKkRCR Qb3iODG2wrkFhEePEr98hRKSoA0xROMtQhXyzACKUKO0CTQ8G81QYJtjM/fd+3BpsHHZpZdONLfy qT5RnL1bahJzbvExfnevBluenCnFtPf6Vr7euv549L12sT6wGZfHbO1BJCrfVKvT+tVLZ8n/ltNx RcfuCse21WY7FF1qtMPBvDzYzO/tUzH99ABZVCtj5cuJeXLxH8OB9dl9MKo0H9tZ+/MxojBPFezq hzrfO3XyyH33XTv2HwjfsnMPrLhkLvz6Jxbjqj4ypLdff+AucrusvApoNMphIsSdlv3SQicuDvjQ rTeS/3ve8bEbbrgRbxLxm5tnQ9NZj5mE9nSIQ3kjWrDGrUzFo9bj/I+N6JAMZ0QcHUwKCBFQeAkh jiNWiu2wAGbPf3pfLgQYpZRKusBB16fmDI/8wkcNYDqHcq7w8B7zJuduDYtmPhdiJkK7+O2AqXKU AqBcDTPU4nKEJ4LamaN96gUqDuoOip8DhYEilPWykcSg80aSVJogUpNTyU89JQvNTyQRNGOSpTDr NPpkCw/hvCuTKaIOZYKRTDaf9LiJuaRK0Lc7+mt1YLj6kV1WCEgstiu7mMjerDVnkwlncFKLTMCl i3s9r/QDN/iJWHkEGGkP0vrynKK9aFsnCEjE9dD8eqGYFRdG0/Gx2gtdhtGf4h4/cOc1V16HUx4I qE/GgWTrnVrI9tJJatHsxIqqeiUslI2xWKx464k74MdkmdSc3xiGZ7PEmFe6fSoWKz5W30ZZX7Z8 ipwv7XESfmm8OKJ/I06GLC+3Ym3Ro2OxLvyemeh+ZypfFbXofiucWd+8JdbEz++Ic4WaxbWdrTig slma5HXpkWOnH374lTv/j2DFFXHgb627gDZ04kSsbi/VI//XfeKjoU9NrbOkhPaEkvoqzCwxCBD+ 241YuHjPEidzH7zishtjWUC1sAziqpFlbneLnrwSBke50naYB1OoFKkcSPi1gWwUWKqfKLSrohFd SEFMT1OygWxiu/qwSmH40/V8Znh/unI8L5+U1WEh0ZchoPBY4aykvgN+lRDNFkFai4AQVRVhReHU F0sXd47ZCI78OZjzrgArrpmQ4hI4yJzk/PJVWVVoSZuqh5/S4HLkT4gZHkOSSDWUbFSLM6bJtVbs MTHKFa4fAcXAfAihH+dsugqXvY1fWaQelDQ76Fmp9FmqGRFCKmtNKtFKTNckJB95HkJeHKPj1aaE exiIW1LIDfnMDQry3DoKTFhbTNXj5kDfcR2NckIEWo0/PSqAl1B5ioEKCXGZkkgkT6R2Zvr07MyZ TfPdChZYpXT/gXvH57eVJ2YmpjfXmzP16hrnaI/NNma3zzT3V/lXuWSis716zfrRK1cObeqV5tjq Uam3KrXS+rbB2taj5akjpeYTjcqRybFXnGi/5kx/a6U2PyhPDFCxygPO7meldrHBdnJsrVlbHu+3 Jwa9em8L//rta3qtq8u1Jv8a9S1jja3V/nRrpbq+vNZea8E1lBM85/wrl7qluakdl0xccd02zkyg Ix4/s7SwulEfn9q0dcfM/KZac2y6XJsBORtM7ZU2+r04gZKVUGyvGx8w9XdTv7z10KnNW2fK1dLD j94FnG9vgK+9Fkde7tzaHJtk5QHHESwtnIFLuvb4pXWcBZKxGo8O3kqZZoqDvf0NPrsQLHtpwlB2 76cdMZ7xqf3zkFXpcqBWAnmBR3pnqZ46S6okJldm1DvEJoFA5Ug2OYYrmcqtSQQjpVSJIlB1w1GC r1qCMY4Vj6nkdU5GmE/mqR6kWmH8fCGOBAgQwmLiToKvEayUSTIT4S/zkZhhuJQJCYJyUseky4Vc qpv4SEy1JEFK7d0MxRptNMdSGSKHhSriCMoazvrypF+90kJNHtpAgWUAk2dCarIl8MkouUcpPuKv epZMUzUzoahqNWXgRBynX19f7U2OTX/fP/jHCOev/PbbOOqx2zrdaq9VW8cGca71zkZ3olNdYRvI yrFqf6N+89GHN3damyr95qBUbfUnexzxiELSrQ82xvqDra3envXe/KA9WQEE6gh2v9pvs02/xtba KvjA/jC2sNI9D1QbS73uwep17fKmcufWsfJsi67UrFUm9jRq4+1OpbXe6ZVWG5VqkwVOXXoRLMXe QsOp7p362NjkJjavBBD0WZ/dGJuYq+IRb+O2X7v80BO1sUZtssWaqE5x9tsYlW42ShxgUi1jU060 2ot7dv8/v/3r3/m9P/B93/ddv/h//Z9s8T3KOZccQrBeWl1eG6uVMX8reOnPTWU4AsHD8CgVbkEb V0ETqmRvypGszo43LBHPHBhdCDNNqR4e/3MYzyEXvuj9cUbMjitIK//8Ch/DxtqwuNpflUBBRF7D OzUahVBJ0xcjtNn1hQwKSiWIEPKRnkQ0oZM/h2EosS8hzELJPJU4aycrjCZJFjcMZCpTssv+kZaU gblyx3KTZuPzKK7qbgo8cexexhcI/JXPznPxokKUmhElar4J5VZHDkg/KKZeJnw4F5ZWpLsxrY6Y hWUB6uXZaeKmzjuHCpQjVCfc1U5aM7bbZDJK+uPPtWK1RLW4R2yiy8FAt9z2lXGOouu81zdRkZOn fpRCV3fEkHPT0v/CudEv776PU8xOn5kkVW2DQ1TKR6vFvtx+sWaiE7rDqXoctYEbnErt7mMuNebL 7OPl8pIQzuPlWHJ5+9g+aHii9jroaXbCZ7TSuDRWpczFCUTdSnFL9Rx+n2a1VGw9qcUVLKWNGcq9 YvVXQIStmz9CzmOgEQcBr8U2g/b6Au9fc98nuA1l0zTll9bjuhQOeyv8DyvMsZS6cf5N5SPbLiO3 g2NbP/DBv/zKr3gVnFmrVWNaE3UM39BYeLvqtXDnK3cKAqxmloAvNq6zqwqUHcaVE4RAmJJIKrVX vSXZve3GT/tzgcDIjqsZYs3tearcBFJ5JUeLiZe0U0QQZZgXmcWLw6YcUa2QWXZrB1sbw0+O5ClR rs2j3DRqjGkj2ZA8fE3RNROJUYx9hjHIckmiGKd15vg/rO+IgFZWdczMhytrvVJPFFUlWL2aR1kV tYUefqVBNqbqIZbJAWXbJtB/7M57Vzl62D4JQ9iKwz3SRU3aVNxI6zRNdm4pEfWEJEHfNtJapBRt zNhQNj+PH9d11cQHTfBeA0NAkmIAMVZKRZiHPAlcaEc1651iCfhY6ckjJ/ZsuSH8jNUlsmLzKF+P VH9h3/795dfP7tmz/Xtu/d+p41f/1v/9J3/y8ImPB6wcqIdNul6O2bHGRixZ/viuaOvHx0KM55ZP UZGXLgeg7O1zb2LcBUKeDwzGqe8j49fBh8XyVxNS5SRses7kdcRsNS6PTlKLm0RrU8Vuyn7YmL1Z 5xYDyLYf+Q1qfdmm94ZQdAO+jy+F96BRjg2Yr37oI6Td3VgGhrg3id/VPlMu/SpnuzGIFrrSwxN7 yO2eyS3U6Pfe+87Xvf51p56MvSCVtRgnKtOxdbYyiC24+i5kuKdrqmmKMrw77QDNsaqgWIdNWtpF OYUPrnTVuT7c5592JIoe8nRlqticl5uBQoAKtp2SxrO/+qedjJhKCHV23FaijMOLjlXlXPCGQUaz XN/NUACydHUfc3MoEGKytRITHUZ0mghJgqY0ZxGGmGEilDjCnwo/cbTMY6A+tyHuvCSCi/XNTwYK 2VkLiyaaddeqEoxUlKwa0Vy2Y9UEggRByVbTIbKYwi8ZAgfoLGRLZJ2aCHwaTfIn21EMFfQpBVvM 1Y/ihW5sfNWQJDNTKxSPbGgblGgswqZo60t4qmbuxeXXzmBvgSSVr3YsVyxN9+f41B5bPvTkocqg efn+l07UYvbt0Nh3hkH69V/PTUedS4CG0jdv+8foBdf81//n/e+//9gfbINLh9rhWX9iMlr8zplw jgxYrgPzu7H1pLMRjvAd3SXymRnsguaDtRPQtlD+sqJdrg6C27EFRHzvNa4ibaceKmRnAv2sTtch pnzD1Io+0InWaYXq2ZncKKbtgeulpRftfnO0aTUa8Rvvv3337kZlimoOVgZbYr5sgcujSoMmO13b eKMo7vhGuNUevuIlsPo33vfnCPHOS3eGb6gVg18/bnVs1bqxN9Oxtrg/OBpXuWCkcR+PK8tCNVta QhUlB8igX9myFCS3XVh/3iCdQ+bTBSBPJxj9VTRRf90ZCUYKGJwykISpgSu3KfPKvwOvg7kDtb3W fo/YWLSiq1QLXoKU2CQemVB5tnTiyGUljUDRQdU0PR0JRsRXFCUmHytlocOPkXkcVSQpM5EkUvmY gwRL+fAjZvFAZM6L22/UOOSwECDK8HgOkX/aO1M5ktV+soJClainhiUxPFYBCk2udiYDnRvWDZe8 jbnt4gnBLpzigiOMpVCiaeIhJOARI3zO4pGJC6/dAaeZbBWEtrOqX6lYaYkWElegVR8+8FCp3732 mmvW2mGTPjn2Yzfdckvjjdfs2DF+Mo7ir/3z7f8Kkm77s//f29/+wO//evlUa/CR+TCd1rsrfN3W uprqVGpFdaqPBc2VSDU3CJDqt2MubLEaI1+rVFwgWg/YWjvzNYSs16+IobEUO367jTgIpTc+G/BU L3T/seLGzXoMCeutuFZoLLTM8VO1NktU9z4cJ2dev+P/IlW7HzDxw1f/5etff8OR93c/+MH7V0+g 1GDKxZbpbpO7yEvTUxhTg82TM5T7h3OxYfCuWuPDH/rQplJvz+5drcXYZ1PlFkqkphtGlkgUG/eK h1LQdGSpy7jJGcQHiejtRMgNz3YqccqxzXYkrUOU4vY0ItEzAkbnQaYGRQxTn+PLsEeqO2Tv14gQ wo3gWO0ki0ONEJbiKvrIHbusaYcBwpFcIVfsh8d5ZVJilL0Yb4vHic8EkeheBbRJTAykn71Z39JT 8pNICU58TJBKekQiHmU16zhcO7KVPA1AncdqRlIl5iYKKPxqagkHook1FZ2FCVMJQEmqZdlGEm99 E/dVjkhukqSfP9XgSE6GdOjs1qIJeWI1sNeEBZDupyUQkUDPykU3qWOSP33A4eFs+3Z38DI1/wj6 Qqcd3qiDjxzCK7RRv5Sy2tf80m23vezELQeDOdswT6r7Z+Iy63pzEfp/+mX/lSFufvkTFDS+7c+D jRPFPGY7FpdXVwtvWiVQu1yN3TarvVhhMOjHfouJ6kL0ZzbyMxd28n+imsuTV8R42y+G1VqoFYOx uF+gy9klmEiTwboWO97oMJz0xszjVEwlN0/Hed7tk09So307/69g8vLuuPDjh976d/7OKz7+om3c 0Xh403ZS7eycAJe/5uQRJrvwqtNBVjfigLdPveQqaDh5JETjnqPH6KTXbN9Buae60XyNsbh2Df6r CvDAXsryOBHbhfYC/tA9CbQvucmB5La43M4BQLVAc+TphaGz4vxMZJpIwYsLT8QX+7ESQn10SRDB xel2NUI0oxyow84p+OJpwdrARpC5zvsqwOKR2KEM56Aq+ohxgkjiiDI5/IkS6YhCGz1bkRjOVpQU aMw2oZZUoie/w0OHEp6cSRokUoJ9FHg4xovaDRES8nhJtNLgcsWWR7WTCtooGgxV+EWNBBreTZ5u S0LsbTr1LTf5aU2tnZkk4hjNAVMwkkgjkw9N47JGPjlzz693YDgI67BAJ3LoFol4IF7YJRMikDmf 9PGpf5FhezX0heXuCbBurLwXqk6cemLvtr1nejdGT9j763Fhxkt6LPNY4ppqfLFLAZrrx5cWjx7d dPR2NrpPzL4jALEZmtFMgcXHx04FH/pceFaa43Y0FoKUY9qhU4sV2PVe3LY43YhDKXvdnVB1au2H aYKVuRlCxjeCM51KCH+5MU+evXrMLQ5CTSm1G9FRp3fGYoXVQWyXqR+ap6abjh8K2a7E/SgHb460 Vxx4lNOvb3vxz5P/3rkbsH9f9sl3MNnFobfhgBqL424/MDZ99dVXn1mPm0V2LE8cP3H89s17WHl0 0/VXBI8aAYtbJ8MDqLgpR3ZmBcoxHjKggQoSAruyjykdyle2u6ikkNotn3boeKZ8Rjny0wZWnlo5 GgsQuhhoPzpcOoP4RLh6QSopqgAw1DPhNanUYuSpwpbgIioRzRdRL4UwFQfFRqQTxQSCLF0sIHmY 4AV6EpKiKHjxWG6CUejn5xyu2jXizue2nNqc9BgtM0ysVNrtTxYhgqfMK7HUQh+zwk8+bjpFqjWL BE25YaVIkpwngq5imC+j5AzxrUtSSLi6GGnNzQ7qVIDYgbyF4J1b0Cg06+hxOCFP6NftpWOVJMTx bGbtSkrXw01x1AKx8bxHPslVpqFCZ6nEuoTxWrjA7rv7E1A+te3F0fSNbw05ZFKdNm0Xnbx89c4r r+zUtlFE7dhPk3Zs7KHojdVZcpvsH4g61o8RsdmZ43edCTZGo0Gx+n8wHQwfFHOR9TDzV9tfH32v +g1Q2I5hsVdZOR7xq+EtKtVjmWW3FrNU66VwEte3xJqs8e2xxufUOoB8qnugC9fG2sV05Mx2jsPs zIfXZvzOSfSgq3b9vVBq1uM42q99/GhhmIdu+OjUTpaMPrQtfFiX/MU7cOyUGqyZXvnLmctg13sf +RS3j0w0OtEZBrF0y9HFbkMS+4ntpXfCnqCQOl46uFIjWc2juq0OoaJNoBKhyDxdz9MGRsMEJVgM ax/2b0VCGYO5OmXs33yNsejcJSoEOs6LDnnor3fAk5vmicPyME4rq6l6qBoYR4HJEF6ULh6/io8Q qeEjnbaBuGM1hSSxw+qk4pOYqxgreKHwn3tMnq0oxmUOCV7D+kiCqfQY2Trak6A2fJafve3DKmeX Oo9U0qZWZedz0GNaXZLsnSo+6kQx/hdnKrtplq4sePEif+Cti5V4keaEIeJIgAyBYNETGgRQUdJ2 tCFsWWfrpMGh+2wEzswHB0thtp84fi+BiycCdpFr+NBeXqeItZPb43aiiddE17rmH0L2wfXHl48d qz32e1Ayv7KH3E42g7CJyocJ2VR6mBxWGqEsgIchlPW1wPFOOKppZ+Ivl3fwu9L5Z7GTa2p3MRwe o5qlVmhPg+p02K21uRhj6sXdv1OFI2ZLuPnKcZ9Q6dR6AGvnkeIy5JlKLEYfj/mvxzc6LPrcfWw/ +s5XjP+dGAXvf4xu/8rluNlxYyyk4CPX3Yhhu+fxHhc93th6FBau17nGsvXey66ChjsPPF6vlC6/ eme0YDdm0wrMPbtI2H6YzlAoUSQd1InsC9EUQ5jPnzYrganv20yOkeep/18iKj3NYOQI7KjLo+ai GItEQq+Sxid1b8dJDQTYl4xIRCCcd3dCOEjKShLSmxWVGJeKZ1iWUitJsaQHU5AGc4IFJJG5MqC0 J3Q6FKQsmSHxha3P+9ioZCLA8ZJ4lHCWo4rFiblWX6xJAswnn8QyZVtlxFn59AoVknM2B01gkdH6 ioPkLx8cHowjfCj5gp2RMw6Baj2w3eEEsJASCbb7ChziuB4lI6jHDfOZfLwCV5+RRVtH28I7wkwi 6mlO9kpnSLV8Zo73mYnieNypBgbOZde9iGgTqw0MkGrpG8j/yOxXIfALl+wMHeHMYujC6zHF3jgZ BuNgPa63rzTvDXTuLhHSXC/6xlhsvOiPLUTp+IswLUvR9Kv9y4m51P6h0NbHi+URa6Hx9cshseXm dAwMjdja0h+LLj05HxYo3u3QmMaCURucsg21pZjMmuzOUJ2HBodDNGJN4ljz1EkoH3z035Lzd595 J91yYpxtHqX2RjHN/5LbOOnpuodPzUzOLE2cYR/xzjHWOvT+cucm8lkY7Lj3iQMbg3UORVhbiQE7 MLHQfeAD1YQzsSzr3JFeNrEPVdD+sGc6EthJiJYdgwjZOrqQiPklYlAmf5rBKJFIn5n6ITVxDFfY HBgJcTykt6GZCwfU3JE8EcFM5E4qLDA0zxiUy0oyCcM7UMhbCrnA55hszrJbgHAcsMGGo4kyskkh MVsrwiPQmJXhRrbllEZl2OSWlYqhhcoQO4dIbVpTGchjp0k8tfcIH7JRvTLBSFKlk6HVtiAwvci6 3jSU1IB4En3MVjwdJs98sounQmRah58Q4ELHcaWS6+gkxrR8cpSSb3aYrKZAbJXFMhtIKRpe7VKr x8H4zeIEumZpLXpOfeqBBx/qlMp7L718rHWcIo61XkeGq9f/R7bVjY+FsG1aioP9zxyMO7JrK38A hTNbf54cpjZ2Ez7J/dZxPlGcPbB1NZbVLJWK2QA2cmC+FevANjhbrd9f7H5D9IFKHDvbXL2G+Bvo Q3SzidjZ12qE16k/HtuS+lxlRHhxS0unWhw4NxXK4/jeMGxPHpmgaptKcRpRZ/VoAO2TGwcfeWR7 53vpM99/JszVXjfgoz+FiVrafLqBrrc4w8bXEucxsbpjsArNHIbLgq/e/xjbTPwHjx/Z6JSuuzoW RmabKlY8w9y2C6l4Op6p7BhHlBHOHHX4My10p9gITA/Glw5Jf2MwsnOcV7AhCqpWg5Lgo9/RHkbl iSlUx2hTiKhOAf60qkRQGXEcJjL5OxSnWigTefRQkLmDsNBONHFNSBJoRPQUaRktiiktCRbD0UQN 9SDrKO5o2Sn2hpsPv9Z0GM4yPKMRYnXkwHk4ZfzMIZFOtErskHgBMXNOquyLKAVpPRFZJzGCbeaC yHAH5d0MzTkrqOqqW8q2U6t1hHBKwTFG04wJY9FKOLOCyRmJFPLklX3DocKOJFW2o/pptkWErIeg brSKRY/jsUxpdXHj4LEDUH3J7h0cn0YmS8svD0uw+l1kcmRL1GtqMVbNTK2/j7LGx/6COI3JdX67 9QJpSsU+9XYAZbUWVDXWZgpCj/FxLSpXHlSLU+gG43By9dgbIry+hZhrm76MnTiN5myATnGofrU4 D6DKHUlxeFv04XYztLmZnbEAvdSIk3b7jdOU2C7HWUg7DpYZYpef+OWjhw/fuvRbxHzZqcXp6Xqr G4PxdOz7B4AKJ0Mp6rLSCI/PFs6mLJfWuxw6PvH2Yj/aYNfVt99xx7UvuSkaeBGtqjfGRbq4ETlb l+YeCzd5pV4Y5quxJxbhiQpVgx4+0b7xqZgyc7zUsuNFHZw6Odioa9sNBAQbK3vvU4Enwc6Yf2Mw +msKoEc6zNr7A9SLYTCapwAX+5l4QS+BDjscFbBKob6eU4Wslcr/cFcmz8zNTqzrgXf9TWRuz06s EXcoyJFZFEhi7OJGHsYjxdUmGU6iqqWh5yclNpObMDp08fBCnCQgxU+LQ3Tm63ka3NnmKdhlQcRM 3Elq/cqT0bIPWboeMZsDMlxgrelkp7EuMlngTvqH0cFxQmXK5XPwEPrhOQktXfxypE2UtOLD1RGS siM5ZghPtpr9R/gjhI6hL1ZQkxU19mnFXWmHyYdFfNGVe3GW9tEnD3EyR5+dXiwCnJmEktVO4VZf j+S9btwT3aueDJobHNHPHR3zwb1OcS1iv2jHXnFcxPiJaMGNWJ08KBeG+XgxtVINkuocB8kdtr04 jma19YOQWt75t+BzpRqrRtuDwlHYKG7oLO6kPXvSdjPWWE/EkdZT/Vr4aNZPhLC0+l3mQtcPttjU sv2Jb4Clt3WOEec1h1mIUHqATXHc8uZpE6AmWjwH6YLgzWKvQig1pUY1lJq7a3PQ8OD0DvjwgY9/ +Iorr5iqxBL5eq24DqBfnKI3Hl6t3qCYJu7G+VBNPsfZcdFGyq/Nan/TQUFF6AC2u/1WSNKjp9yR 8Isz2UiomDw9YGSHs0873EG6qjj0RSMVaxb0dypIais5JhPT2WjFUuIUcgdJXhzDecnuHmNasfrR olXmo7WK98xHWdWOEBrS7FLOfezr+Rsj5TkDMGUs6TFz4pMbZVkvA1MOhQP/TDyCNgFXVBWCeSdE bihsPMOUyA3zkSphPcHIghK2rDKP3NNEIrn6o1hsfLISsEJmhraASbxpdRxoD6Y5Ria0qbjm8OAj 5We717mZRKFKkshBDhAiE3isl51HPlg1DQEiDIMaMTl9OhhSjnJrde5uXSkPwjt78sTxrVu2VaqF 26sRLTI1N48roNZdJMP+YFNQwvnX+ApKxU3cndDywBZ+V8fCKlxtRNFTrUL978fUpFCCGPJ1sjQe xmM3ujRXJEHYevfncY0Ptl4eQ10pFHaaE/pr9TirjDse46kEFA5KxbCKoUX/nIhze/d342D/2Vdc Tj4Lf/lTRw4d+vrF36PYF3VOE79Z3Jp0eiwGjL+85moo3HkyeLX/WOiDO7oLZD/FIdp01LgJbnC0 ug0Juve6a/j9xIMoiaXtO3aFM6RonH67xQKC5nQs9ex0w/KKImItvstZ4wiwqH4xqaoeanup+QYc F12d8AC1YpYTxhJB5HIXYRDzN3mMf7Z7/E0SRtwszPQ8DunKud1XUbEfW2flllYUjxTa7HP6GoQS TS3jK1rDMYdrWzRy8Iskgjq/iQspmcNEKmCKdGKQL+Y2zA1rahIHZFFDLFAmrbUSrnhHLzwHpiEP 51ZFOv4bR2kkmg2ZA5GRLVfhTAHONpPUpFOyeZLtfEotQ+5ZqG0UY2nx2Fi2VAyPhetNTBGSTKK7 miHRy6/FLOFShcUk6lm2l6BsFRJokhVWPNVDk/ArmjtEUQRp0x+R1A7nXymHltccD/FbWetB5/IS 1yhOHzv6MLN8l+zaS25tLg2anEQbipGmuRgtVZx13S0XEjWI3waHe9Cghe3LNrPoToUaN9Yr7lDq 3lyEh7pdr8Zc23Q/Tinrl6PKh/uxIaMz+Y+xhTfqcUJ+f1BMeJfCNVOpzEdPbhS4X44xsr8ek7+l XrFnYLWHD6y0qcRxc7OvfORNb/rbv/0119IQrzv4KGk3l1lmWbpj9iUkOjId3tLWeLgFbjwSaLRz /Rhx5utrITeN4gjmpUCPTi8Ow/3IXBnfxYOd+TvvuYeFj1t37oHFFLiN67sZA5rFVVe6NMvFNuxy AD3XDlAXeqNXHim/hMQJtkUXAmtcdSE2CUB8UoHgZBi77t8UjJSss0PXsPg9lffzwIhcVFj0ofDV 3HmET75KtyJKxxV3CbdTWoGshppC9JVzWobYpJ/Cjjscn6JTyKFfyLD0YXzJJGKW+ShUw+Kdsj0s 7eKL4Kgkk0TXWDGwhOmnM08ZVhmRUYkvDiw0s7UzT7OFG2my8UmAIO154GjIefUy0FQ+pLVqPoKg oi568iJhqclKDKlEIhVvUolTTr0jb07bE1kGpn7ulEqOGdaLCNZLPOLPxGV5m61juP6mZLXJJV5V LpvGaG0O6YgNFlGvpdW40qcXp2Cto34zYm7ZFHe9NsfjEpRKA2wdTNZ3Btnl4kIHF+uXXLoRgx8z ZdFwGH+8c+Aao9pkTNWvL7+ZkM4gtsg0p3+VsqZbscRxtRaln2n/CGxpzd8KlzrVaPFKqVgFxgok VPv+lsifHWaxKipulygtxTnltdKDhO+u/STQ+ciB7yXmV8/9M9YHnXjv3dHPK8yCle6Y3EZDPDob kLrSDM7sXQg4u+3Q4wGIY0usJB2fZoq5UttoUGnwjdUFNeb1L9/y5Fz4d37vkeKyydPLM1u2cOht bL6diA7MQqiiAxe78IpLmbqN8OeOF7v8czaJ4ccdbSQUoTzoTrElFS/kg6uXF9uIFQnK9VOBkYxj ayo4fzOd6rxiHMoEI6kka/uf3Z0/6cp29PSPKJMSoU6keDuiqurbucUjAc4xueg9Zw8byY5r0Sr8 juoKklSR1kCKILlEpjA46iq9wxISrDm3O18gkxLCxSOJd1Ve4pHyaXwClXaTEGI1JYbfRARLH1Yx zMFHiEnahhEq4wx/TaE1ps0ccjh0jpqDR9pfVlbCZH5aW0KYahdJXC6f9poDj2OmCrx4LVTxm1Ww CB7bKAcAG52HPK2sTM5B5TwzVuwu+BwitLhyIsa5sVi9Xe6Ff52DfVbWFpuNcHCw6BF66lOh44zF PUOME+GuZhI9eksv7vZolYq5qlpxn2o/VMV6tVDwq6zK7q6c/l8I7ky/g/hTjY9AZ50Fj9y7fepf RlnzV4Ws1l5GqkEznNxsaC2aK+YH+t3YndcbxCL4ejdUyOpizORMjuNorl5VfyKWPu58IvpkJW7y aK+FXr9pdYVSFtoxeJ9oXwbz9zQ+Ro4THF5Zq922eIa2mKrhpyt1GuG6biygXA/G+3iXx0vT68z3 VLfB4dKHNy7ntMyPVKZOnji5+/KboGR3M+bCuCmS0lvdMFnGumGm9SeKmYFWHGPiohk3DKITAZcu Q2U6gk8QgDhDUg51CLLjLpS7bh7Yys42jDifO7LmV3KAOdH05+HLU/9zGImonoPb8Phvh6MCVIlP +uQVCTurY6noYGRHeIfEHEtVH1Q3zD8dZgqqDmwy4VOKNMkVOXinpGlNJEoOs0wCRApfEoxyAE9R SZFTUC3d4UIVSbTiq9Ju6XrWbZIsSGLkXozVxZNxLNGvSjLxU+YTiQwX0YS5ZKatqbRbbghM4ZRJ zVT2+tUc5L9pJcZUMW4XaxTdwOHRsXwCL5zIl344oJ5IWr4m/eZjAwlVGcHMfYjmuCJsFQgSj2ST iuJijn8t8mlOxuBHtiFUnTqGG/4gpgu379rPb7P5MiipVl9BtpOltwWLxo7xy12y5FPrhk9nql6I Aac54lDrhT7F5BNPb+Pl1GW182JCBtWjvI/P/P+J3994WYBU+Q3Uvz93RbR7vbh0rBwagTvUSpVY wdRrh3nYH8TKw8Kf3p5YOULauU0/HX2+8xClbB5sI+0DtRdTi93le5H59dI68rJ06n8DC5Y2fpU4 N/beT/yXHH+C81HmuaQtBldcsWxeiaLaHfhTm2l3mZrnVu0YI8dZS1E60LrkgQee+MDsFtj12LHV G1/0srneKrb2ic5StEJ7AnqmetFFN5rh+VpbCJc2GdKsrKuk9FD3Oh320MYc33Jc/aRvUUMbNrK3 jnf6v03v9mYFIfuhvSh4+Fes1aYUoSAGbGP/TR9yT53IYVPJUReAs5qXqgz8WgcI0r2S4urAqH5E fIHW0dW+KMYN45GZaBpElzp3kLhu8oSqFDxHcioYSnyBhpKabKII6U8ZEAplX8aUp8MiagQIFnQU JJ5sDDFUtFVhVMgFjgQdElrBYeATlRRXISmJHE5+Hj0CSkYwuRwWyq2OwMdL9N2hjceE2DREEMIs lHDBlBA3lAlGuedD1DCJ6qFHKdvWwwTrH+VXS9DmgAyaKUuUQomP6adiWs3uQYa2I3pGDDC9kzEV jT+WfPrhmqXyLAvkZsUtW/att26LSeve14ZWPvG7AQqVO8l283q4h69cj+66bRB3wLbqMZI9UNvC 78G5uECpsxwrj9qdV8XI37qGssbKMQfHNhG60+rcLVC10QxDrF6L8FI15t1qxUxcuXQsmNieDj73 iqXMq0H51OrDBG/a8iMFm2JT6z1n/smuyy9fHX8JDJm651ehcLm5G94ujk9gXn3LJ14Nh28cX+Sw qY1iCcLiYArJahxkGr7VroRcrNTj8Py9E724j6QJ/o4t9hGi0nJrO1z6uSMtcrjzkRNrvdIbv+w1 hCw1iqnkTpwUPAcgc2JR+RAhG0vR9DATJGLfcvjglpdZjk8gEENjecSwwwl0EsIv8Z1ZA0YZIeBJ oPC5tUu27xfEFofVgm9P4TlPCAUIDRC7izoRnYw/qTyfXJ9m56ZJUk2wW/Ok4NEkwo1YkCKtwCgA 6hd2VntqYHmx7MrhlHDJ4IVPSo5cIzAnti1XfRLwigGwUGHSBpSPiZgkdzS2CgK80KCoyAHFiaKV dolUQ1H4qYhgpxFkuOiQiows4olhtnhUNGzdxFBpSJCSBhmS8JrCbDRpExZ5l2BZIf0ZQapMbiun ZpeHhMhquiY3DtFx6Y6x7qa4U4SH3KgjTePOe4/E5k/1YrfLYp6IRDLfirvk1aEIApLb2sL8OsKR lRouN8JSVoVpKt5Zjx1EF5ZvfRIwKlfLmzZd1y9dHg0x2Euc2ek/Cu2mFQdCv3j9DB6q6zqh2W2a PTw7WzrW2fPoo0/+584/icad/AjkbW7cSTMeLP0fjDbV9jaoavTDBd7gFOyxsdPb95KWk6lplxXm xsHouF8EcgqB6hVC2IrVD7X1mOwfa8cyutLgz+BJY+Ld0cr9V4XRtP27yWetHUffT53oxxn4ncev uOmm/3vzl586VVqbKs3Pz861w5AsVZnnaj3yyI643WwjVj+VSysMf5u4L2C8tGWahW+1XhWWllr9 mPkqLbEYovSp+iUAyqmrr/vQxz/VaZdf+tLXcAZ/dKHxOIGz2p+HHg75DnAZxNpUr9skgk0G5XiF 4BsEg0ShRhXzp9SUCI4ftjWBtpryQhLSOgXhmOdwld3186LOFwCj82DIfDV/oEOpECzsiwGxrIst LpmADhQ5B/wU2kTBHDPt3EqmciuhVsn8lYqsAJnwVVCjOLlgryWmmZg/0Rz8lRNyEzH5JJuEQiul 2AsB6mX+aa2tiMBEDomPqVkINJYVw+k5qJJLlGuNElmE0VSpxJ1UVbJFpce2hIbohUMH6UoYIWKc mUtkYqjgIuezN8iQzEqEFZhgiEhtRWwXuZHN7RmmOBeAJPCIP5PJtMhZS6pAH3qqxzbSNV1Npuav M0j6KRExSO+bdaR0qyYBtJeLpASySjnWqZXQReBMAUMsWQw6yzFde/Lk6qbtU/3STOjpnKFYLs8u I7rV29aOQu32uUUmBrfWikOKZxfI5uRS9cknex9f2A3TTo+H/2t18FpSHar8bfTS8XIQOVniCsjy SmcvdC7O3RCa+FhcZs9W2+g/3toCFMRsWgh8qVuo9u2QQ1ZnhmSuPMDKnMb4SdjV2vENMQpOhKm4 0YrmW+mf5HCDv3Xw9dD81dNxp8ilu88wyXlqZ+z2nVnY+sQTJ+69t7qwwMW3ATf16io2yVSFk4nq myZj/q5XZtlaaaXFNFFvvNIAIliFtXPnjrdV4vKlu+585OabX9EeLKN5HT19KAaBdqRaXiqWCPXa NIEXRkGwygFQpb7jYENIulAYh/jE0JKTnuqwRnNAErlSor8kMPpcJCJEL4w6iL1fIdF1QoibX6Qe UhjNciQ3Q4WEl9QRcmSGNSoRqVD4JxGsp+GpNfCVPqq42qehQbVFqE5EEG74FaTSJWGnF1BSmJXe VE+kNil3MFeYBcphn5ErU0MHnpvTYiUf8icTxSmFUE7GMpChGUBhl/yFda1x+4f4aOliB/nzCGc8 0p8YKrrJZB5p5hF01KQSm2wjHqsDVYIRmZs/AyOB6kHp/BatUoFKMtRbfXLdiiDFwM6udK8wojgh zBLNNjGanENeCrtMRdu2pi4xihT7vAb9mNPht4Ct6FfcosHzwIN3cm8t0Ug+4FT9fn9HO1j9DStH p6dLE3PoESx3jIbt1MNnsXaGKereQQCkW7pzbAf0H+PgVhYwd76SnOuDvVA1N/MrlHjw5I+ST2tm L+S1i9MCJitbAwimY0FRt1LsBy5c4LbagM288LkTwtldiqFiphHqZH/XUgw8q/spi/OSqNr4Uozu +8ZeDxNef899l18+s3XLKli/PhZO62OPcQHk6ccej/OMqsXRbvVqrOuZQVWbbI4X5yu1OZSfKg+K 0wHbIYMzUys0+C+tz4ekjO+/885P3vLKW9BM2T1Mic3eetSiHPPdzUZwPvCxcAuSjzf66uVIM5k4 9gGa1XtiyAcyVAXUYeGnKMaLSsMwHqVK8bkvX1gzSlFUABwz1WXUQQRLwF7xEAhgh32XbqfV45hv 96LyQpUgUvSks45V1RA7orIUBn9hVVnbzEEpjR5wbn5NeUthM1vlTbzzV/1TXii6vIitAqWpMqGl CEZGME50iHNPGokE0tg0EvFzro1AC7I6qRUSh3op3tRC6EkISJ2IhMPKUdKTaAgVWpohnwWM6q/J 1rE32ILGUd0wq8yQF+IIUrZCOiy1pJyLcFSwRs4Bo9szrnrKsrDoVjLNNB5eOJGKhy4OHnm2iRAp Gx3hHIQZn/mFBskmrSPwWQPNfdeN0HBxqhZtUVzYWQ0NaNCLVc6f+tgnqN+eHXsoetNUzGp92fKT ZH7l2BK6Rm+c5i5zXzUt3+tO0yiTZ4L/h5pQVbq/eyX985EtgZUbY2GStMa28DvbDofjE6tvgiel ymuo5mpzHnmYmYhrdVu18BhUWBcQzmwvSS4cKP3imPZBXJlZ6xTDRj9ya9UOB82LW0NiG0dgyFjr N4h46/pfUvrrlo7GgXO3HN62rbRlon7qVOfIR2onT+JjLrZcYDLGuqfgwEThPq9yE1KBRDQvGzui D1TjmMc92zlHqfSp6es/9al77p+/6d47P02cnTu2NWemItVqSN9SL+6I50hcu6IXqMVdbjinPlvt 0DxX53jggQcc0qCfiiDpsFf5Uh12BsPxwFmdvwaG/PSUfEb247TF7KYOmJTh7IkIxVN0kbOT6Ma0 U0KZoy4RhsXSrq9si80p5PxJE5o/eYpuZKKwqSmIDsIET+YjVA2HmLMV4RPJeYceMlGbMwfzFL+I oOANY1wsZilsQ1mfGGd8HSgxtBYiZwNbZekZBghBwQvCYJTakCKn0gGpJHFsUYOgCFKdB0/JuqQz NSljqh8Jr9ZxGINM7pPMtNFFRn4d9Hix4rY+GdIogJFeT6ZgqIiWsr4G6wvHwCBcOdzLCFsA68ID /ZlV19aUrOSePj65QRGaeMJxNk1rrVgZCwRBRrGmmTuBCjCOk1KfeOwxutWO2djqUR3ENtSvPHIo +l4zjGWm3KBwK9tJ4QbAUmE7bGy5ON0IvWORhTft9umZEOnV3k0w4cjmRWKOdQKMznRfwntv7Zso 8fT81fTIxnRs0OsPwudVaQZ4sbUiWnwQJg8SUAha+IwqxTLL7kao591eOAc31qOXjqFnLC7OP/kL VHln8wPw4YpeOIz/3hsOgO+H/0fzwIFDy2fiWP5SudiuETg5GG8WZ6roLeyx5gguBOdbfc4mLW3Z ii+pOr4Vu7BUm9gBD/+Phe308ycfehwkvv7GywIp1sNn1KnFZPxYfYKTkpAveO4Rd0QI93+hvdo3 XHZE83HbuIozlaJ4PimY5MOfuvbsJyoKNJxuir8ej54SGIkO2jJ26AyJyheOG11FoqOIaAVIovMS KklLJupW0CdkqssJSabK/KkeBYm+Vo+EOZFvb9Yc8xFNRBzH1RTClFJok49qAY7zpNVqUIYzlVkJ OqYipoWmyUBBIQnnlgKSg+ecE5OWpvlFHDiTmQuUVlPKQ9uf5F6/2NQKJZo2xZh/1mLNd/IhfuJR IrIMTNw0Z6JBg/iSHJZL5iAqqQfJIusi5Jm50EOIaou6ko1IoDTbKERwhFSlokSSQ4BH62Od4UwF lYbBSPamTqR1P4za9BxRmDzhW/op2LIejcIN0EFfEImnhuLW18J4YXUjwLdzy47IvBbTz72tcUDa eDu6a28tGPLKYwEig7Fj0Xb4w7vd7Wuh7zdrcIxNGKHfLVTDiH5keit1WS2FG3ut/gQ5LG28hGou T/4L6st2pyB4bFv0kPGY2yrVY5U2I12McL3iUASt7HYod71OaPqNdmGTAneMhd2tXHG5efkHSTU/ fpSy7p/45v/yjp8a/5a9t9/+5MkCancMAjqRjWizDk1Wou7RdYpJ81oxs+bAUxvvog3t2M7W2anD 3RX2ZXUfZ4ax98c7Lwl8r4/fc8895Xpp5/bN/e7OoLB2Gkou2bOf0uG2N3Tal4JjxfovfqkvJaml EgHkEmXsOcS0X9FAipLCy7vOWfpz9rcU2PNevjAY5fCYg6G9XDyCFNHRwghRWgjhXR1BpUPDgffU /MmEEHEqoP7c5g9JNH/lX/1LjEgfjUmsYYJuCrmEaemIUAkZhAiLipzmLpRIQCodSqwy7KNYKoS6 MHjEGiVZWKG1hCQGZPUC/jSCci7HBFOzNVzI451AvmrQSbnYKodF7WFIklQfu5EZ8g67rIWPPcb4 VlbWSYNVsLISKYUUqpeaSjE86jXQlSDuqM5oR+tBMweqAPSgDTFPxAu/vPN4tAiZJxh5fYXUplFJ JgSSCfHT5y3x2CJFBT9zv5PNDbfoivVKc2FpcWNtfc+ePZNTHj5X+AFRITAcKrGOfEspmr43GWPh /uPRkfatLIQOWI0NtONdOltpqbudPB+dZ91Q6cD4taRdYS9at3ti41/QuK1NcT1RfyyW9Za2h9JK h4oGHYvZbjasBA83ionXdqxv7m/E6FjmMFu63zqQMb5eHCM7fuxJeDJW/nlym+3HfWrrxSG23ak4 YH//oyHwL+sciTxLsYaoXnIupeicXEcQIjIVQ2+LxZDl+Z1MitFJokYbY1PYW/2juES6d44HmD50 +VbGgyP3Hti7Z0+1MUPnrM+M4ZlCrcz5AXsd5OmNUUZ4oQloQUgCiSjSDmnH5sUJuFQaSEIcxZYX fSMOb8MdchiPvrDPiJJSLbLr2I8VwhRpKqAjwFGOJBaj8gYFKbokMVWSq3ZzrjOdVRZEECVTMbPy idlCQPStc8d3GTllSWlUPyIaJCnJFiSoi98xUhW8k01W0Dj8KqLKrWaLcpvIxYuY4ugk3FgpTRsy hAY5OVwjwmktEzoQJcQMA0fiBdHMNhEnmaOC6SPnxSyz9UkUsydlPnJG2lT6HPTMyrRCDzCkh4ju i4cY08wBU21RPltQLP8pGh1opgfzy9SqVw+hH4V1UERWM+VXRsk6+4ZNw69DnYu8kz9cmxZ9oqgv i3yCq6WwvgcFOrEr/eTpg7TlJZdc2urFRoq52jz5rI7Fvc9zndDfl2ei0SssSe52v+UBVivWm5MH aIFecQl5uThIZL2Ykn68EYr8x+evImRl+WoYdXLqH+Bc6TTD88I2+DBOLwt1oN8N/zkHAkSHaQfB nD4bNV0Pk40rYqPXleKcA05uJKTXDW1u66E6zFld+zCpLp36ReKvjAecTZ8JZXDb6pOw+aULYadj s9KqzYpzR6w7qXUC8kqddlBYrw2gZPMO5gprSxuNU6fWlheQjlKrHeunGtNxkNuvbw89ZX5x4uCx Q5u3Rmee2rYffOkUUKTOzkOIviGypekh2Nkx4jPq2DSaaepB8DwWMTELUIiSAq74KFN2KjtJdlE7 aj5nt5Jl9zWlXVysSTkZ7ta8K2Cipp6XUALPHSZg9yKa6roZulzN4dpwRW5YGVHIrV6KU0q+JSr5 SrWinjmQoZ8SXBKJFWCFROFx2CcHQU0pyqwsSCwfZp/5k4/kZXzzp17KiOHWXfqzCKuW6CDPfewK 52HKMJRIjL/ETGUqwwtd8Ozlq4luISGfvZjb5CFq52YMbGv+pMr2m8wHakUr3dX4qrnS4/LLL0fv oPcTk3YXL1zsKuxmJ9ENAQYhcoCR42cyn8jSmYON8KTphzo2zE+y0iWhDNhGtqDqmM1tEtQNSIVm 4nOmT4xkvXBytxuniTDZiq2tN59+YuuWsck1DtMoXco+2nL5oTHUz9KWxRDvhwuV+dB03AR7/5bi zMxT/xKC17ZeS3Gt5twkC4GurHEPZXumOEQwDt1G4Y9lXLhuAoZaMfhVOlFBDtwOQWApQiyGLMC6 EvvvJxfrVKp55A4wenzXP6PE2sI/Jv7O3m+T9vrV49wxu2cjaGvPLzC47yq2/nLnGtoGK7Bpwzua sQ77tk1dzJJLezNnziwdWJmD5t5ksfpphXmG8ubqFCHvbc7QFvfMbDl9+vh0pbRvfufUzj2Fl+V0 cKlwyDrcKpsijr1XsXJY4pf42j1UBMptU9rdpbCURSrFAamHDDsVgUqfomGfPysOn4Glz96c6XCd A6bJErMUyODpuXuBrIb4R7jJSWUX55d3Iuv95QVhdigmlXgpTXxS9uSFWdmzFe8s0U4s1+x/dsRk HIygXME7FRNrBElCp+HiZmYuxGikSJVFEMjjmEAX51dAlA+JoQkrCUCKZYbbDFZTNg4nSePIaBlT Miwuwei8r0mkefo1Gy4z5EWSEmctSMG28yVV1l1qYZ3TCChHaEao64CR4BjjebG5SR+BSfgktDls umtEzouDDnUhZud6p13LPqMNaAT7iZBHR896WcdENPlDQuKzOWvfvn3QQ1bdjXDTdkpxICwnxRJn 50qsD3otF1YzGzfBJHdlU5w6WzpW2kTy4x3OEqqeqo9D519MhX+q3z5GQZt64dPd6N9K+JH5f7nv yiub17YRv/VKeCdY9RisaxenR2wUekGnmM8pAAjPdtGro4s2eyeCOa090QStOBiotnQMUrd04yzz lfVfjT2oWz5O9busUtrYeMOxk1yAdtXY0ubNpWp3PyFHWkyuL310bhtpX73Ym2nObJuLiY7lDebU B8cmYtfB7qUQq2ajNzPTXJxksVvryQrXpWw8Wd8GD+9dfaDGubhXXEW5053wDZFcQSYVL8RRP+JP qNItGK6u4jSrXKRCZWkUKmIELTIbJTut2GSXs0s4VJOtL9HKiS+2YnZi+px9ws6RYKTA86dQwrvC Ax32GFWJlAR7VfoRiOnkCDHT+0N8rQOl3e4lPZJrJgJNYkQSNhzfqvIr6AyriyILqSDGDSLnQScJ ExPFoxi7hq4YV0opzq7vAJ4qgILtWKE0DsOTSkeyMXEhwUjpkhVCm00jK1L2jG/Owygm3FuulJiD Q4LJjS+sCEZmJcqbRI0ymz75kCTxiVqDR87lh2+4eIQYHWSUqG4vMaK8TZytbC+yEWWm9YWG4SFH 9mbXsh/L5GRCdgDxlCoQhxd0MX69rnasH4bP+ljY6YAFafcthYV4S3khwGsm7NOJTgzXS+vzPTaW zcdIPugxMzW4fWYvmWysxZCzUXsMkkqlK6jsyY03A8qnL31xXA6+rVhvVYvBjzNKognaxardwu6R VCpnBXk4UI33iXaxSXVjN7/rtfA/jrWOnj5xon7455HqHWP3xPxDPc5R+vpjcUfIDbuXKbzdwrwt /delWUr51ERslHnRwibe51qLpJpdPgZcLNRCCdi2ugxft3Kubb20tMh9IWutKsr+4JO9rVhbB+YG jz7+2KC7DmS3uSiu4Pyw44I6Ulk4Zlen0RUc+A9WCgXKCCGwndKJ7CIMEjor6lBEVg489nAfYQh5 5Kut/Bk8svvaEe1MwpCPPTjhhk9qPdmbjZA92yQJJeoj5sCDrmgEUYNyoVjvl/0+Zd5sxWPzT92B kES97LJ2ZT9ZFx64Zicm5wy0QytL+rZSEjKtgCVIWURCgLWzXmZ1rs+db21lXawCj4In8SaUG2QO 8fJQsFBozzbVuQHDgmwX8xmOMExJtp0vKfzGN60cSLZnwwl88lOq7CG2Gj3PtZEmz0Jlr6q+NZLJ 6TXIihtTBjrY2LhiljxxftZ8jCCpop4NamMZTfL8Zf6OHC677DJcttPlWQrqzoRZxNQ4bTpfXDC9 bYXjOOrN0hwZzo4VAFRDbEp7V7azCOmRLdHoD07NRqMPQqOv12J7R2sqKN+5ElrD7eP/gXNk6zfs RT+aGi9OhmShZWwHKVbhtQrlul+s/yqWZZ5lyNocOTfLIQWc+hisZm0Cnf/eVVZj7e7+WPhdOg+F vjkRt93/vVPta6/dWdp8AlhkDffiYulfP/Am5KXRWo0m2HRnyOM6c2fj1z9+lPddBY5MNFu4Q7hI Db2zcjwuHH9yezjj/6C/A+6t1bdB4crp+/fu3MF9ttADt2PFU+GnI7IC6+CtPxtq0x53tsGZK203 kgAripizHESA+d4cqWbgcGIj+p4y9Vk+I5vQZDk2Ki1+IpAamgXF2JNse2hSzFK8lTTro5JiqaIs Lw6kxLdEXlJ/UzCiB5wbyVXa09xLFSZrYukKmJkn6GRXJk8ZwYvVSSwQ7PiTopEEfo0QXaJ4ZIK/ PI7kxrHcxBQ7XIqcXwkx8jAcSJhag+OMRfDuS4JOotiw2CdzzD+xyXeTmIMhwyyysj5nxaMggJom 5TJT+Zer+SnrPkyhVYMz/lqcSRJizF+e8JtgZDSf4Twd8ByfIUB/k87HBEG7WYIR/DQVtgNeKmQJ Ja46mAtn+Xis91nthLWIO5kMZ9cj5uWtEN2ZEivO1jbNRk9oDULff6hYN8bh0ZR7+frpOP51bJ7G umdHXJk52Zoht0eav3LppZeeuq0dE46N6aBqLfwVpbXwHHVXCxsEt3Xx2BbByf7ZG9kitHEyarcR M26NE4ssyJo6fhelXLLtlyilu8KVRBP/nytWd+9u9KfYtDG57x+uAXy3/tMnuA2lNOi0Fxe3HI5L K8fH3ws9t544TfXn26fQcfewhKpSOtaOG2ixXSnqA40NVoDdsfWrYdnk6mFqVz15+6HFxUuvuALC VVJ0VEOME99OkjpawDeQxWWDyix0wi4i8J6LiSCPRWdk6Nkj1E4tCQLs6sqLypGr/M524OFORgJ9 zwSqUyS+GM2ZewVGAbNDq3HJbr8mhPGVDNOpxJ+8xybjYrTUE5mgJsrkCKlCLhlmQs0pJfPPBraL p6jDNaun5mUtVDcUcvGOVNKv5CRwCECUMixUagfSk6kUA7nJk0Wk/CdaKdv8KqtqBIQIfyKgVImV vlivbAtLGZbDYcqzCueNJTbWcFobS5JsWX+TgOwVxhwmwybI3KQz6yVDHG8y5xwJrVEWnQQnc7IJ bBSzFdTsvoJREmwOGUcJ8d5aBIDVRjjaozOPhY+yXg3Neq0b93C0W+Ecme1tpaFf1n4YzXgsrgOq bOYOjvXTGxOM9o1tp9hp0jjSDA8UHZOv90/ETNPBTbHK5lD1m8Jldsk3cTTaxqVhp+BHxg/ZXizW +C0FteVWMafJRUfhUTrLtOjAtQWqxjH8IUTF5dfd1eKyjaUmq9dL/TuxFLauzJDPrVf8xFve8pZv ffW/BgTetf+HEPJffte/+eQnb1+/Zz/x2aQfR6Yc/SGo2lb6FCW+7tRyDKLN6PzTXbS5waO1sHKe bKyxkvGO6jegxRy78Uf2XXrpdO9P737Pe26pfvqTD94xGB9wS63QEKsWir34pEJOaUrtBorLfR6B koU0KV82DZwk3OVmxPdINl5czppjm21KQ5DE5dpnWz+7WkqIQqKAZacRX3jUUIigVNvhfHH8NGFK S/B6aMWQEk40sZbISqB9XQHObP9fut487rakKu8/8znvPN/53h5uz3QLNIOIGFAQFdAYHDFKBn8x JCZqHKKJcxySOERjNJqYKBpFjTMoRBEQkLG7ge6m5+47j+995+nM5/yeVd/7PpTn4v7jfPapXbVq rVVrPbWqdlVtQgajhjKbNztD7jOYL0pUOtrRX7UT+hIpmzjuQdWAqd1JRVQcPHI6iXid6CuduswS DmPBjXR4lLIZDqCAkk1WBKkOnLVWc65wPGR3ZlQH4KL8/AI48GQ04Crc9HlDQxzlwAb8IwIdVd4f YFXumcLf90fT0EEca8P8ULt1guoMVb5xL2U67hJouFxqpciL5DMyfVHQvVBJNeq79RPjaYxQSF/j 6cXpPMV2dOb6JJo0eU/nkkCymA4zWxo8efz41K2Ht/WRp7nB8z/60Y//deV2+cypsXC8ZiUdStk6 Ls63jv24Zlt2b63E6T/1FNh29RWzVncrNqwXmwF8+g5tNFA6VVLz2Ene+J3sxPTKTj3mzLlq1+Jg oMZuLBJeG15QA5dPxiabqbs2v+RL7lu/Q7oqbD5deOSRc5MfOaHXADvbZ+JV49qkhnXHtu9XqS+7 Gm9sbito62/pWjf2o12urgRM1GOJwMeKr1G9F058y6133119SfW2227rrHXe/fa3H3jypyTRucc/ LG7vuusu8IgZIg0JcUkR1FO29citMAnlpNfRvQcTsmpeNPN9Q+XEYIAzzJ7xDQMjhYGifN1usQmc KvcrgQXugTnazZTIO1d7EThF9KVs0NEN1qxEbB0+9BvaSZl524VF4mYgC2MiUA8VEOaYCAYqskYH vMWK46+I4LFwBcAzVUZoo/zIiO/ZspEXxkwEsKYNkBR+cAYiF8DF5pWDAnqw7xlD8d48AgUCPHEO GOHh3MOe2GDiMPxqP51GRe3QoaVVi9N5BCi4aRCEv1aLieuRVIcOUQJqQW9ogHa3VQBPwB9WhJgI jmaoy4AFUOatgKQoFq4sGjRpBYrkNgBv4keOqhs53ljCgY1ymv7rpQXl3VgTtDF1SRmW9uKY19bw y2Vsdx/97R//8S+b/KYv1LnOTz32z3/se75nYuVrZDYLE78phR/p78lun23cp+o6R75Pixt6R/bk tP1y+gJHM6axdLhjqF1J4kpxj9q9GPGgVj+FvIX0pelh2iRUiBMgC80J5a9txdrlynbYT3Ey7L95 pKL3lf3DOhGhMFGNBf3Di3FYR7cVLw2Kk/FGeOK506eefvoVre/Qy4SvXDwnYhcvVXU0+Qen4xSB s5Uw0ds3Yr3iwzN/cOs997ReP/XiFx/65lf+N2n1+7+i+Pjjj58c/39SrzamPPPMM4oi6bZpSn6x Z9VIWIRvSgTDSm4GshCiVwxYFAAjrFR/mX7SI+EaWxQUPQlzY7AGEjFrgylj+pgdWEB8AcTgAPqr zoeQGDuLCDMNNKA2Ym2wYtNXHkwQmMC1qBQnISqBdf1loQpYA3tkA8WMU3g7pmm3R1PKHFF0ek9s iETXqgiEIh1xuEQKo8dPlAduoan8xkcyK6fXT8GD8+To6eJ6im9DGZA1HKAiey9tJIXYw9ES4EIp +6f+0jSMBNG8nR9rM4jAvLlCWJdCFapapGggFScAkdnBPzhlYFUeIJtsGAZNA2X6A1AGVuHWzad0 4yOqg73816DmdqeUlaBmVZ+qjVRy6ZLO39fHhKuxarQxPK4ie6XVYKB5UvfL9a/Vd7tLz3uRYqjW QoS9g920DXDjinymej5mOpqn3itt33T0reJhrh90nur99IGbbx6+6OYw3Z09UdNy6zDpNBU93gpg HWjvRiyeDNF01L9SOG+7lMBRp/+HFzRj4ry3l9YlpRH6sK6j9McqU2EV/UpkHeuFDvUaTQ0xrpMC dDZ2cUOlph/+Vc3T/+Ir3vqSlxxbvdT61KdWfu+xY6JzrRHBxNZEvBSqbvy4Yrdzr/3cL/uyu/7V G39AEPCyn/mrX//1x9524ERM/k7GyQEzvfg00+NPnD1y8rZ6N33gYDyMaqE3G9YyWY3zZHcC2du1 MNHpRmw/1kVTYkJKz9+Vgw/4vpgJztMCfWWTVQhY1EChotRjyUiujxcwdBO1eemGl1yB9Pud88jw B3Iqyws80A0H48JV4BXmdMMUEibILzaqsrzIEykGrgyyWLOrC95wCbgCktx/QkriOOrBXQEyqCm/ XR1bx0mgGd3O/lI6+Edk45QFgayhBK4S6l6/8H/azFiAZ6JPJIJ/MQZ2oArYhiWUpiKgITR9haGn txJceQZkAVCMj7QXMkpR4AgcclAWa8HoLVQQGCIzClceuiXlUbpfuBDtAjFYGJsMWKaoFCqCICZH vUonPwNzUAlZaCDbiSGePMiFgWE/4WCp/xB9VargSMOZvZ2XjlXHJubiWIxS44L47F77IvGw1vjc ucOHy0depoI76fi0+UKwN6H9r5qcOrYVgqcPVd/+1pv0u7EX8ylnpsIYLhR+bunYsZnDt6v2/rFQ VGssnQY1FauZejtpz+bmdqg9zeZrG4fS65wEV4oBY7/Fwsg01diJTk5yhDhaD54+hx1mUArL1Dkp or85dli+tdSKSZa9uXjP9Y8fqPzQf/vKws1v37w8eOoXX/xLv/Tg+ytHRKc5FksWeuWYhF7e+7ET 997767//hDRz2/v/24c/fP4Dvxu77f4yfVt8LIUwnbH4GOqpq89cOnvpFQu3i/5yNaC8OhenIGyt xaiqsh7T23vzXZXSyij3PbQ42walHPYGYcB0bBghW4gkL1s1MD8VZOJY2a5/TSynq0w4Dy/zlIk1 ryQqp21RtAAO5dFAUb+MA8EauBGjGAoIhavbteyiShGXoA/jKdhwL4ffSptKxD2wUSUaaAymmLt7 UeWJvm4fE9U8DpFcBeEe7uqCuld7+K9uABE8Ga8wctkP7TzcKANshz1mE7FwJX3iRQQXUhfuqvy0 ovEa54SUESq6130cB8VAIuuNe8vuHsXDQKrGANA5oG8wgm27ukWgKQnWMBUu9xOE6zIJRuUIAjVq RFIIymzoPEbqhTEQEMHJoBSaA7UgJkxKNPEjVOXdiCiL7Nyxl8er271FLWuZrz+gPIPSD8aZR8df GcvGl8/Kk6ba22rua/PxHZHiIL6GUjjR1Xfrf+Bl73nnO985/L2fk6Yf6R+XOJ+u3yEb2J16s9Ze N499Tki9uBYnWC3onV1ViKLVyK1rsf9ukI7p0BcdUXGAUfpwgdaCi05Hs92Czl5aqKFFkfvLkdMX FQu9tBQgBnlxLUjkudpZEYtPxFUqa7fFW8IT91RmZkonFgof/ODDF3748qVz54rdT6mqifo5/c62 H1P+u18z8+Y3v/lzHvjnChXOnTn00ENXfr/8CvUQ7YVd1fJPnroklT4xHWdpPjB/5PSpUxOtwtL0 0fpUV9t9hlNxgutG+pSAVh6mhQUlKWwQU9Wxu5vpOV6xSc+yB3ZTiyZLtLFJbFs3dE6ShyiJFr/u xZgRHbKkBeRodaXHmz/hfavFylpMXOn6Bcwcj4i68EiSs8qWXhSaea9lbxFDeDWmpnR3tsANy1iU rnp1UansD+5VEaYP9LovpV5dhj9Rc38bDbx/cqPKRiScXgqgMqTDoFURpYAnLJ6KlCfaIftetjIr G/Wyshw0CSPcP2Yh1uZngQYwShRA1cYjFojSxvgwHJLZBPFJg04OQ8juOMsqsnRAJPQtNTISeYE+ eDgZfG9cIw+vTnSBxbqUU9xytmxY/P65RdBXBgAIDFIKvzQZ91zQV7pq9DQEVksHQAdDZsSnaZQo C6Th1MoaponIeCMOit3qX5Zit9KutMWv/uvXv/62X3/NV0R/MPMBlVpcj6FZoRGx6nLnebq/Z/zj P/VTP/V/3vxdun9yfkGzG6dn03zt1puiu535Wrnr7t06b3uxcouOstf3g+KTQa21OMakspaOBxmk o3ir6URdfXhEkNpOE22r15sVq7AUyAJw501TmUwbX9Pu/KlCWhxzpKGvZBdv1VaP8vinCh/4wCPr H7+syHB6sCpoODb187KBu66cUhTzhceuSKxbjqqWwuPHXvf2t7/ziQOHpdJXXAgzvrd+8ejRsZkX N++446bX/vBZ2ePq+rDQKRy441B8GqAfJxNNlQ5K8zomRqXKly8Ek4tL4IPuNYLTK3yxrfxKYVRO r4YH4WtK9xgLbBKHIs5NtCnRDa6OP7hn040esapSVDi6jc6cJqdKDEtEOaFdRDlaCYzEJlCu6AA9 uqH7BXeAJIwP8yVOcZgAOtBOqhQ2qJcFDjkk0eWKc+oCF9zbK4UxFzpi1AZlR15YBmx74AkPjnGQ Rb/UDpooBYi0SxMpIDsDXsZT+K0eSVgQVhdElE6joBkUSEMyt5VjhP3Z4DhqxPugSTpRHmrP8Td3 aQRBJ/Zzg5fxi/bSr48NQeFgh8NJYxnoKTFz7IAChmcejLBKkciOoZQOLutX6bCksmiJCxnxZ6rT vQzywGSA+8FqbJf9yvY19b9rlUDkVnFM3P7hTQHBB5vHRKo6iD1W2v6qbvULl2NN80OVmDE4O3W3 8u8N4xPS7fZ3yNp3b78pzpM7MTh8eKF2IM5CWm1FXcN+cDWTLFQfrw3TSprReiWZXjNO3N0rb2Rz ZPo+7j7068OKifOwPU0xIZSe1ksh9fpU7M+Yiknh2tZihNI36TjrrcJudSM2ZDw1pnVVB8/+uugf mny7JP2ekwvvf/+ntYNDann5izqvfvWJL/jNH1fO8vYfC6S+rvRH998/M33fpuabfvRV59/1rjNf e+Dyj33zN09t65SF1RNHbhXn+gqUHP/IREmzTlfqZcHx2DAd0tCYU7uLrEbBLKSQxQbgplBUrGJC tAUNRIjqIIBWVjZ8MAZu+s+AH0uChOGDLloZohmSM4gc5mg/McqInHSkRlLFxGyqmBUHwAGAgnJV HFAwZOADosZYT/Iom7gEkvI+HKOEGVUBTXDK+Mg8Gb4NIoA1eILDDWVQTl4dmk8mHexa7qAwdPSL uqkXr6BnVh4YxpMBbjyWSpkLUxGwxhPSEbTvf2tM+dEMfYOloxXAwRzBkdSODUtow9iEFOKBjgH1 5hf8G4jJH86ZTau7uOUFVZHXVSAdBG1RgIg6mxwu7WzEOBShFAKyR1xtpKeiQKeIEmhrF4FzqReN KTMUpO1w1EJh7uDNS2uXNbQ5dvXqzNiM5pBlZmcmol2engn+DzRjzuGuzejM/2p2XE+PVy7qXKli JdY+XtyLmZRy++9L3rWZ27SFt3vw9uh4Ztc1eNEnpHW/O5UO0j0QJ7cK1ULh6aD+Ulk2oKWTGqS0 O8uxt65ciDdKOkA72i5txdD3H0O9WmsQv2kEen0SPw32B9EW9Zoi0Oru3OXgJH3lbaosj5vaXCuc O3eh9OQ57Q2urodaJmu/Ln72dh+WHprNr1w4cmT8nm+OnuByRx/Rfs3WV2lV0T//po/KW5/58u+M ueTVOPHyXd/zm48//tzaIA7Me+jUGU3nd/a2tXyhPIida09eiyNWbpk/LPqzh8N/OZJBNw5QmJPG GDBUrFHp0gwv4rFDMS9qTJgoQyyG8Jic/kePbRP4JySUTkjCRWDi3ljZ1FpsllMzcHIlAU60SvJG ioMpuLqNMrdIaVB5KAvHuKLxyJjFMIqe1jAKWEAZ61R+YkLd0FtCQTdGQ2UgWEAv1C4KYJm9lAxg CsrB/bhwckSDZ54iAiBl1eeYblg3mNIE+gX+kMUEDToRZKdL9Pn8nh6RghGooFwXYDIdYOtG/qnC CkccKxY9WF6jmHRIjUpBveThbw5eYIcIkui6IEURflE7AaaVgNVBXL/U5SoMTOJE6Vi1bkSEL+0U +tvHlpZ2C8fCUUvhzLNrzcWFWiXeXw0WdqOi5UnFrYUHZoLDhS0N8apX0zH7d23PSY3npr5cNBvd mJDerk3rd3LiHeKqvf6WgKETL9G5KvW7FxRBDI7oXVit34g9ZcNKYKLkkUUU9zQ11i1thCNUB7Eq urd7fa12hOqtNAvWBZETkOkASl3pHVynPB+zyY30+Zx+vFDaqIZ5dBqpE724cOX86uErT4uT5UIs J5585t0BMbUDiydPDqZvl0Rjk5sC8cZw7erjj3/Vse/41V99417tjw4dKpR1EGC7/b7/r6CB9ZNn D1+6dPl3Z+cEDc0N7Y4ovPi++FjTVm9X4c/4bLTLTBzvPtvu6Dy4FXao4cuqgkY3AOFBtKBuYrJ8 bIz+WDzbK/HEQDFBI44hlXnsgC/hGzhzjJCTHxIe2+dtQ7rxa3hxL7L6ZfShdFEWQ/zFbmAaPxFl QjOQQpwoc7yJ2F+cja1TKTLbOe3A9iIQQdmgY+k8wQwPzo//AKyYuDkMS9h/MxiGmKZFQCtgwh6O xn2ZQ1wa1eVgQQqJBK5Sl/7m+gFTcn+2BihIx0KUi8aIhIEk7AAKgJFJGVOS3X/mPRRFCIVQhS8L iE7ounSjoBJwV7rUAgPWg/HL2EHUqb+UQr2wgf4RDTPQRXOjbR5B09DJU/QMyKpflB+KMaIwDjnR aGJp8VivsiPKzeq6MG26/TJleFnnOeVJ/l682Iih+rXaXIBIId5D9duxUetctRYrDjsv0Lz0sd7f BN7VI8+mPoWtYL/z1aqr9cJvPHz4cPVkzEx0FwWC5cJEvG/qVSMiGI4HlHdjt1qh2ou5m8qygGm4 t9ZWLzLYiEWDlWY6k0gfCkiX8utrHyFaOeync3BD/Mz2D0vAbjuapjqMM/wG7eMChcVOvJ+6PIxZ kdqV1EH2QmPjE1viYbcaqwJLlRgW9A6Vnv/8W/7VN71ldmb21YX/2t1qbf3+3X/2Z08UnhU/hbMb E5ubu/9n4bCoLdUnL1462yxtvPAlL9xZj81etzTi6ymVg7FuY301FsQI3ejV6G71VMJigbrRr0MK HYDFjIr6BhZV6nJBzL4YQJ7N/hiP6AmpT/KoRakmdLE/UsvtwHAGW3qkumNfz35XidmpLkc0Rk2G J6qFwAEnVCKz8Uqhh6S48chg7BTwxemmb3zRI81qkQ3Pt+mT6HQ6YWrE63BshiS6weuALXzPXp3X q6pJx4XsURaT9rB7U2M0zP7LRExTicSk0BlBPVSE4NYGBQFZqjZwh/vtz2Qhl0GBEFIX0EARylKp 9UDkwhQmIsMkcWUOZBTMFWWQ8iMaglZGIW4RNx9PKQuH/M1vwC+zSjZd+j7SsSPHS9101En63vzE 9o74v3s3FubV9bXobvepRoi8Ph4uXe/GO7WtiafCAndivmmyHUPF+nR88qhYWVCelW7s5+osfPst t9xSfNGJGKvOBggW52PqQ9vRJJNAbWqqMjkjBC9oT4jMZK8lt++MP1eLA/ZXIgTpb8ZSiXopvQFo pCUO2kUifWqWSf1KLR3ONb6Zgr74AtjEWrzh3S3HSWb13nTIshNvcjZKV4LOZkRGWiMpnldmY6p7 ohUnjuob2DHX8+LO4cOLw3v1Ycjpt1de8jtve6jzv2fPn98YG+oD2YV3tGM7yyfrJyTj3UfjJKm/ eOSD2sTyvLteIJoLs7dEYNHaEJqst+MlKR0PrWCzoacnRA3eJnTo07yWemkIKdzUUxo31L5/bHZg ui4NoW3Z2DEhkvJhx7ya1T2vt0QLr6A8Nq1LKbak0ODf7rRtZ8qJcTOvbkm414WJ4xJK5FUa3V3u zAYm4CPHI4ICLBJD5Ab6IuVeHQ8hp37tk3k6AYtSdMNMP8LipQYjV0eHQPPQGNRrrzAn3DA0hmdy Wlfm3P4mslQKA6qUJsB7TRnHho54xr3BC9MEiGGPzCOM0TT5BUGbHX0G9ZKuX0SgpQARmoZfN8RI 66CHXEzXS1tA3NXpr1vNNVo6ODeWQfbSpQtbm+t33vcScTI2CNUd78RWjM/Zi/75dNog+uRUmPRc IXlLegG/XA1X7xXXdD/eC02qufTbLk9J/NXqF8eKljv+5e2337p3MFZmV2d0BEdtMB4qbQ6imabm a/qq6cR0HA470GfV9En79fjeSfHxKY1xmhvJudKBN2N6Z55WFYX2dBpbDPE+cxxwsaeX5YW1QrS7 PiUgHrqViIxaabBW2YvxzaAZr+cnNlPEUJxT+kzhmgxyPcaUpfFGzHy1bu7HKOvQc694xW3P//rj H/7whdJ2zLEU5ksXL25/fHx6W1/POHCLDs+r7cRgarW1rpXZd9x1Z7wm68dSzGFpPaK5XuzsV0U2 VwwsRqD7G9oBEw2SdCkg4iCq4DZZDv163nwBRtg07g11ZTUoKDdrJcWH0FSElAeEAnTwIneGGKu7 eo5943LF5AdoMB39YrhmlNGHWIq+I50P6WGL/RD/gXPMHcSVnKQY77BUXWCoPdMeiBLcJ9vc0TVI D3DgaZYXb7FX2wdQS+6HOX1rQ3ToIvDq3EvtUWgPVpHdTk4VNDD5IWLnJ6iEeYd4ygMF7MmZrUyz gf8j/o38KMVoS7vnrLoJaIgE+9fHXLSFIdKlSEdSflGLjQq9iY44dzaXylPMLU8vnT9VKDeO3HGH Kr3rwqpS5uLT2PWFrdhU8dfTMzLp9bHoC79ge0OK6hQ1Aug9Xj0gO79WiZioVFmNTq4Ve0c7xTjn cKP4y7eePNn63APy7u7hprxDXwAS47utNOc4FmcDjR/UK2mtLAgeijuawB7sXo59W8OntWljt9NM Z+/qwFudFFuLdyyKiULhCYbkRtGgOnlEMz7t+LDClXqEDo1WLPqr9QK89NIuFNJZiRHTRpwoUIp3 P/p2bsDZ5kQcAD1XDqBcOxJve+p7tcXFudlP/sp73vOeE/1L8qz57ZWDBw4urpyTjB+bSb3jyVia uH0latG3msTJM5dPnTx588LEvXqLrwk20S/tXjfCkXbEhEhku79ulF9nS2Fp9lAMEkvjug5GuDHI Ij50MUkEeolKBJNpXlAKxwT9SogI3wWxTuxSv+CXCkZDpouKxa5qIcIi0Tcww8Q52KkUzSDadsnP r20O0xdZ8UOsYcjIPRycggEuuCLEC4vZhyr4FBE7ZO6NDC11mQLUwhqyUQZ8OmfOHipyoGstQRDQ 0T1QxejDsRiPIE4A4vgId7X/oxMswGBEA6ksYOT4zpYEOuQYQQuOwIch1Sp1+9rCLD6PRsAFtrEo Q4nLKoXwnHaxyEjtljJCIalbNpdC50Y/e+rU0Tviy45vvhZ660zpA9zxCkejjY+NT0kJi4NYJfyF mzHPslFXBzz8aL2mIdVpBRUiu/1V+q2PfTzo98LH1or/dHpmpvm5N+nIpPq984qJGoNY7tjcDlsd O1ybn2/0ZqVqtUj6dPtmQ2+kB5d01uJW4VIs3xMb0Sr1cJCu5pT0mrUSEFapp2MhBklkPdDEa21d amkNFlPtWtBXbMxdiWmQbnqRsjanMEuHg8Q06244rD4vK1Nvz63HLOd0vI7Ung7lPHp+TQdgdh// kF6EdW9948yttx5+8md0tsGXlf6k1W49evSglnEuF+M1WaPzC1o9NDv9PVL11eX1QWFwz823iKnd iTSjt3V98yk6BwQwb/rpmOpOX45RQKSwCIslA29yGP1gHuDU9ZWK+CGZ9ExKyUuqPOgjT2PGlPiI yUg838GIZ1IwID1igpZJqLyTxKSoGv/BK7hUlhhHl6sLSN5/ixexaHp9aw/BiDFuXpCJJiPbPHLB iPFM5Qd8MWIzwz3OA0pSr33J+GInwfTFFRiB+PZnYwQOb4CTZggSVYR2QiKHLciidKr2CBHvzV00 Bws9wvkZjqEWKoUTO7ZjFhJ10aCgj7P5KTWiQ1SNoqgFteRo4nsoAC55caowHf+FmZF6nWjeRiqF sjEObsMHurUzl547eku8F/v+zqziiKvjsRTudC884UohsP5gL95RzGjiuFhc02GPWmldPqqnq9Nx BG19OBttUb4SdrX1igCj6ldOa1/757707rvvKN6smaBWcz0GDcqsAcH4kYI64sGCbH6os6pjinoz 3qCVVrVbu11YiXdBIqIatfQ6bKAQ/X15/Po292jf9CagNIj+WAsKlWe8H1+X7U3HPHFrQtO4hbH0 FdzhckHLfQanyjFzv7umstuTBxSVzI9HrLdyII4uGN86EGb2dEnRzXCwrDMqWyf1Jm3mzcVfVZQ0 VvvkxYsXr5R/S2/N+sUlpe+10wllW/9dQ9Gt7ocU2kwVh597330X2rG0YqxwPaihTQ1GUhfmjSWL Z5YE4QgECmAI3kc4woAsmsodr/KxRlvFGN3ZOsEwYhlmwnE8XAjbxVvACDou/dU9GJePRDBZJjuV k+LKTxWYoCMsfIPJGgoaHVQjwtstbeUwYzyiiP2QGqkUfLS+EPk6ImYbUK0N5AVu7JB2MCKyfE4H 37BX46vk1wVGI68hD5GdTlO5/7EGyJB7/ggeoX/jprlFaksKBYtg2M0dHpClCfKcVpQpQNYo4CJO hw3wwiI4MsqV4/airJWG6jBi9AacYUKibGs0e8Vu9eq1i71Kc+7Q3NcsdzWw2mnG8YPNQnQ2O71Q VKsc9vD0XNrFvTcrmusT18RkbbAUzlw6JyXtbM3LmLc6J6LSxe/USUZ7d9+qFJ2lFivIWiFRfaou +vUjmuisDmbTUcLd6BWq7TidvtxMh2/sxjYLvcFXQ2sCMOYrtHBIkDcZc446uTacqBNqrJfSutmS BmWF4cyKeq+dgzpms6Zt+Vqyc2JaX39dW/5U/dSpU/3HjsXS8/qVMJ764djJdGhNqphtp+/O78xr 08RK56ziqQM7sUTg4tGz4v+fveQPxFWl+S9+9EfftbJ3TPxPt6LP27vwtGofr7xNoc3BhUck49OP XSw0C0s33Sya7e4aTYw76LL/6oYUicCISnmwbRUUHZYK0XzqG7BtnPE6XNGWShKvdNcOVWx8uuF1 e7TQfpQFLeMRpWwcgAsZ3O1jWEbN0MU+Htk67bR0v4jHqI0ZdARg6sqlqEsXDGDZWGTuLWbYPs/m OwDLTgJiwgBAaehECXkzWKe4H35in4cfGCORv6JPc1KFXZ0egriMmBTeyMmF1JSCMnn8VBkMIjkW +N4wlDexPd9aRdgcCxzZIeONGjYRC0VxtERxh2m0aV6vM7sRc8Qk0UqmZd1MxlyK8LRWqWowopdM Wux3/OKy1HJfIX3arxQaPlPRour2c/pI62BweSwhWj8d3V8NR5pMx+krTlH6SiW64Vb7q7WucWzu qzULsTkbb74K7XR0bCN8ZzhXjrfPR9pTU2OtStq124/WKRfTcCbNjevTIoqkhjoKW1f6qCSDgGJa Fy4c0q9OG9FVLaV1s1UdAVZv3rQh9zw01pmbm3jl8e+aHp/eLRx+9sKz7/3jn3r66Y3BuWiL5ow+ K9mYqMdAqTcRk+76nq3Sq7vxbnpXp5MMBkv1+BhBv9zVQGzx9gv/9J9+0c//0FCDqZnx2NA3sVa5 fOFCdfPd+n7R+OR9KjVV/S8qVe/sXVm+fOzWiYBRCZkuXAC4cd9A84Ug2fZy4AUkwrOiA0hnYxOv xHHlzCJjbVHl/lfV8Xn3PLS3fkE74iO7FkMqqgk9ZodyUatYUQbmxUUn2jsJIME4pQQbYmMq7mqr VVmkEn0mtgHdCH33F9SgC5wZz7SN5uCiDIBaPmpFRuSllhwdrg9o9/esUQtSSCLdGO9oAKVQnJEs EEYgkIMRbYkCc41BLccU/bU41wPabKyEBuycaMA4gv/7b44IeSKqxp/z/K4avEN1vuz/4t/giyx0 QtYM9RomqM54qvyu14kUB0xH+Ec56ASwg0+y5bK7wygXYlL58vLmwuzhBYUchcKr+5sSpF6QhQ8+ PLUgr3iuMaX0xfTZ63ZjI+gUDqoiTeOI/tbe39Pv7tQrpw8cKEzFxPYwfS2pr/1n+tqHDpGUVU9N x4Fnh2PBfeFATBvXJ9LJwsP0jjUBRGk8vnnb245tKMO9WJw13AvXmBrX8uBCKy0+EBiFbtO3RjCG 7smBvoq0cHNrYaHxpsJPqyFeu/mdWjz4iRP/SZ+9/4WP/dr582sL59NRFmM6tL9ano55rtogFjGs l2NyarKZVt73DysEaZbW4nzFT5za0HfAJ/7mBS984bXDbxQ/c8XpGP1cK1x88snp6rL4L8x9fsR9 l75LL+Ynqx9Uqy2fvqh5pVjesP9Kh6bE2iWO+0JbNaYlfeqGoYBySuEqYmcMMNIePzsDrYvRAEkR j6VuWYmSB8gQLYqINK6oe6X7/RdQgiGylICyulSE/W4UB7wERpxcgbHi5xCxY5MTSGJRufKzvBg/ kZB6xJpMtBMNc8O7M/xWlEWQV/UAB6jBMgKQFLzPjZ6CaFYzfIgPhygBu/HoFUEYt6LY3P3Q9sgw jSoQHP5zJEKTeCDZ7N7RqWZv0yiLICPuCht0JPZbOzNPjUr29utR9N/eiZIbA5oxojEAR6smjlwg kWVBEHSoqqHgeh3Z2TKpRRcICNYbjyhrS0bhuhqlWPq4sn5Jpy7eXZtR+q3ao6GhRDUOsX18ekEE W8OYCV1oxwEdxXIcLFucuF1PVyqxE614+4tkdToSRHkm19O5Ou136+mgfDlaoXunVNpfPKQ1Nb1j x5W/N5e+3zkR06/FeissbSqspa2NHDru9nJFE7PNfgDTzkJY71wrFNVpaitoYacRg6DJ7cnY/jJe np+fPHTHzuLi5Btv+e65ybkveuyXzp29XJqqChS+4eC5s2fPDT92YnOzN3Ex5qG2JzsRaPRTqJJe KXMeQLmblqR3o+va29jW7vzC1Uua1jp02zGBwEY1dnHVBrHHbetarOxdqsXu9PbEQb37O/LMX2ou qdL8cVF+YuOyGu/2ozcHh1PzcqKWPo+kIWrzStQVr1K0RjxWNvV19Hd8QHxLzVHuTdorIxjcnx1m Kz6zokXJ44ACj8KImTki/FGKnRzjwLzwWJofkGNuSPeM5ggxMFnsRgXBIOXEkbB7NXxsH9z/DhwY 55gikH7/62au2vVi95g4Voihc2HiRgGc1k4IipFo5zF2QNNM4g94gu5Vr9eI46tKREbwEdRHQL55 rxvwS4n2JTu/PRB95vrJxcG7ECovC7dIZ/9ESxSxl+rmRpj2UziHlC50iFVAZ6R20nMthRvsWxtP 3QSQRVL6G0SwYRiMMEX4xGasTBVH8znMUVEuY36/0d4Rhc7Wjt4KTc8cjEnPYfThw6kZ2V49bSuQ GUXLzjb122jOyiourPyjhWPHqre/RG29N4j3sPOD2Cw6fvHPZasLY38Q+asbqvfS+k/oXPf6kZu0 Vqa7eED0O+NpScREmmOdjl5Zg0RR0HSA6tJXscMGJuOAt76+xtYvaOwXnX0t9FMpxZuTyV2dyTUY Hl0+cODA647/uNYNfnnrX6+tdcefmlWp997/NeLwrdd+fm1tq3len2Zs967G2YnV7ZkInyupPy6m KDsF1oKJcJN2bHrf24rTY/UiSjA0NhmLmUtjcZxIZy9OAZvuxQcm16tpVd1zj+ncf22f0wTN4vy7 RX++9Fc6K7ZYPnTf8+4dFuLd1PZubIzf2VuOjrmQDorrXP9kdMhYjPVcw8H1NzOAg+jjCGIyTk1K Y52i1rC7J5f8mAhu6ZgcNMEfbOW5MwQWJriBtHQUTZuiDHDEGVQl1YGIeA5sRbeQIAm8owh4JAZM B2awTl3SgodXBCl4Wm6psGqcUjajD/4AfQq6swU74MSQaq+zrhiewBI844pIIbIAtEgRmjJ+setS Ft7gE28kHZ3rEUCji3S7N5nhnxukIA51Y9lpc3iFDlW4swIaTNa8kdl4ZP5pQfjhhkpzPslMHijY lnJBjB3AH49UEJ0YxE3cDWomjUfGblvs3ERf7rrd7hZ6nfnZQ9FlFtO6xkGAVKUa660FEWGTtZiF GBtuSYEXhv9Os8RTh78wTnTZfmr5vM58fE6GPjH2v1Rotjsn3tb7LxaZrfqbJqem6ktHYmFhPQ66 SMTK49NpE9Z4WFG7HB1MMV5qV/uzEUT3x1ZVVh+bjtYv6IV9oTkpqQvD2VhvvV0Kj106VNPHTX5j TjMVherTWjBZqIwXJhZnP3jkRwUNb9/99zomYPVyXwCx9XREUku7MyF1ObxGZ95G4w7S6uJeChpi xDaoJFsrVVPMUYketFhckg2sTsaq7sVWbGQZe3bjySef7G88IoZqi3fGC7DabXE4SfGfaBD60IMf eP3rX9/tNcTDtWub8S3cqYA5ObEolIth81q1GXbVj9hwbCIm7/WPkZZSeKf2t0YVREZ2eLxOl2p1 G2MKGLqtLXA3XXgCzhyQnDapRc+QhlFYNlBCBvBI9x7W6a+eEqoBSXgsVRBrYMHRaexHW9zAD+sn Q8v7x56pXtjLbVr3DAbFD7NXSsEPkQ4IA45xYCrFJfA3AwdSmwI5gTlLaixT3I4s3kGmgsAcfAJG dABAqiW1a6kIqA2HFIE3TmsBROztuolxxP4Y2UUMASNCIS9AkHs4aJgDBKGT67K6DBDGBaqw6qga UkhtstQOA6JMFeA7YiJpns2CmJr7ITcfKdpZNKHPqlbHL106d8uxWVlmWUcQFQqTw5fp98rYXUn5 H1appf77o1OsRMT0+W/6P+/94z8eK8aRrId3PhWMTS1HE5fu1v1264jyXK28Qg3ZGH9xzLCMx1n0 e1o6rZxpd4fmieLci9mYK2mX0hhmMiYZhksxZdFqbKrG6a2YZt6b1Kq6Qml+V4I3phWwy+U0UV37 +qVvl0N90dlflqGvVWJv1mAsfRt6plAtFr6zObxwYbj1keKZM5e3LsWk+1wxjXaHsX5an34L7y4k 7CmEhwqSAnr4umd6f6e5+mi+ZtpD34vNLp1+7fTp07Xnflrptb1XKtY7u/QKTdgfOtrTILT1/+4X sdmF4t98+CMvedErtemvUo4zjLrDgKFWb4upYeXReSsRf8V6iUZlIt4eEmrQuGCCftmMEVsFtO6b XtS+pNR4IyCw34qTV+xaKq+oJ7chXALfBk2UWdUbFOiisSRgTmQpJZ9UfqARF8VvgSRcFMzC+MQJ vgeouV5OLFFOmZccDyK5k9hjYQCyaAStkZmKMFw7MzrhESL4ke7xQCO1/sIwilZB/Y2QdR/rmSzT U6VIHI5JoYocHXA5VmYZMQ0TekpFYLpRCQcGj3LXNZiGae5HTGjAlVKQevFhO3wOFkYN6FMRCsnZ IJtVmosGk8amPA98mmCOiRQhs3kgETbc4noas8L7wzfn181sZToOCJyaXb367E5h+dCRQ0f24izA /l0f0GxIb+0RuVOt8nvKuahFO4XCPbuX9W7nQ2HdpU455kMrwzk1x5NbXxWcFOvy+Ik0gd2uRafS GxyOyel67NTT3FMw3Agzbsykw8LG05vTakQ6OgUkFtDMhNXtldLp99rr0WjsHlKjK+Q5H3SmZlR2 aVjRXPl/qR4KB2gLEAvdePVaHlYiOq7X4vcbW8Mnn1wpvLcWh4hVw5vSCZKdYjcdRsgHbStpAf0w vdHraxlnUw0WdBQ5ySNKaXlEN2Z55jS3rS+jPfwne5cuFerarTbZnfqC2AR2cvJ5z7vjo//6Fb/5 3z70p799VPB6aubA+9/3Ce8sKgAA//RJREFU/nKhdOutN/c66Xscw9gs0ZiKSVjtyAse0kGyM/UF SbfZ2uSNkzSjRPoY8WNPDODWHj/HTjF0TBvopSy1hAqzYAmPwhtxyNzgAAhCJ+qwreM52ERu7pga AZFHjK6I+WniDgIuMcDGVFGjwwRT9KucBGLRXvtbNO0euCsIxSWCdmYgBuwz6Nh57CrmHxkhjhPq slpwGDs5LoGXggKqPWYW9zfZEwCCwr5wMMDIbmZw0SPA3RCAqkXfnswNbUF+01EtyG7sAE+VTikK 2ofdyign/5vbQK4oBAk3yM4SMTPQzzHI4DJCxK0AfLsHynuLG/lBkFyZVstuK9YiL+1UP33uXHO2 cfjYsRf/rwtPPHGh+afndUxh6dpziloPF98a9dYDgcZ6MTK4OrYXr6IHs+ECV75L6a2Fu4KHyiXV MrGXJun7aaXY2GzoOW0c0dxEqLEe+wcq0/GGrpkcXkfrq/Unpydjk0QaOjVL8Z67vnhZh7R1T8zo FZymjDWsbx6MTbwHJ7Y0p/PTEboMy5er8t12R51QYdhMXdqd+hZu4U0PDc+evdZ+MqBEO/XV3GNb EYBrbixUkbaVSH/BjyaX1fRpGUFVYzNFi510apgQRY3SjimFhScf0cGYW4VVdae9sc8Z01dh547p VKPP/wdv+Nqv+drP+R//7k/+5NIvLb8q6FdqWjy5fPqT3WHhxKHYhiJTioiPwycGcfb09NiU4Kw+ iHVCG3sxAMTjcvMINe6/KCvyibvQ6b7D4zN8V1uPOHoRN5PnEATZdt09qgimAB5h9EAYxjECRviJ sglHwCPwhUORREGCabEGm8IhRTShR8QLeHh0aPtfHYAIg1KKEPQBEDinxxeInD8CBbBmBMEHMHqU CAookTk1oBnpgE4VzB3egYbywJIyMGWOoohJYRWMzkEkZhf2l4MCIqiRPDDD5UWbPIU3wDfPBgyZ KyMRZK0B+zDS0aAAhFGDssZBQ4DTUZc1CXGo3Yh3Zgn98OaErghhqcu9C1IA95RFe8gL/VyKWj9q P99dl2FfO3tucmnyFeWTV65qWfF3qSmnqn8jdbWmHgpJtb19MJjSKWdq5VJ4weWLL9dvqfH5St8t rIczD9ej0fdOhESTYYGF0oFQTim95C6l41IbARl7/XQKTT0tZ09uX6sEIreGsRqofayn0L5ypKUF Ac0DsdxmeryrDelTU9q8Wjg+cVV5vr56UMfzH9vTjrbtnbMBcNMHO+LnQ2PfK3f4pdM/cu3aRvdS IwxgeTLmbloxEaFJ4zDf2vXlGqGp9BmlwU5AVSV9IeC6PRfD/Eqdw1cvXCisfiwkKh7UmGVpLuZb hvfeNTdX/5ff+G90Bsgt/+N3fv7nP/nf59+j4dTM9s/rIITG8Mwzz3xqotjS1HN3L5Y3d4cxPFJU Jc+dnIhhR3dHy5V29S0CtxTtqGzSj6rAC4J/bavBSpSDLamYF/li/146khEggJxSkARbp6xS6MwT Rkb8otZiHgezGAEjZTOQ6YboBtwR6+yMVQphmn6ZFYINUcZeVQt4pFrUbGpRZp1EBDb0S7hkNhAN k0UpmDI4hdErv37JxhwQXuSRkR3SzmbnRyj0AwMeqUHHbo+P4eS5p+FjQJVVZ78SD3YzoIFrxMlz cDF4Kf8+dv2tHRs5VzSoRTZ4oTEqAgJQHWiuC8pAkv6iyZxVuAXobQxQgyD5MaqIKbKtvy7rWmhT mtW1WA9OJEVXa2ZJlnBzK7qQx5/+1N2HDl2ajsUNlWLsySgXTgTP3di1UGrEdopuOWKNavOeWAfU f4242q09KCCbmYh5pbG0mGa3OKucq7t/PwSvvzTQv5rC9mKaSazETFCvFG+Ni+WwomoaFumkI+Uc HCzKYvcOph53XkcS1vsH4pSf6qz8rjA5Jbip9Xs6xLYwtbkj+//aW75NOvmC1f+qtU9ri9FF/Wxv U2t/Hlk5cvXqzsFHJ8XmBh/80YltWkI5iJhLr+VCR+mgDX1IV7/1fhy8UeleD/BpaGXpXLkSakze VFmPdty5Y0agM3hh5557Tg5v373n7ol//ORf/uRP/uSjR98tGU+c/w1tIql1PhXmvfHp+fnZ2iD8 RV8+Credi5PRdbqBHLaze/1c03j9n1wVG2CUoMx8PEbp8TZNJJSkCoh9eOODc+KNIAuOTQ+MffuG OAULc/NjIiplh7GJ4IT0chguFcEfbDDXFX1Fio+UBzDSBViAoXoEHQkjPlWc13magMdVeOoelXjB kYXokAdquQjQBPWiY0yrpVGOu+XQ4D7E4D8GL0iBMnia3yOYhzDc/fgiFwrgM9bgpcYCO3zu1ZDC q1EpYpIZp1V+y468BhEkGnFsCDodCiOtiWGRiCyflVWXNdhhJ9akS8Ektpc3E6IZBHPENOpJKLh1 inEKc5VW1YixaV7vsObnCWydx6YbttSJ9bT9Qnwu8UA7hhKv6uhg/8JaN1a6vPvgLaKwPbWtIhPL L5P9rBW+MaiNxeaGbv9AcN5IzlmIldn9wsmwn3L6Gtjsqsxpci4WRrbndQZhsbmk6dtyeX5T6Qc0 bSMNdLS/v7C8Ehu7GnPTS0vFbz36HRqyXRu7faew84n1r5YdXt45ICPvnZ+Ijy9dXApHG1wM0Bkc V729QryP0+s75RxsxUc45IriszyIpYb1QbzL7mgaSWuOytowvDO7ejDigJUP6q1TufNkTFk+/y0a oBXv2wr3L0WcUXzBpnieWqs8/fTW9lt/Rq/8a4PHAliLT2wub87Px7EFc705/SqgFA9nt1bCs7bj lbqwkLBA+sEIeZumkZDSCV9i1z5gFNNmaSaYMoIrMaRHOHkEovtnG2FARiJMJzSeLtL1iw/oEUCA kdk/RQ3DwhTAI+wPu8HzgQNdfhtF+AbGgX1ENBirCgK3NlyAwD2wslEFbKs4YRROZSbt+agJlEQb zMNBEM/nIjhSntz5oYmj+sbBI2Nbq8JuDzMGndy97TDAMaBjZOEpoABlVJS7nMVE8/CGuoAeMkAB ItRlOgZut3WOaxCxZoxW5PFvXoUhLH/qWiyU5VJ+jIQ8OWWam5w5jHpcoDbStIhaMw6uTsZgOhZW Ne5MRPrJ9TjQ4/5mWU54Z/u0gO7pUhyX/t4Dx5S5maaQq8tfrEpX668StZ7enumVSPW2MPtKvMes 1NLhhcXYfjGYjXqrk3MxKzof64qbE+kQsgWtdBmvT2tGqVzsxNFrze10anMpzu2ZOlLQoseTR2Nd 9Xavsbm5tXptWtMVeysFbbyf3Es7ijbSmd/FtWim4ZI4r5dLcmHNeQQMFdJqEh11G+9V0/xpjZSY 5C7u1ARGtUvv0vqpycF/VY3b9S+JvXsvebUilfXZ25R99ublO+889Jv3KIYY/uDjw7e+9aFDb/02 lerV4qMgxanmlcua9S/edvttU9XAJEke23GrfWGNDlNSvZq+xknxaEUMUqAXYeMCsR0EIGCU7gIR XyUXpcPHjMQWrutu3D1wgHG6VJnjC5VSxQYpIMC44GgFI/BTUAn+sC1VrSEYUBX4neI6gEyc5C/p lV+1AwqAHcRz08d8yQb+EuxQEY9yK8eyHT8qJ2MEilgzKCpsLovITDOHA5zcXnSjs+EkeTb4x7vg x/UCRvwa62kj0NlC5TntrgadHIng1hhhEOHGsIuWlI2WQuHYAACRF4Sg00eeushIpWaP/G4X31iN 6Ie+F0VZycojO2S2Qc6mvxrgyPKZFc1ZQoe6jrUiWD7YjKWq6l5SPxkriS8X4xv2Z7W3X7ZXDYDe aL06JC/dHCxVXiiag4lonW4hXrTrVUSopbIbs4STSzFZuxAfhmw34sXxMO2qr82mgVsxvV/biFmR jk6n1Uqfw7tLS9PjR4Pn7TGFdYPCldLq6vrgdF1AUNyO97na6qY6dKJk8KkD+zVN0Y33ZfWLMaGx pel4XdPxTrzQivMqe/pOgGYYS/ExsYOD2YCDZ9+nb9LOD39YtS/o9CR9nqD4GzfdcsvuvSdUtDN3 +WUvu+ntLzl48Ynl3dXCHS9YesOHf/3Pf/Znv+CTf31k7sij2lYnUJ6OBQ2nzp/Ty/0vfO3rtL+/ UA0eOjtrAt9acU8RXL8SCylpCCIbTEU2SbNGr8BJj1gY8VHES+nii0M4ti1Vf5k6ob3tugHJWR+r e0IPETc2cY8pM5Nir8YWeQplisMrBkpcpzwqK8ZYx4mE9kZ4iB4pVW0HtolDEFcE/vTXsEW6vVeP 4MdQRRFlUIo1AKtoGeAGj4wI0CQ/rJpP+xIuMeJ7SnSNyAIdLgtFtustuj+DThs5G00MYka/nS5i tBwykE7XjZyQTRlERJJCCv/31Jh1hYzQyeUCLkmkIi4P53maPwKG8lY2CJpJFH6jWtyvSExxK5vB tOQeDNNsJzSNDemFV1dV4245Vr09PZHWrNRj4FzsarV0f9CLzrJcjSmLq+U71N613dfGCL3+eQKO 1ljaI1qNldw6cjEop2MzipPT+i2MB7Tt1HfiBf9UbMasjYWB7TXDHVrxwq1Rna7osNqxo4XZ2UJh NiytvVzVSpvSc7XYlnExzhovF+KV+VY6EK43vRft0qvHRMryZcU4hQsxt1A8GEOKynTMwBZbcYzs TjmGXe2i6BaWVvuahK5d+EeKYmZ0Ypt2iU5/6czCQmHmu1VKq8OF16/5+//yZS972Ve+7b8KYp74 ph9Rzt958U9NjE+MTfc2NnbOLB5VqY2y1ntOLUw0PvaJh1qF7n333be9l3AnbSPrFeNESm3iIlBg HoNIgtEYFngdjGhsexQQQHtLZj7/GHifFvsE9P7tpSjXCWWztpgFXuQbEcGk7LE4A15BCMNTDBrj EDOYCNiBD+ivXZ3MyElm5TRC4Qy53yKa8Qiu8A1IjTg5lCliPxmhgAUT0KFf2EAuw5bTYdh14WZ2 m9yH0S0XleI8oGdOX2ybAkKZjtsr92c9BURGwIh2h4J9WzVSO5ICagSqSgzH21/0ZKChCaxbQ5LV CHsjPLuIcRZB8sxwqF+3Fzeo2hQMZ84vR5XPIJSW6omm1rUQ/pu+2av2thPZeJm7MxEzhpWBJoi1 nDi9Ay3Egrvpfuxi6xbj2zvd9rdLG+3GSQFEayI+Ht3qz6l8TNto5DG+ElMHtfTR52rMKPXnI96Z HEvn/lTDVPb6e6HzqUEMApb0ibDxyrTio4JWBMYJ9qeml5d3OqfCB8e6MVdVqC0EDC1GDFGfjBnS 6oU46rtw/tkYQC3dGWh7NE4EGo7HppNqdy5ArRZRUrsXepg5t6uD1maW3yK91du3iZMzN33nxNzc 5GLqQuY7995773u+8aYnHjg3PK3zlArNva/4ju94+53FA4KFT01F6H1xLGK97iB2gB2cji0dn3z6 4VtuvaXTSm/AtCdYM1CT0dMUu/HSSVXTRp70oJMIxjT1rgUONC0YxC8tCi4wIAICVJIJbOwjRw2V siHSorQ6Ay67gWGOiWouyUCIpGw5iiVAvb4bAycUKXozbDG/8G1MEFbxYfDIBocXQc0M6AaN5O5n KXK57BuID1nMHbK5dxkHcWY8GQ0ohbjJzmA8Ipu9grJuGvfksGqwY3jCBaxDMGfYcYSbDyIjdVEW Aa0QGjFvRwSR1GgYZuCHv9RiUODG1eUEoWPboGnA6xyVMDx+0aE5zMHd9maVUkROLutlaPbcc89J 88eOxVcbzSEiU3WzFLs5JoYx0dsrxtxlvX1J6ZolVspuI7xmuh3MjBcCbnamA1Z2t39MRDbqceh0 txYcNnq3KU+lHJ8t6lSjXboTaf9T7DCNha1hM8O0i6Aah70NFvfi614L8eqmVJhQs24tlxWPVE/F J+pbm/HqptyIL4UUJmci9pmOFXaVbnxObvBUeWNlZWYnFg3snYy5m8JcfH5i2LgWxtmPVz2VRjot oB8SNS4OtIlk/PyDut+YfeGx48dnFhYFCtvlS7Ha5lWFl7/8tl8/MiGlFFYPfuRvzn7op5YuXbq2 PhFbUj62pI37ZW1UF80Ds/NCCS2I1liqV+mvXF2/6eabI1xIRzT2ajGLWlOImC6mOwCm3ICj1TRM o/FEmpgFQ1SK+0y6PqWEurOP8NnmqMaGQqOCDtTq3ombaJ4EB/izuzUVlKYMiNgixfFPrNCXHS9k zpbqKANGP+L/SkERukQQXfCSC05GLiWSLXcMJL3R38ALHuW/ULZWVTVvBsL+0rsCrN/SGXdIoXY7 mH2YKsyGnd+CwKfz52yjc2ewOGHo2SKyHLwMCjSHw2cMBsPKB2tKoYibzyhszs3eSMsCMbQ+estr t7FRClkwNstFu+dgpHve3UjzrJtTcCQwUikI2hr5O6bPIOpFajXk2kj71Mb6abNRLQYa7Yk4drbe CiArVyNd1cm0VhoxoXl5+XuV0u/HRpNS9dGQohu71bRcIPrmdAhsfyZ9oqqcVoGl5YjdRlrpeqAT QDCZTg3bjDNbW+fH45jay7Ewp18NuQaT25FzKn3cdBhHQusVWGyqWK8JxSfr43FOYy1eQGmnaICR GFUzpW/V6gVaOHIx1vFsn2vGpPXuTERYd6YhVSnOG5oqV2J2/9Xdm25qHK4U3vWuh1/3Yy/QR0+6 10S+8GeLNwnTdwuR/2iaWev3WqHbyYA5RXRPP/205oRuvvnmQqUab3sGsXCn0I23eGJYUCsFYvP0 KJ6b/syufbTJO358wIBC8+Dt0VFkE0a2Ej1yxIGDgQUBivsr93AqgnxG79GW+9s7MKbQ+H6M47gG ZoiJsBvMlLI2JozSxfFPFQF6sDaVAg4kKdQIT9iLZ/umRiwVf1Nxz3Nj5WSwqyALObnsKspG8GVI IkDjLwzk1SknDUEtZBAFa9v+7LrQFbgwks1CWUDaF/3nfk66vV035PGvwcXxKa0cFrm/qAoK5hau nJ/qrF4rCsp51ciCIXFBinRfAJAjMtOxql2W1rcBaxJEKcIjlEDjKgO20V2IYcF0MyZoY5mQzhsq HI+edTx9O28yXqfW9lKPWw/ppstxaNmZ9ZfrRfvl9hcHYBXjg86lfqygKfdSLD8eywhL0/oc43hn Np3KwMuTdmhvMB5nIY0dUuBQLZbidXvvbJhlbXk+BKysi/N+PQCoNhFbFEr9cONyK2Clm452KzTC pHv1NBlcjfeARS3GjH3zsfxS22sjKlEQpbHOlmagtnY2AqTGpzkSI5aYlgsx93TlYP/48aOLC4Xz 51eGf/jh5x588BvqP6Z2OzWnT2k3N3u3S6WtyrLkum+vKXCpjsd09aOaQ9NcWD/c7cqlUwr2Dh8/ FE1fnojX4oW+T5HFBoijdROzaWlGqKjTCezMuG5MgCfownvdzGRzw9O0LqsbpVAN5qu/oI/9HzvI ccpF7LpYhunY+OAnN0cM2sMWm6z9E87DFNKEDt0XWhAdmYW0I7OD24iB06X8DBlEx5W6XkS2MyOj XUj3BEe5EoDmXC6E4nJFI3pWOmwbrB2dUWmuIljKMWjEXWnK3KtzGHV6Djokui1kEn5KdfmVg29e MDw5XQAxF8yMMOBWy6WAFKoAbS1mDlIkYksGZVeEBSpd5q4JDsUakkUNrRdqStRGcZAIe0hueV1S pg70V+MdxRryCz1NIc9njEqJ8Z5eg6ZaRVHGlSe+UEOqA7f+VYBRLwZWe8XYIHrh4neplu2Je+KD P/PxkejxYvrY4Xosiy1VY1BWONrQISGDqfhiR/v8gkCtshJLMYeVC6qxWoiTFfuTsalF3x1RendP Z2m3CtshWqMS75TL4dTFVnortzMei3fmCnNhQsVBDNlmY5WzsCFiqJWYb6kUwtkLU3GQfL0Y79r6 lYsCl+HBExr07z1YuHhxffHpNwoQ/97YE6L24PRUzF71xnfbuy/RhH698KLeQfGzXpfQO+89siBZ prqxWqU/Pn/x4jOV0u7Jo0c3dZaKrlJ8IomAhj5GNyrLOkGWNMfhamoqGxZ2Q/CCy+UTOvik2KIb oQ+MijIKtipoUreogXHAGb40cmFMmG9u7rnrAnmEZjBDTud3ZIQg4k0M8N4tupT9LbiUxcQJ3NCO cjKny1OI2HNIJKKxraMK4xHYYaQwb6Jsh8E9uFQ74AJMo1WcKtckmWlFuyspyK78IwBhneTKzJ3W dMywKeTgQjbLOKJzmt7YZwqAL7LkyGhQzkHns3IC20axnCA0aZccZFEsv3l+/cVgwvOTzuXwCkO0 N13n0stRBUNyBpa28F5PmZVBF3AT4NJuyxXZJqUimh7WpacyAFHb3NtI3KZTq9o3R9zRjs23e+nT j1vV6OqunPrfar5WI/YJbA3jdXCxFC/PqhPxbfv6dCyC2Vrrx+zP7qVguBtjea2/jCi6EiuqGxMB OoVhxFy7e7GYbpi+9zysxUxuWcsD5F/XQ8mw1fpkfFF6ONGM37QJtrOZ9lTtxoxqbWw2ptXTcvJh NUY2xVqcerjZvxyTa0/0dGRK/fx/VL0Huh/U0wvDe1X23u4TjXrjzmHz6NHxsU3NVRXKgyVx+87Z VS3ULIwfkgJrUwGdH7jw0ZN3n5y5FPN0tZlFVjLHEDUZuZCHaQqMP+RVUm6sdh41D+ngkX0AJwER HOPg1XZRSGMTVIxViY9QZfYq3f5mwxIdWzA0bb6gZF4c9kAWrBDeoAB2kP4ZgZNnOL9ujLwqAs4a FKKB9ztkl8K1iC1VBLC2y9lX4c2OqraEPsQNOkYZmMct9QsIOpvvob8PZZ8ZlOVglDdoDgSuInd+ +MzxyI1yI6RCLUc98TnCD09ZFwr/0Kd2io9wBQUy5Nm4H1GRM+RgZMZoFGrBGKhObWT7xIr0V8HR 3XffrYhG9zJ4eRo9ky6QiBiKBS76q25cwYuWAgrCpHDJiF+oFp0dIpq95pIyr64/HYdMtMLUG5Xj cs7t4kOxHqUQL222ejHo/uQj/y72xI/HYLwyFtS6e1cEdr3tFSmtXIzj9AtjaQqymo4faURoP1ON fl2vtRSttDvRZTYrcTTYoBZBXLUQ87DFvRSEjp2LN+DzsZaqMxE7qHobsfW9sBEuWarGrFNRX5iM T2/HsSGlYWxnHRaDTmkztohOPfK4pvkna7H+aFhaCuisjvW2tl4/vLq4UH3lwUnlWZnQ2R79Y1OH Lly48puT8Q6xU1gTUlc785KlURsXhftvuyk0kGYvmJ9RdaqdrSG2hzBsqTW3LRsi+IIzAz0OhQxS WAPFCToCXPdjH8IfwIviykAnE822fzwINeYma/fAjOgbXRGGi6HrsgWTbqMEJlRK1Xkjbj47gzmC NbqIUOylRiX05cv+TC+ac4IgJELWTIoITstlkbnJXZEUeNPvSBOgRktqB7bXmf8RnmmjPNE53eKk 2Lty3nLxRyjn4GgIgB83K5Zj+xnhJIdv+DRLZtvN5JTcjm2QrpcqMCSUKf0zrUmvoBQ5g6aNlKgj +iV1+G+aLYq54RRmMs8tDNIbZ/XZGtDxtoemBN0EBPK9mMHRN810TvbGtFx0dfehMLlhTOjqE7HK ubeTVsmkT0LvDS4r5cLaq7XU8Nr256hUe+a3FWSNt0+eO3duvPv1MsXdyeCzXV8MfiaviZ/Wwrx+ tUYyJNqKdXY6HCl6rGK4XrefdqUNIsAv9SKUKx6oa8t9YV5PNdBbDXC8HPxo41pEUkvb+h2MzQX4 1kOQ8kYEVMvLMTV5pFbXZ4s6n/xD8dnYiC+drJQ+LRCZ67xLXP3rA+ef//zZnbX4uly30n7962// 9KP9d7zj1EeXNZHWfnD2C6ScRu/T4m3Y2L566Wq71Th69Jb+YCNgUeO4qSmpSMNe/dIQAce8BtGc Ue6EuSlg9A4NHONgEOQ0iNDMkpBRjETi1TXupGzM0Up4pmZFnHrtftxIpxGT7n+3VnQgy1IAxlC4 DfnBqREnxI2VaEAk2I4GSIEeb9BwbC5lwGGwY/s5zgnw5bVg4lwwg05wkvwRZcNW0nWj7+Wubmcz vpgU8iJsXoSqeSVhVTgD7Nk5cVH95hGfE6FDm94orzWD9WBA1G4YcpuGLe5fIpUPQslvbdDh4f9K tJh/l6QWZ0QJ2Cf2QOtYLu4ZamGT9J36cLN+9d4Ha4mTPdJLNzmFfIZ7JpJEU8bDtkclypcETPEJ kNSz6uleHNfT3G5tKXO/ICCY3Nno6oXdXjs++FPoRcTd2puL91CdS/pd2wg9NwcwFoa9evq+mHoZ fL4MdXP+luB2LMy4MYghz3BuPZxiGEe/a8Jbpeo6W01l+1F7uxXrb/QByLCWyfTN26UYgukUWKWX N1cUSZWWJyWjjnYT290jMXE2qMWEd62T9q+uxJu1xsSS3O3KqYZ2gS4VWopuDgzjo4+F6gOyjDum fvXBB39r7BPf//GPn114fuHOu+YLS52LT+/87r9fOnXq2tt7AZfDfnxcY7p/v37X558U/ctnrpZL 1YMHj4hbvEnZGC+rLvABDRdjzuzvsDwbN23py+k5KOipKgY1IpJMZs07IKzWgYz+qm46qBEctDPb KG3E2ITSRQeYw+b4zQ3UKElFGHc0ahokGgpFBNOEh4hds4EecIaHUAtasq6gDLjYnYyAgJodPi9r kdGqiZgUpSiSdwAIgv8bAmgUREafIz5MrMqV58kbNIdOnBn4yA0jBzXAyPrJzcBg5ERY8uAXPdsE iaZzVbv5TMoy8gh5nc1C2ZwMRmgS6QiLlCK5Ail2dpSiPl+ephdqsg2hj9J58YxxKqfyyGDkIzpA I+aACwXdx+EYk3G8vIjEcKkda4imJ2IudnzqmO5PX3lA299WrobxlksxOd0oz4mTbnE1ZpfW44V9 tRsANDMZHK5cvRJvTsr63uze6bM/pPSVyZhLaldjpfF46aiqK+mFnFaQl6NdOrU4cl+zWzFPspeC 2X5Ec9qeEulzsWigPh92Um2l0+tXY5unVgVE+lF50nhvJk316rPYgrZlraXe2L4WG3cVZqlUbSLe lJW24sP0m5c/tbe6Wpibv+m++/7F9/wbra6upPMbf7f97VLFz/7Fl/36//zL9390Tno4Pz8nMF2d T2Fm4XRYSOeQ5F2Y0SmUZ2aWluJNYgpT8BexlHb2f2aRWuzat92PmDit6+gaixkxa4wD+9CvMkje pKnrb77jjV26sGa7Cu1NjbatUF9agKNsWLweiWkCZkdVDruUn/kas+GKMBEbvZnk3UfE1fvDT6bQ WGguOiMQYKDRU3GFgSoPOGU31o3YywVHUlwRb7S3wCSU0VuOp9DMndmKyuUdwV/4cQua7PUAeB+M cn5y36ZS5XIn4ZzUnrdUDmQoLa8acShiIjYkJdKyMGZck35cyqIZ0HMbg08oGzStW96HUkveOrHU JZ12pIoEIkIWZZBTaaSmI72YzxZZtSCjCbEn19AZGgKs2Kqe5o9EVp6sKoQmMU2rT3rMzWmiQ0+1 U10zUBcubmu7xuZ2QW5ZLK8p88HFw3HAWDUOa1/bWI/Twfqxx02HOUYss70dKFmOFcxb7ejezm89 IwrLp79G9+3J50K9va8ThcH0cd330+HVhVqEFbKp6Oxb8TaqVojXUJXqnridmo/vl5T3qvEFsFZ0 2+utuQgRbg2pa0dDu5X2XCh8cy+2fF2dj80lE7EivFBOyxRmY+DWXI3DPQqVa8ePHz9zcuOuu25/ wT0x6PvUxTi64xv7f/7QQw996e//5qVLK8PN+ET4989+viLJwe6mbOhVew+Lz4fnoqfXCk0p6szG qvTJEIGmR5/4OzFHHDtrMMoHKQGN+1O/hA/YjY1JIhmnsA+MUtkYZ5Ho6AP7oy6I2IJthZgUOaFP Tl0xf5Yu+7BRQzcOlLBvcrou3dMDQxb6jP6QKMwiLS6X9hnvUNy+jSzIyEW0T4CA8wBGcGv+GQ+C nrmYRh9GtTluQlMpyJWHgWYg582YAsbBqmEuB5Fc4bQdl8WEPmjiawSGRtBTxZ3TCGt7MH3rDQsx oJi4M8DACClXSivAoXLaBvK2RiIjkdWCDavReWcqzetXYxMRkZ8ov1pfEZD0rxiHqSKNxTx+x4p4 6aYMGgopNNBckhJF59pyfP5wc/fCyspKsRxd3eEDSxrujZcW1Pp7O81YO9LdFpF+Oc4F61Ymon9q x6RVvxUHgKx2nhTG7VwK5xwvxTEjw7HjKnt243NV9uLM14r/ajcstjGM+c1uJ5YRFkoRp0xUVyTa ofmP33HHHffcfipqXH1Gg8Qr6ycUbT238fXxBv2u4wKjXj3m3SeuaoK52b72aOxi64SME7NpavxQ DEt3y2kY2Ag7nJxux6vGl4fXLFypXLvWO39+V8p59ffrA0r1Q0UdLFf4/dXbL69d3jjyfyPiq3+v 6Hzh1SvSwMcmYiB2obMrCpcuXBY1KY2pEtGXs9COIFG0uxRKknLgk7rHlPErfFUXJBiCGRSAD/3i 1ZQikdE1voSHgwJYvBKxSKrm4h7iYArEsQOMHtuyWwJDLp47ubtNJMKIiYns/7CkS5nFJGaKHuyu FAdiXC+KQuQcSvJ7cIo1FPAJzdxV7HsUBDF1w9tMK58xr4igE0OA+bGA1oCd1nzCbf7LX9orR58c Gki3/vNHCOJGMTorETGhzL2bjxue5ok2Kjg3n25fdMWFedzIM01pc7WN6YaGVhFbv+7lsSIrMIrP LqYFeEwI0NYUoWkIzHUvjxLKCKfkkyCR2jc+UZ9MQnmUQRfBlABORqWLR561DNzZP7Vd/KTjPiLa kgEIODjglJ4MqxCT0Mc1CDH0NF6Q6bMCk5MabN50002CMOGLYrTulRURfKqwIe395WM/Ee/Rb9uK EcF6vO8bP7eqb8lu7z4h/nuzz1d1OmxbV/XmeJ01HNsTbO1OxgCzeEyLchSdaSFeb+yxwuOPPz77 4Z9V2TcX36OyL/zivbd852uL3/ZfqrOz0+1PrJ47d7z3s2L1nt1V1ft4Kbbm9ibTsXy9NqqW3lAv wwss5HrLahrfvZCKuCGViDXgG7rBGego9Bd/xmhIIactiSaP945p9lq6o3oWHHmyxj5j/7fN2VKp yIgAP7Zy2okwimy69BcRiC9wGwpil5aa/CAFMOR7exSlsIPclyy7n9pbXATHg0OGeHZOzB1nto/B D3OljPuiRdOBc1YjzmZ57Za528Onittj4YRfivBrUBgRLceLHIwowpUjAvrhcgY3E0aiX9oIeREW 7ZmU1UVD5HW5LJ2iGbZWYYl2UaIBBZSn3XN8VMqzzz77/Oc/n+EDqsB49Jd5RoAJUBDKqGn0y5l/ 7sZQNaM8FtNa88rjqFmUhQWKVjQ+MsjKKuhmyOk2Qg9kgx9Cb6UrP/agv7zpE/Yps2Z/hBSawdne jZVTGzuPCQI+9snv1/Bt+/CBUM7aFWV43vz3xIi18ypxsjz9QyK7ufSUiLRmj2tFwfSsRiel1sHu gQPVwm6MSScfXLp4sd1+6gPnzpy5Y/k/qtIvX3z2W7/1Zd/3xR/55CdPzf/FQcWDw0u/qTHvTON3 VMteHNg91B6QgNF+2g1XjqBS7ElRYka/sWdlLxZ843RhEvGpzGxjGi1B1IQdWAV2J4yYtkHjuBmJ ys+kqeqmQ8jziKCe6mLtU+5UWCfuavcwBikn7cE0pP3B7mQ/1FPlvC7e/ge/kQjHxhPyX5tv3p9j B/ZVpLPP4CE2a3uUM4yAhfHOJgh92DAu5Iz5bQDySgSsVqUAerSHQ2Kj/gvbeD6XqyC/wSVHlhvB yOJb5yP5UWxuEjg8qjYo5D3HCAbRXuaTIpZON/uYc70/IHMOjuTHbLATA4GIy9NkMzg5bMAAfErJ DzzwgMBI6YIJhTzyPZUS0BgEsRkmQzWSENyw9FF/ISIOgQmk5q8gSXlEEAYwADecuLW289bUPXSU mbbWvVKoUV6jUpiBO3slig25G9EWvf5WJyBpa62hkO3Rx2cEE8XyuABrafG9En+yH3CwXn6l8p8Z vDk+pnRTzGEtzcTc2YW7NzV7c+TmrggOPrF49uyV1ad2NAs2ferSxvp6qf+UxHnPpTt17Oyvvuvf RQhytRaLJJ78gEYWN/f+WrWfrx6RRR4uPqj7Tmk5fGdYEBJJCvGjSSjiA4S13QYY2TrRGmYnkQzM Ris9JSxE4+ARZiG6aIFOQEXwRvUAzqxs9Ff6jbMp92cicSpsyBkohXfBADdk49Jfej8eccM9ka1B zZ7s3o9HuRvkVdsQTdOVugryuOuGAcJDyOau6AjIUhuLqSLnFu1hhcjudrGrKwNjN10owfAHQYOp GaZqfkec2bVbYy5ln4HJHK9xjJz+iPg2FZO1Pt1kKDbXqhsC7Mjb3f2BlUaePDIiP/2W+0tM1B0A URLdst71iIJmW+TVMYRJ3+NCn1imsimRUAhE0F83KBXhXcCWshGtKATw4mE9Eh13MNAn1OU3doGk ty7EYlisbuTArGYi2or1SmnoBxjhAnThmJzug9rOUG5/ZeOURm3D4WRMuXbjxV+ht6Jse5WD4vlv PvHdMaybTx89no1v2Y8tbWgYdfirCnfcMbdztvDww5vtvyhqZ//uSpyaVB5L30NuREULL1lQ+uxg Qc7+3OMlvQA6eiUWEDSPxhEl49e2BGRH6v9aHG7pxb46g17M0Kk68a9zTvTSAGGViEmL86KGaVgY 7cdEj5ULxCAzPYMu2hXtu1GtPjIDeDgqDoPn2zp1wyCceBvNKr8KOjKCAn/FlR0Gj3JHZCfEzagC slSqi37G3Ti+kTseIGVkyTM4W45cBjswxQWpDrWgYvsJJp5DVQ4BONWI0+JmNI0u3ag5iSthWEIB RmpjjNJEfDOiN0MS/PDU9YZNpAtBQEMsHjvxlZdC1Tl+5YJAyq2D5nPlUx2JI1XkmIXq8la20qCG en0D8+gB0DQWIzhAowV+enTbbbdJq/org9evHN5whlMw+FIRq8UVuXWUTQ6l6IldJirI6E/pwhT2 uKkFlSJ0EEuqha8TwokuPaUdxR4LmvLVBsqpCEUhhpobe5YgYC7mITrMUW7unVO2ztUJ0dfuWP0u t2I7S6WcVmy3myJ+qhN7/R949t+FXN30YvrW4j/5J3cXvkDnIm0/+0dTzz57buyxGOVUjlwTJ+3K CWm3PBabhzdaGpBWJ7ZbgqRKP95E99Lihs52LC4de+qvL587V534KVFe3DggPnfGlolUpD0Ok4qF 2mkbFs0aypTu7MAYvUEHpQC6dFC6gCqwBgsAL2gwpaBZsEn3ukFrdv68J6GvAPLxajUSlM0i9eqp jZh6sUvVS0En2nlEAURwQT1SO5GBy6ZvI7Y2IJi7h615xK/yblmP0FXehysRZzBu4ja4BDVSlxlD QGo3J2QAjMBxlwXxPQFvV0eZeQtSBSLY/92aZgD+7XgQ/KxIBA8jeoO4Gz3PYJ6ROhff8ub8owrz DId507hdyGNosNSfVVgUi5jqqzV2AGsifEhTwrbMnGFlJlwCYmgFJRI6KSDSOzhW/GN7oBgv5nSx QImYKBZJ6oSQtBaBOABnQXb9ZemTiOAXGlIp2BEYMTqhCqbb8Ue6Ltzh4oVzsUpb333U7NJgWau9 +93Yglfrz8orJ8ej1+/UtiTaTm9Bg6y9q+dF//zR5e/7vu/7w8e/5mMfe6L16FxsJdPBs3NzgzvS WuX4TGpzYxiByOxgMUKHi6tp1dK2RLtYDc9tXJnTjr/Gk9+t14eHC+ejltKVsNtynAUuqZl0Pn/+ PJrRhb8EmKomvBrL0A1Cgix5N4WcumgDdCdhCDIlv6f6IKUUPRIY2wOhJv4ASGxFf4F24CBOTtif 0MKqdOkRJmIeaDDVTqSW+xv+o5zuRZ1Z+YFFJM1xSpwYIIw1dlfTNynAkaq5MFlMzX9t7vYfIxdO lfMGS0bhEQ6RXXaAywG1ZCYFK8wDQPGTt6Bxze6di8B9jiwGJvJbUnJyobf8MhEjHU5C7Wgm17A1 k5O1/2OpOSc8gpolgiYNijnlusVdMUiCR9pal4xZUUO84S4U9F5f6fIr0VEeLByezRspGC2hPQM3 pSt2iP2uafelKOBp8i/FC0rXDTtyIa48cnW6RmiiIrEnauwWIJ0RnMIc8alLIogCc1LUa3sTKRWP Pbo7O52NeIF7tbchvCsNDyn/XHk5yvZj9r2xGFuFa9WeJp53TpUV3SwPHxe1P7/00/oiyNrV9YjX ahGXDA/GJyfnSutib6+0q9/63s1iYK8TJ0MNpuPw3MGBCYmz1KusrOwV3ndZ5xnVd79V1PbmYwLr 8FZ88HqtFwM9cUiAonvhkdI1p4ZJRJNxID/G4RYCF7B4QxLtgZOTM59Rk8wSXtQlqh6B92JIQC6G PHzADnKUsUnhXfrLKkcqIowiFsAVc3tSBqWAnipILXZUQA1W9YtLYApYAzUiPiCFEqDA5UTMBVe3 D+RuZjc2oPAUBkBboMqDXBHPDd06x9rQM01lD0SoG4ecCELO3EsNAbn3Uqn5RAO+3OIugvOPgIW5 crpTdGN94swgKZrP7c3IhapvvHKwzp/GC5r9CyKILz3w12BNLiIOeKDpMRvxKYvVG2sV0SmrdMNA PFaKNuCZgsz7KD/2Jm9U/KJxmWFLlJUYhxOlqW7dyMtUSyzRTmM9EcHCaVwCH/2FOFO3+JrEZFpa dTGNSwbqslXjVuIwNpqsrcnpWs04Q65Sbcfk9GSanUlj7ZnxOyWUPhWpp9oKpyHqbitOGtio/LMP fvCDF+pfqIq0tEi/9aUY0K3F9xwbs50AwbHteaVvNmJnTGU6zvAt3bIj0VZr8d3pw59e+uAHTx/7 4LdHhD7/0QCBfnQJdR0tJydNgxAYlmiqXQpRvMaWY0kUTsqcEVrmwpodcVjFSGu7pLWM0DFM3dyU 1ugimLfDIlmxGjuS0xAXD6TJHfjgorrUDLQBPm8PoUuBJnN+yAZB27f90M5Jb6N0fG/EiO2QCA5v 1AsOohNiEJiEN2WDYUIkOzD1Wo34D6pDXdgiMmLNIAu1Y6DKHHsds0WMdjyK65FygtqoAvasihwg zBtYACmbL9R04Zw4MxlAEOcnHWvJcce8WVjfkM3U4HCEiDE0f5RXATVnQwRHuG4U9MYKHQtlkQ1P NCXahj01irKpP3/BC17g5g4v2p/QVE7dh1enRWr0iLQ7nTxRDHYCWWGQQiHlVzQEJFGcsQnGr3ol hWIQZqlcHbzF8Gr/q4f6y3DG89yONJELeCLEuz4WSYG7PsMqsJAVi2GOK5meDTqb21sameqUkyhY qMg93/P0EWHTua0vE+WJ9OWS4sF4XTicjqU59a16WGkxDgAZW4qDcTv3DbW8YS9OYqrMrxTOneuu /8b7zj/yyGL1V0JdxathzINFcdUuxiIG4aH43EifEGvUw636rVDmhWufOH7r8cm9g6E3dtxg97SE exjMyO5Ny4FHOD/apzGk8UDNdCk9/w6M0qWgWAifegP0SMyGHgmq8W2cRFXg9lgYHu7w24iAqWHE sGcnMfqooO7deACB64I4pmBngAdUgTaMWfwFNfjNgzXYcKmcHzu/8ddiwg/ObwqWi9ax56g6gzhw CYhEZL6/mIvMtKYom3kYBkCNMihHF2zbGKjUF8bA3xtVnSOUbcNljYaAiP/mxKn6xksi5DXmBunO AF2hjbwJ4CS3ZzefpcPwlK6ZDj71HqFBmnv2pAYv0YhV47w0fUUjrdRXWdVIqKJ76VCQoZdosdB5 /1hUccWYiyGJPgHgWEBDJMENj+hLNHSi/zPuiCxrIMmsDEhNjyipWSdIWfGGlyWJYjnP3My88mhk ol8JITqtTlOYtduM7+iOjUcgcvrMxSeeeOL9H/92lTpbHyiKmwxorRQn1mKY1oiNI/3hqaAzPxtL PW9uhXcv6NiDQndRrlfYe9vwYx/4wOKTPxhmUP6oeO4MDkob1d5qSgm9VcsxHaaPXAdiDCfDCHst CX5h+bJOurzztvgcQAzTRizMTeiWMx7h4Tb0HIxoKimFplJO9hNi9EzX8QoAXBA3jLrdTcEGQ2JI GTKUrhSAj84HFAARclvnr7EJDjFovB0rNDzBHqY8khmnVY1UjeCuC1eHsrIR5sCV9WkFkkKXLiKE SJgdgIt5KYNSSAeebvRbpLPLgUTKLzdQ1QRZII7z4MzWDCKjYejTIsAomUcaxWVHTIV2MX2DplMo eOOv+4Y8JxiH0nKwcKVuazcfxA03tCD5oeyL2ZlcEB5JUWri8MOz+mBsTTv4sUmiGMIZ0cSGudwE uZ61AFov0TB45ZHDa7JZviAE0cJo7S+96667NCclaoQ84kSOLcpgB6/qmfeIJYtprROv3kQtzmbc /1Y7/bp4UHGhGy6gDIqJWEiJPcwvTEc32Q7AmhyPJZoSVik7u3FQ7Mzsgv5evbal84Yef+yZU6dO rbdecfvtt//R+XgJOLUQsDU5viPimxuxinpQjWijc/uaatQeEC1+GA62I89O6ZOf3Fr7X++7+Pjj R4q/LJq79fhMdrMY09UNneAkA6jE8HNnEHP586UUc+ymKYjKpm5r5cWLK+e2eysvfvGLA4xG2p6I gN7GHQsOI+Z4qosb/arxdBl3kJmtZDyCGoviczAynRFXwUl4Sr10Ajg/urY52vIwEUcZdjbd4LGY LHiEC+GHOAaiOaehUFUbO/IhDEM/ESHSgTJYAP85BKBJ0o0RCMjsAz2hyuoegFC6RYvwL12ohQwj LopOoKlHCGWwcNU5LuRMkhMNGwioiGxGbf7e6O1wjj4RcwQOKAKfN2YYyWybhI5/zRIpMKxWs6EC HDSfjYGUXC6jHjiublKTuGoCrTaSlSqFcIauyKgtOvQTyokxK4NAgZdlmkNRBs3XaCpEIx5lULoO SxIGCeP4DI+KK6eCI9FUpfApuOHlnUIbYWLadpvOSNqf31Q2AZDmsJVB6ZxewryS5AWJVK/oMLuq xP4gji4rlwJENKkVKipEx3ng4EGR3W02tbrq2WfOiezE5Lxq7NWvisivPfZtsfBwsSUizfV42Vfo xQFs1cVmvFM7uaNZ+MqU1K7X6rFYp/67tbf/0bvqz/615KrXL6bvHTwsJVR1hpvcrRS23Svxej3Q sFGK0HV9Nw4zGZ8MTzySDqX7xHMfLSlq4twWHBVlcdmqaHK7LsYKKNC65CcOkszSlxBaxXFsVCP6 HgMz3tZTZkyId2hjuh16eBqeqnURcVB1DiUpIo2LWuATIogA+ng4QxPm/oDsgAiOlCuE16j4KgMB Ry4xUZfmHfPaxV4ORsZZJ464k0Mbux964C+8Wajch2kCRFY6bwwMOkqhuFLMHkAGAzmTFtC6dTZ8 3nDAvb0aCCYRmgZ3OM9/XcrUkJELEMnbhYqswJGntKNNkUahHeGBjsF9A4aUcw5v8Bzb4gcDAYFW HsvPVZfNG0x3FM9f/UJfRBhGgUSx6Dm98GL8pThCEROHRoqs/jJG4ygLBndyEOXU0hu9XRJB4SBL HFleBAyxfUSwQqSmGxYrqbiGbwIRXSqLLcGehmPxFm86NsFWUsAwNRmUtStXWClJxer4xIyAcmJq VrJ88qmTf/Znf3bltq9RfLe6rsnv3va1J+K1fSG+jNY4cU0IOLi1L5Asx3xGobihfWqX+n9w8fLp 0wcKMXG+1f+kBoTl4tvF1Ww/lj7q/Enl1HkiuqbTsr+Vvbul7U7t8/Rx8Zl6SQB6Yvydqr3U6J56 7nTMGdHkthtumF2jLfNWpAFoG9TBpTqEnYqz1CRxPIoWkqeT7Qkr0Lu7FN7T4/O6AB3uARFP1GEW okNwBJ84lbs+GMA5HQHpqfLQNxJxUAsz6/gwpklxCHLhya7OoKYUatFvDKcTfUJ3IA9ZcGCzCn3U iB8CB/w1yFqr8CaaZMiLjGCo9UZ1CGuRLaA1jLtCE5zShezWg2scAaxcV250ZVZ1xqAcK50nz2yW jHGWETZM4UZ+XAT7pBVsNsZZ1qnBFe1Ifg+fqdHp7lpESi4aH9hJ73poaHkyixV5n0A/wUpF5hOY nFY2TJ3wn+1paFuPhEGxfT8t2mZ4roJyFmVQTnXe2hwnNOER5yUxDY8UMBxLhPa/4sv8pgrK0Tis EvNTIg4r+jNzs+F1ESc1NHMkERQrifOz557T+FEHMSnlpltu1ZTT8tVVHTL3h8/eJngazr9B/JdP LyhPbbArOs3FOCaleteqROjdFoDY62oWqdD5m8LZs5eq63EOQfXc2oXz58vD/6UeoFb/cMiVzhUo tGLGajhxISAyZqkK13a/UVtqKwtfEzP6bcHv+aNTv6CnO7vnQwSOcRnxHJEAPrA2xxeAhdpYNwSx tCXhgJpHKcJ+KU6aEmZLeD0SKXLiAGmBqE6S2yPKoBYTpKeVTqUUlr3bz+1FFMEHcGwsVUSwUWWg J+RpDqkwDJJiwRSHAh5IkbxU7lo2ZexPBT1zDDUy251wBiDGrp7Looo86EME8NeV2ttpCLiFph1S FPL8hlQnAuIjNLH1EbbhzVo12wh1oxQUh5SFtRflxQ0BKIeq0TwMj9SlPKaDyMhL49KUtgSU407L Vs2NJXXzQUdkmZ9WI37qU58S/7feeqso8w6eoEb+LMq8nJHdsm9DJsRxtP5wCP00M1BxElDMGcdw IaKStHxRj0RKHbYuWFVApB32ulce5supWvyAhkxvo1UbjwrKv1Q2jivZx2URITpW/ph7Go/Xf9PT cQa2DtHWI1WkLbLLy5dU0eJSfE2gWKpIotOnz2pQ+dsPf5uCuM7eOdG8b+6nYkF/80sUQ+3d9KaY 27orTpgbHo6XgK3mrmqvPRuT9I212Nux9vj/HezsTNT+VDyM1a+Ipd7guLjtNl8aJjEVu+FanbTu vPxvj95+u84FV40zrd+NNu38mWg2+5vxRos5C7plx7rKJOMmgNQ974/BIJUkQNUNk3wOkfBeFWG8 JvnFNFNxEHd8JApMkYh7scirCrGhv4zSgQl6IT4i5DA+N2iJSu+B5+T2Z8ezxec+7BiKuux7ymPw vZGsXQizwDf0izc6RoANu5mdgRvz47/QQUB8yXgqteBvIu7JaSjjXQYXWbDTjaQ8dXCKVuHTw1jj Lwq0r5qyxYFz8ueYOJIzd5tcCfYoWvBGB8tbyug2gmXIgk5EQdl4dUAfoOocMaFD43iOrbZ2OiRd dAaazRVZzePKCBkTsT1Vj9iHwZIf5dcjdboKFuLs6hTyEEypuHLGVEtCIrHKjjZdysZ2EGUWz1Bj 2kjKFE0WSQrdGIjltYs93m/IEQQfCqMYeYgUMjKSUKUEZeFTk/Gab2I8zpDbXN8RrDCUk7/iuRJq dWVTgdXaxoZ4fnj7FxVnvfhlP6s8s2c+rNDv9OWvjam0pe+YnJ2t3dkWY2MHIhjsr2iLSbNb21Cl 03/9pGCl3HqbauyVHg+Abm0FVjZfo5StibujrYvvj5FQ8cTJF76wO/XN4fuX37d2+fKR+n+ISbdq rOTuVONdfEym4AmYCGCsxPzljh6hDglAZ4IGla6cTPUBNyCIlCJplVPZpDU6PYJMmzvhNEGBEome qB1DhCvVIgq6WPGF31IQNxNNOhncAyn4xbj9awThBiu0SwC1oev9VU64pWHOmelRcWmzhHuD0a4I L6UKIj6K2EXBnRvzWwTdKIN+jQI5iJhnZXCsZ/eDQ4MLbFstKA39O4xCLfBMftzVejByWRDp33hB Xfw1w0YBHlnt3Lis1WKkoyD6MUsunje6c8ZwIBuCoXC3FNpw12hWpQFJIRuT0WoR4D33xNfNOI0I p9UjYUecaZ/WHMrghSkKi3R5ewc2aa9h+BZRSXr3z9JHpj44xkj2T5AllpRHOKU1AUI3BU2AEZiL XYGVGjoJL5g4VzpWQaCA4dHFEkxNa62h1knvTKnIcvfRqKsXK/Wm6uuh6vPPE6it9p+OefHJPfF2 rB6RTrk7ron855ZXlH+qEd8UeeDx/6jDnnZfFofll7sHwg3TCV3jOyWNaodP/ZbOCpgY+1NRbnZf HnY+OB6Q0jyueGq10tNnTAqzl7/++7//d//0lObOT1yuCPErKz8QMNQ4HQLW0zKr9lx0J0weY3C4 OvCkdNqbRLwUpeR/UaUhSdmIj+xCQBgmgn1jIsrpPg2LtDbJBj9Kx2cYsqkI2TB3SJFfN0CSLT43 dDuPclIwdwyczXkgDjUcBubNEr5KthyVDDp2idz3zKFxEwo3Qg90zGfu4co8ggjIAtYT0gME8A/Q uAmoMfd87g3f3PiyyA6FXNatRh5dOVmUmas0155B1olQy8HaPJulkSpyoWhNG5ipGZpzTLTBi4JM WuakX+GL8mi1kcq+6lWvEhzoL/MJdITQF6yw5JpxHCMDjApk4Vg1enf4octUcdUCDNEBMOsk9BEM aRDEzjV6ccM0OqRLNiDCNnCGKxEP2n8D9XRsf7u9tRsfNdrZDJvRt47EcHNvQ2W3Wqdiy0Q7Jitm xg+Lh8qgqacfeTLOh+y3liWCjpJUve859yPatbd912JY125EZ9V+Qc5YfOS9grlq+ScjVt3+FxJ8 rRrzXMOp2+NY/cJczF1MDPVCYHl88/nPv+XMB2OhQ+n0h65duTJX+eGIPIah8G4xUKW5ezUmcz2h a5PCN6QXXAI8ogNEg+jXDkyHw5iOQZb9kyY0igH5ygxCARyiI7L53j86edpAGWgbaVYq4DUETYvB YUzw494S08x92A7sglTtS38dSpBHf0fCH9p7xFENW+gBb+fG7qEb8ZwDBJmNRMiISUGf2j3gMtlc LlcHHRs9oiGy9GacJX/OoVMMCtyMaM+NhWgW0HrOVQ0k5eCVq5ro2FW4YA5DOVfuPHLoAZVMlvzQ JL99OO9j8rYmv36xNAxexvmJT3xCFF73uteJFNrjZQuxv24MLkphYMUMA3OvmKJkpxT9NPViJ0wv 6kb0/X6NY7aZBTcR2KOILhY0EgTJC1jBJFJ+Gx6gsL+MJnqgYkxvr++lNyTNeDnbaMfKo9JknEx0 biuOE5lqlISAN9eOqt5LW1tPPvnk+cZp1XJP7XnKv9Y7r4o+tvl7Yq85F/vyZ2JBZXu4fPna5cuH +n8gBpqlOBWkXfwWMd+evTXe1s3HcodOIdZ5N+aWBWSbqxNra5uNp+OYt+L2/xQP840PhI8Pp5Vn pxOvHXvtGFGFEt2ouaN61hmXsNkRiKJoQ08IvL9th7bB8XASO6Eakp5EGVhLiur1S5REF+0mdLcm HpSNVsFqKYh9kIIP035UbbkwTX5vdANyUpY8OUECPWqkLDGIfRKjCYzPDiegCGTBFyIpciIXN7i9 xUF2ZFHVhOjwYMbMCfzkPmnUMJrkEsEq1wis5AA6ks05cwwyHQuVP8X3nAeG+XsjmJJOBnDEZRHQ DECHnCaYN/RII2KozkwruDhhixLlAtI5wc473/lO5X/Tm94EqIEFNAHdg3L6FRu7z4jK9UiU6Xdl mcxbYzZwhR/R4iCRZmE08cRIUNlEWQXjTXy6jIYM6zD+CHbSng9m0JmrZlxmC+Fmb7crwOrSpXYC ICYb4fCXly/Hy+7BnoBjYf5wrCra7QgmHnn2ebFBpN3TBr2j9Y+ritNbfy+WDEz8s6DfPauylbWr irPmS78VkVp/VUw2a98uOGsdPBpSzEaooe9wi+HCMN67TXYDN3tnu5fPn5/ce7tgbnziXTG53o2+ dliK6fZOUXtaB+XhUuCAD1dDR25Oqc/zOKgYfUX5/cOYiYaMJkCA3QkrCTDO9pSpOCspRJOQVU/p XuhPAiD3fV6JosDQWok0OVijdMCIOSZMAVNzts/qeMAWVfDLhf84trLR4AxcGLeNgMxYkj0cuMRw b/QTu1wOLhBXRVCWUHS/1OjL+JU7p5lXfiyebFSkG9Mxn7nDj9znoJC7sQU0HKAx3M985jjiDC4L 1sAbV57Hw95cZOAg50pPqQUKtLhJ5XBm5aMiVIqT8xdtq9tXkzHNrHS51i/+4i++5S1v4ZWZruj/ 072KyJEEQJq0jtncNI4DpFQvb/TpngmalJ8IiAYNTEjjMuyf6SSkFlcEWbrBNYAeuiLYIBri0r1y sj4bPMV0aXqWF+ijkhHFlEJFvXJ8RGBzd0rT2N29C8o/n4Zm/dqSAOKR5ya0tmBY1JKjI3cce7eG b5qBF6n3P/ejKqUlBJJiZusPxGd15gOqvb4aLC0Xvl2qaB97ufB07xCnKSUb7qaXG5vpVIArQrnl 6a1HBGGzU29Tqcrk+aDZCxkL3Zi0LpTC5euTMfP7mY2yNC2y4dLYjWM/CUwTKl1U8DopFM0qJ1pT NmCChiewxI1pPNuB7gk19YjXmSpi7Ysg4z4QjaNF6KOwMy5G7IYhKrLP585GfjKQB0PB/3UPfVrU DpbbOtRUl/KLYRSV46NS0BuWgaPCbQ5quZ/DEjlxkhvdTOm4mX7JaaSjCJy4uFVN7Ik4iGzN2Kup Pf/rukb8nCqoxZXmAGSUtHphDH64EFMX0JADhFWBdekSY55e0Y0bVzQpaDbg2Y1r8zC3FGEGgBtP EguAsGG5t1zx537u52R1b3zjGzFO2BYdeS/vzqJvT+GMnjqcl2eKGYIUalcekaWrtk2iUtyKbhtO eKmvbPgLlBEHs2TdI71yhDlpWIcD4kcgpooztTo3EYu8S+XopPeK8db/1BOv1LaPF7z00yq4NB47 9S9sTOpl/xPP/ojA4otf93OiML0TvdfFzpc/+uij5ypfE+C4+9+llsPFvxAPV/vdWOe9FoO47uTP Kb13+6oE7y5thCC7R9Ve5dVou92Ly6Jc23pMp1JOlf9YnEwPY5tIZyp+262Dqr2mr71pTUMa0A0b sRIiPm+dOww4gkvY821SKuBQCBWIEAEUb0DxTHss5gJUKyemg80BIsopLQtolKL2IGAWEYoEx+mN hugQqTL5R18E2+KTRrUp2xOcx6bpG/sn8gKdUEAKew4j0NzP7ZMIrkf4jD3NQJbTGWEGIrCae5HL 5oiA99IKZHCTGS+UOOLeoAwuTZG8UnRomDB0Eolwkd/+g1MZ+JzunFam0QpDwqMIIoiU0ac7LfAd 0ZSBqdkYZeyfGIODwRX2aRR2U9JkMMMFtxghtkT3pstvrJi4wW6VWWD0tre9TQXf8IY30Kbwif8z M61EIANm6Mlk/yorOsIszeD6zBAwC7t1cytRGXhnJ06U7jZi6UDONmGRnQj80iUBaVxxwo4Qhm+M Ige9tLO3khYl7FzSb6EUp9/PjMci5143NpHozVyEFOPhetN7LVHu9r5AcPPHT3ypeOv0Yx/F/Qv/ XswMVq+IgWulgQBxZe0/SNi9Ey+KvXgnm+H41YDs0kocpdR/Nj5P0tn8I4VPjU6cf1Ss/6bqHduN jxTp22zittO8Vb8T5QdFudoJ/+1V08JGzeTb8VCBMVs6kgaZ3EFB+ICq16W/RgclSh5m4MB1peAb gk/ag6PCaVc8X+k4A3ikgkpntatuRFzpJNJ7AH9KJCjD4Lj5u3yV5vcv1kPV+Kpd1G2sFExNBaVE Glu/OCH+gB4I8egMdY8syM6FYvEWxrl2bzu8h6X4DHaJ07pqnAoPVDYTd0VksJPjb/TJ0thnjShz pcE5fOJjI0CjFPyZy22H9pBF1cU0QbpwdUOSKJsHfNIMkwdVixroqSbmzBkpU/euN1cgfEI5PCEL wWwMkEWxTOJgukQiREZiVbanDHF+c3odJoLvfe97P+/zPs9NTGaDIBbCFDJ5MHUhi/xTh5PpXbic mUanNUWZRduiw9fWrB+yAbXhnKlfdAvqEYub9Kt0kMtdOxrQy3gtZeb0HnwwDKkRJrTXCTytpqmj 6UHA304vzh271okFN/VKWvPZjcZq1MO5/mb1PkHJuYWvVfri3p8ImF7ae1z3rd0LorO+eX+s0my8 OQ5ge0VP0DEzfUQzvZ3V2AfTe7qidZXFK2/XBpaxvfDZQu+sOGkX4myj8bFn9Lu685UBT5X48GSj 9FtqoJmKhp/NQUMhYSHOtXM3gm3RVOAFvkH4R1+Kw+hXYqMagF9lcRV8wK6oPIQ8yqnFnQre9CgW g0/E6XCYsrTD4kbVQkvoqX5pRVSPlt0vgUfmh+rs4Xgaxo2xwh7pyibidMVkkAhYsKNCWzn9nrHG PZg4oSx+6J7WVTuGB/U8AIRPmEHbuHeOXCNAlkMAGqNIDhniREzS5zMYMU2oAangLzxLNPQgZnLg c+0ozSBIdSgNlcKJ250AWZdu1KkQ78AM6qWt3Q1QEdR4BAzJb2PmIkVGygPnNK4Ft06MqmSg3WEb mCB4QS3YNmEFwRrgGDshUqmY6ajVPv7xj7/kJS9RCsYce0RT5I5BEqQbGSUpr8O0gpkJaSaAVFzZ PN+sbIwH2aemejEh5VG9KiWCSmT3CScUSgPs4JctiXP9cmA2DS2WxMkjjzyC44BfNJB+B92YnKoU 4xDuvfq16Jw609EzFcOda4OIqiZ766q3dehWsXH2yhfrhLnTd35hTIotB7jc2/92kZruxSTUlc6G GNi9/HItkjx/z7/SIQSN27XQfFA8VBJ41R/Y1rbbiQ+9X/m3Ki3JuDV3V2ivdVoanh98XKxuDF4r 7xrrp+M6im+P39JTSi8OY9a4UNkMe9Yw2KBAc7rxQBZlVRmx7nGsEomeMFN+ASw7JwWxJN2ALyqi bBygqUTMwqYjmaV3cE059RQ8YuiOZVxH/SzsVwodIOaOjWLlmCM2QZwvakqBJVwR1JPUfFmUgIha 8LoA8n36llc3rPcfQQTldNdkHzMgAkmAo8tCwdgE1uCZSGH3G4EhxDQuYJ0oEwgAZfJIUDTNAKET OZEL+nTR1iHM6IqY/2/vIkThOeei4DbSvbGJNgJ30D/mRLtgV/olHdzJ9aBEXUZzntI9WP/wjH/a opCO0BVLI48FtFERjMfCmTRL8JGPfET5tRQ7xi/T0+KN9zwSFjZwE8CO4Zs2kXh3q9iL2dNktOJc OZWH1YzokB6XJtbFjTIIy/L9sVgjUZV4U9whq1M2gZoStXqQswEMQ5gWUUKpXlQpTRnFmu+JTRXs byymOCXmv7u9aIVDsy8Wb8/VD0neraWvDqCcKAqGGk9/Svh7qPxfxG2rM6P8Y+W6Iom/2fq+Q0eO lG47oJyN4+Ff7VM1zUM1HvjTzdXVA/N/KClWxn45sH429Dl1+ZoWalY6nw5Mn7tHT8vtWE5ZKv6x aq8VnlVKtZLW65XSnBE9mC6Jje+hL+be3KcB29KsfUN5DEm4E92vMUspwBY+o8roMRwHQYr+E+en 8ZiKA8KUjjNL6c6McdvJYRgMNR6JGTuGyDK+A+lghuroM1VK5ohvqC4YG7mQEZrEHYALlmTAAsvo UXEVarR6UTLAQTREH+uLevNAKXc5WoQmIxvUbNn2VWCC3pJ7eyNVG01yWInoev9yWyMsHDozNoOk xjI8VinMyIIC2Ib5dJgG+hgf84gJeMLeULKKmx8joDVj0ZhazlsQdZl/bJIIDg5BRpCItbWK30VZ H1PDesFr8YAywU3RkZ8LPnTFEsH09S02QukpIz5V4aUzSmeHGsw4whJNTsjm7ZhKEQkSAaiPjB0b af+HhkXxHr3V0qBM78U41YiD3OhC8Edqr0zMxcqDQiwfVxGlT3QnJcJK52JMvEzGkSD96iFBz58/ 9i9FpHkyRn+3np4X5E0uvFtlb+7+WUQ06QsiF5tfEkHrxJeJh92pONW7VN1S2cEn373yzDML5V+T UCu7/1Aj0OVj3xAnIg374rl84R2qq1R+UYBJaTmQofmo2K5W/kycN8oXAtNLcZyItqhFU7KDBi0T uOJaBPAYHK6ORaIs4g7yKIP+epJCAjO2IrPajBlovA6a4AiTApiyKtVvbhwMxGBGF2EXWInS8XZV R18HUuCrwBb+JsZ4zwqYCqrpfnPkVU5ZCSaOY9tXScF7MX2yuWcG18AOoxK8OTPUSMnzQxPnwX/s RThwDknkAYZAXlqHUtIkGALo2LFz+MjRJwcRo4yFzRHT6GaQgg615/RzFDDngAiaoV3QHpf5J/wh UMIOcUgVQbHGO2qHf+vZasTqyIPF2p6pUQXzGzo5TBrUE00ZmDay6xRaFceQlEdWFB8yTN8vA8sY kREL6724asRyiE0wRVEQgrDjTLV4OkwEfQoSm9eUX6ziGlKFBl9sbVUiAZqKyGU4WBaVwjC+yQy3 amSGqzMMNQ5baZ6xERPJe5eKMv76QkRq1ZnjKn7l2vMee+yxCwtfJxnbhQMSvDEeoD9+6jckznzt jyRvtR0nkzx05T+IvdZivKGbmApVFC5eefbhh6d6b412GX9E7F3u/h9JVD8Wnfrgwpa25BaGV2JA 2rg/RFh9KM0+v0+vJ6qN96vGsdJaNN8gpmt0HGS0JaNTOnMcAFMAXxyc8xT57VTABzA0YjQSiRBJ nEGfuQPdW+MqQjSrGzpk5QdQsAAAyBYJNfDIDNPe2C6OgYmTDmWmqMSnEqURDp0hSkIuIJhuXGWh hhHnFo+f2+7Rg90ph067JUXsivgJXk06Ogc+IGivcx4cG+ekRsmIpGTGf8hjH4aai+StBlfQwT+N bhTHH9wBILXZc3hIQ1gDhnhbkeiMRI5ogFZG+RQnCLKYVn6umZyHvCHMnlsEuWyTaJKYyCiG3twn xfumpDGCC+0L0XEiuhGHMhUVlF/pkehgTpRVCn9FVhmUDYL8ZTqJViDQM1gwfc4Qj2gOZBHbqs5H FImyPFSmK7tlYy0KUR5wk7lt/eoefETw4jA265aLAWFXN9si2Ci0AhqGEcG1+7FFrjUM3/y/H/o2 gUhzaTW+0dacFQp/8W0/Khwcb0ZkNzO2IM4/tPJTor863RUMTfbmzp09O331+0V5bO/jEvBy7fVh oCe+Rff1tViTubcRX5HtzcXBbAUdMKtzmq4+EePW0p8F2NU/GTZQiKHZsJ+CgFJMlcSrfRxPxdAp oQ19AuaO3dOQYD8mm4MR8zuk21BUAagkboAt+nMVJBHAwkC5lIh76B53dXWYuEMhuyJ5XK+NDIL6 K2oEzPpVS8js1LcIkhSZixrogFOZJgCHLSK+7TsHkRy2AEH7A/c58zBpdIBPLDVn3mCqR8Yay+ic rog8oDzVoX/Szb9J4dLKmbuuewupCK5ExEpQZpZfGOnIIwrSAK5uz4dDLj/Kb8yViQAB8CA+VYsn iRDK2ERONSgObPijLp4av1AsqqC3g2df6I2QRwTp6pQi+9cuUBmnTsUWQRmJ3EQ+zygMIqpF94AF 09VMbCuP1grIzJTIOzV7iihb7fJ/GSQzR9IhQKkM8mSARg3BJ9h0L3O18sUhL/LZNEt3rkRGABAR h41edE7r2wOJtla6KmrzOgdfMVQxvLvcjxBER57F2uv+FwRMLLxaZF/a/AmJuVl+TmUPTd8mWVaH X6Qh4elmRE/ViXijPTz7O9pRcmDqJ1XLbOmkanxs498q9Ksd/SJRq62cl8i9sdhR3JxIm/5WQ5Ol 3WfCtevvCN7KZwMoB+l96DBChGIpXuPE2zQaW5URfOIeGGLuOYzmwAs0qFIGEWmfPkePmHnRPZGn DQLjc1fM2SAAllpRmWlUX/i/3dW+DQRgW+bQfojhYgG6sEjwKJ8pkILSKVPhY/Yc5afHzpVgrASq MGUE5K8ogFzYBOBlPM2VifPkzpD7MOloieIGQdBBl9hGImsJ30APIE5OB54RytRweJrGrWMgduDj SpWTKMnzzRiAiJCHGo3+iAD/VhF1Ud0IImAVePiIXCPYGi6xP0SF/xF8pK8yS2H0+8vZcyaxK3RF TKQikk7uJ89XIyoykh4UHAFkqoW5RVjl1QfRKFOcoI+ASW+EGFKBa0qkFNrTLzNWSiEm0lP9BXT4 mIWIx7RLegHtCEjsKYMASBPJrBJg1on5II8cxTM66WxfDVhp7YULjM8rvd5NA9heDOIESXq61jyv 9Hd++j8ISjaWnxWpI9UPiodbn/9pCdKsv1lKWOt/Q0g3jPilU35668KFheU3xz7+UtS73flScdWf +DfCzat7T4qfai8mcHqVubCiQXxLtr7+FwLEWuW8GKtN/j8JXh/Gu8vy4DMD7X4hfUmBdVw4rX6B c8JCYhY9xfeUQdUwQhZFscjOPXSBlQDMyukgn9ko1YRV6SkzPtiogyNsVBmcH6SzjRoFjJIYHMAB KbpT3FIFXSl+gv0xqJTNEcqpASRFvGvYP947d1E8Ct6gyaW/HlbYx0YQjUBSxUlntJJfOaYgu0GE 6nIwykGQgmABrhgNuX8ZFEAf0wQpABqUQy0juEDTwLnBCPZoLJQM+NLQFiTHI7RNpWaeuqxho4Zy GqSMETx1WTNDQ+Q4iPgAn8HLdcEAqoAlGyRqpJR+GaQLCEjXx4t0ij7Yp0t5rBao0QSYNDBEeKVH umFVN+YKlGOuaJjpaqJ1qqO/VEGME0sOx04opmls1l4p3a4nbpm3wmuAIeWJAd1WaqniToSE4zF2 G9uL6ENfCYrle8VY0LhTCin+6mycK1Rei89570zuyY0PluMcolrpSgxfhhGEXitHPHX46v9WqVvn 3h+OXzimeh9e/WfxnnHq+PrqarUQcyw9QY1miCoxYi3vPav+vtd7ROmN3hWxV514Vyihmw4ySzFR uZJWug7SjKrUkbu9mJYSCUexPGUieEYLmLK0Jvn1VzjKJDS+BzTgsQHPaUrSToVZ4ACSxE6OlQMi ABbeQnsQkdmCsSd8gzG2TU01ErXmQz+qs8PgokwPgapgFqtagAyYpGlHfJW69GsMMhwANHZvZaMu qnD+3APtYDzFW7hyJ3Qi6WAQXmdUGvFVqlZm+pIRCkqBMXMLV5adJqA1SQdEqNdhoIUytJGfGg2R 6DNPGRFcdGhT12W10xBmwIoy/xbBxW1jOaa704J/WtaqxnSRkSaWhWtLhDLoBT+LgEANzwqBvCqF Lclr9BQi/MVumY4gER6IjAAjBpuQlSfyutm2qoKcLatfXXgEXik6Ik4YjjXK0YQXgonrX5RNUUK1 HuFFvzwRU7fdCJoq3TMhZukm3a/0Xx8nvxZeI3nrxZhI3lmI6fCJSnyeaLh2NextuCI0uLK8115f f/HCfw69NdKWqVbI/sT2T0avXA4fn9uLeZ/WZAjeaUwpvbZxRm41MXg8aiyEV5Ym/0cg9WA2MR2j S8FU6s9iYHS9H7D1I6R0JGXpnjEXLSGO0YX+imOvA+JwAz0C9d3qqEnpdAu6F1nUh/HREUWYt39s EM2Am+FONIBSmJkjJTcmGgb+MVyqc3qOJrq3FYoUoRzdXcBzusjAX8wIc7GZwgbOAxYAmnYYmIEf 3+TObGsDFHIPRBYczF49gia55+c4+1mdGac1M7k24C133REKZsNgQXVmQGVz3nJsAm6MHRYHfmAj F9PaG2kvmowojDyqVET0l+ImMqJ/pHZjqZXdpjkSySAtAkyCwroERnqqBX5WlIxQbS3KZIA+cRP9 NCMvIVFAQApaocbLNZjn3RkdIQbgt3K6B+6JfeIDZ2nwoRQ5oBIZ6IkIMYFuMHX2MDBw4yV1vRZ7 budKc6pleRCP+sVUez9926q9JUl//+J/EOXxRixDL1SDVU2piqX2oBAnSW7EzuFCdVUHSJ/ofEAT YTPzvxMDyV4MWs+f/lL9rlTu05vFaj02rFRaaYH4gQOi3y5OiIfK9pPByR5zCBcDesqPin6tNxuC Vx4NZy+dDVWUIxSITxXh/BgW+hK5WAGVNIt4SmfCxa4u1nlfIIrMBzsQhZSIMBQiPkooGLNCIiII UAomTiMR7dvOMKzc9P2UZgB3RBPIsHlhu1w3mjUEKYikoGf0DInVHFPo/2GMKtASVgjmmg3Kiia2 gocTGtiU7ZywR132qByG7K43igAPKArOMUoPAxEQhq2E3G+5Z2SdU6Au3B7ZDZp0CeZQN3lZeEC3 lguAtj6NGqgRt7d0OTyNyG58RHsqjkpzRIYxVwFxa56nDKtpdFqH2nMIs/HLKnTPQWtaii0vkIUD BywUYqiFhvnLvI+8icCHlSK6ADtdZHN8pHs0rHT6dZSsKvziDGFhFQ9SftxKiXTzBEREQ/gUQNmY id0RgyYbSGO/20w3orDWTExN9Dqxz+a9zd+QHdxVGsYruYOBpLXKrOZ3hvqOmaZEm/GuTUTE86uO fpfurzZjm+vW9pzyXLz4vRKh21gLVQ9jU16/GBPevcUTAS6FWPldb8YK7MFeCuWGMWld66ZNgmmL bKnxznDq2jMBF6V4YxZv0zBcGg/Fcc+yUbEC1iiR6SRl5sWBHikDs05MvkhCmsdOYuAAtoEwtjiL XTKrRmYisAwbuv7CmFJQtFJojBiR7k98qCyxq50cXEAQNyeWB5HcE8hpo6G6aMiUE7KGPBdk6Aow qUju/7k7oUmnQBMv9b0dydzmPNtnRnyY2onV6Wbzeo0LvBjVpVbOHdgdO7YLoqkuMhMkOh4xaFql ZEZXRtv8r7EDglzQ+aytAPPoijwj7WUN20Ly9rXqrN6c5xHkwgDwbRdECqmC3k5aVdNrl4PO9wGD sF5Mlx40fGn/7GpNGMk79CvDELgom5sVuURQIEUMJTfxCIPhgjIDLmzNZ90Jdkg6NqZENK+mYUZC NyCRxBFXjA31216JzBu1TZGqdKOK8UG8LDo1DGb62zvy3P/33L9RKHRobKD7relF1Vtqr1945pnX 3v6/5ctajR1DtmFa8dCMHXzX1uLTbE+c+Ufh1OPHo0dsPxvzG8Pl6A7HXqV1Cv35k2GQhQhBtIQ0 mO9/SpQ11S861V7sgKkNHwvHr70nZKwkxCgkhNXqJo9NcoNG3VKr5sklG+irCuhRlZPOU9mkd11q CcJF5aSRsGzlx9aVGQgLGcplloEpJ3pUFeLMcCb6TKWrLOMgoAenUinGiYzdMFNRBpXIYGiziePV tCt2PPKL9dulMVlxi2Mb6XAq9KOn2K7deMQZ7F3gowEI4lwwdqOfmz0Yyy+oUbsnvwA+ugGkUBEa 1yNQqtNTJdLc5DcewT+Ni6RmDPqMSmgOIBXNKBuezFP9wrBFxvml/xvFUTaCET8is5mhrxJLymCR rTdrDw1zjWgPg8y5RZxcaUZV5RRwyJi1B1VCaYSiR+xVsN5UEOOXJXMetsxV76YxSz2SMcvgZf/s 4I84Yv9AAqWjeYAjPHl/MogXR+4JUIg5J97kLw0Up8qmvWmqFKDEEXb30o7OWoSQ2hCra7d5LZxi cLNE29x9paaWLy9+lXhevTW+dXhypy7k/aKZH42BSzfWVQ0Px7zP5LWGhmzP9QPvLj33FlHbKfUW Dx7s7pxTSnXvk9FzVGJqvD31iqmFhdrcnVFZjDJ3h1sxqOwPnw7cKMa2s+pgWSnVStqbVnkilN9P 44xyelMpMEIwkXMvwQ0dBUJKa+CR5MEgwBf9DfhMzcB7SkJHjMlmgRGDLDQSM3ZMCurCnyHICfxK JPTVrwrSJDZuXFEXk1kujtXiflBz9563qxnDbUC0Eedx/twh7YE5BYILXAIToVLrU+n2XlOgujwK GNF/XnzEgflrdwJc7H44nvP8XWXtw8YjnDPnEJ9B1XQA8qtYHZc2wespHQyv/JEdCEOfOUxwjx64 jO+AFKVIzL0RfeaQh7ZvVBeJee3uWugF9Te3SZjJ4dtuLyQSiPBVMr1TY0+8yqJb/RIBKRTSDgn9 xnq/9L5fFUknMKwiGnnwVKXoa7GNmF5JF70d/ajq4q9VpxuDjltcGaRwZpTYzc9ceIDAftg1sTSu +5lCTEW3C7Fiu9+O8aBeqqnSd1z4n7Gm596r8QGiUzta5/383Z9T+uFBrLfabQS0rW2GL7/v9LdI 9rHdcKVGa1XIe2HxmDY0j639RLht9+lgpv9VctT+0heJZql3MBBzO9799Trpdf4wrVxLL++rhTOB GPXfVnq9tBYtMgzfH6Qln0Vxg7G6M8HylAJm64bXjZJZBcQZ8Iz/B4n9+WzZqJTOYJjARI848UMp tB+wor+xsWX/u0aAVPCahuKB60nLbFAWWXVKmDjdkaFHpeiFHJ5gzTSnwyWjEt0a4Gu8MJZhuCOO BPjiRbZaiJPZJgU0QBY2cDmyiUnTJ93wBwUuOw+eQ1vkBfOc4sf5c5pQNhsjoAY/tCw16t6REc7M BRLRi/C+Wf0HG6k4jscTbe7zZR6MQdSCUgUgpQY1BLhfIYXLajTPxilxSAbjCPfm3Cpyovl3QYtM HreO7on0sSiegn2SDtvWZlR5IAYPZd3gESywFtbo3lIwaFIePRUSCapUBf20tYqRqy6jPy2iUpgo kEfHrAkaKVO+A+d4B0t2dcMAQpeeelGSik9W0+f85o8p8aln/7N+awfec9NNNz387L0K9Oa+/NPa ebdzqf7AA4+++OM/oNr7C7Evv30t3mh93e983srmyu/+0A/rSIDG1VV9MaXT2tYQtLv4EmnmUO/n FFWNj70zWr+9KMrbgx/S570HC3eIycFVJbT6e89Go6fdZ5P9NCfDMtHCGVGoNWJLrT5fEgZcTkcy 9ZMpSpXYNJpCI7roB9CX6pA2mabB1HBRlbLn65EsVdqP708mPBI18CvYTSvWlVkCs/ZUKXx4VvSZ 0oYHFSQaUkEtMwWzRJBPlds0VYq5EjMpBkb8Nrds9zxMxuOredCEx9pibDc2Mj3CLVGXgQDIA3xF mekbzJ0+DfjAhew5dhiH/UYZ6LgtEMoNxCP9igG/CtRfFJ5f5hxh7fb2KGqEK+Ms9G0MHhOB+DID 5jh4CU0sIDZoPhkGL6HV4nIhtzuRAmznw5wcJbm3dOaBZsqlIyf6dymznSvctiEBLT5luWhT39M6 5PQLFg1eZNUMspjcIRJhGZGHpXoqMWk1ZrLl1TJaeT55lI5JYAlMXzCYxXigqWzKI79QtKKL/ljq pUOVbnEK/WUSCpb0V8oX28whivLV1ldpPfT6+KsFlK2JeF+0trKpg4tuenX3DW+49yvv/ZkLFy/8 xPe/Uts+nlf8w6i3GV34Qyd/7Y47Dl7b7anq9gdXxMatw28UtTPXvi8gdW7s2oULJ8s/Gkf064AQ fcRt/dUxnp3/Vv2ulM/qbV9j47xm1Mu9mJYeVkLk8d5W2GclNsRWCxeUUm/8uZq6llaBS3SllMpx XMHf2rWPddIksjmMgx5e6uCFpTgzsuAndjnGdD7pDqhGj7wgYEcY6CaQZmpci82lYsAOS42XgpWK GlISqiBDYswOWJTWGBQAZHTRtAcI6E4MUMAIgB6iaN6Y6i9ksQCs0M5pX7UnK8W4jNHbmpGR+TIq zYtjo7l6DRBECnCogibIJJpx084JKhm5DFU5/Tyz6NMz05fQoDQZMJp7L5yYN9zGAGpSosa4gE4C r1ZBaVUdjC7pgVcZxhHbFQBh0SwLvNEc8G/48A0ZKEKkmWcm3RlgHhtGCpRGNlUHDGEt/AJ8BPIq IhEkpuxT6RpAQDlGOvsrsJnTNMSIrFTN9ld5Ae92sGqmDigIMOmXIZWqUy3CO1FTvdKeYjFd8TYq zSghwvrORmDQehh/uRfu0JmIL3b0GvHRxKXOhIj3i9NqlCeL/yAODht/o1idXgws6z60rBZZPr71 uq99zZ/f9tI//+0Hth++/VOfeuY9979SbMx0Quq/uumn73/RiyqFq7E59vG7BFLdy98j/hfKHxLn l9djYeT03C+IyYPFq+L5TCWOrOls/FTEDaVb4qXe4L1yy8peTLBMDp7U71j9b0LP5Rg/NnuxKqLb jz101XoMmYdpnZEugCWaSVpGm7SQRxPAOfERfkIK7/tVhN3DwLbKSlr96hHv+1UBH5CiK9AvSyFY BAGOMPmn4pKfwTk8qS6O+xBYij3RVBEBmdLFj6HHMRoAoXTG4UqPpVb724Lwh3zySPdM8jHZwahT lA0fGDFG4HQ8xM6JEkDPPN6hIrzdHmUPhAJ6xgGkEAAFIODKMZGcuqgFwLVT4Wnwafcz/+7zoSBF EbgBjrAHKVXq+M6c6KlpwqR+gR5T9jAWN2ZQhjlZn0YZQ4Of5tnMtsHIqAq+85cijozg3+kmMoJT mBzKz/kH9NH5iAKVU1anIYke6WzD8LG0GJiXZfTWtJcKSr0akWkGVsaf1sDEUaiqVDZPpXQJKg42 eV+kDFVFlFkuoA1xQgGkA+5VNnxYFrsVr3d2B2fFRnMQUeFY4agqrXZjlmdrGKCzWvr/FA3tTr46 gqbDh1T72spzEuG22YcVCtzRia8wrY2dUgNNbm+o1G3PXhDlD7zk+174whc+VfoH8p7O5V2dT3Rs +WG14+Hyf5JcD+z8mPR7c+lx8bPY+F0xf6mRpmsu/IRS+sU55WwN4miBcuEpedNU/b3KUys/EDFH KeTStn9xUu6nc9NKKaoohw33ExhNjgegB5LKlaRlzMgOgMUQewM0+C2GK92pSVjTxblzyg8cKA/b fNQ5aPcKrzmZV4MIayKYVgDgpDVlU9PqqeA81jikKSrRVB4pXzcAp2CLiAwedBH+MBwghGbRAD0P oayYxBN0wxtTRy64nwXPsQPLxnZBZ+5xA54SxXCRCGVGjvllcHE2nAeCYts0IWsPhPMRvwUcc/cj A2zQ5TK2ol9lToR+hbJAhoM4gyl0wBHjUQ6OOVaaT1oBedEMcOAb/x0RZOQv5ufMJoikOLAbVGXB lBsvR1goExTjF5ZcBCbdfH4KD8rPeEc3wohbbrkFgNAvgSHewYy+rJEJbHfMfjdPHodISueNMwgl +mqO2MuaNr7Kwt12Bi8mOtq7K3Hq417aHNpoBbo148XZRD288tL4W4Rimwe/IVCwsip+Ns/G8G2u +StiYHbzj/S7NxEHG83vxrvvl26++01v+pwf/AcP/+mffvzYlZOSsdIqyZ23rsbb7VctfYfqurz5 DSq1trck+ndN/qxq3BmkY1E7rxEPK5vPDxdO3wIpFi7pfqz6F2HPxbOqt6qPWuvI43IsUNjrHtXv +DBAuVhKkwnFdDZZ8TrmioIoRTSqr6zRHikpLvyEkIcJAixYGmRxhB5JWomkgni4yvJGUzmJz/WU vcsKWRkgYMqESESnHmYzula9xPkEWUyOsuxCFbE3WqRUSmzAgy41nqgBiyKuUkTI4vN6K6YZLmpX Fdxj2TkYjaCAXcV+BR4ZHQwZWLzzu3fF6MkGcSNX7rriP1e7fdg0XRE3OBtXDlW4HF6atx3TOkxh MKxAcJWle5Ay0Qw0c19VOotZaCkKokCri0pFLUciESGDEcpyAYjGHavXcqEccEc3qh1YQUvGLHqs PMzhHn4gYh6UAjNAkpvSeARIIQWXjI2qVUTdpIZR6g7FAAd66Cknh3i4quI4gjsDlrxgxo7Bw1H3 j/Ti/EZFXqLP1AQeF/FOukRTZfGXjb3YDqJNG2HYnQ3JUi0GMK33XyMK2zf/W5XVyzOl1Fcui+1u obN+6dJrJn5SXFULMW64VImVg9907Q9f8pLjyz//Lx988MG/+MAfXLnSbLdiyeL8dj3WcF/9XTF8 +sm5hTvvrLdLSnnR1A/o6VV9+UjfYtLh/Zqoqc8o5dxqTF33118eXd3EB6WZRi0GZaVmwAJo3iyk BcNaX62rndReSivpC/FmQGvEdWkJNg0boKbA0n0mYEGDSX10BRJAv0phIkAc0NgiTZSkez2iGYhR GZGJb94mENq4C6JnVp58uCTm1MyCJMoKmJWNsQkNqWZTXbxRzv2T85iUTdTYSain4kShGRMlpDPx hG35Cpjf/yaMHRJvxExBFqqzC/neFo8bY+4B8OkSEXAhd7wcm8hjIlRkYDIPhh5uiFwMi74hQsHT bNb04YARa8HoGGAVWI+XH+li+Iy3u3+iEwLWyQ8YIa85yTU2oh//JQ8KQcmObpAC5WCEHlaHjWZP DUBwOKIHtxoCAkYw4L+6p14yhz+kywYATTEg7WFLWm2kInfccQcTxtIhHSFRP3V5Yk4ElY7BIwUa Ex1cCYiXhXN2mixWGcI59881Ff2Ib/a/SUHw3i+lk5LKa2EAGzFf05uM+OjM1s9obLGqqR/ts1+L /nimsqTB2ljzrJrseUd/QTJOLB4Wwc976m2vetXN819y5r6XP+//2/r0Aw9caJw/ppxb28lKn12L I2K7wXxpKc6EfEH/n8kZK63wkWY/ohANqWKN9TCYX185GcFHdStMor8VVlc7E7DQj0nkrnak6b4a K7+HvZlogjI7E9ImnuJn9h70eyzFSL6mj2Fj5YzclJW2QY8BxukjLWhHfxVPYpp6qvwOWfVIbKk2 FqHor7Lpl9fALAljyOPAhNcugeKJoDLTzPoVcY5AwxaVh/hWVTBvxewS0EkgAEgxAKF1YwJv/+N8 DCE9owFvSIr4lKLn1yNcGoVg9P4lP5wbaPAiqEE5lLsfiosaASZeYQ2A6fg/Zg2R3KlMDZoQ8WXG uIFtQn06bXpvPIdeBzc2n3Z+fEYqMj7muADPxJL2WzQAskDQ3HLPXx5ZXbnejCYGOBfkBtQAqvLq DMoj2iDCMrTlGIR+coLQtLw5k9KhHhHHaQ5b1d1zzz1iksUrQBKjYPo8kWUs7EYE2UlUE8ho2SPC /IOGfoTzKJniYl5Ga6n1CG1LnMqgIY9Y6cfKncrwpjQr8rrIUHlTFKn97zgKbqOvGZ8zG7dGn93+ Y3ni/ZMX5XrP3/wfr33twd79WlVUeOjOH5Op/9KjPxbHADwV3/YYW96OjwsNYj5xWLgkHiof/EHN 1U5XnohXPa1owcVSLGVYORi1N9YWIrIuhC/3KtqU32sN18M2motJlnDkoua1xGf7aHBeipmcQjoc SBAaT0tp0lOH8Yf+01r2YfIvzRnhAPRU4AXNSViOtxMESQWoEpPFNJmsycMrZWOQTJiggtKI8tCT QJ/whCgJ4AMpgACG60r3BBN5QB+4pXfCkmh4ejy83TPTqhRIwtupDs4dCNiGVIo1maKAQuwA9nbi HeqFK2cmPXdIoxUoYC2582d0iRvY/RhMUfUI+hgIcs9RNmYr3OFj3LgNcxYeVuA5TJ/hCbliRST/ Sx4kRc9+OoIpeDXNKt6kXvRgOIBh3NvCksiVA6v1hj7J79+8UQxn3IB9eX5SgCH0k2t7RM9+JD6l IroQFVHUoGkHem5pFQDCVoEb5fGUBXYFAMnwmIVQEbrYGFWlNXRE63QevGVT7fSyWAJ9AwapwVS4 8XApUHLqfCz7Gr83ep3xGGUXmzEb22xF2afP3aZKj9z0kPI8dPt/vv/+W9/56lBtaz0GFu+b/eFH n3r0w+d/6ezZ870rMcm9s7InbmvdikaLM6f/QvzMD35ddelzRlLX4X7s/t87GNvC+u01MVztHAyg qMX6g3YrFsroG20xkmxthn91UlhTipOeRENPG5UA7n5xPNl8+sJaORlqIb1LKVyPTJVe1Ct2hHef bOXS3eG6KiZt0tMqBUjC4CgOVKks/qnqmed2L62CQAxOgp+Dd45mDX+qjs5HXHndaj4DHbibXlo7 ZIMIpoM4ujymILMI0uORIY+DeCSRCaHVawG49hb7Evw7bjKMhjazYUjeOYcZZe+Ykd2+akQDmpUO HOf+aY/NPe1Gn3SQokcAnztwpjloJkJaGEDnzA3pHiDGGHAJ0MT1UoQUQwYogMLRORRMBziwRCPi mDg1omqjv5uAlDyDwdcEzbB5dihk2CKzdZUXcV16KubpXaQrjdTU6HfffTcdHhiEwdDQhPb0TGo7 DtjXjcZQYApTP+56EQQrUhVE91BWKT1ixRYmGoPlSgT7B3oHY+Z0Yi/y1OJVSXUQEX2zMCvKq4PV GMdsfJUa8dI9//TEiSP1r185fnzxK5o/GDBaWb60cemtG7+yuVnoR0DTq16ua/ZjcHGgyOjAqXfo 91jpvVHdVMzDTtRjcma8HtOypWoMaNr9WFe10F9VXdf66W3sbryP6rdibqTQTyOVUlpvXAxuS2W2 goXiO3vpSPviZ177yMyjVDH6XfR2fQKbgIIuGo9SreiIG5xEpGNIub+8iLkGTJO5N1434F3oV2Gt F8hxo+LKAK4Flyn4CnUnN5D8TGSEotOlFKWDDsx822R1oxrBO6yHxgMX9BT3oAqMT62FgA6j0IUy I4J+lQFIEvY7gLK5h5bTOixMh4AroX5cuqci6OcOkDu53U954BPXtfeidrul+3MK3vgXDUDNsCge lJMhmzTPmIIoibcBIuXxr26MSgCT+VE2gH7kQpM0h/lHBJg3ohmMAOIcfXLE/6xVmL5lh1quWyNU jqEjTZZDp8uiMVfhe8lL30lFWoUsarfddpvoEwcxIGB1ixpL+e042LkSMQxplclW+gBs3vXqhj7D 3Zue5lN4KFO9fHhflS/ixWvyQjHm1xuFiKzbrXk18Zm5a6Jzuv3fVfvxFw00434lPhlUKC1qmqww 1dOGu0K3Kv8qaPXhxsaw+Gjn2WefnXxgRgs7XzD7zWJvqx9LFnrdZgzq+8ux2W0wnyAjHdo7SBun inFKUW9rUUay3TuThhgRB/X64WXj1ZjPGgxjTqZUD3dudUMJWhAeiiqlHYv9tMK5thYW0ou9se3+ Jf3GOiOiFTuVwQVTFjnd0ADoxZ4mWoAIUEUL0ffqL+m6Vxehd2pMPOESIoihqzn1V9lUVn/5Pq8t G4ygOtWrutgmYtjSI7FH1MOcCNnAIxFEFu6BFQjS/JKaekkHConpxKpKiQ6L8XnBhxJwNiAJMMKy bdD2hxz18gwW0H5oHwB98steRx5UgfbwSfNAM+E/iKPL4IvIvIpm0g2NSXbiXCJQBsuAERXB0mcV EEEwEl0GIN1gTgYd8twIH7TOjRiU44juc7VY24CvGSNPDitWr8GLIlbpiFAwAwXaWpcsQa2vjjMW 4Bw7JqUpj37hkG+gSldE6C4FDMl+FHoQkuftaMUqkYmnvFltDLnglWKKZIcxMVqsxnaTWjFmHirF Zf3uFI6J5rPrPyTGWicPHjgw1a7GAQC9emqd2UK8HbpFx3oUFm6/oup2H56LA1L+X0VgdGDrZzQC HYw/KwqHKgGUqkv39SNp/U3n9hgiVC8EShTDGPrbsQdYi5eVp1UMEGm144BGrSQKzVavJLNPxwx0 4r1btxCBxcR4Wr3ZCymKhXjaHYbBtDrpnNxe+nqQ+MCIiTmVRKQQ3KSewT6A11ndmBceC/yLadUt OozI6APpBAhcY1NMWletR8qjdJVVY8g3eIOmbMIaQgxfVIqhRCeQ4qOkjni/QwBiERhAKQVTICai 7QEpDyJCb/vn5GKUyKKcouZXtqKmurx0QDmJ18AvLtwMK6cuBzjwdqMDkC0aIJsVsjvZFXPnoS7Q wS5H1XQYykw70kY5EBiz9FT2Sq8OHCM1zec+2TNulo62pglyAXOIsW9TtaEnl9GiWQpuPmseZc4j spwgMmKTtN2IfkhxdbndUhdPXXAE8lCmJJWxqXOiW9IrWpWS3lQvL3Z1w6ITZYMaZmYDcMjDI8QR cdFRK7hjxomUSAtCWX/RtsruDdI5k4OYx5ksBG/DSswQXZ2MCdwL678RS5+OxbFKw1KcrtHZPBRD rcJWAqPDihB27/n0/fffe+UZLb4pbPz5qXNnzszu/YjM4MhYbHWe7Qc/V/Yux0a8amyT2N2JA9L2 Wi+S4O3qUG/Gp6cfid1UK9FRbfbj6yP99pHwrGLcV+oBixWBjwQcJHBJS8c0KZTkDRgdDJneXlJ6 v3xZZXdbMTwq7L460vXqHbvBnx0NgSz6S9fKAARTxu6Dlf3zxpQSMJwuZdNf5eQ9qLJBSn9ZKc/G QgBL2fRI9JWinBI7JvBTF42VAHM4Lc6A85CNQSJAQL8Eb0qharwXYIJbCDIkoe1tLkAJY0/dEHGI MXwAHPRATPaHZ9qMyGZDh39jh53TPSTsMQ4dKaV0NGyvdh7UZTDihqd589GgGDT6sWZgAKlz2EJR KId3i2jbnBs+cgfOKSAR/BC4WSF2dSTlysHCAv5dT0cyWNtoIwcjU3ARNJCnm094QEvkJ6cI0llK b9zrLbh+tRSG2Fl5ZM/6VaKUxjv7QIH9YwIZbeiyhUDfjkYtdANK9ywHpTA5DCwY6F0Qk+1K2mpe ORZktYZZH1nsv0501utfHWzPpv23W+Pp0IsLUsqRyhGFZp2JmeD5no6O0N348PJjH//4HXP/SWUn Bs1YiFON6ZSrta0YvG9viv5MJ844u7DyYoUI7eGLJdfRpf8SOLAVGyHWxreUv7t7a1jL9ueHUJOf CL0VY6l6VR8GkfWWz4dBFiP0LlZiYru5+6Joo2KsLy/Wz0e4MEwf12reF3roL0YTxBkCmb3Sr6IL NuiD324wYhmQm0R6b93rEe6KwwDwbhKAQKQEf6pU6cRKqk6mL2pMJwWmb27yCU15hUi5jxJlxtL0 MLiKyBLviAG8izZGCsI9QMFgBJwxZYvPKA85c1DAsHhqv0UKlUIn1IXR0IOhDUjhJO4kzTAOQB6G ikYKaNIisI2kud+6RpRvCBYRFI7OzYaI4A8gCxcuQVmakmz2KNh27bq3uwIENHru5EarEVdHopFf czJC1vg1AlU3UnBB53RZQ55TctlddX4DEdN0q9FG0oPASBme97znyQgVIsl49FcOLCNRzyqjhRq4 b6ykz4MIbY1yWESKpzBSU1vQmsZW2h3Ota89btoxKqzVL+q3WYrB1FPnf0iO01o4roomm4GGdxz+ F6roSucNmnRfLMSHubsTY7q//Z5/8umHHjq6+D8FQEf0KSOtJ5iN7rxdijHK0TQv3J+9Q5Tfd/pb NbfSKk2ojU9c/e9iaaH8PuW8Ul0X5Xbr5WK+2Dke7JVC6utbPYYbEqdSfk75q43gcFBZ12+neVt4 WesNoYeJv0rGFydGDjs3h9X1ToRfVJ8O5ccRJOkyYOMkzG7i/6LikS1uT34sHuX6laTUwYJGPcI3 nJlWYX5HIE3MpRluDcUlgAoyixHB2+6u1oNpKYRiJUhxqWqpjNCJIMWuiOviM8ppL9I9CAurlFJO pskJ5TDBHIgNBEAYmILzY2oqjumYbA7EVql7OZCIARFWaNOHDrW7JyA/oUretdJPIikNYQjWvexM gaewPgXV8dFBUNhKk95kSaJpZ0MipKBSAzfqco042whGjDi2IcNwMAJMKNyXnR+rQ29GkHDCLD8i UwURmXO6FMCaX+RXup3cLJHNrOalpASZtMwvnDnZvAxV3wvRl9QEQFIj7zqUrj6bG7hy/4cyHYGK QxoCOwksyM7ztx/lSsiNUMdKi36zGn1ttxYnWA9bsa6lVg6Hr5dj6W+jHgBXaEUs9tCFHxGH944/ Hp4y/ocqpZ0j8e6ix170+BzT6k7Y/FIpXqHePPnIa1/7yn/98V+WM16sxblIJ8+ffuKJJ47N/mfd j/VjgXi5EvVeXP/HcsBK+1DYdv1cqLc1GxAxFvvRKvXHA3NL8YW15iB9U3fnm6LGfuzdL489GA28 99LgPw3iusWrcV+Ir8vGnJFb19hBCwEWDFvwVV1KBLDRGg2J1eoRgy8pnalQ3UgjOJ6IM8Qj8lSL ymH0xlE0RVA3CoDxUpYIqLhWZGi9mUBdKyCkCyIyVariXlsgPbKORvWKDYJeEaHtHabZSsQJ6VzG LCWaPuIjmvLgq8YjO22uBDQgal7Gpvw5yqAl8AiuUKMxhc7AcY292nhEEYMjHoX3wp7KCoCERFo7 pr1U0qccCXyXLPDGOTicRIEO3UWjfLuKgcnNbcFJ4bInf9abEUhSfsDFFAxGKDxHIjTgnNwYLwxe hiQ32Y03gJFxFtFy6KGIdY4BSD8yCelQ6qIHfe6553Q+P+iDLLpke7rH/HKnMLBa/xgbdqJuw+4D e3ifDJiComYDjlKFeD1dLaT0tCNMmypUcKoxnTgPW11txVqencHdIrV93z9UEHfht/+NWvzY3LOx 3nIiHHOmF2e8VWaGsdapFPHR4cmt/6Zr6Sve//5PHHrifg0G9AERTWwPL71D87gvPvS7qrE6ES8N T23OCJ3Hd2+VKq4Wny8ma71411YZf4dqbzSeDgMuxWBirx8n6zd3/pHU0iveHY5Z+phSyr0426jW VRw26A9j63u/+GSIX0hHLAgI0Y4ySUG8KQ/ESg4j6ryMjCVV6XyMmCfb/5ojrUu7ojjxx4lTKsjC CgEZk0c0gzLw4pMT6tTS+AwYJGS89dZbIUU/o5vLly8Lkp566in8EEAE1IjCAD4lMpWodM9tIwh/ 3eRGAREUBd76YX/RvaQ1B2ZY6dicHvEGSsWJboAVsQSO4FesCIUrQnSwjIt+WxQMgngmookCeIRp 2iiRFLDg8uxVGOh+JyGDU1jEl93ZQa6/GlCwYBVvUUHWkepSEwjudcnCuEjkZT8GIG5hAwXm7ooz GyAMCmgyB0oDcQ5DmE1eir+QNQaNgJfzGIx0Y1gxNVRttStdghuMcp4thaGWtlA6S090L+0xUtPJ HiIiuGeGKPxw/9u20DEOqmoMleG8vUOJ4ZnpopWJsJRfeVQFnXdulvSR9WrMsHS11V1RTVo6WG40 RW2seUT0d3rrKvvU5rctHDpUeuX999575Nojl7Xj456dn1aeo+PpgIGDaS/XTkx9nlv/OjXo7u3/ WFtTqydioe/YTFVPJ1YP6ttFjcvnBGH95m/Il2fqT6rs1OZOHBq3F6+nrk4uxci0+wbxUKp/WE/H KhcDPUoxWc6cxc7e54eHVl8v8Tf6Zb0Fn27coRqLaRttuRgvqXqDJ5NRbagLqvcPhOr08QPOORMr 0izr4hjBKitNSKipG3xAwocW0iUlEowQ+esSTRUXEY5Z4ORsNYA8mfz4tuTUrwqKuDBILqRSeqoi ipi0tl2ZedNP364hm74Crq4JdAMx6YhAHzBFKZxhQgoxHSG6xzsqIoKgDECMIYJZQJK4QhViW03F 8jOMD8ElnTyWt2x6pOKAAgM3/VU6bm/gcE+YO4PhKXds3cMhozxd4gowQiK6zZx/sUp3QmcgPFKw KU3qEqvxkiU5GEzi8zSctMTRLpz2K9yXIepy0IQPU8ScA52kIBd+6wxEIr6cPuK0EKGsMcW9hRLV ImA3TxnGgjU5kBnFcmwyOkAfZqjIzPsG9YaDJeIyAKogNNbFsmkVF9AjqbRKL+XGYsgsS7aJogdY xeD1q3vZFXs2zZsaAlvSb0zKpLc6bKVSts6V2J55uRsnJbbqER9N7sb80bAba6Af3v72A8eOFV74 OeKtuzrQa/uTV79JeQ5WYxlHrR5dy+lBmOXTOz+oPJOfc7uE29vVLqjB7vpppR/aPigXGxZjoHd4 KyZJbrvl30ek1q+FGe/EZlq9xws9tN8U/A+eDUuafDgMIL026/bC1CvTUdfulTgtYGMiYp9h46iW 27YvPauUcX0qSVDb/XgIOLykUo1q7BOpVJ8Oi1I8z+hJVs4bMekRJ7RfuZvCIAAdLAPYVnFHBKKA x7KsTqRAH6yW7oKugOiDuFSZ1Y1L73QOaifBk/p2FWdLof5KSMGTFK19PaoOyBMb2J/o4PyiKQbY CqdKiQLEMEYMcOBL+qsb2DNU2X/gljGgKlK6rCF6jP1vLumpBFHVzMjcGAfhS9gWh5/4svthmvTh mCw37p+BTphXOuAFGIFHMAxXgBELu2Rz+hXz+hXcu4+BK3SlFldApOAI0VhZ6u/e5CM44AC95QzT hcAetoF6iRlHIMAoYAwyiNBhUEUORuiBenF7MMKwwlMrFjZy+jnuUBwdWm9mUinGSjCIfiUCh9SP qrh0JUPVXz0Vb7xUVSmcyGCUxztwy9hCOWkgugRplU4rfztMjE8PrWyA1LWtCFeLu3F0GZ86aNWi 47xS+Kfh9rN/X85S2l2Xp8wv/6ZqmV/80wjwO3EAyLmtL1H+9Tu/Sj3TwS8RoBSKa10t4+x9aExx UHX1IxKwV55QTzUz8TzVsnToLTKb+Y0USezF4nKdpx8u0H9R+NIglgrOTv9x6Ko1H4YxSIdJVOOt 2d76F8Qgce+Lo6trhPm1qzHg1cd2I17pxJlH5cFZ5awN0m7K+hOBDLVnotUkA129/iA23SCwrQul 575hi6EbIRxQEWJLXQlEr89ec8AQ0alNKhAxLYYUfYJSIEmJaukYZyZEU9+uUQZHMcgI/MZdupMS NZfE+S8MbQAazpMkUgNEMAViCl1YAK6FXYILyAgnnjdROp0kqhB7qoWAUTxgnUSRyknXCiThD6A5 8QudHoy5q4SHHFzs7bQIpNwZ6C9GDHgBT/wymoZbEF9GL/HZl8BGZc+4iQ2R0i8jSvp8AkAWeRLQ MdUN/zgScqkW1E63jxpBdjwcKWjxEbCwwxsyIEv3duNF0BFWuy8vfyHr6lzQYARo+oKCsQwcBzpH iEBZTwFZSSrVyXKkYSUqfNDQRprEYsmMGTNnyggAg9Sj2MCVGl0pjBWIfaCA2pUBp9PFYS/sW9Bf 9w3ddsz4DCurItsvR/71zht0vz78jrR3N4ZRE5v/I+Y6Sn+q9N2JBYl87rE4iXH9eRVNI9a+TkOQ +mYvNjMU3jGlNZxzD39QzX2o9Jw4WR1/mfTQGH4iPtsz/icxTaYvp+nTjJVZ0dna+reSpVuKaeaZ 2bdKjf3WeuinPxOKrZ6LvqQcX09pdu+NuHrrS2KQW7s9PKu2FfPIzVjrPxj8taZg6r1YAFkrx2H+ lcmPhUn00wpv7U3DNzy+JZTQM8ZiYDwurUt2aefHhjA+HBUTV3HGO7Q9UZKoYbVAA0XYRsgUIOuG PAuOEyq/eniFb0Q6ysCpabpXfk1s64UrjY1b6hG+JC2TQrwgEUTNIyZlswXAZD62zyGJgBkPJO6g kxQ1gilxjtXiIfxi6zwCksApRo5Mx2DHUEOTTELlsQCPfBl6RpxW6aiXeVZdBHQEp4wIlEhMShPA DEjElDZgJJY8tDSrjJVyUHCwBprrMkZwg/g552FtWcQ3IsJIcdM05bwKFHsd5/72mnWy8WuwJoVE oxh6RsNm1S2odmFCQKUki9SrX7m95gqUR30kJgESoXD8AhllXWhP9PWU4qgRrnRP7wgMYfa6VAVh FxRwLv1O9WOsei29pdra+Tz97ux8Q9jVWMDTsYPfIymmtmI8fqm7IoJnLv2IWFpfOHnHHcerX7qs OKszV9CB8uOX2xETvXPz0tmz5WsBB420n36ifo/s4c4jP6BKe/1g4NLuveKq2/oyydUpr+lpuf4n uj/cuRI9x1RawdONwUFjMkZIrfKC6Dz19OtC2NrtYZCNtHC0F2jb3r4kDuvDZdU43ruqstXxP1L+ WkNDjUK/GatJi5owRmA6VZxKWWWX2B8DYKLxQMcbPrVIG6sIBgoe0aNGZamj5pHu8QrdM1mjS8QF xvIcnJa4hvERZEElXrcpp2gyfCBCke7kTrwbokYwgikPwjTsBi9FKOXEFNw9Er4xO0YGiOsXwQl5 yCNqBBr6i+U53rFZu7/FDeANNHfkBTMYMaoDxZSuqslPHgcj0WaZ57s6tGcp3GrSmDsDIwgOydCA 0VmE4gmeVB3q1Q2/tAJGAkvcjACNn5Keo0mOoSPw6swo2UrL1WhqOaCM1J5Dm8u63hyGzDzUJBro oIuC+gszxDuyGSmEyWyZmcZBeqRNajSW8qhBGUAYTx1wOQWloX9sjxssii5EYaxqwR5gjHbHZobF HZnNTivta+sHxg3HgmC/HvvjptIruGYrXp+fuvazccLRYj22qtx99MCBWuH4tghWL8X2hv4nSul8 66vqhUqVCPcUXejpTPPXVNfc8GHxsz32glgqOR9zRoPtCOonSr8qymONvxRXY93o4fqlKDVeq8Rp HOmz0udXXhDnHA2+ImKC8SVZXaWcPkTcTHHf1t+EaHtxznd17LcCBGuPBdP9iDfb/RRNC4xoDLcE 2IGDGcsD/xLA41dAEl6EG9DeNL+9l2x4CIggOgSxDKCIBZRf7cGX8EIXKbIFrUAupSiPUtRviGFp GSBTZrWERFXr6oaLwQWjDOCGWggc6OuwJIIRj0pUhdgjQoRh/NB9FPJiHBgQnRjUcCTPs2CISsk9 OQ9/yOA4CP3jFaiRsiOWzVNiTIwb/aPGHIwYPxLQyVv4qwzAgapDLVIRB0sRKBGf4ifwpurESQ4W OWRQOzRHhLU9IA76BOttLb6nrhuRDvWO4BGAkhOx29+IkmSjiNsdkOVCmYhg3epGJipt6EZWIRXR n+mvtpUK4uksVYoYSnKNVIHU0jBwo+JwYi3prx7R09PJ6VdEyOlukl5hpx9vkGqdGKOMD9N3mGux dHB9O7b19MpxIP3Zy9+rIfnVpTvEeePWQUTxx+NV+mC7LreoPBsDpd2L8bW1fppabnRjwqu4/kEp //DEr4TsjZdpqNFf/MmAs9KEZrMmVx+UYRwu/nvlrAxieeTe9F7AZXsrvhk3e6v47yiyaTbPXPrn sp/N6eOC1E59Onykk4B+5/GN9fWp7mVJUeifV131sb8K2QsxVdLtxLrCfnEzzFrDNLRGk6AImgQ3 9mAEnerXDU+LYotqG+xAjGKg2Ja4tJNjiLSZZCBKwiGVUyl8eY1+RtgcZz6l8RfxAtGWVK93qxq7 YQ1pWHt9HQ1dPa4lznXDi2p6eMQEPS0mHDIy9XAPSXFgeIMBsFVERIGhK6bsuIaKcHKMCa9GLfwl Hb3BEpTzRETmKU4CiiknrUMT8NSIw70vHAz0oTm4jHGig+qg7PG1bsw8esMfQAp+7ckGo7wKXA5W EROec+ZNhBv/JY8L2mBcIylWQp7OvcvmIkMfQZCXFDonVOQb9Cb7kYnS6AzzoR+Tvmn/gHwe8wuH 3w9gaS/EVzpTEFwUp4FkWpY0Fx/LtBXpng6mX4g5ymqao+loCaHsoR0H7NT68db7ysbzJMiFxhvF VfP4rXEq92S8de20Y/JLW8fkF9XtTXE7LIbHDdO3PRqb1yTj7OAXwhLmVkT/Uud7wwGPHVWMU1nV sG5zsPLD4vZQMd52lcvrYm+nGjwcPxxfM5wpHQvHLMQywO3x20ThwcfeEjJOR7RY2VzVupzS6iNR tvRp1ViuPai6asU03Ml6Wh0EGYLLsQEL5oaMF/RI5GemE/0qDxAucriQimP3hiGaAbdXNsqCPmC/ /jIjSHBBS4uUSgmPxJJ+RVDoI5zWxJAeKb9SYEb0ZQfMf+sFAY6K0YgO3EqPRD3s8sf4dFEp/Ns5 lVMFNVrhuFtwAZ0wF4DTEn+JlDiJbipd2HFugviJshGaYX84ic3diCAeMH20qgw5YNmv8CJdYoB2 cU+AM/CL4bohckeFK1u58ugeBEE5+suUqofYBnG49a/dkobOfTjXhkUewSCr3eimnCgQJo1f+muo ytEHMMo93HVhilwIhRS0qS4EgcIIolHKPCCm9EkXKCNBaXrtrXRO4FciSqA63yuFEFuJWCZNTNPY C8KT9yc0kJSKlO7WhHi5GpGXtoTp0XYxrcOux9uYYWtKEp05/4NyhK2bY895YWw6vLIfJrGzcS00 sBd2OzV2OFq8nz7ttxP2WVp7RN5x9Nivy84fP/89x2++efjC2B5fWzkRe18+/ScKCKYm3y1vKow9 LcbG+/HeY65xXEOTicU467raS5/MmIojVVdrcWb2g5/8brl5rzChN07FvV+SdIcq71Cp7W7Mx1dK 6auFaddjPx01WyglHB+m+ECeD8qAC/ZVrJYmpNtk0kSJKoaj4pNuZjxBT7EMlCiaNL9Uw3iBkZfk FE0RZA7bgQYpCoOBJJVV20swDXTxFtGMIWsKHIiheG0E6tG0QJJYZYLWYzdKMVgTEaOt8osOYSCI A36JJpkZjmGmAJ/0jg8DSQ61lAHBMX14hm30zCwyvmRIAtqYNQDg8DTqQoGMPWES3qJd9/c6oHks Hn5oQbDGuOOggCqgAJoTAjNpmuOOOaFGfHgEX/IWx58xA112b+Q1AOWIAJzl9CFIcQpaWPiBeVcR 7poaiJEUZV0jdeV/SSHPCCkXN1S5rG7gU52WKhIeSWl57AnbBjXlJ3IkFFIR/WIVysaBWfTB1IXe oBChwn4fEzocpinU6kboJO1TI1C7tPZVATqzXyrj0dcHg0Odnigj1LnV8c4kXoXX+tGhdrR+WyOJ 8c2Aj5V1VT1T/D0Z9sbaP4wT4P7egcXFmfJUU46299GL6+fOHVqODxPVx98nmruVMMvpSvja1Ny8 fsWF3OTMxpfoaPDDh/5KNnZ65fMVM+4Wv0Wd+tLez8iQ5ofxvZDd4bjuq8mi9Rnr9JvWkQ/it1KP dyaDYryrLWp5IRavP1KrmOOQVinOcyXK7eAWq5UmGMgQYmC7gZT7gyA3vLSAe+B+ysAiJhVn9lS1 gD5Kx2OBBiGRxmJKV06l6JWqQiSiJDwWewp9Jbwg3lGKMQVkMbjgmWqDaKrspD6iP4GLOIR/ZfP0 NsNMEJCXU3gsGMFwBlfH2uyumCAhlQj6rRx/IUhXqRRjjR4pUaRk6Jgj+VUdcRYRn2MWaiGnlMAy CL8VZgofRNYNMSOhH7hsx0MWh0hkoBFxRYPLCBIZIwAO+2GOFIYGEzTZnFruxgYCs+Ei5sdoZdc1 AzkcGFuxFjcZBA2Chj/rBBGojosUqUIeq/kNNQQ2L+OR8nN1mROmhOj8VFB5aIIYMe33RmCTIykD pXuXMIN6OFqjmc7P6IY3rU3HVPq55d8QA93FtI43nb5Y66UXssUp5e/WADVOpA7xq62YzakMVsIw qtVD2hb6/F29HRqfWdAX2/YefVaL+I5c/En5ZqlwVVK0CvFifrYfsFBZnI9PpFQvS4THn/pR1fV1 r3yHbH61FPOzf/3hfyWuup04B3Jm6ruk55mteAmz0YhoRp9KC2WW0q46wtJBfFWNEQsHxRW1gUVZ eW2kG4nkV4weNWDEOAAm67GM8oAsoighlcFOS3+rgjnAE6MqhWPVVIoZU5US+oBKeKbKKlF/9RKN L2LH8QVr8Q0DAIUZ2STP9VOo8xGKhAVM9StN4Y2iqXQl8uoNT8YckVEXyIJ760Y59WsHQCfAJXTQ DGatS5AKBol5JMUHwlZS1wdw68bz37AtkVmIKGo81QW4oChQj5ANhHXtesSiKqmLLbJhgCyWu3YN 8Zk+E7dKZLoaz8xjhNz3jKo5lHCfpwAWOCpogjPTSznziFfbsfMiRhDwF8aAEldxHRVumOw3HRrO OE5xXRhnTjBnbwSAjKR5dfAMKMsO9csXsZhYpDuHDj0NvSOva9AG7kArAEC4Bl01bhV+m0YeRNCY kJ5utIP56ea6fiuFGaWc6bw6OqfGlynDYDKgrbgXX2kup+NoS5XZZJbrwZW2m+mVX2tNecYH6TyM pQX5VOvuO0+cWCwcE1gUho+uaDnx3Kf/Y6xXKn9M9CvF1JvW0kfMF4daHDBeuF0cPr19UvVuDQ9q 88b95d+T0V7deqm21F5tvToMu/KHqrfR+GvVW2tGv94upVXsQxbHptVqqVmLvRTr6YwmeUQhRUb6 5gEeQhyBJ0g8WTb7KkSCgQYAQQSEV+jSjQcyGLeK0xKABQUZkeWRgqoQ9HDWmjLg88I1pShopJnF jx6BX+zyVwalCI94iaZ7VWRjBZVoS97F6hGQ4Z0ZcIJvE0OBJqpd4jD5bUOh38MawAJMR7+Ek5RF cHo8/JABqX4d+OD20jhIl/ecxPC6lO6OQQIiCHTQFS2iKlQ1X91i5bQExOXCAlIRBtESk26DVkAE Ghrk9esz3CCMeP/TY7BqgABNci9F7Y5cDEaAO783enUOQzkSoWSwjLrcrPm9QQ1hcX5DSbjQDYeu oRnxaREMGVhIXq/p5+hp2KKgSClCF8PCfRWXGg03kMJisX81nPjHVKRkC0UemlLpqCXgJnUknu7A SvXbKseArtqK6XbtltX95tXvjiabTfOAQ23vKOtr3ArOO9MxEpwZ1mTP41vxDqvavRBMjv+Z8rQH N+tp68S3aOlm475Z3TfPbp3RAsinfln5a8WPhDVWdkMt5Qj2T8wckAhjhyfE5OPLL1XfdrT69xQf 3HX/u6NsczfeMm1ciK3X229UwNjbjvOPxg78kGRp9sKVFlqx/FLHCoQaB6l3SZssJUM0YiWNMAbp 0DUtzUQvgVLZujvp1B7FLA9+Qg9jE8QJlcjITp6gR0oRNWZAlEhjMEwAkhhPATQsEYYB2lIpHILB 639GTFrEKIRSPKmnSlS9cleWF+GBUpwzU53yQznaMm12YcEklqELKXAA9sGxOIBHmCBzEOQBR3Sj Uni7MiizWkIXpUwTiHHnpr/GIwyaS/fCDuGvghqOcKchVBGoYURm6QNvG9U0oAZjRl1hnfqUTfoq rwdlqY+6jkpoHiTVPQtT0YOxCeW4fcM+9i8iuxFwwZMdPlhRJIbb7F/GIG5M1jjydyXa0nBjOzMR Sk6HqmCJezOmG/K79rys7nMQNC5Q3DmdBzPQBgDmsKUZ6dCRL1Civ+YQt5JuRQqUgQIdA07BqxI9 Zf6BhqAUZlNvpNVzvalo9K0X6ndyYjOmSmfii8pbW98d8yq1WIo5GEyHvM1PivhMMV6iV+p/FbZU jiBjY/lXFON0bzsRnNS29LZr5swnZDlHq/8nTHQ2QLY1jMPbJqfDhQ+Mx1nX672XSd5+5etUyxe/ 7HfkmzO9mDG4Vl1WZLC1MyUZH3ngO6SNvW4sFNAnSwIuyh8UnZumPx0Tx/X5gN3rS3YClPlsEbuG dNBa6FnzMsSK1rU9Cq2B8USb+kswieO57+UvkybYujsutkQx0MD0MRfQjb5CDUCfz8iF/kTOqRMF YlNf2gIqH5OnCVCUQetfWWrEt63ZSyWafjEnsfUIM2KiUS2tqpkydJiA2xPxgV+xamt9XdT0F0OU jCAd4jtSIJgCVjAa9IaT49IUF/NAGFJjpqRjx5gg4CVW1dL6ZV8SSMo7QaxW2iC/iuuva2ers0Sw OBixEqOx9wM3ulld4g1D132yjLhoI8CIZjK+GFbs/7mr505LTpSTY81IrETrmCwsjVw50vGIFOjf iDhKQQpndi3U5RrN2Ei6aeby5rKIuP5KjXJjdi/EW/P9bdvh+emidXQRLEOB9IQXn1kqobJEsqpR ZNXQ1n+u1WE3Fqa2B6nL13fSYh9/LCzcaN0ZMfLOaxRFN4bxsm924lcDjIrn1bjlXlq6UVlR+l77 7wXnu/8iBmi1VRlqrfSQFr8caPx+RAw6U1u783vxtmuncXOsVJqP7RBra69VP707fL2Y/5LX/Jos 8+b0GYLNlYCC5sZ5Cfjnj/9AYPHB2trKyuz6SmzS6n5Eks7O/rFEG68f1n2zdTlgdBCTDO1BhC/d TgQurd0j4VODg9Eisb/uby96pL3RIE1Ox8JLJVLokPWre/TLO28wnlf4OAAuZ5xS9UCSivCKSnTY hSD5mdvWxWZCjsJQlMSkbKhpZye+gbm1JTaYH1GK/ip6jDUR+6/bRVxssAVUbLAOQFyJk5A/DdwY k9oViQ6gxl4tZmSUwWBEp8dsju4BAl9EKKoaslgSvqFEQj/rE5WKH4GORGNjvXWlGhUrSQnsKVMp tCSWJBE80y62V8I6mFdOJsiAITKT374aBvC352IMScjlWnDX3MPtyTke2dXJidQjzj+SkpM1KXNl 0Yws7gmsWEoZSXO44d6Xe0en5Lhj6XLwIucIqioFk9DeLj2ScUpXaikCH8tucYxNRje4VSk7BR0h 3pRLbelCxm6EC2Nj3fCFqZhLUtckINja+Ry1e2f3BeGhk3Gu0MQgxgpopcNb9Pqy2rDXOx4Q2Qi4 6azFzNSEPl2mLrZ2LPRZuhYtPox+7mglPmO9ORMWe/7Mj4rPe1/08/LE44fuUY21ziXZ4dpezK48 d+5FMrkLM2+WBprt83Ha0dnHlTJXfpvs9tDUWVFbq4bHFbdisr+vD8tqAWc3bXbpzoZc7ZvFSW0Q G3o/A0YYAarHbXAYIgLaMqnj+nsB4hp3aECPLmUj5mQSxFMVUeX+UhpRpqByCin0lzMrVAuv85ix 1o1CSsVBHNPDnlu1mZyNKEmsMmbRjUIDvXFjoZAIEo7pkWrhTAyZhQiKFIgAwwyC6IvwZ6aNdC+N 8wLLs2MMc1AIEZ/+ihSui9ujFqTWPSES8opJKBDX0E8qp6iJFGcPSV7hpjKoUpsmc3C4AV0xTJp5 KFCRalQGaYONNY6VaEqLoL8qIouRIKKvgoRUsifdMPmNHqjUwGdowG0AWTtzjik4840olmNEjgg3 OjMprjoHQUNkjnd2+BxcjEq+uREyculyDAL+MBizKh1KM+oVlCIXZbZBbT0CtcS/Lk74rCJ03kyV Yqt2B3wEqcEsd5ba4RanL0weD3vrx/Gnu61Y+d1vP6uUqWIU7PZu0/3q5FPBkr7xISTtxQn3E8Ur 4rCoXMXi+jD2WjZa8ZWBfivOJ1qfqcic6nspohwLH1mcOCJfm63F2vFWdUpd/uJcxONT3ZjkujKM l7ODvTge+n3VHwmHXagrRGg9Hkd39NcCEO8Zf09s8NKh2e321WH8zqcpo1Z7Uaa1sReT6/3yQgzI CktSUaWQHERDoRhF7J+WQD8P9uM8POIepWOCMmWle0gSK53SMj8JRvOw/Acn8YiAriYwcv9ER5FS 7CfWJUmIlIILlmJLTs5S0FP9KhRSexDQqgoWWMcW5HSFSGlemd2zqlRPVbsoRAyZGhhYkUQsX3Bj E6kBK8REulRFBLpp/RFBB8M3oh5sRZUymMJeIQJwR/Pvf+BUREBqwjE9Yk5a7MUqtX3mwSmogeYe 9qpUDg2uy4EPgEXIJvYYvUoDmlNEUczZ0XwwABhRkf0NGQ1G4B0I6w4JS0BYdJv7au7YI0iEpAaj kVL8HQE+g05ei+95ashTdU4ZyW/Mct/ADWDqUuYNhZjbvHGVKLVI4RqpcVCqSFHQrkRBDBUzU4q9 DIhx7Ckdig2e6lePYhCTLv2VE3m5RgQ7+19hYyBCqI6XYSFKDF9Iiwl1jr/uNXTTbaUQW1Wr3ejV 6mNzSmnqaDZNQfdeoOoWeh8VnamDB+R3J+44KjOoDqKbnJyPebHJxTkxOdmM0ws2ttd1/5tP/XMN qlr3Tam/rj95NWKizbIA+o5arNhulEI/7z/1cs2DzA4fjJmW2jNyou52LH3sDOLzc+3i0ZidKMUR UeO99Wi7O++8E6QAbvRLf86bMnFjl0C/+osW6GOV4u6aoa/+ss5Q2VSEI0GYRoUyMZGI03Iiwvk7 rDNSvWpj/XJiIWO3GMGmaIuc7AxiigekYBobo8QipTWOLiQkIaDjHgdTNsd9uDT2BCQxk62cysOw i9DJwx98m7Eq8ATIjhh9BMPpa/diGM/ECgFx6pV00pIu3gD+/+3dCfCm2XUW9n/39DLds2hGs2qZ 0S5ZRl4wlvEiG7BLYAMuAwYnlAlU7FApEpIATlypigNxmYpNERIqCUWVIVRCwBQJuHACXsp2jGQb S7YRsizb2rfZNDOarXuW3jvP/f+6Hx2/X480EpJtmX6r6+v3u++95557znOee+593+/9Q2Fs2Ay/ ekYCq3abqRlWToASGVly5rDflEQJcWMlnl2gufxT/jVH7SsfyZ08GhLp1O3Lch9yn1zTkhYqQQq1 7RXJaPqOqUtJqT8FlmIyzBKEwitWm5REh9KuJsxlaiFh8lEZpHKAP3aL60P0KU9M8v7si3GUT8kp MbqOSxdm/XSNiZCX/QEJeK7KWM1niI8HU95pxgDX58X8AjZp+f4fxd5P0fJnz1aTw+uuxfmLa5P7 1KN/eoHw2Aci8Nbrn8pAXnj30wHhr5z6irzT8g/e+Jb1GrmjKxU4feyR1D968Lb0+GsnX5/N7Ide 86fz1wVPPfFw6p+4b2VqN/3cD+TqxZv/Sfr6N7/2n9+crc/1M74Pvfj6f5RBPXZ+vYJ178Qbso2+ d2ylh6cPrn3ka69Z4Xbt0f9t6Zn7U0ihcx1jAWI+AdSk3fCoiWEaMlgkX/G0CZmtrZjyudS9vL2N lZBahpRoDNfYwLY3FIHhacu03InUfHH8oUMrjdzflra+i5P4HpSjs2cFUhmtpIT+wjXjom3GiFBK VabKLnBQUipEODSwSergVlS+/H55nVtOB1wktXy5/2iCmyZYCRMhpjVr7e9l4s2AjBeiCeGwngoF Ir+kfionl56kn+FbqYXZ87lueewzkXuF6KakJh0zMxcGmJ1uwoO5nANJtZpMxBFMVIIoGZnAGuSN fN3ppTRdqMw4n9TW8nbUk1IVTUqCZY3yxS4TXYrncfOhA4yRIxCw/b0QoNVvR014SpDd1NPURSV2 0Monw6bQBMZcqQ948iytSl5mL6EE80vI2XWSSFpuPbReBnA6f/AxD98dXk9FHXjiL6X81KG/t2D5 +B9J+Ve8/s1p/sSNK7t54TNn1i/+D6+/9XrDypuP3vnC9ajNuUNrs/VvHfjPkg8ePX447xB9+tRe /s7hS37pgTe96U3fcsv6E5Lf/pN/+Xu/93s/8K9/KHtqhz+8/k7JxYO3rOXI3u9YRLG/Z3T68Prb IWcuvCoxcO3hR9PL8YM/smzupxgCQMzUNKvZ/gG4VgG52ixDCAFxLgFrTIC/kFTGxlgpTB1rE3Zc THm5eepLR6UJns4IC8h90sQrRLKojIc6O1nFpMfUXEng5bfzpa18NZ+SoDjAciM9hsWs9aKD5YxM xPaKUC9WcrWb2Sun3ecmMdOIIh8Zpa3AFmZ0SBNBXvzJzPMZgZCqX+tfV80Qzh3IFGVgoqY2rMS2 kRb1qB1aT4aYOTyr19wWkSJZltK/mtAZUTrmnFSmkBzNAG6gtnBSQ+E0SaGmE/a6Qz2YrhE7r/Zc 5bba/dpOy0EZ5mSEqgoSpRIOKkdUPbrBJKgjoxgtcUsCj/dodzVmGYptEYqgK62bm83cZZZYQ+4P lghOwh5XAgk5nRfzm5FUO54/iJ0bshduTfljh9eDmicf+0vPz77kDV+Skgfv+Ucpefldb8pSY28h 8anjN686xx9/1coqbj23NkluWevEj+0P+S0f+x/S0bHPzxpl7+zLlz53/tLxX/3VD9+19y3f8z3f 87cP/P4Pf/ihIz9y+1ve8stPv+kf50HE47f/Yt4rdvDIV2bqe9759djBgWM/GZ3PHl7Pdp996t/b B9X6I0U3HX7HChA/NE1pvnTTIZcRTWyESqQbCLuDZwIchI/kFwlaKZJ8ChHYEE1HCrtXwsTIKETj 7pI66YsbokaCynNGOdbDoPs319JL5GAW6xFqp5eQbPzksWNBFVHLBPuvdEidqJc6OZd3yLBCPdZf k2cjTYaCVuQXiWr5heCMQMDCxfmaT/lgypmxkab3XE3v5SzzXu3s3p9kp4d0fa3h9w+PcaE5opan Lz9nQGH34KRF1msZqTE2NhqxlJmM0DzFBNCDkSvBiXDdlE8yIn8TpZNK5qVWLu/sNmzb3Tqaz6Fp vlGV78ogZZ9Ylcw5ImESDMStNh9zGzcTZM7jFPI7QCftrtPVJLuOSHDliFtNMykBiebFG006+dGZ 64ufwzesZeM1Z1Z0n35m/fHrp85//UL+ra/LEM6eW6nAkXP/ZMXUDT+Z5nk+MUM4++gKkLtetB68 PHj3nevHd0e/MYuy937JH41KTz514gUvuOnmO/MWp/UXtT/0oRNf/P/94W/+5m/+vlf++ZRc+ODe O95x8oYf/dgH3vWu2878yJplz9yaEDtx4QvTdu/0m1dacMP/vWaFU380PT61t39f8sB6e+SNBz+y TJfAZqZGiOVMvgo2IyxAXe1EbR52NScm7RyyFessVhaQ3UbF/UvL/eZpYgmT6ArdJDmK6SMtdXAB W+c8ERgC9bO11NedtqmTSOsfF5BoRLg4TPM5q2BPwSwNSYXELVLr3fEU1hrAbRRu/FuKypWKXarK yAj3CXmlMFZlBxmN6bqATl8Y2b3/+NV4LfeszvIZyWpiJaQgq7VxFm1DRg43FqV4JomSqa4naRoR 0Lu6iQdXN4yw4YWSUZSEkMqZDXepp8xYwzZ0Z8xfsbtZs5U3yrdhs6EykeYbYlWINWK9GD/1k3Lm awD5bIw5CdrwS0Z1N5wLhxz14OUccf3PbtWKGgo7A6UhzOfz9LXLvxce+I8XEvbLzx39XdH5qaNr Mr5wern+1uv/XnB128H7F2AOr+dg77hzLceef/P6S6tHn16PlfzIH/jvswQ89Z6Vgl1764mUPO/g 0bT9K7/7nm//9m+/9Xv+1ute97r7Hzh84sSF6/7Z3i/8wi/c+Mu/kKuPHruQ/OKaY+vN6yeffndy gYNPPrxSmQMvTu9nzt2cADl1cD33c/zQx6Lh8XOr1YHcRO+UblZnke5ZdHWDcTJgzA36OXzFFBik ZsrXxINQkTchKasqqRPbmfDz1VOtyY9ypLBMn/hJX6gnTWKUVEgamRBNLxHu/TKL4/dTleyV5ARp 4kFbJxzMZwRiwDgV6ZRKomQ6TZM0l25kICIfwlKSOr0FLp+KkEiQLc5lXcp1mhMSZFXwXYwaYI5I w+zRLRr2UakM2dKMHVyN3Sy3O4QoZgPb8hNHd9souuXSxHrnVRawBJipgcxI/KBRNMQUu/yySRAa 560/CWVDLoBUy/RrTya/lHfa42Si6oamy6qVQDH2r4Rdzi2lxsU54oXYMNbO4jcjWsuccbQys0wX l3NN3qWPBgL76CUnVRuRiSxC9GIHkDTQoshDj75xdX3h1hURRxbgzx/44hWne/vPOj+9ljKvefX/ vCD01CNrsj+85ryzd92Wob3g/H25eu/eTd/0Td/099/0NSHcxx5YEXrbK25fd6jf8feSKzxz/se/ +7u/+x/f/sV5BOXA2/fe9KZ/debt65bxoSfXQwNnH9t/kdPz1trv4iMfSYycu+VgNkSfd/ClixP2 H8DOK5XS+7kT/zpXrz35awHYegIbKNmlXsFK+WqOhcVyMy4HfVSS84mh+hXBsaNQbDS6fa5chVyy IRVKypFR+amOHWg6SA1sPzVriB3JkUGkQkbk2UXbz3KKRGN+lGwfCgla8qAk9KSXnGCT6J9PiVLt gE0ApfHZ/TXzGCZNX35Jlx5T3xgRE2NqDoIM1TjBlShGipRR+42L3/TVDtaDzMvyJX0bYVagUcYD CtbL8G0UqWN/zdzjq5BATMzipFSFkRu6RkGy8DCWzdEQLaKUNMBmq11eaHhPoqnR2mmx2mqli+Ym NTgFpi84YmpYSJt6TXKpEP8mM3J11qcSR+tRBZOl8ZpRQLFXc46P2DBf1ZwcVDunmnHVlcL50RP/ wZrw9m5dgXlkbfWePbDeQOS9nNeeXn/J49Wv+kcrKzlzJuD5Xb/yLxNwj+4dyu31k+ff+uf+3O8/ +Qde91f/6v944alvWyA4estaMD6w3g/5zPVr4P/ixm/7k3/y977qrr0f+qGf/8jPftEj9957w7Vr O+X0oUV8N1y4K/0+/uQ7siN77TWvWLnIi9cjLBfOrBvle6desIazt/9jvUd+KdPmsbP/YNkqIX1F /8FoL3HVBj1MUB/XxMwHu3VSKY9j5EHcsGx0OQVwggvShLfQYsWmR4UpkS0jxCjQp4RSIRCxdkN/ EqUsSz0vGwz1dRw2dNMco0W+NU7aphc5ke4MylURns9F6uNX19anTR/SO74zCuWpbwgSRkfJGuHi +tqNhjpigeZZG++IAZZvp7gS16iQS/G+R6701S4kSurLZBGTCGl4lxeKgZJCpx/DLAWXLtO24Fnz 5JjMIASEej4ZbcH61z+HOQN14pkaPukwUVfCKsMW5NUNaxRjslFQSQzHIN/5nd/5N/7G34hkFrad xDVmWaJS0wYQfqlBJqqNK8fMD6Lw/io+sIxDg4FFaJkU/Fs/C1kWThRcc/5ctpkunDt7zYX190Pu yp99PHLujsMXr7lw6PjBPGB09FxeHHvkYrYjTj91zauO3/H599/4Dc9/3V/6nv/pyCOH7vkTN+YZ zsfydM2H3vuhn3r13/o7P3/X23/m0b3zX339xesunj6UUHzmxFMXrnv60A0HHr/197zqy77+5/6b 3/ONd3z33/m5/+4n/v6vXffRh+9+/rWPHbpw7Y3X3XTw1hvzo6ZMYSceO3X2+I03vOia11y88WXX n7v+2JN7p44+dOH80weuvXDw2gN7z1w8fer0M9c/fc+F00+/dO/v3370YwdkmHNSQrqMWEwwEB8I SEzE6AonXAqCadw0EWYC2zpZ5AcNJv/M+W0bgSn0Go1cEop4Kk71NIBUyBPbER457uV7ttjtuTTJ jaQcUdLTTKm2/iTeAw/khoj7FDaPUj8y1RG3bkghJiFq8ZVLOZd5Tc6NwiUjdVxFambFGbo2xbig iNc7huUCV3NENzZJfpSje0liHvV0jo0QGtq6zv6Ru2k29ZkRucyZ1qXSut2xBmehUkrqcKjqU4xV fyp1wp/9iv+qUe9X7FSv0yFKbUZQEsSq/aqOr5uptP3SrdU0KZjLZcalMmlmqTz3n+F49U0mP/sS cnMTYSlGQwJNw1jJHCC+Oq909nIpwNkPNHP8x/8mTTy+r/naHDhz2p8aXv0+cvFPZb46niefsy9z br1d4Kmj61eQpy+se0TXvvTWhMzX/6nv+oZv+Iav/Mh//e5f/dDZX3jNj//4u3/0+NeuNcedd0XO y4+uW0BPXP9o8H/k/J0JqOsOH0vJjU//i/y6/s0/+FP/1//zZw98y3fc9YpX7D3y4Hry4OCJyD/1 /PWH6UO5YeJjt60s/tq9tRt79j3ng71DD//a4uVbFr2eOrB+MXbdR/7PlNx+/c+sFGQ9UHD54A++ bwAUfKWV6bYS1mWjXPJr48qMt2/NS++Q5mk/vmfxAig1o5MfbZh2rMy7PMkYrDswYGQmOLNyCRT8 qN1NupjDJnQkrMfb86eg9p9Ss5Wbk7RNq3QdA+Uvt4SneicOJ8byqSCH0pBAWYnhSI66fMOV+VoG T50ufORTKYG/QjzltWEDPl24a2kaB/0eMQIO6hOh9rNTLq0TBqXC9Bs9u4XEAn5jjGhQJB5BjjSX E+HWjKtx0lCfMS/MOjSDaoLWYJPwIiO8XB7ECCUyo24GNCkp1diqTA2TZYp+fbbChn1rloNInhNA S1TGQTFpRhfLxJ62LJvfpZwE049WqKeLsknuDRDkxYwqCLr9Cn6qhTQXMaXT/cxrn4bO7L/B5rTf Wq46Tz/zzUuHU1+0JvybfioGf/jUGyL57N1fknA4//WP5kVmt7/m8TvvvPlrTv2nd95050/+yX+Y ifmhG94YXOUm9gLPxfVsdF5kmZJDx9dvtg5/dI363vd8ML2899rfk9uI733m9633HT54NpXyhqT1 64ujt61ove6x9QTvLeuvkpy950DqHL//7VmIPHnuYujpwgt/56LF/J3avPD/6b8d9F48sJ52XnfT igZWm1NfJ2RuzmFF03In+ZS5gJcK6qccLnMei0C2PMgiJbZid4mrCLQva386VyE4ouyYoKE0yZAi NsNOcKKPvogjmqQjd8fSPAJt/UYHj9uUF9yT8iZJP55I20gW8N2ZSn2LMrfSDKepYu+vdc7M1eW/ yy8C92aPHMYCnRkpA5onO0O2QtdizUA9gZUjlVMYPvKeo5QzKQUEvDwOBSNTn5tll5jRaT+VlNeE Fm5NIeKYoV4yEk5xKxjMQcVcU2yJpugqH12xBF80tksfKiun/yxpteJWyS7NsaqrJZQimdlTHguk AqqNwVf68MQT0LX2Yvd/hODgIxGBjHg5xyZT7tCa2/JgJ4k8f7bf/2Irjg5fpVVcsT/rrKnu/LlL j1ku3Q6fWGG1/5OLc8fvjc73P/JPA5Izr74hP+49/UVnc/vnwE15IGbv5b+299a3vu+N939H8pKT L1jSjp1eXZy+Zt0VufXo+oMCD51fm9wP7+/Wv/vpV2SwD9z3bUHRiXv/q5DaBz/0Banz6LG7E7fH j6xp/ujtiyXOPnPT2i29592PPPTQ4Ud+KpB48uY/dstttx26bf/vXDz4cGB54cwT0fP4ubWxvTaw OZKtObIOcI5N6mOzXCqLIhPypsJkpTJ9CiU7GbAnpDWXqSK17pvEHJIaKcx6YGH/r29bnsinxJ5c pre6PX2TTDLGAn2PHZuXwnHiJNK8ACDjIg1XpiQPj4SYrE3SpHfuqBqZHn3EqnDGOKkPQ9IQGwRK CvHYLc0jP5tWoQl7RpSPHCaKWBmlgEnbfG1iX3vyl6/uqbHD/hbDpdV02oaA0lcoeE1N+z8QYQ25 CfmU5wKBWsYxx0TVTaIHMPxOE/Ep3gThxIy+IsS4epCzSw1KqBSZU73JNRO0dOjVQrfoKpKrgxWr gykcNUVpwlhiFkuw1DfJpUIAkwjP10xgsXBK4g63/6VR0zLG2yHzoAHS3yxinhMaqTznLeHWecJ4 90dwyQVrSj+2f3Pt4m1rEn1ivZvx/uv+TF6adeHF60bHnde+/KGHHjt+Yv1Z5t/9/O9NiB26+7Z0 +sKLT0byM8fX/ZDrjqwH2XLPP3JOPb5+7Pp5D//zjP0vfuzN+Un6G45+W953eO7ANUHXhx/8/Mzl DzzvWyP/+mMvTP0HX7genrzt/Xsp37vv7VlB7N3w2ufdddex37FeUnb+qfXq/oMf3f/L7yc/uubU p+4LOFdmVNNPG/FNY6xQaJ1UECSWEn3gJTaykoKh6WDSCkoLnEiWcLJpmpPGzZEf6unPQaRCy9SX Qy4n+MijRu6v5TNj8ys20LHQiLkp3FA3rYWAciINSeWUhKc8oZMcqlNcxEZmMpHuCDSeqUSZxnO6 i7nt1GBGd6kEJJPmUp8AyNco73miqMTUMQtLCnKQrcvKU5RseUlNHiShsziqzuhGE/I7K5REhF+O gfhLoUtOhE9yKWZWZFzp92LKNxE+aWvGqvKalEDHJJ3WmTXnuMpBRaBBmScmL2wob/ZOZ6M2ia77 1hcvhoCy0o/13PlN+Zrw99+AmvpIBNegFSZCUnXrjIv6txNzaqpfCQ2r0mhOUqHJwfGjC29PnlqP DZ96+vfm6gMH/+zaP71u/fXg6x+9N8i863f876GhF157Ye237q0/afHMdTcGAy+6cf8nGdesWz3P 7D245rAH17scTrxnrRseu+XgetHYkVtz/oFHvvjnf/7nX/fKj0XCW574C4tojq8/8PHMsfWrhtvf tv7m5albD9/2ghec/b0353ddL741c/ne0/fs5RcBZ96/XhHxvGf+VSbma/f+7tLNKzWmDyYl1XYM xyhczqY1qI3VHCm03VB2V634I1MkRG+A4Da3xhI25h8pa6xjqs9g8hcc/VHZNLGBbVHgU+LjJ872 s6Uw7oVTfhHw5R1KNNq1jJ3vXI0noo8/3BZrWl5JKCLTgmh/aX3pz3azHmCtpfI+h9I/55Gfhh4O iMDMovaejJ0RZEP4nbToX+OkeRMx+ZG9/1QrFvF+SaRBy7wkEFI2VKf4LgbqLBW6iKtMnQrL9niJ oi7f5Jp0U4OXhkqa+iqcNvo3RHcxGQuXwuYJlQrpDipdVMN5QrfGdhWrMUupdIjZA4bEcEIoGEAr KcmloHHF/5NPemQ3l+xgGkXMxcWMALE5XDVDO+dclxpi8VrjpTjhdI7ISNNKor3OT623aDxx7J58 venauwKbpw4uJZ988OGc33h63fk5f9MC8/V3rD+ZfWRvvfPr7gtrHXrh9i9IvJw58JHIuf+hxxMC H7nvXQnqmw98Xn6Sdfuta6n4y/e+JxScbZv8aPSmveMZ9T97119O26eft56rPnRyvafs4OnzMdTZ P3jhNa958bGX5Oefh48+vf742Nm33pof0B54x7qndPDUX4kmt9+4HmQ6kNoli+k5PqjbsDs+yqWZ EQjp1Gx2kGrCLwGcys2eBM8MPC5BLlyVOrKedGFxbn6wsZojqudRiNe+9rWpFhDYKhK63e1Ok5R4 fhIOaKLmmiv2925zkt6jfz4pgI86C6VCuoj5YjXrFAZJZaQQba3jvAsN+0h8Ul5kNOBtY1moSohy 4AtTdGfRpveiyGZN6qR+gdsYRnkUQze+ijSOW86+/OcwLZOlBvUyPhUSIO5ARraKnNcOKpdA55QD J65OsphzUoMNH81LfK3CPG/NKFPhZclyygbJDXjjrdqET66sTPqXqlhJW/DO7JtzkIvYLIQzWabc I28pDyos2RpKfAHP9Cc256mmvJlU/cX19TVXpmG8UC8DYR68S3NuevrM+sPc+ROwuXTrufUG66ee WX/r4ezx9afGbrlp/fzz+hvW30x88aF10/nxa1cu8/Lb786fCzp14YZFRh95y9vf/vYP5I8MZWo8 sl5AetsLFpN+9J4n3/3ud188dDzjPX5o/d2Ht3/wS0NMv3rNV0X/G69/2RrRqSejydGve+hLv/SL bnr1+inCkWuPxjj33Xf0Xe968MI/vf6j73//HY99V2refPv90Sf7JivL8TO/XbgwCmNNRm8QuoRr cmTkfBzVhTd7JYzZ3Y6G5pEsdcoljG6ZFoFN+1PN5nHkpNBWN5UgMr8ayaPoefUn5SPf4zzEpm1g kU8ZRErcq5Y9+QWQmFw7f/u740YqfYgQwW/sKUxKaY8pikWZ7LVJ6KBWoUWlH9mlnBAS8AXJDALc uk7blKSXbo7mEoZSOQdqSCuMZi0c4QqNscRh33puteKaHGKAMoJTLxxa3hR4bJKr6lDJiLg7ZuQO 8Y+gfS1HYPCyAAV2IdeSNixZRGCFqGYgOUphk1N25c+SeV45V5RWTTTJZ1O5amv4fsGfTY8I5Agn iKaZmlbk1CCmNKFhpc/sKz73D/XrHSsP05XdCU+K2QSIfPEorEA6XkvllK+/v7h/pII64vRld70w Oc6tL7g7X+976P73ve99Tz361IqUw+sm0g03rJepf+SjH3jPe95z4Jr1Bw3P7j9J8vS73pYe7724 3gH9E4/9RyG1B584l42Gl/3O677wC28+/zsDj72DR9ffws2r4O6//8Thf3Hjz/zM267/1++MPtc/ 779cPw49f/sKogMPB9JrmVY31K+gL21hBYjPcWmSvTzT1q/2X5kYVuo2N3EioTu1TJ8SrK8v2amg LRGkPOlMeDonadIZLxXSUYyVS+Hyl73sZTEQ2kqdeDRCuNaNtjTnYL/RTx0b4akj2BK6UdtIc8TE yUFioJTkkixPPpVzD+9kOHFtJozIhySxseaEyz9wjQLpOoURkiY2trtiQmdiXmBbYNovM/UBZXnN GhYN9aBw2ao8ErEWng4akpYTGJ38m6+UoQ9rg0fZpDTUaDTqyQXCz9AI7Bh3aULDksJsknORKbxp RfiGRKqMJq2mctWbDOK8XD+HY+wloHnJuBoplZ8XAMXvIaMVeE89Fb/HU6bk1rmikqkD2yCEcRBQ zciAuMYqOzXRUNBihotwaYGwxTJpyKcRnjkyWvlVg7QulwLdbAAlx3nRreu+20Mn8ij1vU+fWW+a v/7IuiVy6Jr1ypr7Hn4gP11IAK3djwvrN+oHD5zPn2w8f2DdX3v04p9Iq3c//uVrWfr77njVq266 6SufigLHT4RkD56+Pvs2F87+4sG3ve2RB3/svifuuefYiZ/PWO6++x+su9IP/8GM4syhH1tjTjCz UU1WNBTENT3ngbWsElVxm/WaygCdww0FXI623UrPgbDIrJBoVmimfjyaS+ko5vODNWlwYybjsVLz glq33swSsXWUSXe2tCUsaehXWuk0vcdkHhfAVk1eSog5Cbay0+RZQXemkiUpN8Ac0cH7qi17oTma 6DrCZV6T6fxaxb7yBBMg8kijSFYSS8Ki0dVo0NaAb/SaAFousAEa1eakrunYN2TU8Jv6TEjMGCtn SbU2B8+WLCZTxETk0LaTn2GSxqrIpdTPULsc12Rkw0Sbms9GRhtumrFA7WpCgSh5//33e9ooJVHb iExF5S8GMUyjmAxiaLlk+JWcr8GeVmzYHVUBmMIAQKGoFIOi1aLBjZGcyJdDHLkDmD0gUfPkQ2uu feTsY2suP76i+JrTK3zu/9jDuSP2+MW1rrxuPRR8w5GT69bKe+9/135mdUc6/cCpN771rW+978u/ 5iu+4tU3vjaPyO3ddO36xdxjRxPjexce2Lv//o9d/OHj733ve+9/x1MZyYEn3pkh3HJuPUNz7AXf twZ17q53v/tX1jKtmO5MyFITxBzAHLUIPgIveaApC8uYgSMc5WcwYi/N02qNav/gs+oQUc3IyJGP pBy7hzj6skduiHEjNhX8wR8/assBT0Irojw3lE8Kp4k/BGK9nfrS1/TO9xZNzU0iJCUhMi8qy9Pb WYF6KClHBMbTNuAzqOaJkh35sORZnUhmjfaFc9mKkUsTQhFS0xxrdMXHdCE7xiehzkq1XJVDYTSz glemSPcQHKYTV1wsAikzGWQG6kQFwKhPwvyqZFKbETmUl4zKR5btGjbd9nUSRNsq9HWeN5KrG7G7 h+a1QPtqj5OJeB82YlLOpWqsbZOhuk0dSJuiaIs+KK8hYmp8mdiaO9fpQqmZUVwJlpjLzRawXD+F TSr0ohe512zePbL/F23PHtn/e6gX1rvcntz/E84nzu5vCFy3HqY5fnDtpVzz0Icy2PPPX3/I49A1 N2cr+ocO/5kv+7JXn3/jiQTRS8yaZzLr7z1+cD3H9Nh787KRe8//+PqR5oHTL88q6WXXH0vsHHjo 76787shPRtX7H373NXv77zNizcJ9OqNG4ULM4mSpdfnvYQpvJhP5ZZmGQW0tvPNVttK7QkW8yaRy GpxWIrkayogdvUIkEmLitLVLkpNcjbkzrkXjN6wfB3In36dy2MrLcPGjDCX+8DD3VCmtgjDLGWMU 0jkJH61nK/YpyfttUxjdUsEaLV+NFFzgACzWfdPLrz0IHSCX1OQCIWd+M/+v3cf9F5ssEFz+Fa4K DJWGbjOLnFySpWrealIq2ZCnHx1SpBzdsJuhKIQaGzO0NvDYDe9dMipBTDaZcnLeCJ+8Jm7THPw2 mVHj/Ir8MmN7Q0abcbV5yZHCk4mqFT2tH1MhSIjlkxylAlQLhyvqVv1rEJrUv0ZKeE7MZHZjuVhl 2ZAEPB5PIXKxX5ESE2HvMttY8JuEiEJSK5CPrF9ZnXxm/88Lfmz9fdAzj+0/DnLhfCqfObr/ENa5 lRZcf27dvckv8gP+7//AX3zd61555I/clwzrtoPr4bgTp4K3AycPh4ZOX7wnf+no8UffcdN99526 eHKlCzccui7qPfFLbw4z3fjRt2doJ5/868s+Bw6+4AUvvPQEtgHzGdOz4ERD3TbZCvUKNuaznSEy GU6JqKiPM86cx47hi248SyAjBJ3lXIh2wscIOWIOe0mp1l1qcdvVWa7G9LLTziRpa52Yzy6e7QHZ wEp3dpp6W8RqMRUsqfg+iuVrLqVt7tbHMf7udrkPFOwf5SQ+Ri4Y3CUZYskCI9hEiw7cUaOhVE9p Rsl8nXtGiBKhEALHmDEKl/4a6ug7LIaPcuRcsoZzi4cZzMK1IQQ2pSHYoMzETytsgrCgUj5RJ4yB asqf8Ju9TwLdpZhJlPPqpuZmIHOkzqMV+1S98pc7tt5tZIHcNWCHULtpxfVlupTEDiU4XdhO6n4r hsqncmwCq017zZ2ACvyp5peM2c3YfyPGmnSFXpRcu7qn1+tAn3ws386fPLF+xnjgwgrqPPq4puoL 6++LPP70+uHL857/+kD9bQ+9KGo8+Me+4nWvu/3FN+Zvze9deHz9mewPX5+/J/bMuRP7P+/48HWR c+HBWwLIG198TeQc+uDNH/zgg2ff+ZN56veWA//vRz/644cuXHzFy1/+5Nn17se1tKl3eQL603e+ Mn3zoJSb6jd8hHrAPa1kBEBfQ/MQIyJ4MZOTsIldW5NJhpHmIrbkiLyi3jLH/qP3eF1m1AWjlYhg SByS7A+xWhjmUrOGNGy/7Vp+izXSXSqY5WwYWddEuLu25iIh7Yj1/fYidYyUbpSkAMtAYTTcANRX G+o5qSYLJpffcoc3yzixaje25VASHxWkYxDJ8pFcLrNgNJf23iIPzqmoHLQho4biPMEgZZbZNuUG CELlgs38V4LrNEmZhu7Muab8jTGrBgzPHqcCk6pU05f6pRLYbkR0TWSayWeS5ZCR1UPaNi3aJVOS O5xar142meGafFKjyIlP7TlAVNxnRkkdN4JM8OZCrOT3m7n7nPBJOIigNAxi1/Hk+rOOZx5ZKf/T 5x9e64b934Eev/j8IOrGow9FyMf2Fn7e+cjve9vb3nb4j3zDl3zJS17x2rDn3lPXnjn55MmDz9yS n5w/enEvt4hOn8xbVvauf3D94fVnrsu76o/dcXLvve+979QvfPT973nPrU//1Ic//P1HD5zJavHQ wf17VmcOrkWcPZSM3FDziYzEAIiYJzsV7FowJaUPCZFW9dx0NuHyBeZI/KcVwrZ6koawrLkiJalj OWNLKEeMGytbsHAeymvAK0Q6nBGsIAhDa/YbUhCo0Wctki//giyi+DuVuTlX/Y02mtv6SYWIwt0h guXR/bWPvafYATPOH5HJuqmKpmcAp7B0IzbAFEeYPCO2vJ9CmZH7fSVNk7PQwu98TVti0xEdqNrU SUdcP8OpejaiJhMZSMllkldpaPKRCrXAFC6eVaaVq9zRmhuxLVe/qJ5KXvF8orSZmo4qJ/ZRTYZr S4H+wVhuMOUGOR8pbPNqTlsNOxDyyzVdeYmmHFyf+p25TXKmHOv3JvsQznQWH3kSJQ8M58aZEMvV tMoWRFjImz8fe2K9zuGaE2vH4+TB3Di7cOLwCroDJ9afvbjxQJ5vvPjwsbty0/Adp//C137taw7/ ob318qFj55+58MyZJ5NeXTj59HrQ/9QD+QFK5ucF3tNreXj41Pm9xx47/byfOpink6578P/4lXf+ 9VuylDu895K7P3+lctfel3T8+oMvXWEbmqxjai+xnaPmBllJhwOnOId1PivocYQ8AiulI2K1Mlfn q+UGmTGWh5vTJIbOJ8enXHCKt0hz6yoLsRg3o8hnLEildBofdMWuXxvYuYOQz7RaNykvv+c4FVIf UxgIJAn1dJcTeY1IENVRJnSem5pZplFJ2ijUZel9zStlhJy+vKskagNcypFLOQLjTEbDCynki4Ie 9bdy97YbQmUEE0yGgJVy4Lj6Fws7OFTbGag4ouzQWE3J5AhmT186dRhpZWqbY0NGZZwZrpNBIM3V BrxWJdASWWsW4TVIcVv00nP2xSMO/m0IFMzIJTfU0rCPy0D17MtXEKoZjZ1Maawp1rj4IlABGz86 CcLtNuYkX5GXvQWeDQby6c59fkSWx18SLJ2twz7rJcSX34y+tik+9ujKkS+uByMfPL+eCDlycv8P Xj9v3cW74ZrbUvLOR74ypjj+fX/0pS+99n85cuDsub3//uDFgP8jR2579NHTBz60FmJ7T9+YId5w 8EwSsjOn1g2ix3/txdnkfs0v/3Rqvu+B78jVu2792hV6B969MH/xnhj74Jn11xvXrX0emsirrSf9 q9CZk/lU4L86DAoxeiwL6OKn+OA8dpSSAHfqrJXq/u0t/GJrA8EzqNzEL+AjJIWhmAxErsGLli1p Di7wlF5sIfkTtZ6Zxju4xvZKOooCWLJATB27KjnBpHBsXZkZxu/+/TWUyLRct44T/Gne9+GnRArt GaUuoAo+gQ2vTYJybhdfrjoDGBnZMEJGlAdK7miMMQWXNXRJMG04jL38sgl+FWQKarb+JvxKRpM7 dulsIrBkhLymGvO8lNE6G1Kjcw9gYFVNALLlJYspuRYAbLqVhuijTh5EjlsDRdPSnO2mTSqwbVXO YN3PbXTYGEp59nqobVlt8hNBfu2kYerY/Uj9gPwVr3jFq1/96j6Kmasw7CfTOQ8feZ/E4UePx5UP HHlHSh59fG2J3nJ0/UHDG/bWvP7wNXlk8f6f/vLv/EN/6Gt+4K6Af+8nr/v+Bx978C1PfdcDD+w9 9L693HY7//R6idj569ay6+bzR/KH5U/+8sonDnzwg3ki9OSH//CRw3t33fYtiz2v/7FlvfUquLOH zr1iccjxjy4+SSRPBwgGYOVCNsI4pWrBkGpFOT4Wn2X6lFhngZQpfaKcD2p93eGsRDs+IjMNSQuD xPSJ3hg9Zk3wi70YIkbvHxdRwcazDMJwch5lLKptYMfWeKfy40U7fPhiUq0Qih1C8/rNOcwhzfgs ng4r+XEs+rN3mHNWSl+pGT9FQqoZNSq0tcTUMVTTHzrkyNUUTsapI5gX6efISTmr540xUDYc1IOM UNikFQEDJA2exjPvbPhiU7Msxv6uIoI2rPx2oaSoa8DPk92ukcsm8ktG1DZMOAROh7FQr8TdsTdM 5nBKqbGwuTPBHI+neRwaF6OVklctww4ObrW2gkb18zXzmfszfjhtXs9nxJp6s+2giwgMKjKKREcA nFj4vM/7vCRE8JYKQWPA1j/n6Y5NyeiJA+vHmE+euD/Cbz6wntI+emx/N+O6m8JZr7r//blX+F/8 xfe96lU3XvvCE0dvv/k7Tj/6/vd/5OFfufsDH/jQoXvWz6qO3bH+mOXeTft/GP0963f5hz7882sd 877/8JpDe2f3Tt58282Hz78iMk+d/5U17DNrRj9y4JVrXAdWv+vvphl5nQGacwYo46SmTK8gLpjK KanMaoI2nzGZmT/NO+XWGSTQgQN8LRtihDQEi1RIYMfcZoMYNMP2Q41cTc3wSDyESqIV/4lPWvWI wPSiWgrtLtkvjFkiJL3kcQwKwGs0hObUjKHTNb5zHwo35dNOth+1pVoUi6pI0K39JuGw1dgoCzCX Hidr1PiyGNMg6mFb+C652I838Bbir+lH0kTpZJwGNpnkcBB3TBpqoQCbpDDZoQxSMtpwylSg7NDQ 7UlbbRSe1NPgh0bIhAStBD87T5rbpZ4OYQ65Nox/A4b4N/NQiIDZg6X0NZloYq8kZZZCRlEsQtLQ LAhsSJPyUcMeqC2OCElfKbRRvZ70eclLwkHzj54Gn16Y43ldIeZNpxL5CHns4YfyeeTQutHxvKNr 1n/6+vX7hONHHsz5G371X77yla+87vi7v+AL7vzZ/+S//dmf/dl//lP/8CMfuffcfeuG8q233bEU u3ltbB16bL1D9chDH0yPTz3wrbm/eOv5E3fdeee5w7dF2smnPxgzX3N+vUMtb0JckLuwXkh/9tR6 +fXawGaU4h7CDLtMkatdjjGuq4zrnFMnqZmmsEyaxwoVkpIGD2lEyVC6cEsdfBEb1ZHpKyXZkE4e lAVaZMagblEnK0kTtzPdNYjPOFLEgpSO5BdN1spNVuDuwZlk5rPd2FYoGmxEpXf3pDyXZNppFzkJ Rt10S7kRGWOBCHlUSn3PiTAamEJe7ZzKVv7xfbr2gxtea00OKgdhnK7g1J+sVCqc3NEYZrQ2qREm FzCLz7oetEpP/Egr57yzkUOHtC0ONyQ1Kaz9dhKlRonD5DfZk0odqZNqjnAdvSQuWFVhuzO7ZBTe uhVkhhfilERyvTAB3AXHPIm0AA9dmhVSImoCG3us+bTPCF1RL2JTnkDI9pC/dbp+5rp/UyIICfCy eMxn6suhUugXBcDm3uuxo+vhjxuuWb/ZvHjDuajxvJvX+5iuOXtXRvTSh+/Jz0H+xFu/66d/+qf/ 4T/7vpQceWgtOI7vran6yRvXXbPrLtycz1vvf1+kPfHMv3967/TB8ze89rVffvCZ9+xPz+ulqdde d3rB/uDaujl4zVLv/IX1gN7Bg+svGK7MiM9YtpTBgp2x0wCPpHzS1gb69SWZcFbhXQDrqAAtcGGF JwCxUEhbhVgskjMqTz/aS4r5Ujl8FEtFQipY+7j9b2umyhhO5KeapY1HHy2s6u/0FcnpIg7O/Qjb 3laO0QS25pCxSUR5tlt6rHK5SRrlbweljmEC3AzaqJqaMi9yXJVVlctSjY/cVUllXNYUpnqCuKUr 0mw+hTV8RhNGRpR1AdeUR5olRVStWrIQISWj6WgxhowKj9lw2pOEDmHW32Uidp6f+KKkWU5pYTXv peqspPBrdyVNNWuiGDawyeji+gxtvloe7WKx+hH+ferFieTa3C8YYcOiTOoEsQQGn32c2t5CrOQe fzTJpkFoKGJTHpkia67OdJfj6eet7YvrD96ZKfxFN75w4fzsemfOPafXwvPAkx8J7N/+0f81Sj5x +EC2zfOkXa7efs3dQfuF69fzLtc++CvR8LEH/myWZHvH9j7v1a955vx+HvrkBxZ49u7cx/l61d+x 4yuJe/DBBxKV5y6s7drD1+ynRDIj7kE0xozpYc4MVpRsppQNN0FtvdvRToizu8Qy54DL7gV9MQS4 nRnSnRv/6CbNY75MC35fViFZH9EZuXg+NcJzTpOuyCQd0pl4sQxSMo3YWC2rNj8p9KRlhKNm0cWG 0bPrL4s1d9NyYow0TEO5T9wZT6MniZVqOXp7LjUdFhc17Jw5uMBUadnYjA+skVfadmlpSwvTCXL+ NXmWH1k4lwyhJLJhk4Z3Y1hG03je0M38ynTsZuyTBQS/rh3acu6uHJ1OBCoBMyCHMWKxbUlngrwE NKVtAqHusGfETbFqQIKeqn+EIC+zDpVm6FGD/bnMPXiHOyemtFQIudhG8OpBHCTWUi2ezRIsEEpN uxlGHX3W/vSjj/rzWTKjNIn8a8+uP5xz/JVrNXD7Mzft09DHUvmZ0+tVy/f88p+P8I/t/2nCYxfW S+NOnl8P3x588GMZxem9B6Lt4w/9mcUMz9z4ht/15fdd+GhOH793cfW5iw+vnOC6tbLZO7jAeeHs 9ZEZjlnhf2jdYLl4fr1Taf2iCrvzTTooK7Mdx09qZ8S6illnq4pKNSDgJPRRDir665405IO0Qv8x U3gkJaZxtjNLRJrlblp5wsJthVRONcv1nLRfKW4ZIZItzm2Td4nu2UU5La5MLyCVOrIwGVkfBWjq zkooI/Ib/2jOpnXOU0HA+5TRIBE1sVLNbuyWftNTDVp29plCsx/guudYEHciiQ46RVs+UQytHARy cZcPcKL3nrdkl1CwgwODN4arc0t60moljskOu3QjsMs4KlcrhJ6rqcY1tRiFywu0JapH6yALY0+1 TtWRab5Mk0w/+cwEGfOqOR1UPZ2oIILyGTTmUzYQISABjalmNeBRo94VSTUzU0TFj55E6a0em5XW j4Ffbrz4TSXfRefIXNnQnS8Jnm+9Zt3zfc/ZDwc2h06uHd57LjyWYT74b74zcu6/6dbw3OGT70zJ sQs/sWLh6M+k+c/+8geSTh++uPf613/lI09+JN3dd3I94nDzmbUfffjm9Uflzj/9UHS7cGa93Pb8 gRMrPPe3TA4eWIF8fu/h5ZqE1nRb8W0ONzHOnL+VmThfRSDXmlFX2nV5qV8013OkeVxCmkCUvJRM RMC4qZ+a7lymfq5aiWCT1JebuJpq3gwLTM1pc65+DnesIlPG5OBOoZLDPCPXoKESyke4PCvS0l3S pcwqvI7IMGCtAWqyIQtJ6RIogP5y2OW/yJaabsEaPirBBbbJ8zVN8AU3NZbqrFSTnemUNAQtLAVS em+olDXoIzw6fJFZPzaKmEucM6CxT1yVRwBjQ0blhdIf9WaPlVCyKFZJm/Q0eYTOdIMxk195uZJT s9OJJlr1UMJuRcIktZTHoYn26CMfKbw5qKaevefccmSF7j6p8btJjotN0v0Nh20jtAUALJATePYj 2LSKtORBXqMsFxYyK0O5cCECvRcwsRDI2Usy9aYmXFHDviRjCqV8/tzP/ZySN7zhDe5rg1aU6QQv /5K18VE9xZ719aU9I2aqvXi3bI0gFOrbVU0augUfXhDw0xlqai7rkeNM0HvcMXWsLECf4/kMlRhS FY4EhssJZ4QdLM2kAGJ7rWwv7wK6abrupe+XhL+MpSMVzOmxsMillFgExei2zHnUbnpOciNjpbL7 LwzxKHZGGm0t7uAjchBEPrOqD3azxehPb6ehGyV4LRWa3yGjtJWpCQlRwfeAXlcKLVmSCdaIcFkl lLwEsAm5RFDosHkpW19REgcBhoZVr+5utDfC25zjiG0uxuk0jDRfK2Tjel+L8gKsfoRb8CjIWSmf G8mVVjgxqS6mZYRcyaUho3J2atbvS/cz9xlZ5bU072RfA0LabBKbgE0oI0ANtPIppsRC9JTdy/Xy 6XZwGgZgISB/hktazVkMm4bBfypDlA2KQC4NEy+RExwyZp66jsAgOa1SmJJ09OY3v5llvvRLvzTV vFTHVOQJu5xL87FexEKs5vV7LgHMGrUkgudqhZyAOFsb/PR6K/cqO0K/vk1BbARnhJCTyoVg5yuD Yf0CxVXJagqxctPsaggunStC9n5fkpqG41Ex9BFRqWnbSMbLMR6JlH+JW86rEREWaaEkez1YnylC gp486I/aWNW+ZtrKyOypRzfbRlnhewGA35TZY4YY5IvZozll5ErmnGZPzMsgnSprbcDyaQjsUG6q TK4sH9WwkWyW5ko+RSXIiLSu+4TuRlqaF4s8q8ScZFoyTPqAk6N8VPYBpwLYuJRMMLOJwjaZbYv/ Qn02L88aURvudgEzqRBgJIBjCiOan+UjaiM1pqhASLYtEHAGk5OsU03u47WN9NFFcRsUublsM7vR Z2psmKR3cSG+ItmSJcNMp1nTBYqpvL/Fc+mu7o/+6I8y5ld91VcF1Tmx8wCrAXZKgFMWn94jNnX0 a6RUTatUqzcPZIkxna3BxmdsxGH91EeJBvohsnNjSoCMBuxlJHN5UlBOlLMXuzRDQeqcJ7M1MHTj kq+5FEeGau3smE+o5464LXDc13W439M2XcolaW0jrTwboIiZ7gdJl+REmE6KlCFQOGaxR2P49sLc 5stVMIrXM6n6gyIGqxeq5iT1GaRZj2oc3y2GRu8m9srd6Z0r1RRF5sZOKtKuVuBx2HBe+iCn2po2 lGATl9Iqg9UQHooK5RteS6tSp5NSkhh+tqPkkgobyugQ9GXiaf1e1fWGBEnb7VRc0S1irbMycOkk NNZW1adxAQCiQyyYj+EQbmmYmuGgPEOUe7u5RElZv8Qnn37OjXQcBlJaFzJp2xw/V6OVJYLALBJo FWyEm37wB3/QxsJXfuVXRuz6Ldu+BzNYME7ztT15eX/T5IQN1OxqtJNWrpYT1t9Nq8blmoZ0aYgt OrA6qeBGOqyP8Mxsxqk/CnWSb0k9kZos5ZIMiIlL7fBdKkTYOfRbKoSA2Cj84r3UOTx/hFwoaZGc r7axrd18SolTmfz0yNAAV30AsTO5u/UOwzHeBpUZQzqTOt5aazMyvkx9Q7C73COVEa6MSXdA30wk J7bJLdEbTjOoyiBcLEJqEFQLKJDaeaXBVpC0LX8ZoL5KYZMTW0H9eZSGKqENyz4QOD8nbmtzmtT+ vFD5OelVl+qaSigx0YECZZBZrdrmJHJisbhPKpHZzkYkaZN5hTdfIx0hqtwnPUu4OQ8HJVRzPzeA yfyatsFtUmn7ADYirMQn6RecndjSUSp07olu/BgEptNAMdsFCRm4SgjY6g4NYaiv+7qvS1vDTJP0 bm/IQLrfZF6U4LOeu/b0gVtIrkcWDv2popogytX6m5DjBu4p2uo5wS9u07A1pXAOPsP9ZaiGBBqK 8EjIOawYZFoJ3cKRDlZb6qjWwPOYT+rH69ZiNrbDL/Kg1E9bAWweAJrUR0OWDzaewMW4zI1pVc35 CQWYkRh9cjG7NXkxj0VU7CMb9xvI/tYxmjCyJpIU/O4knnbjz46AydBRqFFjktGGBTDRZBBT+iQj PSKs6e7O4U6Mun4xwIkToYsEHSwpztu8vXA3vwO0ytWhxDQZasqcXbA2HRztVPOiq3qqUI/366am +vwbVzJg6sQCpiKUV+qx9xxMklxQqRZc1W75GkiEg6zI8rBbPiM/fOEGSJfzslqDYlsKTDpgZ1gt Mpuhy9NzNcj33Ka85od+6Ifiggh84xvfaDUQrSI244p8N5dTzV8AA7wcTdZSOZIjM4W8aTIGD5b8 OP/4bVrBUdNw3oan0pLRHRPlDAGXa4fj8m0yNjI20OSDqAhkoBClcZAgNP5SW+qoP+Mh57yeq2me Advh16oxqYlVW1jGws3ekGWUWcuT06gkJZ2vujFsXBjTSCO2jCPmGcRgWRmCcYpL6cKk0V0ws1aE y5NlcEgwJ3JDbeVTpJkMUZIspjlXt6vBmsEdVakRlQrNpat8S4ylQ+MsohpgDTl6skmNU79zxGTD Ge31bCFRjphkwd2bz1LJHGmHrPKczCpQcE75vvJjLVY+ov8VFYhbpRgxftCVr6GMZDGm+YKnK7KY pXGX824wx5uBnNdR2PT0k1eusekZR7Pz5HruiEwGF/AAU8oDRcOhbdDVpUB0MD2nbXT4gR/4Afb5 43/8jwvM7gFZkaU5vkNSiaCUZ4dB6IlKs1SuSpEQ3KTOFArAZXCvnRVLRVh0KjjYEUmlMCflFG5j FP7jQqozDWeIATBlrJqjiFSTjeQ46DO9y3o4coI1V1kkJ9Wzi22pr2CjefpKqEuRPKyRr/iFQRlr spL9bATHajkKI8pPWNQ4HQuPMk7DlcuRiL3wGTPpMU3CTd4fUAsYC6fKkqbOiAkrGXIJsRTQ6aTd 4TgAAmIljuZipaTJa40xmGsYN1RK1uDEDlOZeh8kxEkZoWE/TyoKB1WfDXeQpscy75zP2lc1n9VK QNWqAicCWy0nMUKsZMcgIMl90ow0CyvQzafeISSXxEJtJSLydFL87qH/gJOj09Be3qTUdJe+hBtp qMpzavHmhvfhPz5Fqe7edAoXRLmaFVlEafvN3/zNUSmhoes0p7kwrLTk5jk3O4puXWTU0dzElnOR hR8hkyhjXPIz+IYKlzM629XZGwDNAFONy4kqtaWV3ZZJc9P35TiDRKVzk0WwRVdG75ae2KAGK1cH 3IE4YkdZIvNFWi6lHCVlBpOAsBptWc2qJyU5ydc0t7cNARZxjKN3BDFJmcByK30QtJnQ3IX4upWI DSeBghqPmBUmKaNsc2Aaog+fJaNmeXOSaMKFLyAm5+S4w2LHKiWGJni4u2M3Isf0vpArTfuKR6YE TRSWZSb1AG6JrDw1dWBnjjDH9mj9yVkVOJUhsPVNh1PVibHGhZN8mj+k5DF4bJiX+ORrfrYaZWIl RB8IBVEpNy5DjubhBT/muPvuu2EmFWboiqM0EQU2GdI8AM4dD3dR3IdNoQey0WLq28xKc3sCuSQH RwQpsS77iZ/4CSpF8rd8y7dEIMArdEB1DtsvYAMnzYaKhMYmlAZIaRUhBsjagOo4EA5mzekJUuqM 6UgU0Ph3ibqVQ3RzBHWaU/B3JxDsUKyXj4RQOhIq+D5iU27Hx5hZJJ+xmgTKQNI25aljpZNyO0di O+Wp7K1GccwlW1x+nljSlDpyDevztMJr5pP5KSDZUDoKZDMk9CvHKZLEaobm6VhtC/TdtVJ6MUFN fOCIkkttgjhEKTozEZXdyv58TVvGBB3osS06zycuKVP6cIkO0wJlJZrTGcdpIvgLuZKCIJ/2bF8M XnA6b5DTqn6ZGIacqt0TvfTSlNwAmSTFsClJzZgoqiKaFOZrEJIXPybBoYY5T8KSEkGetp4s6yZm vrKMGOS4nKdmUKd3UMdWufse4SBqZs2ncGgApvL6axyXn/nISdgqkIu0OPrHfuzHbGDl/Fu/9VtN P6AOVGIzJ/VdacjUxbm1vxCmtrYqWJ2lXLy4hCtR2yUyKqfU8ZOeptuYQ31RXX/TBvrpzV6ab1rh 9XwiHR7lVGiIWeVBNUqC1s2viI2x5DVpa8mTTwLVD9GUqg3b8thtfm8yomeEpNCtbplk5KSOh48s 0HIpXeeN5esx+f3dx8xjaLFbPHasOnBOmvhGB0gZIvU4nV1TU356XQ5VXph45f6CePJO3VFARIJc rxE+2UTwF0nNs2yWA30hyE0cZ1wlO5NNpyUzSnRI85zL5sB0YgOo4IoaCLqwnOQCbxOcSmb91nGi fuvMgXfUkM+GE+EqSDF6tHJGKvlNEyGXOslZsv0MpSnvBAn8qQxdji4IOm1X59RHEMEYVMQsnnFL p3ZtIsG0mpNcokxauVksvqJYhOSpEXP2W97ylrSF/KRCpl5UFWdlAyfbXt2+MIXI4lFqEzdeM3a4 ylEqMKe6QaSC4TeXr7vXXwepS+qqQmH6lTNU1hkpCg1PYRGZr40B4KNQ5Rd8TT5TQQz7TLk//crc 6dov/dx0SGWPvccNOU+hW0vCzHNG5hwYEgxRIGySS+6me/5wYylcEPXSqReJpAsDR/DxE509Xdmn Ja0o1Wyk6VowdK5oj0qQizpY0gTSeLZuivyMMXiCRemxyibPDE2GCBwIgneA2F6VhvIdHEfbfKZ+ Ro1bKZBC90fWS2r2F7DqR6beaa4va0mTFuWNbnYxaQh+OLd408rnjHz2oVXhWgCXUPTrq2rmaucE thUFXHVwTcvnCT8yr3LSAiR3wUWp/d28/DP184xyrJdL+Uz92CeD8kys9T5zoaRUmM7CI1KhrsIM LW0DXQonwffynA4qreKsSI7Zc5Lu0ntaxX2/9Eu/lCYqf9M3fZOYSrU0ERGRn89gIxU6//WWi7hj YdpiOtZIKwMxioiVKOCgQhqpzWXEAluGUSftOmMSkM6slTignss5Z9ej+CiHsYnhbogyMc+hyUjg Eg+S50iJ+imMJ6yoc0RpnOIGZ3rMyMMFnkZ1KeNffyPl8ktR08pLIFFPvBjJ+bVOqnlDiAeLPI6U 7uw6BTGe3UgXOY+2/hxbKkc3wcMfkjjrQQ+wprJpxGInJ80UWIlxUjM6NAIRN2sABwuLcIXYxB20 oLOv3/VkOXCYJLGSORlWsJ4ZKRJKE6iBmxifEfhUOe4TD6bE8tHEg+bClX1cdeJggaIuJ6lgCsnB CCWvwqMNi7opgRCemvJhbDZxtXw0SYeVJqqrcOUUtyp3aPFLReGOWP6d73xnvGAnJF+5MjX9eRsw K+kT1aU6SxpRvZYmTdiB2QIHzNx0y9fIjL/irMhMWz/cjftCQynJEFLnG7/xG+NK1s4RPaNetEqr YBh6U7N3bO1GgeIm2FNOyWibrgEvX82dwCBdMEDrsk4z9i6WfTzsVAzVqUVwGcoJbBW7nMqOGy5D mTaPpaBVZaboZVZgoowFdr4Kv+htPWw3x6xing+nuBuVwSTZieN5OmTvkFWij5THYTnCKZKmCMni Kzc+PHzohWr59AQA5dM2clItTo1u8g5rtD6qL5tAGQYL9MyYgYc6o0lUTY/mOmhOBYpJQzg19RvM vgJZzlOtHBdn+wWs6cv0oMca0xxFn0iYUwKBgrwNIcalkgJgWQ5DEqtCYWO7YID4BnypJyXUgzfB phpp7be6NThLMbQ1wN2uywjtCCxNJ9puRE1uqtgKp63JA03DP/vkoL/yfGYgAU+ckq8hi/e///3Z NorXzDo5CdIyKJMuahM+ekz5ZGR4SC/+7KKdSpgUGm7MR0iCAsBSwV12SXQ2lX7xF3/RwCPnq7/6 q63m7DGlftQwPRsjGKemJ7lzcI3EIrAHpLSCQ1fB2DJCYEqZZX9paxQgJKEBgFJELn2cjPisftqc c22OptPlI03wHL8aeX0fVWz94BcupBOoiRaH5DBtRSwKS/1YrRQQ63sSR/4SUTaAM37m8NJY408X 7g2BAh26THNbzZOfSaqzAEwvHkFMMhUE+K1ZXB6VRHI87e6DUEQuiMkeE1oB08ZbxgIrkVAETwaH abiPQCv5qAqvbJKrKUyn0iKzH5mmsgpH6CbeuRyAe/ZPk3I9vnNVudUoZynUsNX4yBDakE85pRzq 6gxa51Wm5zqdcV6u3PAO5JBQ5WGpjDMhDcDzkvOyQKFbABeHdUrqdxPAiNqFfuM1c76gtcuZE79J EtL5ig46SZCDC0wqzJ5C29uScVGWI9UCtsg0LwrJVI5NpDapEw6KqB/+4R/OVT7KT8n0mKsZkXkR p1DJvJUSO00+hWET/3QkLwY5EtIwegrJZugpFA7pnbOAzbhKxGll42VtV1mm1QHoSizV/SUX+Ktf GyFKgBgr9YAAGqMkM0wKKddtsEgWPyASOTmRZZCGbhVaMBu/+t1ejeQI8cg1ltFF2ZqZIoEjUQ9p KeenSMMyITXvr7J1ZXdJ8onmO14BnOa2yaMks0Q3LFbDagIZllFYpvhOeXVu/DOOJubGXBL29oDS RVuxHkqSV3N/Z3hpM3ynrXePEhVtpxw0tIl5LEmygUQ+rwFchPhkdkdKxCrOMq8qn4AhMAdfl3SE In2As/zIdOVuY4c9R1cW5aNeQiiTqgifXLbBs68NHAgvL0dzeUdKsl0QhfMAjVSF41Ie++vChJHm QEI98Y9r1M+lSBDzFjXgyqG5lAqp5u0leV5Rw4h6/etfT1qcmyZRzJZ2eozZhZtHASRKkeMeBerU F26dsymTRizGAaQIjCapLFFopEcT87eYEtTQmxuOwmFN4d6PWTKqh2QQk1b4W+REVlspkSsqnDMb ptc2raooN0Td6IRoM9R4y7Cli+VU2pMPfzRJocQ1g+dmprRTyFieWM9JhFvR5FIEasjBORBlCpHI HGDERlRXiGY5T0uKt/JCTqwfDVbiShTNG3vCJh2lPjDho5bzFrIOjOZeNWMyEfmlPNUQkwyFEEqm mi4aPOjDLKIaiDjm+QxsLmjG1MoIyyXjnWRRZRgNBGmVygC9iX+kM3mwmCwfFbGa7yJZSc1b6nGy qV/Az/G209nXjJpN5Y1KXicSjyCdRpCTDZ6Re3CI03NEuKiJW/ukmx8PICZDi/w0/P7v/34BHx3y c9bwDlJDLhaPtQBegL0cYtBsoVPpUr4CoQRHZSGTtvRHoDMehWQuWesV2EgwJX4Qnq90WDDO8MxC adloB3fzXqSAkWGg/x4FUK7K1mZqg9FhWjykb1zeGwGClt7li9TEDu09EvSFKURyvqbcYHLM4O/8 jOB1wWQu8UQsLifiM/alpCDn1/Zrrkid5EpkojzWzCd/a6Ky+umCzrkq7BuNjG84+aw1SEgJI8gj LM2S/FuWVlXa8iByxCzBEAYUZvANu5ODypIojHoq1/uTCCKhXNPzUlupCmFNOciFDgVP1E6Phs+/ HQiLkQOWDgHvpF8nH+3WrH3oUDkTzBuBVZLkqfBUoFfnSStku9ALSGPJBpTBThYDj0AlLsh5KgcJ cgJIKEgiLXBK4p9qMpe/+Tf/pkGl5pd92ZchlNQPCVo35UaHEEt9g0pfwIkQU2gWF/iX2OHAAUuE SEudzq8RJazSHWkm9UgzVVtXyq9FboSkfs4D3RjEWrIUlgprtZHGnLEb5FW6c280CGio3iaaKzRC hC2MhYScHNDNaYgzh5GzaZoLA5WNX7XGBos3gEMELEKlkkhIVkdFf2kUC5Cga5Rk/uHyyk/N4qDl 6QhTI6COJUOwQMslIZRDK29WMtVAoUPky30y6naX+hOFjGlEjNmlexc7wjLHJAUTkbHXFKkzEx9o 4xoLqKZX0lVORCIzjCcLlJucTLNrVflVb/JLbMhZpYyOxYjKHYbZKG2rwpX80q5y9Ffd6gJcX9OV jNpdPaUJkLe5tpUwv5KZz6QA+QzA4vpY0hjFVEU5MbXIcbBSJNhPSCtzm1vDEZWT7Bv8tb/213LV YJMKZZmWiE4vaZ4K+Yrg5GUREpjBoRk08nnc2ybAnkBztlE02Guo7mlGfkSlU+/wwieIYoOc8FpS oTARypNSwDMw/7rXztIbKeIFtqMfeEFkOaXWTKuUm4FTvzmkAcOHXpt/CvJOCDIIN+/TRArQYK4C necFuYyDEJYCfXtJXdOWRqMAnAEKsk+P3OOhJALJjIbNqrgKIk0pkcBoHJYTT2qgJNCsKAqXfI03 hdM+WCkm6vuMyPSOkTlVUiPWQEYcD1jYFuh9nUeZZUMl7EaOdL2UR3IniZmn0N8Q2mkKrQtKXhsi m6SmIQRXctkHiaggJLCqZd0uKRDSRA8tNoRoyBE5StAFdoHhEhuWNfpV4TRg47bdOTHH5MQ2JTzL kgiZ6OWvVONB7sZNOc/GU5rnjxFlSygn1f8Lv/ALjTexEPykoyCQl9knizUOihpuIudI8/TV5X+u dlAbV3JBjS8uUicnGQgCcg/ag8QsAy1mtXSUdwd623KkQT6Y2Z+Clkt306bpict4nCCRksIMnkIq 1dC2FMadFARs2NKNUpIQQudlQLFtTzqHYI40rHRp4hjPdhemshtMzxA5yM9XmZr9oHyCXUYUsYip 7CCvwUfshZcxJh5pWgvQtEoFcM9JhKeaBaNUCwoNn84dCyyygNwwcgCrLwYxkAY8e2LP0lkjWV7Z qSLljCyZQjRgCu7CyYmac/mmFbKbt/ZLcDPUyylQGyWZ2kF+z8s1us5hNSGj6VXE0Zhnt2IVNczg T82oys4zouCzOKxZGFZ9TSqzoS5EdcRfLNaxUK+moE+PuGn/nYtPulOkeUzq90YbMtKKN5mFJUEo fzoxXzNAofGqV70qFQJjU1rgHfzYojY78rI3K0VCxHpyJQJztU+NQYtkwigY2QDTXR1q4I2I9JVs KCtBNCQAMSl7Jr6SB/lzSX62Yi0SIe6Au1PUUV+6m8aaHT+vC6qcRC4Eszvl6kUNjaerMyGRJkpE Jk/wfa42MIy/kxU5cqs0FEsq51A5n7qoSvKsHoVLmqdyBPaWmUwnojzTKPzwTqrhI+temS3rpxWV MEsOxmGQdEcZ55xKoH20fCKR5lmczRTmSVdZySf34wIPHGZuMWQKoCTq1YCUAbK0hUs8VVeaYBi2 zkpJhECSyvjI5NF0umhrwEPOjE9f6dCR5qT20US1Yqmk4JLhF5kzyHt1t9+Cu6RfFmvvtUaRTzfY nuyz6bSkUw0nWwFDmxcbWS5lbYV6YsagK5+04jVAikypjZ1HhbnfhAqNNByUwDYP5WtS5jQPLGEm zXNJKpTmMBnKiATEARJYIOCv8VNN7KChQgJzMYuxQ2neEBsC8oed+37UVLbRHqLJiix6JiHyIyo3 fCIkQErW320j4Zny1XV/DjJ5EQFhMpN8zksf3MNSbJQDQPNV4KUh3POxeDY7sSxqUyeOSTV9gYLP DDuikO4MDB2BY6Ou/C25Rabm546F2ySWcpxckklSNSXNpGRnlntAQ6b49+dAzFEGBd+dmamnoSGT 7IYdaRwPlGzSdRavy/gQBOKwyxhnexIk1Vg1YhkwrZrKGSDhEMba8vN8lfi0U7NZg7meStsu08pE JQ4Whp8SkNlrU0dNIVqm0EsJi5xKY09HCajwK50VD0h8wwi78onaHDTRdpJOheekmUKB2pNdgfSM qKQGaRjMiDqA3DBRSoS9p3v8QsDWTA5clpI094pFuzNAYksovrOFagMo8gVj33QaThR0JhixaXQm s5zAA26CUsBLzQhP7ORhFz+HsHtg5s55rkYUjgvXhEPzJv9QUuSAvaeuwkR+NpCO0kvJLgNZmduG EdEErOARB+Vs1Dd0O5jpXSzWlSEksQ52zJH68MqFs056wSZggYkzVAqkdxtPdDP3tvcSLR10R4Jo b9oVJ2GlXEpzz9dElN41zLmrDeZUwClxQLNTj6WRH7jksxNLwV3kIe6UM6llqRywnO6kQQ6O1JDp SFWCOS/wz7nJUB1irTftNDXhQivgZSZwlI/EoagQHtRgH0gtqaGzfCosa5BQMiLEUcCQ3wDWV2uy 4aShjq5cSclp4Z6rTIFackNS1UQ5sdPUPWdVdaC3c4lR1FYdwtTWnkDaJnTjiFgsDiJKZE0Wy9+J 0VHGngru5adOhLRVHBFRqRDk5DOhobvU94ylySknyVxywuyxQyqYwMDARGVqlGeZAwyn8Eh9CwuP E4N9SjzH5yaa5nB477335vUp3v0obc+JDaOQlNUZ2PCgkFzxPt/0aAplegFT6zepyUkqCDZu5h4D A6kyQgaZkCATQItyfU286isyJx1UH3slZn6mFJa6TrXFrJct3vOSXaplwBZNCjMQaRd2l1mk3KSR jlKYCtbAjd4qDAHpyHNMYp5r6ZyaXV1GYS5p8HC8wZYu5UEe+K4o8W82C9ORjEGQgoewEVM8nTqI QxLXPbt0VO+YmXPwXaMCMkpejbHUByDPsluvJcBsJNntbipk4knbDZkaex3a8C4wykST1DZ8ROd8 Gk5JoWLVLz5LCtWq3NHRVSvIb2CXjNoRQ1XzVqa5IN9QmEiOxZKViLVYOOrJFPIZmR/84AdtCDjk B6wH4QiCp1KhgQAk4hEkUi1tU5i+ctWcSjG6AZJFYuBh90C/mucEPCIzoIqGfpLpV1ap76Xy+Y1L qinRRbgmNPThD3/YfCzWcimw9EgRZMJq+uLBgI2/Vu+9hVwnFUlsPVGL6pSXRw0yw5bA5xzf1wpS AF/5m2XRcBEgzhvMyhk0Ry6hjy5bUGFGqFpGhaGBlc98zThFS2SyvrDHWZTx3JBCB4X9Dq77R0Rh B4pxnu7yNX5qhBsvm1iKGm9RkhNuwIDMaP8+y3uZsDWvmoTIR2x4ZfhIIYW9H98NJiatp8TJtLkS FuA1v0Y2B5oAc4kvsKccKl3bw+qfyUaOMKDyjO1GqfmQVpWmLd3U7ElDlJfpCcRlN5U1ZMZZQg2e ahNijX120fNIcN64gKsCWPNde86GjZScSI7cSMnwM4qEKIyp5p2ruZroRTH4JQDAHfA80Qj/8BCZ +AVWm9pHeKkqdVK/dTo/ddQpicwokB4zjfnRidkxBs9JYGkvPOcJmXQEeKGh/AovYMjVdG1uztcs Nknz5Hc+IYQxS0OAvZ7AZtPisg4omFqSE+h0wJyjFAD6act8MDSHra11lnM0LI8AfQTfUM9VCVGk mfBRcgbsp8k4IlclO5zRDKsASkl21NJFrqIe6ZJFHEzkarrAesyarzGxp7lyLiabCDSMDdyc1h4L 32lh+J4xoFrE2lCPHIrp14GY0grRpxejRo5NWNBTcJC5KCfZRMQdEc4XukblfMe/fMG8FvlyQx5H 3EzEAvqlMJ2NmrQo2VhFUhjHjd589u4BZqdPrVR36HQygiGAH33KCCWXQtdVQNVqWp67p4Q6ZcXG 5YmKAi7pt3pW53JQtXIS+wSQMqMYNoyTn0AyTq7GCNmQRqApZIdYPu7LVfNrbNtc1YShOaqigHgR F2iIPkBi/lDTRjLJFu91q8w6X02HqQnzqSYbkt0ncfNu3JQHYx/4wAfCRDlJifL0m+5SklwJDWU4 IJrRMSDFmuwz7PpTRdMZM5A2ZFTIgppoJxesg1fqQp7m4nyGn8GnZmEtTsQYUDKlOAcgitX0CCWH jT2+6bSctqFtcWUfmocc7BKU4I6SUUdEYV/xmvVOfON5Hymo0AobuitBn8Z2JOR8pjCRJs4xHa0i SpAYHY7LeZABbWBq+WZJSJk0ZByHCEnbpktBQ4TkxmqXVOzjk/0bb4SwJDk5BGQnEo7jHdrmsPjn tSrjpMCIKGPJSRMrXEaZCtTvBN6MfOWlpyueo4AyQsmoiNqQUUdEBza5FBuXKXAKRASGRmablDFV MBCZTjyeOI+tmnFnw8Uiw1IopsinPd1YJpzlHUNpKJfBIN36rO+Ax1U+bSAwO66H5NQJhlW2BDGf 4Q6PZaavgLzTHg4SSt7M7f5d+CU0FHSlbVp5WwZchW1zNZpkOL3TwvtsC6JWiwKHVdcL+csUk5Xq RQio42t9DI196tGcyCTRCuYurYA1L6YhUdw2EYk4mDIV6gMRq1zM50ABHgBFEM0CmtOa3vVISBNX 6uWw4dfRoYkcqezEGDMEPx/JJCB9SE0xabnEDYUvbdOdx+r5g92Ile/0MY2SQkoize9X/U3HdJG2 6dG4HJ2+Qk8mKyYyI/mNniWVx9s8tGVBB8eRxsLixPws5dEEmmWyTMdo9bseSz0qcLRyVuXr8h17 NmNKzSZQpSStNHRSrG6mt12KKYCpqkIF9mol8xqbTOF1peYdqYb1VwNhDpbCAUDwGQPGlX4XEi9A Y2xedsvw40FmjNjY395zCQib0C2tZlvWqw3TKt11jOmreS6Pp3m0sgMolNJ15rlcihzjSknQlauB ur+S5HVDuVWf22Rm2agUGrIoS4/Zn87Q0jbCA9owUSRHgvFin3wGgTlhKJwoTC499NgEBFYApZ7T rIFaVMEuigHiHMU39yg0YPU5G9EgdW2b7cOEmhSNMk0E9N5gKPfjbw/Le2WM7joP5LxAEV2d1fMV bsQ5lxuy+1wyLJ9KDAenuK+Z+pFJH3t15hzB3KuzLx3ZoqKn/CvSVGNMJsIaSX0DF/kt2jVwr8HN gQUaOaag0pDlGzTA/VQgvSghkws661BDuCpML4bATTqSdQaX0c3YYclnY0auxOlO4GSzXqsjBOGG LHTt08kEbWkIDothJ726aQKfs/7kI+XGAqWF9JRTbcV5BhjXxDLmTjNifB13pDwyGdbkbRQwIC1y g6VqEI7KORHq8AitUhn4octko5fiMw1TaI8pJ+xf46TTgOplL3tZOCgnKc9KM6t+M1zqe7qFTz2j G1WjsJeIUd6cl8qBnNlRRNRZUQkklubpafqszjby2rcsO8udmxwmdzCuFWz0YLVOmDDd1CmVRbWZ 2donhzkhhbV7g5YvjSonHJwTsI5wBGEj1q2u7sXGUuYNdim2RA53inyshFJNFJ6nkJv4sWLqkGZ0 xtLZcqKkwmMx1ihckAiz+GTVTWpZOyMLrcqSBo6+AVqcgDhmzJDtC+QklKS8aSYX8xdIEMjs8Mog jShj4Q4UKQPPZ0pQjIHHMjqyx2ROdt7lmyAvTRRdlJmMwEezBFbpU9KZjCBKN1DnAvG86d302a4b ogbr6yTHTt675aIxg61J0zyWdDctxoxTchK78VeGYLbLkXwkPYLWJDvmZeFJ0J0/TBLgxFZmBY5I FyJUNRiOqFSDq8A7f0Q7dJM6USCqoiF4SxOai9OcRx/rSqk0t7K5n6ThphTyFF9wlq8r0DyU2aE2 loR3fdxzQEfe/Eeu+cTBjiwLxKSJLqKgHC/KUMrihBtSqSpXOx2hubQ1kXJJmjC9GMslhosC7gvE vvmaJ0dZwRwufpAazbk5nyIQtUUyL6bQi43wnf2jjKXzQMQ28KjUxXyDXAVXc965S2Jsg4A+VQlX mtOgCsjSNvWjQxr6ms/GFWQzeKkKNcAf4kAZMGpy1oQ1dDTnm14iBNCnhPq0kxBP9RBI/coyVbsU ME9ytUJMb0UgNnHUYpR0CNeitPrnpCTSIT8bnjex4GtbtZfpNT3GwpwSN8XUCV3KB0UJVFxQThcy puf41LuH+MsQnHfsumjsCIEaoSgSfcIcTnKkbScMCURm7qwqwgk5EiwC0xaBXW2mSy+JnQA7+M9X SkaynQrYTgl08XUulZ64iU0MnM7rIfGSi2HrDwSLYLZmuJpjOtVgoqWpAzJKENFbSKew+QuIqMxS MzI7IZCTyrUgX+pO+loJhYhxWoykpuVVdMgiSGra7R7CSyK8zrtpiEqa4hbc9lnsRiNcWOEAb4M0 b8ANlpdcRCw53GAg80i5W6S122QlZC3+m5Q1MOhMYZbhO6504pzlyZE3OcFN2nJrBphh0hOGegCf Jjwo03HSxKc8AjwNDMFsdJ3G+E4d84Qm5a+pAAuXKSYAAMyojbdXaZi2a0IexqkOhskI7a72rLUF RSOoamjbrxRoTa4XIyIT5PIpJ2r4TPyQRu36sbkP+dMULtUjesd0qSY/xQWp6YcduZ3l2RQrbj7t XuRMGlIZPHh5JrlzyiEnn8ZbzHOx2b2GWr9NmzaqkxQ2WkRaDmxVW39c0HiLCKzXoOoIki58OsPr Ip7WUpkAAFg7SURBVBXmtJyuN4kSVDWQave0knl1FPq13DCcHEVPgorLmVjAo5J6WmDwrvWdaaGM gwp3qYR66S6+8WBFlspYCeXpbi52lNfUvZryWbn2j3wBk08jhU5ZZGPYecqRdRmK/BzsOSdSuJct IhHcFFF614RZ+BQS2E2KboMcNAvE5kGpVuXr37Lk9Ff1p0lJrf1C9uQX57OLqa1+C4PKgRz27Ak0 IkHmnRAq0mbgMNGGFtvL7kknpHqftuKrtt3EGv2LFkiuGnN0Jv6Cvxm6GykmjOgQeHjoNzTEs0WR jiJffYC0M5BAUI2XJcVkGkLB41I06bwuOlJobqtTVnf+oiyocQaI1xkgi7av6P56kdvyVTcElgIF cCftVKiirdnoSu9CqFjB6DIL7KNVgqea65qbBa3PRstEMN/rgrScVzKZCqltLS0JSomVc5FEzoyr DKGUFCW9DmV6FBvW4KzXmK9KZDK+mKm/FDJaqnWYnanwe8rrxJKREbnJQhNUm361skx2pESa7ZyS NJQx6T1N/EI91dzJtjeESoA1zdkznaZ3XZPgqnSviz6pn1EYbHkKWeBQn+KHlYqKmqtMoU7xXADP wCDw0lQ2ns4FSMDQkNhNaJRQ9FXf0U2rYqzO1eMU1bb0aVCwGIRPtWuBRqJeRHTnFSzjVqzbL416 HZGctsVP57C6snOMto4oY/lvdmSofAZs/AgGkd8thY97zXNGVG/LnDcl1rIRWxfy065xwUVnYnsD GqP1M5HCS6A2vEthjc9urIj57pXwRAG6IYjqUOiIJa2oSp9StZGKVc0nCLgk0mwnmd4JZ5nJwrSy J5VgxhE8pAv2AawNqhiEnh0UZIs6lu9Y0kVhl7HITcxdhZd+Dcrj3dkg8IdSAkp3Cfk0n2UBatsO SK4Xcik1iI06USpk4eaR/6oBLdHETM50YCoyU3kGXllAIDXgzbod17zELBHIrXUxCE1z9VzXE3Wz 3+K2igkEvp7G35BI6+92quEkI+cimTLzq1E0yjp9mp9SuXje1IxtyezoCLEj2fseTTJsbJXjjCjN S5S1J1JrskIsm8+5BAMIFkNwFyUniR3TcKPv0hiDxWm7zng66PIvdYw/HdSalUUhMZlWEjOGE6sd JI1Biq6phnoqrQBVoruckEYNdJCvmZnBumMDVqMt7idrAFOtPFkJFlMhzW0GdWO4pFNkbyKq3ZXT DaRDti+DI/hSMOsLSmCxUJg22eg8KUmPwoNtJRf1RQHNg+AYMsrtEn9Rrm+B0IuG9LRYc2JHzGEs m50mXUt/GmATYGWuCVwdgbsDuDfnHIfCMgoG50dYTRPUT4dONoK2YWmM4jCf1KMtAABkLQz8M6o1 qbYlAnYuQnrecj7KZ/st9fD1RqwBgnHHPqXF4Bu6qVnmJBRzyesJMeN2MkgT2xc5jN1RA/ZreaB6 1vhsblI01xojk8YvYpDZJ7c4X0Ts72fwKOMamxmsPdEsV42hhKonlxxsV+8qMXhtyZet6a5WyFfS cBBRvMUBRBmSXgx7biGXpKdK1VlDR9mkoOkJn6G/yO8PI1BSrqawodJREEvhiCp7cgmPIotugjBp E65ySjpqgJFGOJbXS22SrxHSgXOWVmWEWoNhkwoFf54p93OTPnhZ5+qUiykvzUZPNjhLRsWu+rm0 iUC25fSq2rw9hcxiD6J4S30NC3F3QjzhAjBpYocuKuXWAa5kaihP2wYtz3bFvUF4Ta3fOQR4a2Ht vwGPJq1MYI9ir6IKbyCfpNlZXHjChiFTTy8cSmD7TQXznEBuGEpVRJBQkqGbPLhAPisSvQ1CsKhG YfikSQ/gJDzKcCLNywD5agcgn6UOmm83sNma6pOJ+bWuKq22PnJBIsKV0ma8mqyUFBPg0bRqE9WM jQnIjxzBZmA1H8n12aRey5PGpOEI4zrMALkqcjQveaumO7fPJbd+ipGjuhWXBhLlxVjKp/xW43Vx wmJ0mwqovKGSSz67jOgOUCSzdsMYuOeSCnomLjMW67XuHUihfdYU0Q0ARDjdGkUu8X7Pja51nABo Pct99OxdOZljY9jkUfepnwPdWBh6lZe/veV2Ae8XtI3GotoEkM9yaKHCug1vSrJ8zwHGp6PO3Vzi X80n/MRFW1WOeAbpiVgGmZCYek5U6wtZAKSuAZhb+desY6Ts73kXZCSi05xuLGZpkq9wVRpKSTFM T3goIaZr8d7dwNIF5C/jZAO7FMNYZKWNkThyzlsFGRGXpIyrcBkhrAkHpcAJLIyWmoXyvNo4vBx6 H8+20iRGQRBNkZij8ZNLsChKBYBRlEmNS4ylEIzKPrzlkw9yKWL7KHbnirQCfUFSGHEb+Tkvd3S8 grzlUaZ8agE7g3AXu2nYJAutk2zU8MQsVKVPjWyRi1494ysHnMvGzmkNzo1KXFxHl33YfJLRxOis ht1YaSK1gVpyn9HSvMz9O89SuFFgpaYLpC84jaWc0gCeJSUFJ+WRVt4QkEHlE+bpPClmQ2qlKnHR 7qrD3Igo+7SLTtLlqaknhUtS+E7u4xE2dwyKW2EOJ2FzzL6ZvSLB5CRAuHWOtyphg0546cXzgGzu MZeu4iNkUu0lZO5uYBteLqOxNGs0ujQRhrBS2bIFWzXYUtLIdJXPcpSqSn8bR1Zy/TR77wQieGwn FwTRRxovTlLZWHJCT+V0KKWqw/oYB/swnHtPtqjSXPa7wQQFpsOaieBBXbMSI6ckdSxMuLlTAtBQ z4G79aKVDWOaoyFptinOcNIqmnsrSJMgTOQ27TSgvRiMrFM6sLDzTlH0nxE1o7eBNwFTEwGDA0xN xfmU9aAeAwnReIVgvvptnQWdCtZlAimVSWZPKDLr9JgYZtIeHU6GOcvF+W7N1jfGUnD7SslGjq8b KoSlfLZfbFUrdTLjnUYN/SdXsjCIeryuT8NFeOWASn+raN4qSuEwBzzMYbZrQ2vXXInxdZrmnQya STUK+CV1MMbSOT+BKwtU9HRbyYVfKcdStFS5ehhtW6UOpRv8fNaoQ4rFqOjlsDkJ8xNrCkWjymcK GT2h1bEpl8hE7RJ27y7xfcU26qqwJZuIRfC5pK8+JG2k3EBtj8ZzWAq7NqY5B6RC+Rq2QEoINVPw Fe1SL9Wyx8dcDTk0VG7qW9bcvyu9hoZy1yx71dmxzkluXHhrnx+4dEQAZK0UmRkIO5gbkdH0fkqY EbDKzizQz6KFquBhnpQN+XRipWAgFl/+Tlx5x3xuEx0H1QvUy1H/6pr7Jl8oNysU8D1JzQqZg1I+ 4QqKYNwhN4BrqxnSzmlYPfu18ViCAzNxXnxyR8muXiAzzhWtDlNILtXC5rBOBrnac6OoPrUPted4 S3x0y+Fh3ZQDXs5TP55CCymnlZDMETUaFOsVIno1ch5qlGrTtIKKpRXV+EAEVlTBZ7rLQTNRp685 4IpSGbw4rHbshJBCq5iIyjiLeNxhI1auoV/jt2Bmyh4qRFRaGUIDj9dt+NktErSpkPqIr8xSEkEl kcM3pX8R7reCqSMZ0de0fCHLDg3dEkSE6HftTF7e1mE9dsvAe8OrUcqSurMiCw1l69p9NBvYKYzY ufXLVuyTq82hECv782OPKxIQayPWyKRhaajEp1C+UzKSGVmFebygm0pIjXqokD6dzErZzNgg37DG DLbisGCbCE9NcvTC0TMKGgvtq82LUic8Uiaq3UpzcxQ5R0P6asOU4COegnMpLXQ5Rw3sBhKNr/ZC QuNlDr/jnabQkP4TjSmpzOmO9Gi1mAqSMlSYQtZI4drAxmqkdOrYDBuY0rjBIMwabMKyQd7mOAVu QKdNSnwlOK0YxTxZrBuG4Ykr4ZfQorkucm5zzpPHJb6Oy8OK4DvHmEk4RijH5Sp3pl8+4Kc0l020 Jsml2lpgxr+EuRNC9DT/5/DeopTkqh/iWhBFmYjqPOZhbixTYirP0rZYqbOiM7gYiKOZnTcEyOG7 Ak0hTDcJImFmEI0KQGRnpuZT7ugJ13dPlKfKUFjJS9pDOtm88Fo4z0/mxHAmxAUnRiCHoUCUeUVX KzTsayXqlQU6CiVieEK6o1OzpAC97avVyj6VPEs2LFZN2E3NqXPHm0IUQ/9AiCYSJfOTYGzQMYUe g5+6TzTVaHNQFDD8GspAaJVLrNQdpVaD/Fzi9Jzb3sU4MByxFM5VvlsaJrQanOKzGrAvucyNjNqr kDZ4UxMJ8MEEdSpyMbEYxnRS7U5IrgoA2TvsygWMIXVqRwYy7RteSpLpQMm0Uc4zterLVfmL5oZg 6k6ntbt7Z7k6M4WUeCuAV+dxvBmYHKA0UmRhq9hDzx7rSOUEm1mrIxVUsjDPOkVIg82Pp73nKK04 CEBhi+UdglYd9iEzlXPjgv7+dASVDKQYZXYDASYxo0fHbtgoQV4NiQxKvtMlWDIdf7ImhxdQ2AZi CjBgzM4ZBacxEp6DcZBdlx4NLWqUg4yih2BrfOqL/gbbUXekdCu02FzlhivLVNrskcxJ4pveG4+1 cEoyuk1mwTtCD4yFHpSamCnpq/rxcuuoSXnNa+GOOiZtjBTSqWbFANs1BSOAomWalQT729eLGkhD qxRqtdKL7EFM0hGZaQmUqVdDKxdCjlzimB6dTjXk6Y4h5w31GmtimldKbY2uSAiIe5VXUE+OiJpp FNulSeLZHQSGpjOHFbVk5jPSaCuLwT752kVE9GT6Ds20YGYQ500oUhmTYijg4wNZm0QpXXu9XhO9 6MDI3OOSr9XThNO1mF5SgS+QNZXMThnspjKfWrI5GKpwB8oGSU6SpMB0vQ8AtKLzZCiTDVWtvLzg zTPcYaIcfeUbDVOfhfMpiWO3STplq/48BYuZ56IP7oaihiLU1XGTOMogm5NZp7RisBs5tUCN0GoA PCXPylPstN4048bvVrI4WqxNrmlUAj+7NboZRFSWg8BmatgmkxOprbL4Ii3lAIbOolJFiY7CwIvW ODcNU1/MlkmXtCzTqJujaJ7o7wjZTpxPf1BUH1Sc1uywXcVHMMrfWLOUJAwaCS1PW3Mm76Y7t6WF a46UC0tAzNeabMa/uDWdogljYRca5mtOmhBZ97E7/iWZQWo0cwWKbNcVKHgkXKUMfqW/mvnsiDqb Gaznm7KwSo+acHaZq2OBYL7gLza3IOregcJyivr5SqXiL0NOofmtUOmkyp4tLxal4hmvVChHLOCO GOqBYDZPv5bPpXt4jbaa2My2apNLulXMgzNsMjp+oUn1nAQxY68g3JyIIscG7Y2IurJg0HUdsUEy PTccVBRtLrVfOliORSsAi+Ruu9SPnA5LudpgJMoAU3nGWsc4VzwFT2oGY5sQBrnI4XeHmghInmF/ o7d0G+OpLOucdJGrK1Fwd2ZSAF3lWtNDs2OG6yBV03A6JoXIki1oIFZzbu8jBwPBZY4ykYbwRElT N0+gDIEtQ8m5oYoQoS4gyyzqq+lozOuiOlgeyi+a/nQl2CGjD5macUlMqJTesUBOmsKUN1OZ59Iw EtwQNRCQKuNEMbHXbCtXE8BertQ7icWfgdRHHaZ5DJJ4pKGrctQgpC6b/eJTFkNkHNGvWAno82ns old+BP3tlHDhRHKq2S2SPXmiGqNVbRIaSBscTu7AF4YjHrRqgO2KIllfRWBBIlGdOFeHZGPvGPU+ v05rl5Vmk1Yo8slsxmcezcHUK4Z3HjFJfYTloIZDffHO+HUZUwgQAU5+ykHUWLgpV83N6UhOwKr5 dGe2Uy+zCElH2YO0KrNerlZ/0LufglkYVONeLY6Jzmfr8JY+nDQqnPNllXYHp1ZTebbKVz4weKGO 1MyN0Jxq1dnEm2NDFu4ZCdROKREbg3bGq4b01Hvq5KtbcjnxfJOlGVGGn6M0hATV2YRrrYenilcy c0R+V1sEIjvkvgnmdA1AkKQa9MygLTqZuiww4ZheGmwNsNRn/GhrpYAg3OrysA/7t20U1ssMuXqq OZp9hAhvBtQngHWEOuGelWgrkFyFz9q/ETgNpe0G4Slp0LZ5e1Ffk92j42Lh2rAIh/yqXQnVAcw2 9tn4aNZhB3NAhwYPxU9jB8DKQYKxXU8OosDMBOfASRDdZWRhlQMmDV93JRoOmo6jc83SgVBsKZE3 H3JtrUY5hbTfTJXTMR186kzwdTzTZ7NCzjcxY6iCvwhoLKW8gDNyIRpy4fJayiAnIRqqpU02R0pn s69AfyJDYDe8Ox+yuy5CGR7SQU81Sy6J1YQKPspnyIWFJ3ZzTh95UK7qMYd9cQldH10z5A3I9GvP pVAuWE0n81B/NyyVNyNotcoELwSR/MWNdkswP5o1Z4KNSWISRMulS2ZOqbGpaIKQhGZMFd4JYyO/ 5XQgvEHLO42WOUGSc8VjYyUGmY6erbjPMRlkmrEVSC62p0daZxMCGU716fSPI9ppg7HkMkdayjYK kNio1Aid4QPwZvcME1yDw/qrbFKicIltdZGvpsZ6tjzzcXO96EUvKg7m+KMNB1M9R03fYRBdJyk3 zsllG1tvrIBfTchpVWa9ole0NdTyBdNoXnzDRD47is4SqWy/CU2U+OGslAe7hFuF5URsQ5JQyWfO c9VaKZ+R0AxCBTEc4c1cGhgcLJ3REcWkjRLAmRm559XlW2PDDMlHDdTCd7pg0hATbYLKV9wBUv00 HLyPR/pqFPFvFckCBTGnWK+hHnIK2dq8cVJMsp7KvOMcPgXJZB8cpJCboFcCy9eMVltNC5Q9Z5RO 6zXgd+1WUij2Gm8zHFo4vUMZCNkliBmYjTK9lHB97SHyq0kVMPbCZrqeZRq/msSMHZeIk4PnYOTy Q7uuy6r2VGPGY4RIrC7FVG7xzrCv0kKX0tpPi3Tks5s6fhJKAVcJlKaEyMmJLADpUlHYwx8dnFQx dow5BKeGRpUD6AVAlSQt9Usu3W+2rCjWc870dnDwAtKUxeQExUC/ESlvfQQhVPqeYNauX7tMMDQb 1Ugtl6wKG0Is3NmpKZVgc2kaX0cN7M6NXDnBWgyAl5jEGjCHTdy6gocSimoNY27iWTSUvMnTnsir ZKRaSYHxC7bGJ8B0zqhWtrE9BjmTshmWja5miDqtKSC8ym/CvmZxkqubCL9i+WxFIPmznJwe/Vqa mMZJ27mMqmWgdLqSrYgtO1TJnEROhz9hgLwaQcKtEdf4ggrez1V+QU+0mhijiV7gIa1SGGmN7jRH eSuIvM+oAyCOXIyQbiYZTZsabdFfP4mKokdn+jNIRiSfluY6wS/yJQXkGDNyqYGYOMEPxJVJQr7a mAhM9agXOZSu8YuAz+cmNtQ3wCYjhDfme1Ij6IvFVQaX1KwZpxeR1xymJtWqvMmFDXWOKAEVfDSp X0p2fFocT7xWgUZCmrOY9Cc2tJHsNxnSH3CMSsbFRz7renydJh5iREwYqvTBzjzokwGNKKIKcdLc iQu5lxwlQQzSCJxhuRn1NMU8n20b5DM0GJw+V7QkBWgyPycduNQBkjm1nTiccqrJDNhJXlNmz2dh Gk7NgcSBFGZ4cqJJuirN2aKOLlrqx1py+s5IhbbuSkM8eImM9FeA5iS9+rphPkvHeqIzT6pVgrEJ Ks5jBdNsM3nCHRWYE227NrEB3LAnpKjtqGY0ptDdB/juHSg98kFOuiyycJsZllbN9hv2pojSaJlR WzwlhDpdtA4IFlIGjh97M67DrB2YQq6EPTtJpO3MCEABnihciiymZ2hBA++0sqcxqZFLJoB8Wo7Z bO6KjAJ8URqiXpeNqYM1bEjLsHzOORYcGyodS4QjL0lZnypyc83R4JzInCwDfhuCYIr0W3aYwTkj f1JJNdxwX7+28qZkQ1LVuXGrZEOUc2hXbNKg28TvJKmpiYlwM9J85URCAKBQ5AvOqqiCpChy0ng3 kBJcwzkVJmzY/1Jgupu2AeukujQu+lMN1ieOO7aatdGura/1vfjBKfnsqNSRyDnKF6i0W0sAAYh9 GJIVXEpbvIAaJsrTpOo1ObLGQUl+LTEXfYJHhsVqFlCdUqa5tHWT3j6FgQBHa16aCvb/rnmRgcIw r4b8MkOdESzlDJlHTBINFX3ptCCbeG0mUleqVvtwR32dS5P4uA/RqEPbzXjrJllqnT6nkyoAFeog vjTxoEq5DA+aKgB9E70s8GwhqvKz2WQOoXU2BNdJuhauoTadTgqoSjPga67ZcFc9Wu2SyycYJsnF m5r0BFrn0OiqSJyR7pLxghb8t60uOvmRJrGY/KC+H9DmJB2ZiqBa+Lt06ecgNAO+Wl9nDe9mBEBA iQ6GlmVT3cxP7NDogip020HSiUzjYaA0zH0r8qOGgKQtlDfbapOK7cYKy9Jq5kfkE0h/XBM2sWnd IKxKmqtmFylf9Qg07JvDHTc/OmNP/uPjVE7IGaxWcp8mWalgjN0AnmiANpzrkYW5i8ShnXl0rZBb 650W1jv1bFEVhdlBHVMltdWBihZG4ZY0meoEi0RoYvjNmlVGRlIhXyeXNTtGTFXAoIyLo8mf0b45 b7WOvZCeOGwhDM9DLy3fdNdoqoRZn7bPpmcBk5NprirWwo1zW5+EaZOOt51SeEMxtRs8N+ThLcDW I8dFgmpzsGR2GyRfUxOSoUjcCZOcLN/lCewGwwTlBJkx87HVB9WBEho2yK6V6V18tG1Oiu8SR42i GsVcFf+JVRkHTZykmnHCKyH9pGTaClR7QzXcVIxNeyeLDiyFHfTVgwIOWSj2iXBTd0IlbT03lIdL I9mdMrkPyeLTMSHuB8AgTprR8X1nguqPRn06nFN7qtqagMWVBR8amvxSoikiqzDDdgjToTDXLFgT HIRcZgXl3R03ZGMsB6VVzrtjTVqnNLQYZSwzDb/BXABPhM+Qrk878MZbyaUnjXCmay+baNzU3wS8 vZgy1Kw8C9sX4Z0bZv1Zp72osKEhSFDekfpa5dFE1OPZOjcCoUjGIBNvaMNknALYggLR8KbpRCsB 1ZDh+nj20pseN4PUQGedJNmIA4r4+qNzJsc3DIqDgr5cYCQTB86n/EZLlyGIzzYKMjL+FKIksyUN i5VypfpYKUKiA0C7O1ZaTIXNz034pqSWHjkgR4RUIBOXJSuwfkJ23STydoHas5iLe2qZaU8W02+F c5PEqiBAdumuaCv7lGTLiSnhF8NhNwc1SkkqKMmnm2vlmp5QD4M0s8vXPjNp5dX1Vy3J43UlmOZR bD8MjgSa5KQEyj7Yh486ZINi4Z5X+Z5MyBELz6VmNVNSe9Y+u321o55M+E3DzlgQbp2T5iiMi2Kq zU4Jn07JeaellTbvH42IiR/SeFlMoY+Y10NkMKN5DZ6TVFbSebSzcgfII02I6oLY0OOBvGkjckWr u2lFW5WrU6cLDUP9amnuZTtAMTyDLxRaQtfSX5vsOoaE8pEfl2ZsJlUxUHLp0oZ85JVD4M31S/fz 1ayfqC2EmClfPXCYRxBNuWCdozlRzjWJMmky94CaiKZONLH30SmFGVOC+PrTeW6e9iTZcEoWNTL9 bWwbmhxN79w8Q9FXaChSnaTElDidnh7bNU1mrqQELao2VYXUpkI5yR6QEgyFaxCWc/mR96uo71I+ K1mwFbTK6dxJdBO0BfYGZpWjgiHkSNfgwVwOuC0RTEM517bW03zKce6oVacBo0+bN/g3Y9GXz3hZ IAAGDCgUGtxaNeo7MjuuIDAliINPqaEXomT0Sng21VLYXyOlPP02ITKuLhHMx57m1UtO+gPaJdlf B6lpautCsDrV9IVjtK+3gLh1JjjYVM10ibxy0JUdCwLO2HUqGkp5os5ftshXSCUEd1R+nizvjG1Q hplfcnmWR1rUVniNLyME5WElbTNp+FsaXjlU79apgj+tuJApOEP45ardrtRMSaNOL9CTXnBu+ko1 m1bTJmxFYElKj+rLvJyQIyWuEI6InrX5BKVxMUWngdQ0Yc5Akss4QLNfebbENMkrQmKQOM6vz/IW Ea/Qz4lXWfsp/3ygqW6V/xK7ocWOha9n9BaTM7oaZq2/YavJCJWQk0bprNDziVu2Er1M2k5zMjO7 2fXUf/Lapnl7hNtySmHJd+29omoouqnGYuZUAZUSl2aqUYfmKg7yIsNUawyapFMiglJu+JEcKAaH Xazlam7RAipArj0jIxGZnXxSou857aSOta7CXso5IYUvY6V8zlT1Sk7M/47JSgyxAVP9GmmpbHM0 VvDiiwDXTxOMXBQF0LmEO2IdtnakR239xFSYpT41SOCDlOfEL7CwiY3tCAyJh9FISJPe9i67mUYi QaByD09McnSXQZilgj0RmUJMFOHR318T8oe2S0byha5c6qySuwCw2IyQZl7Wp+kRqeG1UlvtkI5K ItOPPFvwlYycdKLqCabjQUFo66evT/MyI+U1TnFokqfepLyOdxeiG9LxtRkHaM043/DOJNzJcbtN ZskGsZMddqlqE0ElI1RLvRksLZ+iOorGUe2MaFq+Ga9BlR8pE+NXDXJqRlRgvow7vHMmLy/WUIog NIJPwlM5Ps2llANbQOhBMxjISS5FDo+D8bqbVsNVad1sjNgxFFjTizVfC1XrsDu8OciGvQHnkmwc L0wnpXkupYKtIlYQ6vZr8pmvvSVsbZ8DuciGZCUCCSE29UjApwTuc3Q46dQEYixVKQpEZl/Y2m1p sS0byqCalXT47YIXp7miW+pTck4GsGUdGlqZGRPGzOGuXOO2fJeStiWfHCRo9wpcaMiwFlA2HU2V sFjaKi+ASmnI1xymDeW8AF0mkqZRCBoL9w6a3vXbZR0F6oKSnS5afsUMnTefLZIpRvPKYdgSUzEP dY66r6hQPkmhNUnuYQ6eTEpDCXuhO5lx9tg6qV8h8AaKptWCtuOakONuh7jICZJqvzJoinkbX9cl KcQ16S71IT8nBFLGpUiOQ1NoXs8lfxs1LvZqHfIXGdXoVSLdk1ujdPCcseskzqut6xLDm4fm0a/C 03bDSsV0BU5lSMMRLNhpOeXNjFTr/OBrruIgU2Wu5qSFoLwB+lRefUhqOZeEm+oYnc7gn26eUJOJ NJ3RKgLnxvM0OPLNVTfmSoL2qkoN4rYakkArduvAcVPNiwSL3cYSLnC0Qi3fzMVJ6mQarFPaMCeR j6zdUJsPEJX4ZohGASSovuyJwOo8UQrZvTTJq9UmKZgzGGraeZNJFf/zRJRumKgWm1rtcoH44pRm MTy4aaiLeakDhFUABpuq57xxZEroQdr0Mr8zBUAW4UF1pkA0BJYxPuxZJ5k2BFd8JJqsDBBQjizA 0zBNrCTkxdAC7Sv0km5NZuWSdBCJjckN+8xh7Hpxhu4MD+ZIiSyjHU1p+hUtc67moa5Fy/oprCNT x3TdjlC1hvu7upcWhvUuKExASCKYhtGhH2R7fw1lGEK6g5WpeddoqaALrwQhwXTRGSkn0touu4yX HZhrTlZFf/mO+/vJJsV6OYiGc8rZcH2ayNdKH5ilSJg0hImUMMKEfl0P2c0WZTqYRSokCSrFEBLJ 1WTqU6zO6Gq/TmbI9ZzR+KscmkKgYuSJ88kI89xId8XWKTPmyxrzqo5mFGjCgJDmmAAjoV03gujf yu2xGRyxu0PrQNp81zIBVf9egyVY1HZLR6A13EqpYidIy6X4OmtwL4dRnmoW6baTIkEhj1x6zqiD nKDv4Dse2mzsYpw4co6cqD7XY35rCjDT6V0wpQRtmbd1Op00AUEB1TKq7pC1DlinR1tF3THpfN5p Vo8iFoXxWQMvHamQWaKvshZsak52QyUtqdeZS2rjM5dM/ligAie9dpj80rBUjuBmgol/xVvK65ri fuomNiKzk1Dh21FM1Ha9Fm27qqpWKRT2xmI4gJvKOZEEyXSUNI2iJ6Br3vPSYpE2oSh0Z2DPIbd8 MktnxDaskIx6QyvP1hd7sht2xhREzVmh04PZRf3px9Tvtkv5vVTSkzmp1M5YuPp32VV9DCf91gJV MnUm9WMcd5BtbljOO0/NsAkwGHtOgE3D+Do01KcxUgfScoKJ8skCaYsWcinyD4T5Crsq11liulbH 00PGOcdWFTeIbw5ZYM00lQKE801pm9Kit+cTT8IMczWiNG8yX3DkJKTOdp6KzgkD5SiYIj9icbkg b3iUTLtWwk2lsM5ItOUG1FbccDyFc8h4VUu/3Fb62EAW5hr2NZTgmXxHK4vHZoWMmeaxv45m4pNz 9wFmgsmqsmvyC+gSB/bpAMUkX88jJVgJl3WxJldqeelYSV05OWhSzwz+QnQXq5uSyUS9NEXNKGh3 HXsRXpIq9/G7JjLoGfYMZVyTLne7ntEHh5MChAlTzxAuPKaJWiFNohutNAcA8zHNzZTulGUbx850 I9RJ8aZyjpREjmwo90b9WZcO3Dxk54gNPcmRClHmUhcho2mFmhhqK2uXlaYPtDIS4VdDU8j4J1kI yEltBYcAm3zElDPSqlttpAuHq52Q05ztGBHRuDHZPw0UZwuJPoJFYVY2KLHUmbzKd2WHdEofWJLm XcQxrNHlSKf5Kvxy0j2/9MueSmo9A9FFM81arIais1ZSQpQkK9SRQdWAhKAJC8YcviKpCX0NdTed iDjEye5RDp18JJPV1+y0G+fkNG5n7M0gnPpMaCkvXVbbaj4ZoRjju90BCqRdApp0NoHaONIL7uD3 CoeQGWsT3hQWO3rnCBOG+Jr0x1bIpcQkPB1iJJd4oSoVbG4ZNyeSGQFtWqVtJ+A+iYKGcuRvvXhP ecSaWSXCTX51yt2pk46s+9YAbWDvGr2FtYs6dUMhQsXW75iZr/ibkZnKCIuxJs7q7A2eMgYOU6Hd FWS5xJrSxeZiIlZ9lVNBJpJqsULo2P4c29XNTkR1w7jetfdhucFDgjw1a8yOHT5Qld4pyVXpSBDm hPX0UpDNJs2hNnQgpDm4rjHqElP3zpBsORS2+Cvn1DZnwk2E9+FDC34dbXhn+qKR0JMGIbGO7kl7 z1G/uspxczhFxQz+4uETnEzSnCwzcaic/Wf9ApVf+jlPJiw3zSfrQYJeqsaknlZWWF5rlDE7IWUx 0uo4Fqvp1ARv+MRWTQjISQVIM1X7baaM3tXGQgptZufIVfvT+Wt3XlzV3nEun0IUj6dazvtoDskL 8H6bVvTXLiWIhv28ZJwGP6mkUYcOBLwKgFtKKm6m1wuFyVN0q1c03KhHE0Zv7CXePJE1rS8BUU2K ZCHjz/WElfpEfBOrSXOSFK5Npw2nOU3hxLJhZyoLlrTSL093T61IEoc1LzbpdLT5WhLJMMsgcGY6 8rgH0jSL4s30XjWkSyjJ8BGlQI0ymvfEQNCogfeEx3Ns/FteBtCKwsIgWz1dRUZMUZjtAmOCoQy1 iy5Uu4n/ssbkiw2jQdou3orDBsim4dRhUkyp4YralhBLNNQuHsQRGHTqKu/MGYICk0d85SwzB3/l k99Nup20oEL0YSgrMuiNBLOUP9wSSiK2eOBHhTncrIB/TJSg4740WXzqtbNzOmUOJDI9XUey5uYq ti7xl1aMVgDrSEO2mDKnWP3WnSiM6U0CPQRMI7ny1WRfixQezSfTNCwlKTH0xhNxQ4VXAZGcck+1 54hMkSlZqCZsKPtINXDhGNKMXQIMEEZNvY3l53hrCoUM0okLEUSCGclL0WTOAp5ineWAr1lSFMBK jcCSchkHO6ChjHoGKptTiUONy/DreqLQLrwSRecerpaMJioKj+JQL2zrvEabSJuFBVibdNQCfiJw Cp/0VAUmLFOZEerrjQfr36l/HcqbtOpk1k41UbnNG8J0Znah1+hjSUPjKbMmrmkCUQmC18PD9rNB JeXxi78fJWU2cxThLWlcAB4aIoeGKc+JjacDd999N7vQ0pDytZMbi9T3RtJY6qUZP9NqRDkab0xc fxQ6s6MCyFX0AdxTYHE/RzHHYqjyz5ggY25UAIpFUzMUAvPJ7jPyqycQWEurxt+p0AATpfgIZzkH spo6zjCu4kYdShY9KCyHji7T8sefz0oFCKak2HbYCOujAyyp36onR3PHpDf4uADCPCQtkZlkYZgN 3QLDcqBQabSrj3ArMCd9CBs3FcRMPcOvojY01PKiaFNS3Wb51HwSXM+NoseGEeYl8ucB8LOkX+vQ Ds0lYcLFEwAFrR4nG/YrCbBBjqOhoS80NGevaljTwX/qZDmW5UKfMIIrPnLbR+qKjPi0/t2kOHZp pVpNl9IR1OU4cOedd1KdQp2F0l8HxnlGks6mUwsIoNkMWwmZqdC0Ij1GG7bGCPqq5F1bTweozNwB vfNOyGUiktPQyMWbXswJ/M2FEgQruxTawaUhqpqJUppM0JA2mUtmIT2xwxKBqda9p6IEVuhQMKU5 NWqiVmjwFLvTDkZU49RlZiqsJNdg/xo/QnBrNPTbEQkjWix3kOMrq6bEuYmxMdPzTVRHN/XTUMrm VwKWkzDdIJxt63QgmQipo1O+OylCzuSFgnkDs+kF7phHwbwZUR030VtIl1mqM5m1v04ba5DTuar2 bPP24lI9WPB0TtoYiiZ1a875iD6d9nIeCX6HlHBITtTZkUAzk32fCQya4Iecc2XO3SlrBJnMeCRX Izw0dGkD218oFU4NMAMrwhp7UA40htEBC4PyvREWJdNq4jBGKaBr0EizoiksNmggZxbOTKFkH/kJ J+EnEegAm2FViCGg43xGMUu2DJDV5BT5is64M59VpnkfSGHGpktAw2JMKowNpGRa9HeAJXECeScn jdWJ49qhXbc+mi7g9B7LQPxUpiGBN9mEv9qp2S+WsegriZgGO4oGYZOvkiY7IGipfjfFzQF4jXn5 q3CaxnHukxM34VcHzZpFF7GC3zmd29dESM+nKapMWzHXVKYZIgOK3mmoQp2QSaYT50ZKyBxCYLZB co1QyVEp1awMZlBDeEpqxmibwHFTH4DTY5HMHfJisEGpOmqMd4DiZW5TaJsKGEAGAGCLxbxPhxEn juuhaYL6jwtNkmq6VPewWoXs2ittrY/SELjrBvHsqOSOdgM+rer+QkEENhdrKPqZa8m+vgF6Ye/W JpqoA6x0oirUsqOljfV2nUF/Ks2BFE9kCjmec14vVNoMJ/bkOV20o5x0CjVq6hlOmWjiJmo3MCjG lYZcQKvToOVWRuN9n6A5gye9I1MS2tecUQlphk94g41W/F5DUTJHM4hNxJbFaroGOXfUgMxivK1c JirwdhkBliYO1dnF7VSeizs6Q6PMxLYKG32mDjMiNCz4C3L2MWU2o68L+BqtYKLoYDs5qYmUPOVm Ea5PBV7msnya/AyBhR0CJCVdB8Chhk0OqJe26c7qYQ0k3bORUYlew2ApmgmVGfNQXmjWPVWLWTVU 6MRn5DNEV08mW8kITzMHYq6HCgJWYLvio1jUe/3dcYVQhKhdJHcHcp7yVOahtE0djJ40NecRlfKs KezY8UoUiG6eUrW+KwtYsjW8SWhEUdgwU21GGnvmU2ISOXMCSauYCHqE1kxpzX7UFsA5PFfmaz75 FGggstYrKeBHLqsvGkubaJfxFeglqT6XVMZpjx0vByFuI6p6AkbvJTsjckzdwLIDcWnCdYZNg6f2 r3E65IlVbTfW0JdqFU55wyE8B7v5rFZc0LZq1kGFhy7a0WzS8nakVS1pmhfzKY8CtgvStdW66PNQ i0VZ1WB5zfGRWUdczKP8YDbSqpO0KODu3PifHiE5n3k8Mldzsn6pnldhMARbdOQe9sN/8yqSS82G K7hQBY43BqrYaVaDdKlRpzDym86lAvQkxjZia/pUEJNoi874oqsJCueI6Vm2VIiM+vBVmmtYUqhX zA8Y05/KwVxp4sanz2Zeyr08P13rt3HLVjT0+yy+hNSGaH3PDt5zZMLgOHJkZ8irpmAZsSGkuZIO neU6a8lT7OYwYKMowssCRXlOrGfJNxbbUuZAAlm7vZeD2MfyoRwhdCOhrUpGHa++CgDWACd2Y8YS XC6xaqFexG5gXzUa+bOklFTolqqaKbSXkmlbIbUrspvyfs6QmeUVVcJCB9gZFfZgSQcvsGSqAerm BTuZZeO7yJHvywCESVnGagYY6vHUEac4hQKCRTaUz0hLE4GcI+e2C/2sys7Ux38OosseaQYrCCzl E0ytlktRrlkSvBbxNdkUy+Kp02mQljrycw0ImMFW9xdPYKSm8NBQCTmsxiJWgjGBVVgfYC8uU+Le AVoxrk0e1KSDJ5BIYy9KuuWPFilQ7siJh01xUyrzaO92cVtXrCVB5FJH8Ev3BS3vZwxMy0QHDCVi xYyufdaefNRx4QKkkGrIBZpzYMDpa5Wl3J1L1AQDbmrQlimcbPBNjuY9mEtQCUuwYW3yzcY9ikAB U2TS33hLaoUQLqvOLLYhgkkf5ZdNTQSxGwVM3SHojh3m0NrFpvcKrIY0FzL1o5gtDWkl+G1Op1Uq hBESFLk0Z/RKq5FRAXoqMPgIsPuKHm5qWOk3fQFq9PF8tjAMDUUIYlqZUYc6TyKCjcy3nXxga3ZW LqhNyeF4IKjvp4NZTRfckANeraFKcykMvuvpGQa4vKpiZdImKQBiPqU8zYzShTvZMaX4bJpjG8+e muYdhSEXTynvD5Hz+0D9Nv75leS55lJYwkJP080FaAfeGKOS2IOSqNfxlgEjAScKrSI1laXx9XjD ieP4pU4EJn4s6dhBS4aoxMGwQMJidTEINTi5u6Eyn2hHaqSx+WQ9DSfRVzLwTNZoSJR2K7A2nPip swy/onZjhMVaf1aYbqopKAAzLN9qxRKf9lJr1nd62dTZjLcjLebhxL2XkJHocGNeopSjz1vnKmsT m/KcG2lOmsXnxDxnXkQ02G2qnYbiMZ8mmFyVHEFCfj6i/ppF/N20jY1Sompx2Sgyklq21Et1ENE9 E5e82oTFBY9EwwDEktUKaYKKQMHD9xvndborgRqbcsFQygMILFmspy8TRWzqUWz5S0yWOszdaNSL kKOk4Rh+jpSjvBTSnJ8KPhxhSo97SnNFQETlUqlkohaPWJQxnWHiMkeEo9EuG0tJpZhQSZmliyme nf6tAc0TBli8cm7J3ZxJJfbp1/oUrnzVlzqIqb+J8ytKfFSXqd/m8DOHZnQqFL2GwFxspaQYEwxF V+VXVA1bFmiTuqZ1Klmd6q98YsDXqTA9Zy8VG50nDNqWLxjQuFRrQ5QBzDnJQ7A1QqrFeqCuPhMp rzEb42YaXeRTsHiCkTdTmF6I2kU1PGeAucTX+Uxby5Q1Im84rCc6ksiFPHLz6Wvn/FQwfdEeBGFl CkQ3GxxwTCsbeQpTksEUTEZFh9SJWFOrT71UuJq5JPIb2K3GB0bR7jqNd8umZM9JIWuIF+2FVL6K HHOvuRoLMFG+MkiHWXtGDj2nb5oLcCpcIiyHtfpcxjKLqx1+Icuq7o/wt2TT2E1izWUkIwFHf4PW hS1oduwzohpIE8oofvLapACXGjyTyBCQF2AnafcLA9abnFWyqK/FHlTw+4YRROymvAOZIyqcSKic WrUA0MrAZ/y3yRVrqt+jdRqAs8eNeatDrV1TzJK2MpcLh9REJUyUz+5UCNhYGGAmieTcQy31ZoQL kO6NCk+xGQn824QXeDBsauYSL0emOT4T/8fNGIyK4RnhkR7UYpCN+YBeAKQbJAfWJZHJJpOY0rbz kmH3K10brtWvmDDmiZtCcOKmcrzMLEcbMlPJsdI0tyGa89ITs3jNq5tutrrxoBmP3btFkuFwfCqk 67KA5IiVNtw0EdZAbeTUkpyaIz9sdguWMg45XfRXp+SVExkfRE5HG4Uh6EWGIg+3F9aMiZc5y6wz o72FhayTDaw7FuXNhpCXfT2//PZ7y/5+pRNyBpiaSBOlMjX0FvEK699dAENRsVT8dBqohFarkMIJ WlrOmBt8tvCKQVQqmRjAmzP0XBWPbdKOps7zKgqgrTrk2JluXFQmPKjcGaKTiqGZaz310vke5BBN Dm/4jITUR08kg5bNlhRGgmTNQCJ/XeJCzfqZk13zbUwP2QSxXfE3rTy9VaOzOHduDnUMoJCaVt5Q kmEXGW3LRljAyPFIY6kKaJ5qxiJUGqKxIPMhl95NYCKe2yTJXZukOzqABWqQOkFJunOugsPAq175 mttS341YGbJ8pySOd8wTVNVkLhXbF49TA904ui/Q1KlkVHROL2ziYXIWVio8ylYsNg/UExqSEznM omKDnM66RSPvNPbKLJMsoKI6l4x4cOJnA/LdKJh4nlcL14lbiJryN81beZdoKHnFowJn6OmoWCqY FTIRK0E4emr9wqCLMs4CLeBHZDAfdFW3lMCMLaFqXpAXIbkklJAUtFuyrWdQ2tjcAsrNkiZfAllK iE7DwjoSDa/gq7+nP6ai0WZ6Yhfl0xks9WwOo8wcsI7qA1klFpBBoLkSqGjhGGbSYz7N26WwkgUK IKeYcD4BVPBFiM3yrt4hw+5PPVT7b5ZjAFQlORK8clIOnaxdhzoxOhbAzjlP7xsJm53juZ4qp7Ct 4UdUxwgA5eJOhiW4nHhViD21Sf1iwN1lmZF7An3IYJNtdaSsXV/wyASPEj7t1epcR8+STbXJUM5V mH3tFs5Ws5dips03wGbbHlN/SrLbbFVYtkKF8z4rlalZjOuV57MzK9doYhrDCRPeSK2zl5SfVmCm 007tXEAZyDcKLo7H16y/8UGj0ZYtEG8IuDiYJjCk4rV1aoiaiUVq61mhzZubFGdVY+O5DGzjIV8z ziLGoJggr0zJSUw8g7D0ukF25LBap/SZuNadMxojKk1mJuIqSxpOjvKjv6Rk2rEzbaOxIKjndI0s PA7epCPoicypGzCl0xQWvjmJNGxozd9VHq1SYc4KhW/KU9lAaqI26fCpZ4lnnkQuOSy7TIAWtnPd p9MueJujmeHmnGEsDaoNTYiEKknVGYcz/jucKVNlJf1sK5Jnw1kyQ6koneQ1cbI7hMIDSMQFp+SY YbihOY7grNrKZN/g6mQmT2/6zOOCpcRR8JQBctU0kxNt4dAGn/JOjRt9moV1mmdY7raNbdPj15l+ os2c2Q7qA6w5AUF09KsXO3KDbARO8rL8oXeZIue15kyyCq9dd7aLDUqqYRVgWYsXGYqFG3/X3KK3 ONhwJZeIHMoUbR3OjNjOEkCAWQwZKXgkMpRk5RWO8LwGVeUvOVgm/aIh7zkX0mDh3ElDPZrorlRY eCmUkdUvReQlZIyNlQb5JlBngiPlsafTRx99zacSeZOTclCXus2qNlMOfabBi4TSx8RGlZzVNsy1 4Y4JfoG96YICk5imBE0cndtSISOarea4qjnWKAFVkwn7DTnWZQWGToGQQEZQnkKLI3vEum6MoCSV nYiLCOlYBGlqQpcM14xS4TmJ/JJaaYg+VGr4mKWmGr8uM9p4rgwKtU0lomtz5slKZcSyUgTivEZs A6NeKe41R2o11uwo0tix3qVJndpeBGGMUloRdfwhE8FKSlJZnhltGavor3CclYN7unxz0rCvp2lb MpKGIBfG1Hvq2APyW3kvePMIGWJCmnhT13P5Y72dULfD0q1faUgUa0ZzxVity1gS1HDExkHd4Ae1 ssYklDK1hN/XollNR6er1pmRc8WwLwsQOMO+GaJwKhPBgyMjnfFcCM2+GsmdisoLxeSu/IqtSpOM 1N+oJNo7OVX4DJyCuQOf6nVoNUVVhcA5Sefr3DYtjDkC1IOW2opx8CNptE3NIM0KGlpyKUiWy8vF 0FODqPGeS2myHjT69a8J/XWdzi89R1dc6BA8ZccJBTVlCtW7U7EBA+U0kI106PHpRNTh0bJmQ2Vi qDRRb9HKV6E7h4CM3IRKhNv6nflqKuMj4Z3wi4RJpnXMNHr5i/XytQTU6S4n3aNhRvxSVupekjtl oSHE5K4Z6jQvbUCmhHmbFjU5ijX8dSr5FCiY2fAp6EwWnoTCKWzeIFS/ZDRJvASUCsrlTfWak/qr 8bOp4KuGYqAE1MFW82ZYJdBNUE39QY4OvMmqkw6ol3JwmkHBDpPUel77lB068MkXDW9dQEgrdNS1 TBXrNOzStElh2UtQAYeXVjeXn9eTqZEgNo0o9mywO6EbikkFmwPBDxpSofLr0+CNwGquOymzRVmt 2iD9+Hhr7o3padx6Oi5ZRNA0ivHXVdiEugzXkXNbx1MiL22V0QzYqArH+ngDoI3bOmYSdCe5S3hv fvYxzcpw7B7PuZvT8O5kwkkUU0GKNIGe8ykZCXYagcXYpzNkTugWSrrjjju81KqZUa5CsOFMrLM8 3Xq1vCyddti+CSbyA0UvDMVTfWYK2mrtdMQd3D2hog4elO9MwJGDs6bLJtALErjXV4FEjZJd4UGm CJlxXqyWICaeUVXB3MDr9oKuG1QkTzu4ygvsP3tsw3m16pGTTpuJp8SQa73qBqs1O0S1x2nMFEaf GRpa5RNOYJ6dG3TwwJ4V6+4YR8wDT3Vurm6pmSYeHBEmdgM35F7sueXPhqKm4/24XybCnsu5yGlC UUtNY/GBS4INIzQnb8xs8M03QFDbFb5CruFRr7D+xHEuyTvSr4ABhXy1d8PoOU/A5wcxEpDCC+fy ny06GzQyCPlFLs01c8OJ88R2tNVjjODPInVt2I1qDVPTVG8JmU/PT0uOvAfPCW6KhjOF0Sm71UoM WFM3eqFQQmeycgPL4452dtDTDODeyq3YmqturX0ivNtDk61KcxuyEwYzvMEpnzLu1MdBpLnUwU5S iDFLATlp0tcwKANuGFaryoSoHjAm+KunEqpORpgKsFubt6aAnJBWTaSQXPkzejdBOnVoaFSUEDAH M0VxonJjQSZogLTlrM4o2HNm9PAvLpCUhlo1Ulrhk9LLlfeMPnGzOdTmaZKCwqK+p19HWM/Vi4Vd Ud4wM8KGK1HcmRP5Z5Up72B9k6cDIyCFBBsmLcchCHHu92jEgn67YGV3iPLpsfrSblTlPNp2vCXW 9JvC9Gs+ydFnWLueN0vzcQOD/tGqfzZys8RrbsUU7FmC6HIGRKbYMn4tb4CdOY3IMEPH2pYU8MIm k9I14KopALo8jB1osul9Bt6kCW41nJmf5nyXAjIQ+pRGi0lBPuf89jjRXgCzJPyUSkjbkOaGWNuK WL1MeurX1tSLr6nZ82mTjbl2I7Sqwh6Q58ALnRusVMod4td02JMu5CMzbRs+iJ55HRxNSKnfZOym qr7qhU9CLJ+UrjYVNnJlSWXfOQMwusHzqNFOX25cO50tDDqXtpeawyDBixpT/uV1ycd/TWMgoZvO jeIcqZUmcJMjVxM86TGRUK6xzgqVhJX82Ux32enT54ZMSgVWSVl3JVbPK1FD1zKy0kpprjZ0Y74P PSLWjBcc2bCmg5JyUMs7fYklzsqn+gpbJ2OPVvDHsM1Q7Kx1/mgwRxQP4iP5FzZpRtl+c5KBb4Lc 10mgnYpzon6vVueYonFSgxjd/AoM1XaqzWWxQ5FfUjCo2ba2nfXLQZN3Zhfk7OozG7bTTcNq1fJG QefXhmFMweCpI0BC1tAOaXopwssvzZjQWWcgFTCX8CEnFRCQvW3VPmVu+ZQbXOkOq6Ga+WlZNwgt VsbZnXPKRNPc7OiA8o6fkCZEhbvI0bsljF4aIU5EEfnlr+4NR4iZhHxpVGT6lXOuWsJYNRBe+vB1 hmihP1mynQKB4QMKE6Wyd7vkM7+JK7PU0yoLwjpb8ywDGUee1XHlK1/gBYiJqqHRfO2tjclH0FYq QcRhXhI6PTRy6IlS6wICaatfZJQMS6KUQlo5UqEwKEIiwa/Gq14Dw0Zp4VEsqdzeSxxRbEMizFLj F3VK6KBOPzui3aiRwc0mWpFTaVWvAKiomrElHUjlTE1UY3ltp1agksM8p7v0HnRVyQaFyab4YSvx wsj8PuPUIwKQH2/aeUy1zXA6hF2L7ZZ8Osu0onDXNCJZUsBGGcx0M8hOT2/UrZNqSvVn+s2+NR9j CU4uyWeMxRP6QhatWXxXNxmNQ0hzYQ6ZiK2ccpmVlGCANm0nucyQSLWijXxd6I6SXE5t+NB1AORv xeSrN3OCkd3oLhsnOgElR3rpuV6MPZ+yd9tbPrGGBRFlSj1pW+KYMUB5djYWJB61GyElQTvcPgG9 BCeY24XzfPqjgCKharM59TZBUgAYdRFvFmk4Vbc6tIidUT3Dz3mqbeSQMH09qaHSKD/tWTnPRigb HpwkNWOeHPK5Bv4ZMAp3jyKqynGkqMDGUKkvctMKHsQUnBPb0M45y3OlLVQHm18xqD8pH32aZPSJ 5cIlUNbHNb3B77rcmBm0cNe8hwpoxcjTSwnF1fogV4WKvsjvXZ5UU0Ed5DUlgE4c6SR17CjbVypz TcQDa8NApFFpOslEpyZKKt9NaTURPUu+FomWaR0du0WyyPfoszUU5qJJcV+ga2Jys56SueCjik35 Jnjo75mDmVTye6MCZXdxt0t24pNP8eNcCUbhGcM9r6MnFMsCjZ9JiDOA2X+ywGSNNO/XsltHtOmR C+q4TcMmgCWLwnviVuFkNN21vHHRak7qIOHQTBx0/ag1dXgz9bOroBexk6s8mMK5mgbRInkaRL/8 uEmF6LxhohZOu13x/FMmo2mgKbEzWwuNZM7Mc8aYzpuBIWCmd40tJbZ1ZkcpTNiU+OgGHLE+OVij yZrkZRNsqZbC+fRzY8Ac3hS0SZPHfzCCZbN+i2+8RnkBXyfBkMNclFaet3aXzSLRScQiFFGa+t1f LIt5ZmomdAgoiHRLdZJRY4ACJHcZ5WVp3W8W/KDJTbDVYJ4R1XHVZQ2YZgTMIu2qERDWNItzdiNk HtO25QjejxF6tQEsQsiZPiogK3yX41qnyK+LizfWmDAuZTSna9czCmYEaY7HDcqJctaYJe1OoAF5 M1N7tVhe8pKvlCxhNZRS2Deaqlb8+2qCQWq7yzGxPDXc1f+K7LMp/JTJaFcoq02k9ryVhU33zArW afFdwPENW7uqxDzc4Nc7cIOjZAewUsJV6mvoK291/q8PUp5q1mUmFrHd/Vd2L19gEKxkQ5oCM4o6 7ZeVJu4L0OjgXpsfhbi1R1v+tufSZVSxEiYtHA2kRjbMKGAUiGmO3dWyg/R7ZigabhzEd/OThh1X +51MNIevwrRSvdzCGbq7AXnFuN0F1YyNbQDsPK+ka8u6HlMmO4NlianEV44gh+M2KpVTVC65E9hO a415Mvko52KqIKmP0BBr10eRj1bUV2emwBHIWWliFs8xkT8NwjXWKI6J+Y2dn8vXzwAZfeJursgj uInhIKwuzOBLK9M3Mklu47+y0pzfxBWBtab6DoGKL3I0aJEU3kn97sTDUycck4P9DmijfyrIlUIK MhReLw6MqysmKS5Vm+5Ww1R2z64PSdKHQbrqkfswV+rTpDBSOeWF71Sg9NSBGI7MojxCtyIbvksu qVZr78KAEEczNdIqdjIXDNRZzqtPR9Fqm5KWb058jUk3GtY1xd5uzDOFTwf4Vc9SkmoTilPPCfLS DRyW0TSvnHa6CRBddEJln1l55mIGrpfCGGY4YrqSAmrybI9O2Lte/gyWfNbJaKNr7SK6ZsyzSz7r 0el15q6xOAObVCY3c2dnqtKQqwhiU1jv4i88Bb6+2pmS8aIAt5arFWbMJzIyLvQBDfTRkVbGa17a 5AulS6RGmUqrWRrkae4ZxfL4RHaRumtPQ5gGNOoGTINwBiQ3OYraxgyZNMFcOWRkOXFXbkpQMz2W mBrq7H9FuJdDNwwyg7l00xFNIiA28uvHaajip4iaamx4c7ejapXRzYbFdufUae3WrNkrR7UyEQor 4Hfry+jr3CLKPOqYiqV+fTonj13wXNEdn5HC32gyqtKTqpt3xGQJTuOHVz4QiiDLDcUrCvCJ0Rk6 XysBI9Rz9WKFIwtkh4/q9ZJLpwtA7AZevqZ+U6GSl5JSSU4gI5I7uk5QjYeipGirJhTrc0yiyH4W luwqbPKCRK9iO8DIYUwH4SbPliuhAONzTWTahki/IZfuOpcNAR2mSz3c0bHjqaZIzOLYOIivG/8l uw2J7MZ8o7cCDaH44ZFd4TMC26+Gkx0KwqlwtdWQKSZiN3G7ETjtwBRFaZEwu6uvSy6zWsHcao2p TSiZKpr5zlntM0I0z0XIZ52MphsmehidimKst7oVzrk3X5uJNGeZs5M0pBlNWYmnZ2DXwYBCSJQJ WUhPVOZaNKdJhHdHOV+5zf3RiTZkZPPILVWregQ3mVTvkc/xolT07iISX3exxgh4oTdKBHbjn0C6 FdPoRnNcIxpbLYU9R1IlUCEKsr37m+eVfGWKLsd4sDHQ8DaplLYainOiVljv+Lo5Zv3qr5c5nF0i qCnqevXbsM1nj1PO7G5Dc5XTcancLjblOp2Y3OjP+BwxdZhyqqcKBXBnmho/NTvRwhiX5dPDip20 pto9nzF7xQr/loWfdTJ6Nv12BwYluXEeIzbTiYEEW5OXTSzFuCyIR2w5N8zILOyQzvSN+E8v5KuA y1KNOztL6JpMXfgUXRJgTdS0w93dH+XQ0GCj/AytXIU8IOsqRneagx0hem+iUYEV235xK32IMpwq kxOMXBJpnODcqXa/lkOnJp4qmHw0Zc7IN0wTQHOlsupm47xRXfxM5+ZqLdlZsE2eLcA2fDHrz5gn sNxdaqg7JukUdaWbOtRJXaxVSa3AQyuOjqW8U8Wm/MoBoTrL1yJHOQv3gSOYr1821utw/i3p5hM3 /6yT0aSDXVV2r3YqaCIAdikXb4Bb+1pu1Jd1Oesjizqprk39MgvfeLhOwKgvVmdq0LSFSugmn5tx 1aNpG2b009b8JVu5FSIojwQNM5woVs0pPyGS5g3yuchHhTMzQgQpabRgJRmoZ5Rqn45dgjMXUJMo a/zmoXbTRA47TDacSV/1KYF2fRcl+zpau0tlUsvMSV4dTiOz8bwhi1m+id5e2tBi+9LvZIoNzDZO 51OFU+aGHHeDfCrJjLXnrFwqJ5AjWHvqCboF/DzXqgmsaJrN54ja9RzL7OiK5RubfKpff4PIaNdJ G0Xrhg0ImukIQiZo5MhKBLk4RxNC/YpgSnmJphs6poXUj3tshaA/0ppBVAGkxrsalpgmLaZcMpJP 6rltbzupOVSFYBldl+yQcu2QjowOX/RpA9iyeCwdNFzbRcHa+bYWK1kgo82Ns6Tx054dV/O1OYGn JtfMg2I22tGQjac+plCSnUDveDsEcaLOLFQu49gwQmtO/trImTIb5JMXnOu3sbo52Q3RDfsUHvA5 CU7NObdNbctB05UkbDolM0bezDQcyguzifq7rDTtsxutn5Nk9InZ8dkIeGPi+kmWwXZ1Z/GBEcz8 2XgWq7U+LzY95pKISuVETv4EkAeLyke9ha8aSmo2642ZmqeVn4NNiimXsQAJTfe64W2hJBtqPEwE 5zyijAudEQVw9m6iah5u7HgnUKgEl5RnOsuoHqit5U2OaueNHyszFXbJmm7altpskW5Ic4plz5Ia fzVLIofXZpSybROKxuo8Mc107AXMhN+mPr/Moxy3KW/QXpGJCpjJm6WhpurNKze8WeJoRGz0nPIn u8nUZghckW42rLQh8XbaXgrm34Zk9Impal410yqRaHjmmPm6YBHYFiM4Ip+pwytSHg5mXyXCO+Up 9Fswq5iUeDJVIJm45r5P+3U1h6eNvBfNnS9xK6iaGENhDjtc5ZpSUiOH5E0mUvJqeHtlms/Jv5PX rP6ohFgnyKjHDjPma64WTr/MZZQ4KX+ViSa1ISPUIHh4MPp0LDq6YnclgthtqlFWTWFJcAqpbiUy cIpfGmClm5xgB0ryIJsXcr06BzLZTQW9TPrDm6YTRwey0W0OcEOgxRIkl9QqoY96PPcQ+02v+Vlf pn2mRljUFjot6b6MCbnzJwx1jSPsZRPdqWnweM4ioSIwPFGdttnrKdnJcgUSogEpU1AzC/CNQC+3 Ts7lN66gnMrJqvI6JO9aDKpM7F1s0jOF6d0tOfRh4Lt7GcDdvSRwLEt6f1AJoknEFOuqIRTEtWS5 g+QGJ5VwfZ3SYJjPs5SVctKN7U2q0nmC/EapRJjp5kyQanMmqLabVepktPp6suSkYx11/ihXOnHU /pNECsXJEWzFPszecflae6rZai3Xo6uga6mVkvqxcup03ky5sX+mAvA3QM7nDBnVW51nNqzUkLYT xGF1cHEME6IacFWLmy24EEGFp9xrPbwIKU36fA0GmYcKPWBCEpdXgoTd/AkQwJKpuTXev6RqzZWr xMqYHHTzos+p5OQC/Dtxn4aCEMRnUNUULgkkmJYM2pDyBJNbv5uNpFTeDSrSom2JicwSYvXhSro1 E2mYUbWZSClV/X4qb4l+G4fVISXllPabQk+oz6B1XluR1l7oM5mI/TeZ7yT9zYjI7+wyge18o0y9 46SjKG43Gu6yRrWdkn8DyOVT7eJzjIym55gYyOYhGrt90+AUe37amqullc3ML5my8ZQuQkOdSNNL yi3EAuISSldSkZ/6SCptA1DkEhAQiCgl/BSLKPKFfX9t3x2WMpolZ38x1yiFUT1ONBuvh0gnghvk Zl1xO+d2gVc+8lCljKa54WSuMt1kHxM49G94pCFRZkydWKNOVO5r2gpmaUXrWF5NzY2l/W74QvMp h3rNkdsd3oz81Oej6rmR2fGmLTn00TAewTgloypfTqnw2qondeWmhE14Zxf8NMxnL32uMNFS+1Nl r9+s+iLnir0XK+A468ABZCCClIQXQiV9Cwck+QFqf5FcPorMbuiAsqPBvwkt9e1ny19AM/Ib8Jsd ExVcbfbhVSf7t7nXdlVRHuFkUqPrl450GqphME/Yx3IDrOeKqa+XNS4mbV7QwrKYttM1vsrIHJOM Wt+l6bsqWcpISTMX9EfbLqibcFUf8S8gHUaR8taZWnU5qU6nrkhu20koLZ/Mom3JsQ7KCTLd6JOS DKTlGrIhUq49pw27FMX+zxYLZbHfrFD9tPv9nCGjZxshkE3fgMLupBEJqWyVFCpJtOTcy4lSnq9E SU/CSmAki5HOTJCVaIR0w7Wk0L0qxJRD89INDWcG0eBRTubcGTFjz76aYZnJi29xlUPAl0Nbwejo 0zgXIQJehS4Jo/8m/OaohUd5JyfdA3JJF3VT69Othu1wZmElz7zM3hYrdYwN5okWzafdGuHqz6/s 03imdrvIVZPBpMuS3SSRSpj4NPy6YIK2451wau9O5qBqt1m+iYLPOVb63COjwmUzOQD0FYmJg6cv u9GTGMttr1CS36DlSE27OebALgeEN4oxf9bZgs1XQTjTFntGEqW2xYY+E1F9XEiEC5IZCY38mQsY rJKIauKAR+hAq8lHaJQmzcjIySE37N3DElwDaZYYeHVozoI0Jzc14OnWmJzJSM91MR1q+JOMRP4c qXietFgSLBUWHkWRyaDSdLGBVjPQclBPCqpmOkRNHFb+FDv3nqZBLPdmEqQLpDaJcuL52c5FxHOp +VuhzucMGe1mQNNJuxZ/Ns6KHNHeucj2cL6GL/oHXdGQtUyRsQFlp/E5m9GzEZsTK0SVN2SUr3Nm a6sINOc3LSpBFKl6qXoyoznBzqgolTTg6YOMtBK67OOYLNMAKwGpMIMfLdJcSMuG6h3n6at55dSn 2VyDs06cY9HjJCzVpiY13bMt6zrA1txAiIZmHZ8l9+mmaZZdJXPVZMbCk8IIMVswlwkAOOdxRSQ/ G7w1LAep9rnCR58zZPTZZu7Awl4S3OREupSThlBdmxIwKsJmDtJYKnmhIVjsBnardSpuJGOErkEk GsDauzZFmCDEm/Qp0ZQZp3qtVpqYyO6++ATxhnQmW4mlrvV6rg4ymtEb3SgwTRf13AKfKtXarTzl 0NOB9ZjLFOKzOohwJu3jZm0+IxYB5bBXVVUn99UyZSLVyO8iV6cdpv3smroW6+r1c4s4PhvxeJWM rjwLgaMb6oGRdVaf+glugiGLLAEP95GVhsVoqpV6OjdKlLqbPmM1IeQvc4oZaVGBruacivUL1oJ5 N85p2Em4o20eMUlNxE4aahA27DcNZz5CN6aoWcgvf23kV+cNZ5WY0Oju3E7O1EoXiKkphq8yFOq5 dMVkoakux03GZNh2V9Kcne6OcVpv47uJk0mLV1TssxH5vwVlXiWjS04RPBsoAFA+JU192CeVcws/ 9NQXYAdbrm4m5MaY+Ey1zQwpF2sq5CZ6PvuHA6g0FdtAfJNB+HppUXH5RU4lI2RRRttQSZlC+UxJ ZDS7oVK7TSaawT9DVO4wSaQCczJJkwKz7WYJM5e3FNOEJUs3OdFwQ0D1NRebRcwcm5y36RjjyICm oboSvCJ+Zsz/u0w0z4X7rpLRJSt9giR5c8kOQu7EueVvf9rfofa4gPrCoNw02UHUOVJNnDfYrMVE V6fxBtucn5FOCW6uAiYfdT6nj+DRRQO1J5Nc0leThW64NjiJNcOXNbpIsZzsSlMYt21VnVzQIVuT bvaeJgVEmocbN+FdkkVP04Y8ckUypZsVtK2ilDQzqvcJTDWZF1HGaKH9HLlmwmnjzecSsb+N61wl o0/i3O62mAwdpl/nwVOA689Vh5XyjHXiZC7rZioUvBb3VmpioPN5xEqOZjhBedGvU2pY9PmcYRM5 rSOMMRHhpaTSU0nEX9DVF6ZDvvOWdtmNVpv8Ba/1VjoKIIrCZaUyUWmRPjPaq8w8YQGSSwFO0tzA CXcYfhmkjsvJZouad/h0DrP2jzTWKwA22m7wNKlnXkL6my5+GxPNcxnaVTL6uJU6b0NwM5cr2rGB 1KuFXfeYQk8e1xaB9pgs9xwpCXlZHfRAf73FKzgb9jmnWBc1XeXtckSDXNzOZK3P6UhDZCLiquTS aGl300RNNBrzJdDJEbXPJnErTZDTHKo8aFy+btIT4zKiDVtV58nmOW8muCHZmVqWxZoebgyStkpY Sf05S+1CZRcnnyAsP6XKzyW8P7fqXCWjT+KvJtI92YDv2aa+KTd10FAWcX6P0r1wlJTC/CI3+1B+ vJaraWLJgBpKJZNT5r2bRmaDUHg3eGaOIJAsMXr7Sc3sVTWTKjEJwg3XlLIb/+iDQXr3sHZjENab OYvzDHZmWLt0tiGvZkYbTmwvtdvGEaitmVp1RgRlNye1HlNU808vyEt2n5TCPj35n+utrpLRJQ/O lVenYuC7oo+vmBmJkCs2b0xWoOUVbsrPaF/4whfefvvtNp6STD3/+c/3JrYQU9dxCQl32fqepvKU G/9dbbkf140bP+6dt739mn8Gm3jrWmaTdDQTUa1kUS5oxiF76rM5TaaczICcNpHx1dRlKyRYfqyG zaQ27EbPmazptIvlOg5vTlIrO+v0kx4bnlX/2QCzK20z3k/a3W/7ClfJ6DfZxRuSSgx7hiD0dNtt t73sZS976Utfeuedd4ak3KSPut2xTvB0D6irrQSDMEM0+Rom8sSAPxvrt7t5h4m2OKuPgJd00hCn COPuGTXkRN1cJc2UpyudZiJzL6bE1OF3Q1q6130Zy9WmOTpNqwxK202SZeB2lPWiSXemZ4Y1mfQ3 GQdXu/8c+qHsb2NndX7uGKUVwqaztE2lO+64I6nTLbfckpNkUkmgsrILecmYmhk1g/Bu71zCVljJ BrnCbhU5yRsj1W+gIpF0gZjo1hwHP26SkXydG+FNXlLT3s2ksLJD04rSXEpKUptWmw3m5iO1g04r s6yHnp57/vLbGHi/1YZ2NTP6LeGRXT66olpzLTmnfUFr49zmVF+Dm2cOUhNlWN9Zsp08ebJ7NGWT 3QCeq62SkcAW1ST72oM+DfuuB0tz83Ye4puPCEyBzWgUdoXYRWX5VwV7T1e55rcErD9FJa6S0ado sM9m9Rnkc/n2CUKr8S+B6srFCkuE26MVyQ3m7EbNrKHd+XW+JjMVsqcuJ5pJysw4VOgedi/NHZ/e xZPHNYOzvWVpudmu6riqMA2fS4JTg6g/JfTSZ9OlV2V/Cha4SkafgrE+G1U3G+efoAuhPpc8s/Ik r0+qZ3dSZg7S1OOTNm8rNHFFUiixiv/y6abr9oU3nwu/XFG9kvJknEniz5G8nuPYr1b7bFjgKhl9 Nqz6GZMpxiQ1kwJmsvCJSWQunaaQnm90zVpvszvzbIMheZNufNKRTzLq6OYANxI2Gc1MHtW8uiL7 pDb/XKlwlYx+q3hqxjau2fCFCs9GIp/GMHbXKc+WtjTt2gT/boZVxnw2jvik3DH7ei5cM9k251n6 bUzxbHbbHf6nYcOrTT6DFrhKRp9BY346ohp7M0o3cfJsHHHFqNusdJ5j202qtaGM50JSz4U4dhVu dvOpUsOz1Z9392Z3z8ann47Prra5aoGrFrhqgasWuGqBqxa4aoGrFrhqgasWuGqBqxa4aoGrFrhq gasWuGqBqxa4aoGrFrhqgasW+HfIAv8//StzqCvfg4wAAAAASUVORK5CYIJQSwECLQAUAAYACAAA ACEAsYJntgoBAAATAgAAEwAAAAAAAAAAAAAAAAAAAAAAW0NvbnRlbnRfVHlwZXNdLnhtbFBLAQIt ABQABgAIAAAAIQA4/SH/1gAAAJQBAAALAAAAAAAAAAAAAAAAADsBAABfcmVscy8ucmVsc1BLAQIt ABQABgAIAAAAIQCcGBmiUAUAAPIMAAAOAAAAAAAAAAAAAAAAADoCAABkcnMvZTJvRG9jLnhtbFBL AQItABQABgAIAAAAIQCqJg6+vAAAACEBAAAZAAAAAAAAAAAAAAAAALYHAABkcnMvX3JlbHMvZTJv RG9jLnhtbC5yZWxzUEsBAi0AFAAGAAgAAAAhANQ4m7/hAAAACgEAAA8AAAAAAAAAAAAAAAAAqQgA AGRycy9kb3ducmV2LnhtbFBLAQItAAoAAAAAAAAAIQD52MdHV1gCAFdYAgAUAAAAAAAAAAAAAAAA ALcJAABkcnMvbWVkaWEvaW1hZ2UxLnBuZ1BLBQYAAAAABgAGAHwBAABAYgIAAAA= ">
                <v:shape id="Picture 288" o:spid="_x0000_s1039" type="#_x0000_t75" style="position:absolute;width:19639;height:2459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Sw9BLCAAAA3AAAAA8AAABkcnMvZG93bnJldi54bWxET8tqAjEU3Rf6D+EWuimajIsiU6OItFDo qj7A5W1yzYxObsIkHad/3ywEl4fzXqxG34mB+tQG1lBNFQhiE2zLTsN+9zGZg0gZ2WIXmDT8UYLV 8vFhgbUNV/6mYZudKCGcatTQ5BxrKZNpyGOahkhcuFPoPeYCeydtj9cS7js5U+pVemy5NDQYadOQ uWx/vYahelGbw7up4sn+nL+cOkbjjlo/P43rNxCZxnwX39yfVsNsXtaWM+UIyOU/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ksPQSwgAAANwAAAAPAAAAAAAAAAAAAAAAAJ8C AABkcnMvZG93bnJldi54bWxQSwUGAAAAAAQABAD3AAAAjgMAAAAA ">
                  <v:imagedata r:id="rId16" o:title="Residual VSD Donnellan3"/>
                </v:shape>
                <v:shape id="Left Arrow 289" o:spid="_x0000_s1040" type="#_x0000_t66" style="position:absolute;left:13810;top:5611;width:1440;height:720;rotation:-1570208fd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QnIgsYA AADcAAAADwAAAGRycy9kb3ducmV2LnhtbESPQWvCQBSE74X+h+UVeim6SQ5VUzfSKoVeBLV6f80+ k5Ds25Bdk7S/3hWEHoeZ+YZZrkbTiJ46V1lWEE8jEMS51RUXCo7fn5M5COeRNTaWScEvOVhljw9L TLUdeE/9wRciQNilqKD0vk2ldHlJBt3UtsTBO9vOoA+yK6TucAhw08gkil6lwYrDQoktrUvK68PF KJjFP8l6v4v16cx1tdl8bC8vf1ulnp/G9zcQnkb/H763v7SCZL6A25lwBGR2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BQnIgsYAAADcAAAADwAAAAAAAAAAAAAAAACYAgAAZHJz L2Rvd25yZXYueG1sUEsFBgAAAAAEAAQA9QAAAIsDAAAAAA== " fillcolor="yellow" strokecolor="yellow" strokeweight="2pt">
                  <v:textbox>
                    <w:txbxContent>
                      <w:p w14:paraId="50967941" w14:textId="77777777" w:rsidR="009306B6" w:rsidRDefault="009306B6" w:rsidP="009306B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290" o:spid="_x0000_s1041" style="position:absolute;left:14446;top:4186;width:3947;height:246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3RDS8EA AADcAAAADwAAAGRycy9kb3ducmV2LnhtbERPy2oCMRTdF/oP4RbclJp0ELFTo5Tio+jKxwdcJrcz oZObIYnj+PdmUXB5OO/5cnCt6ClE61nD+1iBIK68sVxrOJ/WbzMQMSEbbD2ThhtFWC6en+ZYGn/l A/XHVIscwrFEDU1KXSllrBpyGMe+I87crw8OU4ahlibgNYe7VhZKTaVDy7mhwY6+G6r+jhenYbIp div7qvbW9Rc872RQW95rPXoZvj5BJBrSQ/zv/jEaio88P5/JR0Au7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G90Q0vBAAAA3AAAAA8AAAAAAAAAAAAAAAAAmAIAAGRycy9kb3du cmV2LnhtbFBLBQYAAAAABAAEAPUAAACGAwAAAAA= " filled="f" stroked="f">
                  <v:textbox style="mso-fit-shape-to-text:t">
                    <w:txbxContent>
                      <w:p w14:paraId="6F99226F" w14:textId="77777777" w:rsidR="009306B6" w:rsidRDefault="009306B6" w:rsidP="009306B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00"/>
                            <w:kern w:val="24"/>
                            <w:sz w:val="20"/>
                            <w:szCs w:val="20"/>
                          </w:rPr>
                          <w:t>VSD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62F40FD" w14:textId="77777777" w:rsidR="009306B6" w:rsidRDefault="00801833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88CA63" wp14:editId="23768758">
                <wp:simplePos x="0" y="0"/>
                <wp:positionH relativeFrom="column">
                  <wp:posOffset>1816100</wp:posOffset>
                </wp:positionH>
                <wp:positionV relativeFrom="paragraph">
                  <wp:posOffset>180340</wp:posOffset>
                </wp:positionV>
                <wp:extent cx="2292350" cy="101155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77CBE" w14:textId="794E663B" w:rsidR="009306B6" w:rsidRDefault="00A563CB">
                            <w:r>
                              <w:t xml:space="preserve">Figure </w:t>
                            </w:r>
                            <w:r w:rsidR="0037224F">
                              <w:t>2</w:t>
                            </w:r>
                            <w:r>
                              <w:t xml:space="preserve"> </w:t>
                            </w:r>
                            <w:r w:rsidR="007D2C36">
                              <w:t>A residual VSD patch leak.  The p</w:t>
                            </w:r>
                            <w:r w:rsidR="009306B6">
                              <w:t>atch re-route</w:t>
                            </w:r>
                            <w:r w:rsidR="002C5171">
                              <w:t>s</w:t>
                            </w:r>
                            <w:r w:rsidR="009306B6">
                              <w:t xml:space="preserve"> the flow from the LV to the anterior aorta, and so </w:t>
                            </w:r>
                            <w:r w:rsidR="002C5171">
                              <w:t xml:space="preserve">can be </w:t>
                            </w:r>
                            <w:r w:rsidR="009306B6">
                              <w:t xml:space="preserve">quite long.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143pt;margin-top:14.2pt;width:180.5pt;height:79.6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c+ciIwIAACUEAAAOAAAAZHJzL2Uyb0RvYy54bWysU9tuGyEQfa/Uf0C813uJt41XXkepU1eV 0ouU9AMwy3pRgaGAvet+fQbWcdz2rSoPiGFmDmfODMubUStyEM5LMA0tZjklwnBopdk19Pvj5s01 JT4w0zIFRjT0KDy9Wb1+tRxsLUroQbXCEQQxvh5sQ/sQbJ1lnvdCMz8DKww6O3CaBTTdLmsdGxBd q6zM87fZAK61DrjwHm/vJiddJfyuEzx87TovAlENRW4h7S7t27hnqyWrd47ZXvITDfYPLDSTBh89 Q92xwMjeyb+gtOQOPHRhxkFn0HWSi1QDVlPkf1Tz0DMrUi0ojrdnmfz/g+VfDt8ckW1Dr1AewzT2 6FGMgbyHkZRRnsH6GqMeLMaFEa+xzalUb++B//DEwLpnZidunYOhF6xFekXMzC5SJxwfQbbDZ2jx GbYPkIDGzumoHapBEB15HM+tiVQ4Xpbloryq0MXRV+RFUVVVeoPVz+nW+fBRgCbx0FCHvU/w7HDv Q6TD6ueQ+JoHJduNVCoZbrddK0cODOdkk9YJ/bcwZcjQ0EVVVgnZQMxPI6RlwDlWUjf0Oo8rprM6 yvHBtOkcmFTTGZkoc9InSjKJE8btmDpRpOQo3hbaIyrmYJpb/Gd46MH9omTAmW2o/7lnTlCiPhlU fVHM53HIkzGv3pVouEvP9tLDDEeohgZKpuM6pI+R9LC32J2NTLq9MDlxxllMcp7+TRz2SztFvfzu 1RMAAAD//wMAUEsDBBQABgAIAAAAIQA5EbRa4AAAAAoBAAAPAAAAZHJzL2Rvd25yZXYueG1sTI/N boMwEITvlfoO1lbqpWpMUASIYKL079JbUirluMEboMU2wk5C+/TdnNLb7s5o9ptiNZlenGj0nbMK 5rMIBNna6c42CqqPt8cMhA9oNfbOkoIf8rAqb28KzLU72w2dtqERHGJ9jgraEIZcSl+3ZNDP3ECW tYMbDQZex0bqEc8cbnoZR1EiDXaWP7Q40HNL9ff2aBT8PlUv69eHMD/EYRd/bsx7VX+hUvd303oJ ItAUrma44DM6lMy0d0ervegVxFnCXcJlWIBgQ7JI+bBnZ5amIMtC/q9Q/gEAAP//AwBQSwECLQAU AAYACAAAACEAtoM4kv4AAADhAQAAEwAAAAAAAAAAAAAAAAAAAAAAW0NvbnRlbnRfVHlwZXNdLnht bFBLAQItABQABgAIAAAAIQA4/SH/1gAAAJQBAAALAAAAAAAAAAAAAAAAAC8BAABfcmVscy8ucmVs c1BLAQItABQABgAIAAAAIQDCc+ciIwIAACUEAAAOAAAAAAAAAAAAAAAAAC4CAABkcnMvZTJvRG9j LnhtbFBLAQItABQABgAIAAAAIQA5EbRa4AAAAAoBAAAPAAAAAAAAAAAAAAAAAH0EAABkcnMvZG93 bnJldi54bWxQSwUGAAAAAAQABADzAAAAigUAAAAA " stroked="f">
                <v:textbox style="mso-fit-shape-to-text:t">
                  <w:txbxContent>
                    <w:p w14:paraId="63277CBE" w14:textId="794E663B" w:rsidR="009306B6" w:rsidRDefault="00A563CB">
                      <w:r>
                        <w:t xml:space="preserve">Figure </w:t>
                      </w:r>
                      <w:r w:rsidR="0037224F">
                        <w:t>2</w:t>
                      </w:r>
                      <w:r>
                        <w:t xml:space="preserve"> </w:t>
                      </w:r>
                      <w:r w:rsidR="007D2C36">
                        <w:t>A residual VSD patch leak.  The p</w:t>
                      </w:r>
                      <w:r w:rsidR="009306B6">
                        <w:t>atch re-route</w:t>
                      </w:r>
                      <w:r w:rsidR="002C5171">
                        <w:t>s</w:t>
                      </w:r>
                      <w:r w:rsidR="009306B6">
                        <w:t xml:space="preserve"> the flow from the LV to the anterior aorta, and so </w:t>
                      </w:r>
                      <w:r w:rsidR="002C5171">
                        <w:t xml:space="preserve">can be </w:t>
                      </w:r>
                      <w:r w:rsidR="009306B6">
                        <w:t xml:space="preserve">quite long. </w:t>
                      </w:r>
                    </w:p>
                  </w:txbxContent>
                </v:textbox>
              </v:shape>
            </w:pict>
          </mc:Fallback>
        </mc:AlternateContent>
      </w:r>
    </w:p>
    <w:p w14:paraId="0DDD1463" w14:textId="77777777" w:rsidR="009306B6" w:rsidRDefault="009306B6"/>
    <w:p w14:paraId="7563D1C9" w14:textId="77777777" w:rsidR="009306B6" w:rsidRDefault="009306B6"/>
    <w:p w14:paraId="1173F23A" w14:textId="77777777" w:rsidR="009306B6" w:rsidRDefault="009306B6"/>
    <w:p w14:paraId="28204542" w14:textId="77777777" w:rsidR="009306B6" w:rsidRDefault="009306B6"/>
    <w:p w14:paraId="790DB291" w14:textId="77777777" w:rsidR="009306B6" w:rsidRDefault="009306B6"/>
    <w:p w14:paraId="1D884A5B" w14:textId="77777777" w:rsidR="009306B6" w:rsidRDefault="009306B6"/>
    <w:p w14:paraId="7E72D8BA" w14:textId="77777777" w:rsidR="005128C9" w:rsidRDefault="005128C9"/>
    <w:p w14:paraId="16F14232" w14:textId="77777777" w:rsidR="005128C9" w:rsidRDefault="005128C9"/>
    <w:p w14:paraId="40853DEC" w14:textId="77777777" w:rsidR="005128C9" w:rsidRDefault="005128C9"/>
    <w:p w14:paraId="10994B45" w14:textId="77777777" w:rsidR="0021204A" w:rsidRDefault="00801833">
      <w:r w:rsidRPr="0021204A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1F4726" wp14:editId="40F96CD3">
                <wp:simplePos x="0" y="0"/>
                <wp:positionH relativeFrom="column">
                  <wp:posOffset>-142875</wp:posOffset>
                </wp:positionH>
                <wp:positionV relativeFrom="paragraph">
                  <wp:posOffset>133985</wp:posOffset>
                </wp:positionV>
                <wp:extent cx="4114800" cy="1838325"/>
                <wp:effectExtent l="0" t="0" r="0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1838325"/>
                          <a:chOff x="0" y="0"/>
                          <a:chExt cx="4946802" cy="198499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T:\Cardiology\ACHD\Wei Li\ISACHD Protocol waiting to complete\ISACHD Rastelli\2D conduit anterior Chaplin b6541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145" cy="1984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T:\Cardiology\ACHD\Wei Li\ISACHD Protocol waiting to complete\ISACHD Rastelli\Proximal conduit Avery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997" y="0"/>
                            <a:ext cx="1612805" cy="1984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T:\Cardiology\ACHD\Wei Li\ISACHD Protocol waiting to complete\ISACHD Rastelli\Proximal conduit Avery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145" y="0"/>
                            <a:ext cx="1675852" cy="1984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id="Group 2" o:spid="_x0000_s1026" style="position:absolute;margin-left:-11.25pt;margin-top:10.55pt;width:324pt;height:144.75pt;z-index:251659264;mso-width-relative:margin;mso-height-relative:margin" coordsize="49468,1984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UwsVf6QMAAMwQAAAOAAAAZHJzL2Uyb0RvYy54bWzsWFuPozYUfq/U/2Dx nuESkgCazCqFZLrStI32or7kxTEGrAVs2c4kUdX/3mMDmd0k246m6j5sJxJgH9vH3/nOBZPbN4em Ro9UKsbbuePfeA6iLeE5a8u58/HDahQ5SGnc5rjmLZ07R6qcN3c//nC7FwkNeMXrnEoESlqV7MXc qbQWiesqUtEGqxsuaAuDBZcN1tCVpZtLvAftTe0Gnjd191zmQnJClQJp1g06d1Z/UVCifysKRTWq 5w5g0/Yu7X1r7u7dLU5KiUXFSA8DvwBFg1kLm55UZVhjtJPsQlXDiOSKF/qG8MblRcEItTaANb53 Zs295DthbSmTfSlONAG1Zzy9WC359XEtEcvnTuCgFjfgIrsrCgw1e1EmMONeivdiLXtB2fWMtYdC NuYJdqCDJfV4IpUeNCIgDH0/jDzgnsCYH42jcTDpaCcV+OZiHamWw8o4nEYe4LIr4yiMY+swd9jY NfhOcAQjCVw9S9C6YOmfowlW6Z2kTq+keZaOBstPOzEChwqs2ZbVTB9tcILrDKj2cc3IWnadJ8LH A+EwajZFIMipIhCdH5JNimXOeM3L42aR/pxtfqcMPbDN2/emh9aSa054jfaYaYh7pDky+9dU02HO O6w0rWu2CTIYa/Md0wi3mkrGJUorLGrWou10EvrxzbYRxicGrQHYwcWGzgdOPinUcljQlnShBKQU +BGwDyIp+b6iOFdGDErcL7XY7hcUbGsmVqyuTeSYdk822H0W1Vf81WVMxsmuoa3uSoCkNfDOW1Ux oRwkE9psKUS0fJsDTgLlR0NYC8labXMUIvNBabO7iVGbpX8E0cLz4uCnUTrx0lHozZajRRzORjNv OQu9MPJTP/3TrPbDZKcosILrTLAeOkgvwF9Nyb54dcluiwZ6xLY0GeIsoOFpIYLIMGSwKkneAfcw D9paUk0q0yyAyF4Ok08DlvUnoo1LFKQw2u5/4TmwgXeaWzKek8L+dBL54eTriQiRIpW+p7xBpgHU A1KrHj+CHZ1twxSDuuUmAKwt17wRe/EyWkbhKAymS/BGlo0WqzQcTVf+bJKNszTN/MEbFctz2hp1 /94Zlltes3wITyXLbVrLzkkr+7MhDkw/TXNNUDzBGBw4PDtHDh4AqWnC1aUbNHrc0LoIoisZcPb+ g1XfrGKF5xULBP9JxYLydmANrk91awFHjKP/3ZYp8457LVNdQjyrTI3hF8czB12eN/ypH0Tea7H6 vxer6XmxAsE3LFbj77ZYwTH1tVjB4RXevM87U52OT9eK1WwSTf7mE+f1ZPWik5X9MoRPZnsG6z/v zTf5531of/4nxN1fAAAA//8DAFBLAwQUAAYACAAAACEANydHYcwAAAApAgAAGQAAAGRycy9fcmVs cy9lMm9Eb2MueG1sLnJlbHO8kcFqAjEQhu9C3yHMvZvdFYqIWS8ieBX7AEMymw1uJiGJpb69gVKo IPXmcWb4v/+D2Wy//Sy+KGUXWEHXtCCIdTCOrYLP0/59BSIXZINzYFJwpQzb4W2xOdKMpYby5GIW lcJZwVRKXEuZ9UQecxMicb2MIXksdUxWRtRntCT7tv2Q6S8DhjumOBgF6WCWIE7XWJufs8M4Ok27 oC+euDyokM7X7grEZKko8GQc/iyXTWQL8rFD/xqH/j+H7jUO3a+DvHvwcAMAAP//AwBQSwMECgAA AAAAAAAhAJA/aTffHwIA3x8CABQAAABkcnMvbWVkaWEvaW1hZ2UzLnBuZ4lQTkcNChoKAAAADUlI RFIAAAFQAAABuggCAAAA0VWJagAAAAFzUkdCAK7OHOkAAAAEZ0FNQQAAsY8L/GEFAAAACXBIWXMA ACHVAAAh1QEEnLSdAAD/pUlEQVR4XuydB2DUVbb/Zya999577733nkAIkBBCCZ3Qe++996I0QRGs ICqIHQUFBERFxYJI79JraP/PzImzPPf9d11333tb5ru++87v3nPL797zPefcmSQodNBBBx100EEH HXTQQQcddNBBBx100EEHHXTQQQcddNBBBx100EEHHXTQQQcddNBBBx100EEHHXTQQQcd/r2hVCq1 JVCpVCLooIMO/4aA4bBdeI6gp4E06aCDDv+GgO0CYTtCU4MOOujw7wdtVg90bNdBh39zCNUNDAxE aKrVQQcd/v2gZTgC+byG8jrO66DDvymE4VC96Vn3Qb0OOvx7A4ZnZGTcu3evsbGR0t/fv6lBBx10 +PcDhH/06NHjx48fPnyIcPLkyaaGfxhIHzRf+zX9p1Ip9ckq9FXqTw3IMfiPrEKlMkATUaFU6eur Uw/09NQFyppbBmPobhs66PB3gnz+/v37UF1w6tSppoZ/JGCqCqorobSG4upv/3nQg9EGCqWhQmmk UlmZW3maW7qbWbgqVaYqPWM9PSO1J1Ao9PXlwwX1CDKcDjro8Eegpp1CAc8J7+DBgwf/8AiviepM I2zX1zwSzyXwIxobmbhY2gTbOsZFxrcMjW4ZFt3S1iHR1NxLoTRXqPRVeko9A7WD0FcZqhRkATro oMMfhSZyKtetWyecp5w6dWpT2z8I/5Xw/Keu0VMn9dTpGRk7+wZlx6e0jU+vT8zqHhZXHxpbHxzd 3i+sxMzKV6FvomdAkq92EBCf/5oG1UEHHf4Y9PX1HRwchvwKU1PTpoZ/GITjkssjqGuUBG59Exe3 gKS0FvXdJ/casKhDz1mVteOLmo+OSWsIjuscEt/WK6TA1j1c38RKofnGkNu8IYFe018HHXT4g4BM aj6pPyTT3Kz/8ZzSV3/gxqik8ZoP3pRKcnQTO/uQ7Ly2vQfOmjZ3w5jJq3oPmN+6bkxlzdis4kHR qd2D4jqEJbQLjm3p5pekUFrjINTxXXeF10GHvxPwHBDnhfBNtf9IGCuUBmqqk4/zHzMoTRQKy4iI 8rZ1o0ePXzV64vJufcZW1wwtLe9TUNo7s7BPfEb3sKTuoQndgmM7R8S1cffKUOqZc4vXxXcddPgr gMYiSPTWsloE7aO6TfMoMiUh9UkdqdS2/g3QfNPGhIzExV0T5E2VKrfY5OZ9Bs8aOW5lp26TKyoH ZBcOS0zvmZbVNTO3Z2Jq57i0AaGJDSHJvYPiOwXFVHPb11cZGKiTBR100OGvQViqoe2f6Kp9hNKS 1T9Zb2BgYGxsrK0RATwp/y6gru4iIV6f/69naO/gnFzaolefIXPqOo/PL+ld1nzI6g2vrd64ac3z r6567sWFK9Yl5XaNyewaltE9IL6dd2SFvqmRUqGvpzDVDKeDDjr8GbTM1ApGRkYODg6+vr6urq6S wwNpEqBJDWrOzs6hoaEhISHI1OAOmjR+xd9AexSbdJsIb+cYHB5dXVTZv123KeWtRqRkd88vGbjq 2RfGTZ5T2bLnguWrn3tlU03Hycl5veLz+sVmdQ1LrvYOjFKoTPQVJkod4XXQ4S9Ay0xDQ0MnJ6eo qKhevXoNGzYsJibGzMwM2kNmSonnVlZWeITo6OiOHTu2bdsWHbrAeQYR/MZB/C78ifD8PxX/c3SJ iIxtn1nUt1ntuNzywdzY88uGbnxl8/CRUwsKu81ZtHL9q5tqu05Nzm9IKuiflNcjKrU2OCJDc/P/ rd/RQQcd1ICcTwpQ2tramrjt6enZrFmz+fPnz5w5MycnJzIyMjs7u6SkpLi4uH379iNHjhw1alTP nj1ra2sTExMdHR3pghfQ8lzD+qaRfzf+q75KYe8cGRbdMTajR3b5sNSC/jHp3fMqhq5/6bl5ixaN GLNg9rLl05fOr2g/KLOiR2ZFv7SCXrGp7QJCUrn5K5S6O7wOOvx3eDIUI5uamtra2kJdExMTc3Pz hISEDh06lJWV1dfXr1+//ssvv9y7dy/lZ599tnjx4urq6qCgIJRJAehlaWlJrz/P6n836PgE5zWE D42uD47vFJvVOy6nd2x297yqoes3bp2/6Pk+A5d0aBhfVN0jr1XfvFb9C1sPyy0dnpbTKzg8Waln zJs0DaKDDjo8CQnFAJlkHpLDeeI8NVDXxsbGz88vODiYpJ3UferUqZMnTya2d+vWLSUlxcvLC32S fHgO54X2lDKa4En5r0H9PfyftLnDO0WGxnQJTugcltotPKNrTHaXoprhazdsGTJ6Zn6zHrlV3Qva 9C5q36+0w6CK9sMLK8Zn5g0Ki05SqPQVup+000EHoKUfwm9kAOG5nxPnkSXyw3mJ+TCf0sfHx9/f n1ISeK0yOlwE0CG3xwVwmdcOK+OIDLQywm/x69dyTf8pFcbmLv6hxSHxHUKTOoemdo3N615YO3zd yy8PmzS5pE19cbseFV0GtOozrqbvxFY9xpW0HpaS29HO3hXHoaen/lF8HXTQ4S8BegMELScpqYHA AEEbzHmUT+9FB+bDdlwAWT1N8F/0xR3ImPSVRzry+OdgPs2P1KLMsJpP2ZVGpmYuPiEV4Yn1URl9 onN6pjbrX99ncm33MWV1/au6j24/eEbdkAX1w5e1bphd2Kp/fEZr0hQ9FRPr+K6DDhpAOdD08P+B VoeYD70hOZSGw8hQGsBeUdOoN33URwpgb29PhEeBLjIIJBcI7UXWdnwSGqLTAFk1zfyfUl9lYOkf UR4S1yY8pUd0Tu+4gn45lcMKWo0objespt/k+pFzeoxf0WXk05WdZ+ZWDEzIaKdUmuupDHR810GH Jvy3ZHuyEkJCb7nGQ2xJ0RGE8DxaWFhoo7SWvVSSz7u4uBDnkfEUMHz58uU//PDD+vXrkQUoU0rf 30BPodLTXL418V0IT51+cGRBZGKriNTOMZm94nIGpDRryK8dUNF1aJtB4+tHTe8zeVlt38lFNYPz K3oam/oqFKbqX5//b15RBx3+I/HfEl4LWiEzjJXAjkDohr0S5KE3dBVfIMzHC1CJAim9nQYODg6U kt6jsHv3boZCB5dBLy2a5nsCeuqfkIPz6lDPf2q+K5QGxqZ6Rrbmlu7hCS3DE9vHZfZOKu2RXtkn t/WQio4TWnafVlY3tLRNXzffWD1DS4WKxegZqC/wOsbroMMTgHKaiPunn5PVgkroDWNJ0WEvEOrC WKDN6n19fX18fOA5srOzs7e3t5OTExHew8PD1dWVkiaAd4DtDKuhuTrDF0HmehKaP3qhTsZ//Q8l /r863qsMzGwdAmJTW8eldohM7pqcOzCjcGRW4ci8ktH5JX18/dOVSjOlgfp3ZnAYepBe7Td00EGH XwF1hbcSt5tqNYCNtBLA5U7u5uYGsQMDA0NDQ2NiYsLDw1NTUzMzMwsKClJSUqgMCwtLSEiIi4tD B+AIgoKC6MLIktgzJlNomf//h/prOTXRm9huoKcyhLyaT+7VP1jv6hERFlkcGFoUEVMRGlkaFVue mtE6JDQFtuOImEGuF2p9htBBBx0EkrTLlRtWE8+hJeSE59rYS65Ok5eXF2QuLS3t3bv35MmTR48e XV9f379//6FDh7Zv3z4vLy8rK4uyqKgoPT09JCTE09OTLv7+/sR8hmVA5mI0qA7+28D+BLjCq+n+ a2Gg+bs3SvXNXjis/plZC7WaOo6rleRTPhlV/VWcWk9T85cdiw46/CcAvgG4TVpO6Nam3yTtcNvd 3R2ZJmEpAik68Rw+19TUjBs3btGiRSNGjOjatWu3bt26d+9OkA8ICCC8x2sA2xmEXtwFGFzu8EAu +UAivKwBNK1JBx10+B8CNIPtpqam8NDa2lru5wDaQ10ieXZ2Nuk6OTyVhGj4z808ODiYppKSElqj oqJI3UnjSd3Rgd6QnEyBLgxI1kAaTyXXAcK7EJ7pyB2ox33gCCTD10EHHf5H8JtwSvQm9kJOSjs7 OxgIb2Esl/O6urqBAweStOfn5xPYoTTJubCUOzk8R03yfGrk0zgYDtVJDVCD5MJzKmkCPDILmkyB 44iMjGRM3MGT69FBBx3+RyDMh/AQEh4K4aErkRz++/r65uTkwPkZM2b07NmzoKCALD06OlrCfnV1 dfPmzVEmJydcC42J/z4+PqT0EREREJ5gDpmJ5DQhMzj+gmFJ9dM0gPDkEcylC/I66PA/C6E6bCRE Q3hYBy2hOoyFmTRRAxvJ1aF6ZWVlYWFhUlISFKVs06ZNv379qJRP+IjbKCMQ9iEzST6E9/T0lFac Ao+xsbHiL/w0QA1lHARqTMcC8BpNK9NBBx3+4dASXlJ6cnKYCQlJ3UnIITAkJErjAqiHnyTwJPlE b/hcUVHRrVs3gjypPh6BoE3ohro05eXlEflzc3PRLCoqkt+fQwffwchc/nlkQJkOwHnJDvA7TSvT QQcd/lGA5/LBuDwiSzCHcpAQqktYNjU15X4ORYnGZOOSruMOIHBJSQl5fu/evYcPHz5s2LDi4mJo T/Kfmpqanp6eqAGaRHWSAvifkZGRlZUlH/jDcMZnIu7wgNhOdsDgVOoivA46/F2A1QLtV19PfgfG tZlH1PT19aG3XOPVH7JpAP2ohIrQHv7DTFhKJBdWw+HS0lJSenJ7wjicp4boDcm1MZwIn5mZyYWf ZB7gO7gsEOfxIJI1eHh4kEEwMpDP7ViPAJmFiSyf9kklpebNdNBBh/8KNac1EJKIABAI6VCIFJp8 XiqRoRwMp8ZEAwhPSSXBX+K/3MbhLXd4OE/oBsnJyeT5JPDc7eG5v78/NAa4BjRhOxcBAj63dzjP vQAF4jwMJ6SLJg5FvqhjVVqwSO0r4JjkIz3WKYIOOujw3wOSwG0EIY8W8rk6EHZJPKeE+QjwXD7G oySwy9fv5OQQngBO3AYE9tatW2dnZxPJ4T/1Wj5DY4I58Pb2JqRzsY+OjqZEhyZ8B/PCeVJ6Ijwy 01HJXOJ3cDSySJYtbOctpEageTMddNDhzyD0gDMIXLNHjBhBui6hUhPITYRLPMJ2ZEoU4Dz0I6QL 4YXDpOvEasI7gb2srKxTp079+/fv2LEj4V2+sSOY4xSgsehDZkYggOMmCP5AYrt8IkAJYDtzAZyL MJ9SVigLk5JXQNC8UNMb6aCDDr8F3ADqEKmnB1f379+/fPny8ePHS71cjH9DJCphHZEWQDw8ArQU 3gYGBnKBT0tLI7zLp/T9+vXr2rUrbKee8E4aL4GaEjchslAaWahODSWPDC6glbm4SiDwCPMpZYWs beHChfPmzWNG7VJlnTrooMN/A6EN8fbTTz99/vnnuTnX1NRs3Lixbdu2wh/R0bKISqEfzJcUAP4D OE98htIk8FzXyc8J9QCBSsaH4ehAb/gMYykBHJZHoj0KsB0ZiCOgZHx0mJSbhRBeHISsDT/16NGj 999/PzQ0lBpZJ5Cl6qCDDn+ClhuUu3fvfueddzw9PaEQfCaxP3bsGJm5VkEELanQQdZynjwf3sJn 0nW4LZ+xcz9HJiBTT/SWb+xJBCA2lTziXBBoot7Pzw9/QWAX/sNq+U6OR3SYiymoREYH/8LULIPK wsJCrhIoAGrUL6aDDjrABymfZAUyNZs2bfr222/hGzWiQGidO3fuqVOn/P39pRIgQDDphV+QvgDy 8wgJISdsFD7DYTJ8aEw0hrdwHtAEjeX7NgDnfTR/0BYZXyOEZ2pKmlBDn750ka8GGBaZEo8gNQg8 MjULYGGyNhF00OE/HWTFlEJUKYmTTz311JUrV+CnhrxNeTL1MAri7dy5c8eOHdJRWikluiIIuyTC wzoE+lKPviTnsB2ZoSSTBxDY3d0dRxAUFOTl5YVTIOFndqI9ZEaglSwAAUeAAgKPOAta8QI4BQQe 4TlDUcOYMouW6lpBBx3+owET4KoEZx7h56RJky5duhQTEyMkhzaUoikxk5qTJ0++8MILUBR9yAy3 ITP0fnI0QCskhNs00UsGASLQC010IDAshbFCV9J++ExHZOI5oT48PBxfwJ08NjY2ISEBgalxCrgG +sJ2YT7d6cVKmIsUA84z9ZOT6qDDfzQkPgsZ4B4M7NWr18WLFzt16gTTCLAk1dAPCtEq0ZsShISE cMM/c+ZMQ0NDVlaWhG7IJswnwMI0mM8jrIN7En7FdwChIqAGZWaBt+gAeEsMp6SebIIammA7Dgiq y6/TaL+9J/lHBzA4C0bAszA+62RqRmAxrFb7jjro8B8NaPAkWrVqdeHChSlTpiQmJhJUCZswraSk JCkpCdYRirUfkgufe/bs+eabb544caJjx47Z2dmEYrrgJuT6TR4Ob6mBwMnJyfJX66Aoj/gIFCSM MyDDAhgr4RqSSz3sReCRqzt9YbiQH8IT4ZHFNRDY4TYjCMNZG6+Gh8KtsFTeS95U88Y66PAfDC0Z oAfEPn369IwZMyIjI6EldIJLBNL27dvX19enp6cTYCnl996io6MlzMbHx2/fvv3QoUNc7KdNmzZs 2DDq8/PzmzVrVlpa2qFDh+rq6qqqKhKHPn364FAKCwszMjK6dOlCNs7dmykgKrSEqxAbtkugBjzC XgRqUIPzPEoNngKfQglQA8J2ySYkwhPYJSuRFwSaN9ZBh/9gCA0ooejhw4dXrFgBh2EsaTyQH4CH 8GT4lZWVQ4YMGTx4cF1dXdu2bans0aNH//79qaF+6tSpW7duPXv27L1799asWfPWW2+tXbsW8pMs jB07dsSIEf369YP2BQUFeIGioiLcAeNDeABXuQ4ABMhMSJfbATSGwwDCI0N18n8ojcAj/ghlITk1 dMFrwHANtdWQFwS/edRBh/8UiOkD4p4IVCLHxcUdOHBg48aN8qcmuCSnpaWRdRcXF7dr127UqFEQ m1i9ZMmSWbNmDRw4kEy+e/fuo0ePXrhw4Zw5cyZOnDhy5Ehov3jx4pUrV7799tuPHj06f/48Y+7a tWv8+PF0adOmDTk/4R3Cl5WVZWZmCuEJ3cJqCd2S0sNhknkq4TARG5ka2A6fqeERoEwlNVJJdzR5 I8I7ApXygoLfPD65FUCzN001khHooMO/PMSgtTKWLcZNqvzZZ5+98MIL8hts3N7J24nhRPWamhqI 2q1bt86dO8N5+Dxp0iQCu/x5aQDPAR4BzgOIjYOgI6Nt3rz54sWLd+7c+eabb/ALJPOE9xYtWkiq z1zc4bmBc3cgLRfOcxWXmz/hHTJzFYe6wnNKQ0NDlk09msJ5KqmhVT4ppAl9Ta5gDu15NV5QXlkE kf+81LoDbY0OOvybANOHJyKLce/Zs+e9996Tz8OI7SkpKXAeZsJb2E4mD1Hz8vK4hBPD4TOMpX7c uHEk88R56knaZ86cOXnyZPJ2Un1uAVTSSjrAyA8ePHjuuecYh8BeoUFOTk5kZCTEJsj7+fnhcUjR 5aJOzIf/yKT36g/xNZCP+mE4NKakCXoL23kdSI4OJKcSXyAdxZehL93VbNZA3lpaKUWQJmgPeNRB h38fiHEDMfdNmzb9+OOPLi4uZMgeHh4ZGRkQknyeUE9ZUlICS3EBUVFRZOMwn1SckiDP5RyGQ3tY TQCfP38+13giPDzHHZAgdOzYEf6vWrXq8ePHzz//PC6DCwK0z83N5QYhHxNAdSZFgPwCgjzcZjEA DsNqSKulMTKtEBuweN4CtssjSQE6EvyFt7TSRT4RoCP6sgPaZAGZSpRlKFGQeh10+HcA1iwGjdFD hhUrVly+fJm4SoCFaQRbkm2Cc/PmzQMCAki2CfVEY9Jv7vbyvRp0xSOgQyY/Y8YMeL58+XLCO4D2 DAi3586dC9VJ+/ELKJBBcDXAX9CxdevWMD8iIiIoKIgpoDol5Ce5APLBO/xkPbBXqMuCJVeXxVMp DBdfQJPEdtYvH+zxyJWeVrnYU4/voLsMRSkfB6IgPNd6B/CkX9BBh395iFlj69CGEH327FlyeMKd cIwACw+rq6uJ6r6+vjgCHqF6QkICAR9N+cuzRH6yeihNPIf5ffv2ReBuv3Llyo0bN65fv37JkiXj x48nzsPz2bNn7927t7a2lmQBQPiioiJ8B0Ge0eQbPkaG+aTxJBoQHkIiQ1QYy9qA8BDAW2I4CjBZ vIAAmfVTj4wjEy8gAZ9x8FykEtBeHAGDAzShOiOjxjIYUEd1Hf7dIITH0Pv06XPixAkiOY+S90ok hCdwDxJ6aX5enVIiMPyHM9R4an7wDsZ26dIFPhO0KaH9iBEjFixYQAI/b9686dOnk9hTT2Lf2Nj4 xRdf9O7du1WrVlVVVbgSQLTHj0Cz0NDQkJCQcM1fvBQesga4x3okwiPAZIjKInkEQmYpqYSlEszF C2hdAzIjUEnWQE6Bl8FPMZGr5i/wMBF+hHdnnIkTJz548GD06NGMptkeXUqvw784xIiFCQgtW7a8 ePFiz549oQogqMrlGXpAGOwe1hFsYTj1cB62Q3IJmDShBj9J9WER7K2rq+vUqVO7du3kQ/tBgwYN GTKESuJ5ixYtIPzXX39NFkBSkJGRAb3lZ2MZUD6iYyJm0f50ncxCCZ+hN9MB2MsjkLAMV4Xk8kiJ Jr1QQ+YdqURZHIe/vz+up3PnzngfHFx6ejqz4wVoRY3ZP/7444cPH+7YsQMvoNktHXT4F4Q2WIkg bEcgJp88eXLMmDHYN7wiaBNsoSKspgYWwXnIIJkzNXASzkMMKIQvkLBJJR2J/HSUT/JgEQJpvPxc XVZWFrcA6I1nmTNnTn5+PjyHezBNPodnHPEdsgYmkkeA60EB/tPEMuAwq9LwvenLNnkpXkfcE63i IyhFh5JHqSdDwcGxMHwToZ6lRkdH48tQQJNBSGfISgj+MqyUWmhm00GHf3qIvRLEsGkepcTiDx8+ PH/+fIIqARaaEauzs7PJt4nY8BMmkOUK4SlhDsSTL8wRoCJJeGBgoHx5DoHhT0pKCsk5HQEugMs5 93zu52gSxgnvVMI6XAbjwG3UGEpiMiW0FKoLaYXw2oDPAgjmNAn/obe8mrCdJkrAUhkEBdGXwZGp 5KUgfG1tLe8Ot1kzy+DdUZDNkY1Sb5nmC3kRnoS2VQcd/tmBQYtNUxKEDx48uHLlSngI/WAsPIFI QUFBBGT4wM2cQAffIIwESWQ0cQqwF5mOiYmJhG4eIQ8CGXJqair0lns4ARxuI1PiFxYuXPjtt9/K j8cL1XEc4muYF8pBYAK4eBaYLzdz6oW9CNJEd/SRhfDyXhL5Se+pFH/BshkB/sNb6uXtWDMOiLcj kWF2ub+wAHoxiNzkBTIsZdPzrzzXCjro8M8LrclKHMPEP//88zfeeIMIDH+gMTVQAoYgkM/DXppI vKGlJNgwHIZA5rS0NJwFPCGSowbI5AsLC3ETCQkJMF9cBrd0+aYdd0AUJQvYv3//kSNH5KJOaCXU A5wC5GdwidgsjxJWsxhIiwAQgNRQwmdKIHyWV4Pw0gsI4RmH8M7LCoTzTM1byF/UkNsE7yvODn/B 7AyFsgiU2q0Dmo3UQYd/BWDElJqEV409e/ZAv9LSUmIyVBQGwgQ4ADl5lG/goDchkRpaidJQFya3 bt2alJjsnVBZVFSEUFNT07Nnz969e8uHc1yPu3TpMnz48PHjx0+cOBFfgBdgtEOHDn333Xewixnx F4wsvgC2C5MhMLzVRmm8DPVUalMMakRW0/rXD+F5L5jJI+PQS3IBidjCUqErw8JtXAxZPcBb8UbM Lp8jkHcwOIMwneDJEXTQ4V8SWDDYvHnzyZMnsfjo6Oj8/Hz4CYcJyHASPkBCqAjDifBEQvEFaELv 3Nzcqqoq6F1fX9/Q0DBgwIDJkyd379598ODBU6dOXb58+ezZs/v16zds2LA5c+ZMmTIFwqNTXV1N qG/fvj2ExzvAOgnvMA3yAyE8AVYoDdmEwMhyV4fG6AAq8QjUI8N8YSNvhAvAgxC0WS1NjKBtkmHJ U3g7llFeXk6Gwjvi0VgAi6EL46MGGFMcB5XMQj20x63oaK/DvxgkO8WgV6xYcfHiRQnXBHAu6kTp QYMGjRo1qmXLlngBojGAkJQwEyLBDUhSVFRc2aKZ+sdnqmv69u0zeerkJUuWvvDCC5OnTILVY8eO I5wvWDB/9qyZSxYveeP1N5YsWdK9e49OnTo3q2xW1bKqR4/ux44f69ixHv5DfvyL/C49+TzUgvCQ FoIJw1knNIO31NNK+CUIi4NAB/YSmamhLyQnMeHRz88PP4Um48jLitfgRbKzs3FSXbt27dixI4TH c0lsh+2MwIx0YWQehf+8MikAaQhTQH5a5W6v2UgddPgnA6YJCG7I6oD+6ydPCERmYjtXbkiC3UM5 Qi6JPWH56aefJv0mgKemphIMcQdQCKqHBIfERyfExyWnp+eUt8yqri6rb1k3fPSQmYtnjR4zfuio ob2HdCOd79i+W32nfhMmjlu0aNL0MZPnTJlF8O/UqUez5q2r2ld27tlu58dv3398f+zEqUuXLl27 du2ECRO4F3DD544AJ+Eb5CTGUiJDcjhPdIWN8Bwmk2vggFiV/KUNACcjIiJIOkhSkGGpNlBDdV4W AX08S5s2bXAxlFwu8HG8l4Bh8R1AbvW8rNRQijdkWBwKXg9laC97SKndZO3GiqyDDv83EIsXgRKZ gGlvb0/u3a5dO+hEfIPtkC0nJwfCc/eeNGnS4sWLuXgTgamUj9lhfmZGekl+dkZOfmh8WlF+TlFZ TUbFsBbt53fqs66mYUlBy4nZJWMKKsdklQ3PLB9X1XFMXc9h1VWV+fnNMooHFefUlKYXV5W07FDT afv29x823l2yYB6Rf/r06Z06daqoqICEuJjY2FgoJ5wnqkNyiauEetgO8VJSUuQjA9YjX56TcSQm JnLpgP/QksAuDkK4x8syCPW8YElJiVxbEGJiYvALhHGiN8kFJOcdqZSReWWWQcxHgf2B59AenyJf PTAgw7KZWp6LoK3RQYf/M8BzsUIt7WH76NGj+/fvTxhEJnARMGEaXCooKIASXOO5e8+YMUN+y41K CEAy3Lx5ebNmOXl5FcnJzZPiW0VkzXFucdmz6zWPnucD+pwMH3U1cOxdj54nokZdDxhyzqvLxzF9 tkdEFoel9rcs+NAjuFuEb15kQE1QcPGKF17dv/fLWRNnjxgxQv4lORINbhOUUEvCOJyH8EDYzjqp h5PEc5YKRZFZNiSXR3ETKBs88feneVkqWTlpC6/cuXNn/Je4Nt6IWXh3aIy/YCh4zruzGATyfPJ5 iM09gtlxOtCeWVBgkTziU7QbS6mdUQcd/o+BLQrVKbFRSM4VffPmzYRE7TUV0wcEMbgBvTF6Yvu4 ceOeffbZ559/HrZAEsJp84qyisKM9KzchMxiu+yXvGv3BvY+FTnrWsGLt7t9vG3mjy8u/X5c9lsn wzfdiX/vet892+d+OnVkx5TJi+fkvHatfNTypMJa28QtNjHzF2x8f+CIUZ26dmMWKESUllhNgJVI S9QVwhtpfvuFNbNI+QaBAA5LWS2LJ+VGDQF3AAMB+hLYAS8LY3mjmTNnfvjhh59++umKFSu4vcv3 EbCX98VZCCB5sgbwn4nk20H5+BAPwr2dNTAv2QSLpFXyCGaRTdZBh38WCM+FBuTJsJdr85gxYwjj kqZCG+gktMcLwD3oDe3JtGfNmvXcc89NmTKlVatWeIHcnOyM5CS/8FzPqJbmnY+ETL2VtOxyn48+ WnryndeuDjt8vfDhFYMJ575pte/klO/f/OqXums/q87uUX3zc97cc+++8l6fLRtSIidcbj7luy9+ vNS1bafClGxCKyl0eXk5+TzzQjy5LRPM4bawDtIic6km6lIDCLasFp7DOjjJS1FCP7n5a8iuzuTp xZi4rXfffferr77au3fvunXrSFhatGgB4eEtLwvDYb58U8D48skcMxLVGY17AVvHHlLyyEahBu1Z AIOjJv5F9lkHHf4pINaPyRKp2rZtu379erJojB5KQy0hGOTRfh5GrJNfbscjkPaPHz+e2z4ywS0q MjoiKMbGp59L6ushy67lvnGv6pO7757sduR8zE+XQ69c87x/wfDAmcJPfum49easY3cyH91VfHaz 5tDtFid/idn7nPXe5VZJy+8M33z2wYPr7VrXxoXHMh3E4+pOsl1cXMxi5HKBQK6OTLSH25LJE3jl UzQEVktUh+cAcgIIDz95R0iITJe6urrp06evWbPm1VdfJVWZO3cubG/ZsiVvh6MRMBF3AXEuEJgb gVwiGER+UIcNpGRkIjy+ABcD0EemBi/w5A1CBx3+74G9AgifmppKiONyPmjQoISEBMgGZzBf4hsl vIL5Eui43xIDieq9evUiB0aoqKgg7HNlDguJsPQb6pmzK/iVc5WHGrudvfvtmRbHd6ruHDS8d9H0 5l3lrfOKX654b745Y96lldNvv332l6hTu10Pr7DcN9bihVpzu/LTg+aff3T/XrM2Vd5hAUwKdWF4 oeYPVLMAiErIpQY24nogpCTb8J9kBAUIT4ClF05Kvh7XkhO/Bv8ZE0/BO77yyitvvvkmhCelHzFi BD6FWXg1XpApgHzIzziArYDnEJtBZDRNoqD+AwGMCb0BbkVmpKQSfckCUG7aax10+F+GWCr0FntV 6uspDPSM9RUBXk6vv/hGUmRcUUZyn74jm7Wqh9+29rZWxoYWpoYO9ubWNuYBvn6JsQnBMSkhYdFp sXGVBSU1lZX5LbIycpLSUxJjMkqj04ri42N9Qjt6R03xH3W0dGtjm3N3vz5ffumQ8uEp1a6bPcc+ /PHcXf/jd2O6HLtU/f35AbcaL+133T1HsaeP6ueNqrO77AOK1o2Y89GKNatSuUWHq/+4jWQW0JsI D3JyckglIDykJduXzxRwN6CoqIgkHH0ID2khNhk4d3ioKJ/VUdLECAMGDOAmQibP1X3Tpk0QfvTo 0TivZs2a4UEgOb4DP8JECLCdcaAxsR0akx0gsIGACwIkZ3xtki8QtuNo8A7oULLzZBCHDx8W8rPx Oi+gw/84MHpKYboIeABuoB72Lp9+vMcxPtHZ1THGRj8jMaxTm6r2MRm1bk4tTZQBLt7uLl5Onj7R Lrb53vZ5UfHpYdFxwZFByVmJJZVZSXlpEWmZISmxcZGxceHpiQm1/i4NTobrx9odPdrhrbvLz15J +OWI6vFRvQ+u9O/feHrUo2v9b16r/P7hgO9effnuvBuvBu4arNrdz+bqJ6Z3rlnUfnpt0s5TcxfP L0nMyo1IzszMLCkpgdUQjzDORYOUW35ZFRdABJbwTrrBPb958+bIpAChmt/PIQkn0sqP3EjUJdUn GRk1ahQMJ5f59NNPDx069MYbb1DTvn17XAa+gGERunTpwj1l0qRJ9fX1hH3q8SCkObgPYT5sFzLD baE6suGvv2wvfgGZHSbCU9O3b9/bt283NjZu3779ySPQQYf/WWBnEuSxVwQDfQN3J49Xn325MKV5 QnhCor1Te0/LjR/1WLaj9XPbO3z1TslH0wyb+Zkmu9gFeHsX+HmWezgmuLhGB/n6xPknJju8tGmc e+nXDiX7PDr92GXwwsnzSeEDj+6OeW9uyK4Xgr8/V73t7owfrmdeuux387L9T7fSPrjddW7j9w2n r7Y8cnfa0fUf3hh1arHpuz0UO0dYnjtkcu2+1czjl75+/HjcmDGOThbevk5QGjIDmEw8J4ATouEt tw/57JAgjDsQTqIjkV8u+VykoRyAonLPJ0Hglr58+XKi+ssvv0yQX7169fjx4/EjDMgthtEYqmPH jrB9zpw5xGRygYaGBhRYiXwah+MgegulJZ4jQHXZVdlYGC7hXbIABOrnzZv37bffNh2DDjr8L0Br kVinGKiLi9P0meOzS1McfSyDI2JTfAIq7BzfG29w7UO7g2ssPltucHid4dtDA8qdzUM9ItLd3Io9 nWL8YgN8032iavxLpxZPfKvlV/eqvm8s/vZ+/fn7fe887Hb1To9f7jf88qDvlfvdf7nX487jvvce Drt/85m7zx94WPfgnmr/w7HLTy7p8N2jVRde3XVt8OGFDlt7KbYOMD72psHt8/Ybvvvg/KPLA/r3 NXewsXS2h2DycTdAILsmxgI4D/9zc3Nhu3gEuIo7IBvnFgDbuYoT2yXCQ1ToSsI/fPjwZ555hpD+ 2muvLVq0iGt8XV1dfn4++kwECOP4C5jPgHiHjIwM8SyE/cDAQBQYTbJ3nAihG8gHBOxk0xZrNlm7 wzgCIbzU0CqlDjr8bwCza5I03yRx+RwzenSHdm0drW1dbB3t3APC7N1bOrh9Mtbomxl6r9WabShW fFBndWx6yKQEwyo3j8ywqKjIBF/PPq7pK1wGnPNcfrVw34Pa89c6n2ns+tPjTuce9Lz0qPOPD2t+ vl/y/c2iQ3e7nbsy8+7XE25fHXqlsePVhy/cnX37nsHuRwNXnBo//uKXBy53Of+l6sBi1a7JygNT TL57xuDWbscbN4f99NPKZs2b2dg5WVqrfymNWArk8zAWTH4O4cmu5W5PCeA/pIXV/v7+OAV0gCjj F2pqavr37z9x4sTFixcT3ufPnz979mz53hE+0wsfIa4EPjMangWZkhEQ5JN/mniUNQjbm/bxCWhp z94iC/Ml+CPILUCbC4imDjr8z0Jri0SeoUOHjhjUL9DevNTOtI2jZZCVW4a5dU9nyxf76x/f6PJG nfHaJOU7+WYHhuhvqVGMd1N2DXNoFe2Vk9bQcuS7oQuuBT7zS+p7D4p+ulnxdWPtl48rvnvQ4qcH zb6+X/LtvRYn7lUffTDzl/e+aSx64+6Li8/t7XL+7qZrMx5eV35/N/vDX8pfujHm2MX8czv0v1mt +H616sQaoxOrDE6sMT2xd+TK5X0tzGxNTM0srdQffbFO0maYRmilBBJg4bz9r3/cClp6eXnBdmEm pEUgsIeFhXEJh+fr169ftWoVV3eCPCm6fIkonwjKZ3syjpTyfR6VeAGZDpLLdLQCWuWKro3bgC0V GYEm9llkdCQLoAuvw7vgLKRVBx3+Z4H9CeGJM9xOR48eHe3pU2DtMi/P7KO+VjMTTGcFK19KNdpY o7ryot/n061fbaN4u1bvk7EGb3U2nu9mMM9fuTTe5Kn5oRu+eD7n9Ucxqxuj1zTGbb6Z9vbtEkL9 T4/rTjzKPnin5IvGuqOPe1y8+cytdTcb9b651+f18/P6Xru/5frMuxeUt64qTt4Nnnr7/c8vt71+ QHX0VfPv1hn8uMRg/xjVOw0mP+x/Z9nTMy2IoCb6RqYs0xCeaGK8+udn5G5MySP8lwgMM2E7DOeW TqiH9qTlhG5y+LZt206ZMmXNmjUrV67kTj5ixAj4X1paSlQne0eTFEB9W9AAbstEMBxu4wjI4amX uZhICM8y5Kt4ub0/mc9rBfEFUoMXYM1Abv4MjvBkLx10+AcAa1Kp7U0NPX1ySIW+QmmEKSoNVHr6 nbv3GDVhnIenW4iLe7aN59pepjfetT4wz/z1rqp9fex3jTP6epnB+XeMfnjaaO8ova/n6e0ebLo6 1GRhtOKDnraXDpm+e3ZY2cEHWa8/il13L2JtY9RL13M/vdfh/OO604/y9zcW7b9X9e2jusu3VzU+ 29ioeuP+6qV3P197+4X9t7pcPWt07RfluUb/FXfWH75V0Xhaeeljiy9XG3441Gh7jf7r5eZ3H19Z vnKRg5WDuTmpr/rGC1UkNgrbCY88wkDYDnkIvFCX23uMBly2oTp377Kyst69exPSly1btnTpUtL4 8ePHw3Zu7HLVJ/hDeNJ1UndcBoDSDAgnYTWxHcLjRPAI8JxSWsXpSNBW+wbNn9yQOM8+y84j46e0 lFbvv+Yv86BJdyE8CtpWEf5OaEfTrkTkyspKUhteQaOlw78vYLu+QvPLG/xPxf8UhkoVNXoq/eYt Ww8fM9o/NNjZztrH3CLD3G5FG+OrLzif22jyyRjl4WkW379g+PPbhjd+Vt79xviX9/XPbFYdWWew Z7LxO+MV57Y57LpVt+DM8pbfPSrc+Shh0/3Y564lvXy79KOHHc7ebnXsZt7BR7mfP8z/8nHbn++M unFqWePWIVfPD7l+7Z2bo36+Vd54wuDWCcO7l51OXku+8pPznQOKqzvMv3zKcFtPsy0VetuaW91+ eHvV02tcLYMc7J1MzdQhXuI54ReeQxs4AyFhO0YMeagnDickJMTHx8P29PT0XM0f3hg0aNDTTz+9 ffv2LVu2LFy4kNjepUsXmkI1v8lLF5J52C4f1IWEhFDCeS3hheTUwHwgtKceyHdykqJLkGdVgBoh G5A0ilOgpFIgvfAUT7oD0RHhj4HuAmSmkInwQdTg+7777rtJkyaxZupFX4d/T3D+Bko9tQFiA4Z6 atorFPp6BsmpafMXL/EP8LeztnI1Noq1Mquy0lvcWnlknevJdVafT1ccmW94YZvq6rd2e6+3O3Uj 6v4tq9snlbeOKe8cN7x0XO/WDeuBJ09W7z/fbO+jjD33ot+7Hv3qzZit17P2Nrb66WGLb+7VfXGt 5bc3K4/c7nryYe8rjztcfNzuu8e9f7j2+rUhP9wouH9acftn/YdnzRtPGl/ZoXfxFeWl7SZfLzHe 3tZic67i9TyLz7/6Ojwy3s7B087dxsm7KYwDBE1AVf9770R1ifCSaZPGk6KnpKSQq7dr146rCgx/ ++23Dx48+MUXX0D4kSNHVldXFxQURGp+v52rO9d7GYS7QITmb90HBgYS0hmcYWE1TUCu9GhSicxc kJ8aSAtj8UTEagErpKSyafN/hdAP4b+tp0SWelH4Y9AMqR5BBhTgy44cObJ8+XJe6sk16PDvCY5X 8wlS04Oevtq8yCjf3PaWK1dTczMPa6tglWGuvslAU6sXqw2vbvS+uF11ZKPyyHP6Z3Ypzx913Xpr 3IwLb/Y9d/aTe5M2X18+4drpcddO9z99JOWTxwnv3096527Ke/eStt9J2NQY9daDmD2Pmh2+1ezr a9U/3mtzubHd/YcTrj8effNxj0v3a049aH/q6uZbow/dKLtx3uL+SdXjC8r7V5XXDxlcfF//1kHl yddMdvax3Fxp9nK5/Sd7P7VysLF0sLJzdfXw9yfGQjwhvPBQ4i3xGdKScsN24jNZek5ODmwnmm3c uPHDDz/ct2/f+++/v2LFin79+uXl5SUlJRH/USOTh+Hy87Mwn5qsrCychYwG/yWSi3+Rq4QIrIHF kP9LrgHnpQmoHdKvf3iHzaYk4KPw51QXGaCDvyDwPhnq/04wHSWnDBB++umnrVu3sjAZ/x81iw7/ pNBX6Rmq9DlkPUMDheYjYc7+gx07sFxLK0tPK6tga+ssI/NyfcPhlgYrc/SOzLZ/8Lnhtf2mR3eY nNqpPPmV2/ZLPUb9/GHGngf15+/3vPWg5flr5UfuZO27U7jpUeILd0NfaYx97W7yG/fTXn2U8GZj 3AeNlXsetzr4uOK7xzMvbdj6YNSDm/qnb4Z9fHfQtHufj7j13d1rbnfu2N2+rbz9i+LOL6q7F5jL 4MwW1cV3FUdfNH53jMXCWvdfjmz7cO97ZtYG9lZmXrbuHtbqv1ELySXMAh4JXAB+yhfjAA5LSk8M b2hogPPTpk2bNWvWuHHjWrVqRVQnMsNV+AzJ6SUXeKK63AIQCPv4ERQYFmXYzlwQW67cWnrTBKih HrAqAOFpgrok6tCYErbThVKIB9MQniQ/anRhHLrTkce/k40ajqvnkqFY26effnrhwoVLly7NnDlT 3Ipo6vDvDPWHdnJxUyldXF3WrVtH1mpggEUaupkah5iblZhZtrG06mFq1N9W9Uyhw0+vG90/an/x a4MTbyvOvq935Svjl0/PrP3yaM03pzufbSw8+rD4qwd5nz7Ieuthwqv34l56HPfq3bQ3GrNfv5n6 5p34N+9mfP6w2dHH5d89qvn+et/z985fcb1xw77xhsGhO123Xx3/8q3FX91qffeK8cPzeo/O69/4 Ue/k64pvFym+m21waIrRzkFGS2r8L3/74e7dO600f5bW2szEw1n9K3oSVKE9i+cGHqP5y/byDZxc s+EwREWT0J2fn088z87OJr2vrKzkEoumNikgHUBZsnpuAYyDwLDMxxToaNlOF0nvAa1wBn5Sj4LU U4oAaSEYCjCcEiZr7/OarW+6VwulKWnSagqQifZ/mPN0FG8C23lkrqVLl/7www8smK04e/Zs//79 cUOirMO/LbAAtZ3pKWE75jtp/Pii3DxjQyN9PT1TEyMPE8NwC7NSY9PB/jbr0hULwo3mhhvuGGl+ f7/b/ZP6F3YqTr2jf+0zl2Mninccr2l19EblD49LPn6c98Hdgo/vJX3wIP7tOwlv30/c9ijj3YeZ 793MeasxZ9OjsgN3u5551O6H+8W7bpTsuj3hzPK37/R+cNPw8/v1L9+e0vvKndduzbhxRXH3rNHD M6b3f9T75RO9n19X/rhO79gz+sfm62/o7n3pp7eWLVxhaelmYO4ELezsbaEokHhLvk00hsPk58Rt AjU8h66SBfCOBHD5MzVwG1ajA6VRg/PU0B2ZGkAOj2tgNGl1+/XP6UvcZjoeJbOQeE5JDVOgSQnP RQdILy2BIfOTERsqapN2jgNZEgHqyRroBUgHgNZB/AEwPhC3Qtm7d2/2gXrkurq6M2fOcNmhSZR1 +PeB9lDl/PnPUGloY20zdOjQ2uoaawszK0tzMwO9UHOrJFPjbDP9Bm/LNbV2Pz2r99Nyl82d9Ld1 MT79mvXNU/rn9yjPfay497Xq5nH9xuumPc9drvrxYfbOR5Fv34nd8SBp+73oN29GbbuV9u7DjPcf Je96kLrzQcqH94q+u9jx0sO6nx6kv9sY/erdzL2N4859su9Bp9fuPbP00us9Tj/YfGvmtRvKu0cN Hx4xeXzY+N73xlcOqU7swLkoT7+oenWs15kfnnG287CzczKyMLEyN3R1sIK9EB6OwT2ILbduEngM GqJCeFJ6dRTW/K1o2EgEFn7ShWAO52E1JYOgSQ3JfHJycnl5eUVFBckC9QzCLIygZTuA7UJ1IPGf ShYghKeVGq1HgOdyIYfDT/IKGW5rCY8M2yUaSxOPAAXRAdJRi/+28s+hVdOWQPjPdH379j1//nxJ SYlGV+0FRNDhXxhPnrGAwK7QV1rpmY0cOLJ7l35GhmZmFgZWNibOpoYlRpbDA82WpJtu7ml06g33 6z8YPzpreeRdvR19rD6dYnx8q+HlLcq7OwxvHlP98q3qxg9mvU79UrL/Rua7t2Jfvxfz+qPEt28m b7+T8fa9jA8fJb37KPHjx6m77mfsvFe6v7Hq64fND95K3nYv8uXHKe8/avHNg4Zf7vU496Dup9u1 Pz189eqsBzeV984p71/Qe3BW9eCcwa0TqhufmJ/YrH94jcGBFzr9cvoTZ3sI7Ghtb2lpZWNvr76x S/gV4kE5QjekBcRzAF2pRAHGQj/UhO0wOSQkBLbLb9eQ3IKsrCz5DRytF0CT7pRCbwZBBtBb7UU0 XwTAbUZmCnwKytJEJTyH5JTEZwivJS2noD0IkeWA4J6W7QKatDXo8KiVcQeUtD6pA6j8PUBTRpPH CRMmHD16tKCggBpG+3MFHf7FwOFpDQ6oDxUz01cMGdDnh8Pf2Fr4mZvZG5uSQxq42ZilWJnMLDD9 fKTtzy/p3z4WeuJG81tXPK78qPpxoen+KXr7phl/PUP581OGN3aanHrX+Ng7Jgt+2dR29/bELbei X7yX9NqjjL23ij6/2ezAzdKD97J23U5973Hah4/SP35U8OnD8s8flX7VWPDpA9xB/o6HFV81lh+7 UfPTg9ofH7Q5ff3VO9Ma7yoab6ju31Tdu6W8e1P/+i+qG/vtTmwx/WKuxcVDL9y4cdXK0d3G1dnK 2dTKzsHQRB1y1R+Uaf5BWMCNncAuhCdcAwnOqAFICC3J3qE6fCYLIHuH22TvLTQoLCyE8IxAes8I tMpXcfSFtxCeKbSRHCAwpvgaZmEZ4gtQo1Lu6gByAo5ADkLiNqfAIyVN6AhpNWelBjKVuAkGeZKB QNRmzZrVsWNHeZS+yL8Z5C9AO5rIzLJkyZKDBw+S3WhHA79zNB3+6cDhid3IKWpKvfpOXc9fONO1 R72nW6Czk6uVjQWRyNnOzsfGqlOQ8WvtbH5+Qf/cl+7f3Iq+edPm3nHluQ9VJ7apvtmo3Dde8dEA xdfTDY6vMzz1iuGh0+EvH+9Z9VVj9q4Hie82Zu16WPTl/cLvb7X64V7ZF9fjdt6N//h+4s7HeR/d Lz/wqOz7R81/eFh26E7rbx5WH33Y7OT9tqcetT/1sObKLy/fm9l4Xf/OdeXtq8q7Fwj1Bpe+U17Y anBmvfE3Y83PHXj18tXrFjbmTi7W3t7WHq6eVubqP1wBG+EYTIN+QkWiOlQnvQcQHsaiAMQ1wGFa ITOE54qOAmqJiYkS5xHETURERPyG8AB6M4V8vEdyQROVBH8YLlFd3IroQ1fhudBGSh6p1HIYGTVS gCddgNRTyTiUMJ8a7cHxOHny5Hv37h07dqx58+bCT+2AlL8H2gGbnhUKNnDdunV79uwhLeJRxvz9 A+rwzwU5XbE/HhGaVVQeP356wNChti5Onp4O/gFeXj5enm5+9jauDvbu6Zbm/f1stw3WP7zC5szr hmffUt7Zq3/9J9WVr4zOfGB8ZJ3hjjGKj3rqfT/T4NZmx+tHVBfOOey7nLXx4owJ364t++xh2ReP Cr9+WPn5o5LdD5J2Pkj87H78V/crdje2/vxRSzXPH7U+/rD7T49Hnvph1bXVz9x+buEvGzpduLvp 6rxH54wenlTe+1H/2n7rY2/qf7FG+dVUxYERBp91Mzqz59X6bt3tbSycbS2DPV3cHVycbNWZNtEV YsA9IMTDduUrcYBMDaAVNVGmElYT5AnmaOIguPZD+JycnPj4ePgPn1GgnhHoCIfpyFx4DXhOPSkA TQzLjChQj4CORHsRyOfl6s5us+fsP4BFcgSUkJxWIKzW6iDwKEPJh3yiL02MwDXk7t27H374IY6J RxSkScrfA+kifbUj48i2bt26e/dubevvH1CHfy5wck8GCq6pp0+fnjNnvq2Dq4WNnb2dvru7s+Yr rZSAgHBXT89QK5scW4eVJfoHxlgemae/b4LywBTlzV2Gdz6xOLtJ74enHXaOM35/kP6+ecpbn+k/ /El597Dq9tdmN846nLngMeby40GXH7Q7e63y0P28nQ8ztz/O3/m49MCjoiMPmp98WHP8Ts3JWx0v NPa8/GjVzZdv3LW/etfryI34Po2PXr0x58px/euHFY+Oqx4cMb651+z4Zr3Ppyt2jjDeVGf54yev +kdEWNk421g5udl72Ds52zqrvySDaZJXC0MAlJZKKIosToESBQIvXcgCuOrDdtgrwRzCk9sT0nmk FS8gTciQmaEYUGK7VCJLAo8A85FRYC6AMkDQrgFis+1Gmt/qkTxfPoGH54BKHlGQYwIIkA1Nbb2A Jh5hI31ZKosRZU2nP7mS34MnpwM8CniXr7766o033hBrEWUd/rWB0V+9evW5Z5+1tbE1szK3sLGw tTLGOB2cPP1DA5LTk5KTEqNDA8P9POeF6n080PyzdYqv5unvGqo8NMr46FLznzcqzj5j99k45dt9 FPtXKG6fsLp22eT2JaNHR5R3f1Y0nlVev+Pwzt0hna/fbfXjw8K9jwo+vpf+aWPqwUctjt6uP/+4 /sTDeRc3v3l3+uXrdndvmT+6pLh1TnXjF8Ort2yuHjW7+L7qxFbFo2M2jx8oH11R3T2iuLnTdN/T 9t9uG/Lg7rGYuAhjY1sLM3t7SwcLBztjW/UP2AF4xUtBHqE0oIZ6KCdsV0f/X782h6WYtTAWMiMT z8ntCezEbaE0gnwcqKU0IL2XShlcCC8KQnhAvQiMjNegZHbIA1ibOB3oygqpp4TVuANtLNWwTw30 cQSUyHJqsFFKauA8fbXBGTXR+ZvA+JRaN8E4CIAVXrt2bdWqVU/OrsO/GMQ4OF1M87vvvsOFOzsS H10tLU0sLA1dbBztbBy4Cjv62IXGBGUlZsXGJ/mEhc52Nf6k3vO7eYbHl9vtHqv6oLtix3DF/mUG P6zU2ztJeaC34bF1BveO226+N2l3Y8+7F/XuXVDev26y4eG0SRdeq/vmcfnh6yXfXyv/4XHBF4+z 9jyu+/Zm7zOPep57/NHN7tduqs5+q7hxVHn/qOGDC6rGS4rGc4prOy2OLrR6d4Lq5JvGt84Y3j5i cHqX8tTreh/Md9zz2uyLZ76JC/N3srVysDBzNjOxsDK2c1IHUpiDjQrUXP8V1EsTsnAMvkF7+EkJ abW8FUrDZEnXJZmX2zsK1EtUh9sQmBqJ+YC+1NMXQUt1GRa2oy+VLEOCOWA9lJoFqi/5kErLdi2o ZMFoovAbX8AhUkkT7wLwF9pWbfk3gQHV42pGFvIjc42/cOHCjBkzWEaT3u8AHZskHf73weFRPnmK CISv7du3HzhwgBrCO5y3slUnwx5m9m4Ozo6uTg5ufm5eAQH+HhFBEVGBCa3NDWZmmr3R0+DLQcYH uis3lSleLNPb2tFh1xiDDwbp7e6u+mqh4sZXtisa391yZ97Dq0bXbrpcvB+6oXHpiDPbMw4+KP3s Wrvv7rU9+qjZkYe5hx+qv4Q7c2vC1WMHb3e8dsHg7Da9Y5uUF981uf2TwYNfVLdPq27vtvx2ttmW TsqflzvdPqg6+7rBvrnKff1MX2xtuW3hhLq6CmtHU1dbWyeyZUsrC2sbLiMYPeuHUQiUsAgbhRII 1OAOaEWGGFQK30RZOAMbYTXM1IRwNefhNuZOts+jxH82DfLjFGAvynBbmA9gNa3oUAkYTdyBQNSo ZC4hsDggWQCL0V6VYTgQwvAoyig86RFEU9gu46AAtJ/2aSHKWgFI/V8FVgFELiwsPHPmzIABA+Ra wdRU/v9Gk0p5nScH0eF/A5pDafrEhVIOABnTXLduHWzn+sfZcIm0Vsc2dztbBwtbSzdH+xAXF1/P IEcHN0dXa1sXNxff8DQL247utmuTrbdXm7/ZUn9jhmJxgGKZj9lLufoftDPd0WCwe4ry/Dbr2+f0 bl9S3rmh3H2/9/O3nxl483HvS49rD99o+WVjh6OP2v5yv93Zxg4n7rU8erPvmcNbbg0/cSGh8ajp xRdMD85VfL1M/8Iu48sHzb5cb7h3jurDgco32+t/Nd7s7Gajoyutd44weqOFyexEs5emTGtX21ad g9g6OdjY2VhamFoYm5gbid1DaQRYBCADkLu0xH8qESi1zEdZamiFovAZnrM/8BP2InPDpxLGAvaI UmI1AlkANUJ7SQooYb6EdA3Tm76Hly4yETMyu2Zp6mgvTNYcVNPP0gIhFUdDK5ynBrLBZ8nOKKmR l6WVJoBADfUoyNFTynFrLQHhd0L0ZSjKjh07nj9/vm3bttp6SpYhyr+BKNAqJsdjU4MO/wuQ7Wbf gTAfK1myZMmXX36Zl5cnCS1GZ2tt5erm6uzmau7u6OrqHOLq4e/h7+fl5+7m4OLh4uTpVmhn28rS aGaQxVu1Vp/1N941WvF6ncmiUKOVEYp3Whh8PMzg8ErDKzssbh/TJzm/c1J58HaPTbdW9br1uPf1 R93P3e186V7/G1eevbd8w52nXrz1VJcz1/sfP/r+uWk/fhV/bofy8i6Ln18zOP6y6uKH9l89a7q3 h9nmcsXbLfXf7mD8fjf9PaMVO/oYba422JhtvjQvcO/rb3XoUG/j6GRlQ4ZsZWkBwzF9dcQWQCTh mNAM8CiUhnK8MkCAS4B6GAtvYSnXdeI5DIfwmjjd9IfrKIW6QGgMcAdyz5e+XP7xDgg8AghPd9Se XIPWs3AEQNgu93Y5LM5IHd9/jfCUwhnIgxqsRpBKZPEC1KBAKy/O+JTaOE8p0MrqOX4H0FSby391 Fv369Tt79mx5eblYEUBB9J8E9VIC1ibLkyYd/jcgB8C+a01n8uTJP/zwQ7NmzbA8MU07SytnMytH e2tXd0d7by83H9/AgBC/YF9Pf28f/9DYqNjEqKjuHqYjAkyXxxu+11nv5GLL07sUF96y/GKG2Y5+ is/G6X3+nMnlL03vn1f+eDPr56vR184r7v+i13jZ9I3bE/hv250JW+9N+eDOwMe3DO7fNrhzz2Dw leP9Tn33zvmR+3ZEHn1N9e2FVm/ua7Xq3eF79rf7+M2s42uNPh5qur7YfGGYanWC/qsVqvVZeovC lU9Hmb/UseLxnbsdOtRZ21uZ2piZWal/o8/a0tbasunbMoxe2A7ZoBxMo14LFKiX8CvcQ1OiOoyF wAJitaTxuAZKAdEbekvSLiGd631YWFhQUFCw5l+VZxCa6EIJ6ILMAtR+QhPnmRFCSmQWwgMis5ai cl6Ak+K8tKeGC4DblEIeqdF6CmRGY3AZH0dAR+2Agt88/lUwhczFUNqacePG/fjjj/n5+TwyoMz+ 55D1y4x/QU2HfzzYbgGbTomJDB48GD9dWVmJqWHuWCF26WjvbGvp7GBp5eHs5Ojt7entEx4YHBLv 4xfmHeQREx+ZkpddMDQjflS0w2vFRh/31Pt5nvn5942ufmrxyyeWp99TXfhE78oR4wvXEg5dKl14 5ZPNNxfeuqO4f9bg8XGjxvOKBxcVj39R3LxmcvWy8aNL+o039O826r90d82KX555/cakb48kXf3B cszZA+nL3gvocKZ88a6xn+749GzLnW+UjUu2KTU3rbEyn+2tmuFmNN7OYIaH9bqaFu9ueyc2MtrG 2srYztTM1oxLvK2VrbXFbwkvZIMJRFFelibqAZXSJLkAMmEZCFdhMvwXwvOIPgOyRVQKsSWM04oO j/Jrs5QQHh0cqIwDWAN9ZT1CfgQmZUmyDEAra4DMnE7TmWmoJRk7EJ5TcnbCIkot/9VHq/kTozIO +rgPcSXa3P6Pgb7SHcKLDJhowYIFn3/+eUpKitYR/AayJIC+lE0NOvzvQKgOOKFu3bpxE+vcuTPG gbkABOzSwtbW0N7BxcpJ/e/GBPh68T8fz5bOji3cnCL8HIs9bOt9HOvLS9tF+8+NNXuxreGe8SYn Xjc4/57pmQ8NL76rvPmZ6vZlvcN3C1662qPbhctLrm99eMfswRWDB+dVj84o759W3DmpuHtMde+Y 3oPTirs3FTcfKC4/jPnsatuG40fGfP/msjMvPn3t3Yq5qxx8XnbqfKh447Vtl2ZuWNV8mJ9xCwOj Xm72rzdzWBZtNsZeNd7FYHVN5ewZcxytnZysnMwcbSzsrW3srCCW+qM7DZcohdvQCUE4QCU1QGIg EEdASY1wj1Y4KWwnekNdWEo9+wPD5cdv4DzElp/GgfkQHrYna/6xOh6F1UAGFBLK+OosX+MLGI1H BMn5eURHYjLgmDgvHlkhHVkexNZwTQ2a0KEGBc5OKhF4RwZBWdhOR5n6ydxejOH3g4nEcrT2A5iO NT/zzDP79+/nfalp0n4CoqkVZCelSYf/cbDjHBICZUlJyenTp4cPH050wrixEo2Nqf/JREsbM3NH Iyjv6REQGxIeHxYR5uvf2dhylIP1gkj9lTmqXQOtB2XG1sWEFkUEjw40e6elw5kNeo17jK99rvxl u8GFbYpr3+pfvep84q73i1cXfNY49O5VvdvHlQ9PKB9ctGo8bXz3qPLKMcWNs4rGc3p77/ZeeH/3 tTse35zIzV1zzH7Ep6Vbb2w4PWPKyq4V7pFOnp0cQwcNzgjoE2Lf3lTZUamc5G/1xTijwxNst3cw fL7Y6vlu5bPmTnK2sXOzdiEXd+Q/Z/J2a81NXv0B+JNGr6Uc74ssCrRqIbyiFeJJlo4dA2jPLknm j4lTT55PAg/D5ddpAgIC8Atc+KkB8B8delHSC9BL/Aslg2gJL00yrAgosAyOg/XAXtyQ9KIURyBH CfEkVeEVxAtQSauwnREoeUc6AhHQpBdqmIFmjL8BGraqe8lEyMJ8HtmZt956S77f0ej+FtpJeeXn nnsuKSlJ6nX4B0NOBUHOBmugBNRERkaSyc+ePRuD4xiIQtiT2A1mQYx0tHBydLP0DnMNiYmMj4zJ CI3Ndndp7mb5TKHxnuEWB6eYtpu5yik+0y/Sp5mrzfAIp69XmD867PLwguLhj8pzexSnvlH+clbv 2k3T2zetGu9aPryl//CIYePnejd/0L/2g/LOCaPGU4YPzhk13lG+3ji14c7jCz+FHdpoua42uPvS Zws/vLHyp2HPbe/VNczG29XR1N4hwFzlZ+XsbhmTYmrSJcR41wjjo8+YXttld+lQt5sXX54za76d g62ji6362u0T5Ozgb2Jto2+u/jT7SRpj9MRSbchV+zUN+dkBruKQk3p0qKGVSuxYwrtwHh3YS2yn Rn5+lhoEIrwEeQn4MD9U86/ThYeH+/n5oYAXYFlsMk5EwERCbyaS6aiRGQGzoAw/aYK9wlUpOSA5 QYBMK5xHoMQ1cL7IvKz0BfSSjlLD+9KqdRkAw+BRjETLZE3LXweaYlfIrP/w4cNbt25Vr+zXH9wU HUqtI2A/9+7dy51fOv7/HIQOfxCyp0/ynJK95uDl56UwFFiBwUnySb2QxNraztbaxdLZ2i3EKzwh IyU+PSM8tp2x5RAb+6lWyjUxZkvC9f1CE7x9wwNdvYot7Dva2D9XbnTyJbs7J6zvH7a5vlvv6iHz xqOmj86YPLyi9/iW3v27ykP3Sz653/f2XquvFik/H6jc96zq2NHcNnvPVX55ueZM46ZTMz7e3+mL 0YYHlxhcPeA87OrlircvenU/5BLfxT86xzPU1c0LRtsYWBcGh1QsrVZtG6q8+r7zey/UNd7aNW3y NFc7e2fu7C7Wdi7Wjo4W1raGFpb6YutPGj3mLuA1iZaUNAmxYTJU5JHdeBJsi4Rf6A3tJYbDcJgs voAaHjW/g6cG0V5+6x5wk5d/mgYOM4JQmokAj4wsq0LQAgX5IBCZ2VmS6EBXFszZkZZzasjCc15B QA2PnB2a0kXWr3l79evLIz6CEST/pxQ7AWIYVIKmqt8BjVmpgcyuXrlyZd26daxEWhkK2wPIVDId Bvb2229PnjxZZqGjtGoH0eHvApsorlQEzWmqMO6vv/56y5Yt7DXHIBkgtqi1QszCwcLG08zJy94h 1McnITotNTElMS5qgI3RwmDbqYHGXWz1qi0MIyIDoxIjvCMDg5xcUl09RjqZrM03f6+bwTt9lTuG K44+bXbhI/NrP+s9uKh4dFP/0X3LRw+NH9zTe3hL8eC42bGXzWZ08Fwztu3UScO7Tp407oNPT+3y O/qyze6JDuvqjQ4tDV1186l++98InnvJqc+hdmvOLq5MSvKMNfOrMLGe7mA/LcghrtLVbnt339cW tHxj22xzJ1M7ZydbOydbSxsnc2cvY18rOxszR/XvqwLMXWIdJUbJyz5ZD5B5a6iFQMkmEGABPAfa UC/BnMyI6A2xid6wndCNoL3MUw/b09PTMzMzucwT6qG6jAPYYcaRkZlL43nU35zBRkrAXJrvBLxE jZWgKW5IYjjnJQkLJcdHDVRH5qWkZCjtS9GX96Iv+lIjEzEIxqC1kCfBmFgIgrT+ZYimDCVdeP0z Z85MmzaNlWhsrWkoHuvr69u1axcREbF79+7t27fjdMQyaUWQQXT4eyE7DmRzecRG33nnnX379hEf xFwQsAZsC3PEOiW2cIW1drB3c3YM9vdJSorNyE5NTEvq4m6yJMP+qUTV1ADzYc6mbdycij19EqNT 48LjY9WBLbBdqNOqSPP1eXqbqlT7hhj/tNL00ruKXw4r75zTu3dD+fiO3uNrejdO6138Ue/0If1X ZpStHz9g5JBRA3oP7dNj8PxBJetnVM+bUvbUpIKdG7p3/ehoxaunopdeSR//Xen4r4v7vRhbMsfL b5BbzE73xK9swt719enfrrB2WH3ettefdrC3tXG2sHQxdVHf5B3dLZysHC0snNWEFwJgcBg6goZi ao4JtxHwd8IZbSUlYBNgneTnmGlMTAxMTtaA0C2ch+REewSyd0rUqJc/dydf3TMCWwqN4Z64VMDI rIQZ4bB4WwFTo48HIXFADX1qAEeDMicoJyUvQg2coYYReGTB1POyQEaTV6D7kxOhKY4DYjMg9oBb ycvLYwqtwQCR/yrEojT29SeUlJQcP358wIABzIKOmsp6euzeJ5988uWXX/7444+XL1/mLtm6deus rCxelhXKpPSVYXX445AzYMdFwPieffZZLlGYKbbCLnP8YijYB2ePwWFnaqOxszZztHawdQr2Cc5J SykvLi8uaNYuwqe7j8VCD+VCJ70NwZYbUhz7e1rn+MXkRUZlhgVVR/gN9Hdc4qVal67c3Fz1WT+T w/NNj72gPP6+6uq3ZrcuqR6cMrr3ndG1j00Pr1YcnKJYO2/YsmUrR02a1NDQq0d9pz59u06cPGLR 0llPr3xq/sIlI8dPbhj5VHHfd4dPeWrm3Dljx01v12VRaPJi46x9VhUnnIuPOeaesk0/M3HC4vff ejvMycvV2dnWycHJ3suZvMTFzcHJys7enJfiXYQhaipoyCAMpwYSYuhU8qilDfZHDQL7ANshMCCq Q2OonpqaSolvg+GwXX4mh82kFXcgVCc+4zTZaqwZ94rMREJ4ZDaZKXA67L82veKRSVFg/+UI1D5X 46qEt6IPdenLUJT04hFo/Rf68qY0IaBDJa34BUnlkNFnHB4BMsozZsx48OBBmzZtMA+twYjx/FWI XWkYrYaQFnTo0OHUqVNt27bVVrLP7BJX9+HDh2/evPnOnTs//PDD559/vmbNmmHDhqnpriP8PwSy iZQcMNxeunQpsT0tLY3Dxg4AldgHtgI4FQnvajMyM7WxMLWzdfX3i0hPzigtadassrpfbkE7N6fp TgZT7FVro4231xmvLjHsG2LeO9ZsaJr5qmiTlTHGqxMN1qYpXynT+7DB8PNJRl/PVx3eoLq02/jS T3q3dutffFV5bL3+V3P0dvY3eGZqy3VPj1k8d87okaMGDhk2dfaEBQtmPr/o6VVrVi1Zv2rmvKXT p89eNGfW8mdWzVuxbMKY0bXt+sdm9giMH+sRO8c2dZdt7gGjjM8u37z5/jvbY/2jg8IC3YPdfNw8 vD283Tx9yFesrdQcECZg2QAaYPTQG1AP93hfiMH7CuGFTsIoSvlwjhLAbbmZcy3HBWC+8Fn4iYBH oJ4gjybbCGMhPMwnUPPIlgLtyEzEtmPiQkL2X6aml6Txsk5APR2poR4wmszIOMJtdMRlaN9U2C4y 70WYldMXNTl3ZIAaA77++usPHz6sra1FTcDCxHj+KlBmZBEEGuaqqdurVy9y+6qqKhmNGk0PNXCj x44dmz9//uDBgxcvXjxy5EgqNb11hP+7IfsIOJiJEyceOXKkoKAAvyvhnUpsTmsuALPDwrAkWxMz LyMLexd7n4jA5NTk3PzMwtKcMZG+0wPtngk2WB2tWpOs2NJWtbPBdGuNakt71a5BVgeGm3/Y3XBL a4PNpcptLfXe66v32XCjAyP0vlikuvaByb0jejd3Gv3wjHL/LP0vZpjsHWm0bnDQrvV9X9340uoV KxYvWbh5y7YPP9z50bvvr9v43LzVS1ev3LD66eeeX71hyxtbtr335ouvrh43YVTXzj3b1nRIT2vu FdrLwW+kmdvEoyeP9enbI1r9s3/xodGRgSHu/oEe3j4e7g4ujpbqWM3rCMeEV0BIQilvjd0D6pGh lpaWyDAZnstFndAtt3cJ+BAebgsJUSDaA2oYhIkYAVcCUECmkrkYE0EUIDynAP2oZ3YqaQWslhrq ORdJvnAczMVlAW8CAgMDuSmIE+EVJDdBQFPeVEYDDML5cvQctNCbeRGoly6U1DDyiBEjQkJCxFpY FaUYz++B5O1CcoCgjepjx44ljBcVFfEoNVLyRuSYBHY6sjk4ICr/1nl1aAK7JpDNlRp2c+DAgVyc iouLMQKaILw2tRNbF2sTAZvzMTXLNjDxcbOPSopKSS0uyCkpzy+c6mm2Oct+U5HixSLVxmL9V5vp fdTZYncP1cFJet8tMt0zQ/VBf/332xm/2Vz5Xq3+p4MNv5pofHC86rNJqrObLO6fMbh/2vyHD1V7 R+vtnaD/0UTlpvmddmxa9fY7+z7+4JPd77+3/7MDOP5jx39876P3l6x46umnn9qw/vnXXt78zlvb Duzf8/Xhr3bt2rXtje0vv7J52fKVffr0Z1UBQRnfHP4mNDwkloQ6Np5bdlhUSFhkaFBwgIezh6N1 01+JFxYB3k5kzB27p+TdYQJq0iTKshXQFZ4DAjWlfCxHJk+cJ6WHhERaiAfQhITYMR0ZkBIvwCMR m1ZGphIwJl1ookb4xkpkOgSWARDQhO0cGUyglYnIHVJSUrhKJCYmwk/8CyPLW8grIAOUteunXmI7 4KBlcCrlrQGz4yzoi4wCamIqWrP5Y5ARZBCmmDdvHvf2xJRUqk0UKhakr1Iw84qVK2dNnaOnZF59 pYbwNP0N3w3oAGSXOWYRAAJ8RujcufO5c+fkr4tLPWfMSXPkCByM8BxzkawSwdPcKtHYKsXOoSwq Mq4wKbM4J7egYEiy29Jy5w8bTLc0V76ap3ohzmRtsf/Tw9u/2M5tV0/rD/oo3mtQvd5O75WWyjcI /kMMv5hptGemYt8M5der9K98bdx4xvrU53oHhup/0E35cXf9N1fNfGvr9k3vvPPhpzu+Pbzv259O /Hz6Anc/rnbPP//8smXL1q5d+9Zbb+3evfvbb789evToTz/9dPz4cV4Enddee6179+4ZGRk0JSUl yb06JiYGQhKKIYk2DAo0xFQDmZeV96XE4iXywwfZAXXq/OvftICcdKGeEgIT7bmlcyGCeIREIZ60 EtvxC+gAUlYu9hL/mQ4qCicZjQsCJXNJDa3MyAiyDAAhORQOkYMjwrMGonpqamrWr+AdmZdeDCIj 0B0ByPqlScKmHDSD86YMzoCMD4TtCDIv/kVmxIrEQsSi/hhkBIDMzjz77LMHvvjKy9ffQKHUrEn9 r5QOGjVk1vTZ+npGv/4Dpeq5/65Z/wPBZko2JbKW7YWFhcT2/v37y7mKMgJmIXbAwYu5cDzwhGiG sbrYu3jZemba+rcOTsjNj6uN8hnsbtMl0GFiYcSK6ogXqzyXJ6gawnxmd2y3YsHT62ctXD5gwEvJ Bu+2Nnmrk/6uDgYf1ym+HGbwwxzj7xarDs1WfLdUdWGLWeOn5he3Kff1MthWo/dShd6zsydvevnN 9157+c1NW95++6MDnx386uAh2P7RRx+98sorEH758uWbN2/ev3//iRMneIXDhw8fPHjwxx9/hPNE +1GjRr3//vtcFDtoUFpamp6eLp+lQTleBLYIGXhNZGokJkMSAfVsAhAdaoTqGso3/XIb9bTCImEy yTzXeJwLPIThqKFDCZNJAQT4AvYQYovLkKEokRkEfaEZ08kUjC/LoF5iL0BgUoZlOvwaVM/JyeE6 BuF5EZpYGCXdeUdGkxFktZBZzAADYBwUaGJMDh3OAyyBQxd9JhXyA+n190AMDyDIIy/+1lvvfPHF VwoYb6zwSfBNbpUVURTn4u5Cqz7qmhuALsL/EWh3WXuPwv6uXr06ZcoUzluuSYAmzp6T1pj9nyIe 1oMxySfPbh6ODu6mMVYORT6hcQWZ7SN9FwfYj4j2GJIT2dBQM7Y2d0ZFbPva0v4Dekybt2DVhrXr Xnpm/sRh89vHba8zfK+fas9Ygy9nKg4vMTu4wPS7uapTa03ObTe68IbB0eeUH3Q1Xdohdta0yUsW zn5q6byNz63YsH7Ns+tWv/TSa5s2vbFmzZoZM2aMHz9+9OjRkyZNWrhw4YsvvgjPIfn333//3nvv 4QII7y+88MLMmTN//vnny5cvI8yZM6ehoaGiooJoD0NgBeSUcMoLYtnydgCSCPkBgjAHIGCawnbR BFqiogyHyR1wKPKJPYk9snwgj6boaOM8noVHQjH7T8mj+BomYjFCeB6lL2tjkZTidygB62EEZiS8 k8/jy3Dc3Id5Ow6IKVgYOmgylBAebovLELfOQRPeZTTILNkcgO3IdGFGpkMQtiPgC+hLR401/UFo TOy/jIBtffv94S2fvZPepSC5d15Sv4L4ntnhOeF6JgoDFP9uL/MfCtloILkZJTZx8+bNp556Suqp hOrUU3LwGAemoLU2SjF6sVc3Fzd3R3d7F3tfd/shlgaDzQ3GO+i/VKh3bELgvtFuk/Pc5rdtVlvb pb5FiwktMmcM6ffcijWvbFi1dsnAeaMz9j1j+st7Zr9sU5xYbf3dTMePxis/maL4apHBjwuND07Q 297VfEld9NRBQyb2HzFnzJSFi+ev2bDs2deWvrDhpbWr18P2oUOHDh48mAA+efLkqVOnzp49e926 dVB97969hPT169dDb7Bo0SIiP/q4M/S5tlRXV8OK7OzszMxMufRGRUVBOSEbr4aAFwBwiUfhmHYT ZB/ggBAYQEhKNVk1X6cD2Et3HCIjwz1u1MjiOOhOR3wEytAeWnKzwO8gUyO+gElRQ0cG55GOgBrq JeSyBsBQdCGPIJvgdchfysvLeTuiPe6GZcj6xX1onYjQXgwA6lIjw1KJDM9pgvDiGgAClRL2RUcS AbU9/SGI+Um8YaImw1MqjO3NEgZXRA7Iix2REz0qL2pYTmbfEvc4H7VV8h83e12A/1shm6sF5nLo 0KEtW7ZwlvhvGC4xH3Ak1Iiti6GIlWNDWJ4g2MqiyFQv2dIqw8JmhL7xcFPzgVaW47z01uYb7Rqm v2eo7boyw941xd3LE4c3D9o/zeuNBscl89dumLfwuSHdP95sffmi6/GbsSd2u+2br/p8lP7b7fVe zNKfl2CwNN/6+Uqr93va7B6iero66PkBbcdOnT597qKn1zy/esWap5c+NXbs2D59+vTo0WPEiBGz NKCGgE+oJ6oT3iUFGDdu3JAhQ44cOcJNvkWLFlVVVW3bthXOk/0S57lpkwATEmEL5IQhcIw9gf/k /JCWRy0ZxPoBG8K7o0Y8F6cALSEq3SnpQqV88Q4PuckT7RmQSnZPeCsOgpIucJ4mwHTIMjV9ERgE HfTpJW5CQ/ymH8UDdEeZVEX+ZcuSkpI8zb9yKR8foICy+AUEjo/FU/JGnCbnyylzjeft0NGeMgyk SbiNAcBtZCrRlErZCuoxlSar+tshZoZAiax+NFJmtMoJGV4YOiQnemh64KDkiBE5Cf0L3VN9VXpq tpPW6+sb6jj/t0FNZU0yD7DXt956a8+ePRy55G+cIgLOm9PlsMUUAGeML+C8OWmsR2Ia9hdvad5g rDfI1mhOmPOiUMOpXqqhVoo+ZoYjHEyeSTZ+p4PR3qEG01JsJlWlVLRuPqYycOuojMULZs6dOX3O 9JkrRyTt+7Tu6QtbD5wduvOV8I/66X9Qb7Qp16KXr+WA1JhezSKXd/P+cab+t5MsXu1qNWJoj9HD B08ZP2XxypVT58whVrdr147kvKampl+/fsOHDx84cGDPnj3J2HEBUB3mE9uJ6oCUvra2FmUI36lT p0GDBpEddOzYMT8/nxwYkrRq1YpWOC8kIURDPMnMqUGmkk3g3YGwXYIzJbtBDXRCBxcgrGYEgrYk 9owDb9lqFOhIKw4CBWE4ahAbejMR1BVNanhEpgvkZHxhKbOw8yigL11wUnCbeC45Cy4MF8M9glbG 13oKwPo5TTlQBuQoMQBOmROXl6IJgUOH24B6ZIwBaGkvshAegRGarOpvBz5FPM6fBjFW5LTL8R+e EzEsO21IZvSgtLjhuYmDSl2S/NQcVylUekrdh3Z/BWyo2nf+18uS1GANzz333O7du0k4OWzOD8JL HEAWywDYGeaCQUB4euELOGzMDuPGamNsbNqbmc4O19/T4LZ/lvF7vUwXxehXO9i2NjefaGe8Icf4 g3rjdztYzi9y79esskObVj379Rgzedi02ZNGjR3Vf+iQkSM6frDS+cv9eftPVB+Y5rKuxmp1x4Tp rbJGNstv3a/DmK4ZH3U2ebef97MdQye0ajWobduu9R36DugwafKwSWMnDR40qL6+Y3X79u07de5a 37VLtx5duvcYMmTolInT589Ysnjh3CWL582fP3/fvn2PHj0ivBPJmzdv3q1bN679pPpkBLgM2A7V W2uAAHMgDMkwgK5QWjgJfyTe8khQhUu8O5vAzsjWsSfa7aIeTagISLYZR74RoC8d4TBugjGpJDIz HSUU5RRgMn1xB+jgTzkLBuRQAPvPyBwZ2y6uhBXGx8dzdWfNuCr5Kk7WybJRk6FkkXRnECEqgL1Q naOUg6YVCOFRoxKgjBpAlr4I8ohMDfz/c9MCUqMtRfgL0GoqzBUprdNCh+dGDc1KHJgSPTQjamhm Yv9it2R/tYqeEsdgrIvvfxnqNOjXT+Z4VG//r5/Vkc0eOHAgJyeH8wNy2JQQXmxXHRc0kQHLw9Sw CThPX0qMD5PCrBOdnduam87w0ttWavH9UuMLz7t8MMK4JsC23MJkuKnJ0hjTF0qM3m5t+FSe+aDU wPryitqWdR07tOnZo1Pvhm71nes7tKnuV1G4uIfHnuVmt3Y6fzDH9dmRzRb2rR9U2XxcRcHCZuHv 15stmTm2bdeJg/sM7N3Qt20HNcf7NnQaM3jg2JFjBg0c1rl35w6d23Xt2KGhW9fePbuPGDNq6rS5 UyYumjxx/NRJ4wjv5C84tcrKSgIgnCfUjxw5cunSpU8//TTugFsACUKXLl3atGlDSgx/YClc4uLN /hD/iZmwEU4C6mkVRwB14S2AUewGmwbYJViNgobsUVCaICyf3iHLfQEy051KFKQEsJShcCJyXUJm HB7ZfKEiJTKtbDvKLCY5OZnlwfaUlBRGkHRD3BAQqsuAdORYOWIODsZCVInVHPeTbBegqaa7httA dCiRpYsMRQog8flJAxMgay0NWR5/FwwVPrEBiQOLYgbnRIxIDxqRGjo8I6NPsVeSPym9Uo8pFOop NZasw38PtltYyjZJSQ0CRz59+vTc3FwOktPlLOV05Tg5Y8wXnmMuWDOP2AQ1KDAakQEdmohIqa6O nW0UE5yUC/0MN1cafjne8vtF+mvHtclwUtXaGsyINVqZplqZbPp0mv1IP7uWSSmlheVVFSWtm1e0 LC0rzqtsWdGhRUFtq4yU+mzfLX2MTj7t8fk0izd7uS8tdlwdY7yx2HDvOMvXDz+bP2FIx/a1PRs6 9ejTqX//Mb36DOs2oFffPsOGDZg4vW3o61OyV/WJmty705xxk2ZMHT970ZyRc6YN7N+nV7duvXv3 3rFjBxl+y5YtSeC5q5O9Uzlv3rwXX3yR68ymTZueeuqpCRMm9OnTh+t9cXGxfIzHzqCJI6CSjvJz soAoKnd7nB1klqAK+YVdsA4qio+A4TyiSQlFYTs7BpnhPKSlnt2jEpmO1DMCvkDu5E/+qJxsO0cg hGde3AcrlC8amAhlejGCZO/oMJR4FkbgUUbglIXwCDxyoOJNkIGcOCUKT6pRAzhuHinpAmiF7RgS aYIoA6xCqCgGprU0SjHFvwo1o/WVfjmhSX0Lw4fnRg/NTRhc0HNK36qOrSA8I6oZr6fClzR10OHP wTHI7iPLAcgZkNM2a9YM2kteB/DZ0F6OFiBAfk5XCE+N3N/ENVCDeWGpMY7ura09xtsYz7PXX+6t 92yG6o16o41b+o9a3Gb4kk5rG6Jfy1M8l2S2MsFkUZzesGDbrv4eeVU55S3KW1VUFxQWF6enDQv3 7RTrVZngWRkdNbl59JutDd/rbPByK8WGDP13682PLDHd91PPFR/1LW87o6iyS9sONYP6TZgwbtao iYPGjBk3bOC4SX2qXhmb92694ezeLaeOGztp4aLpyxdMXDBx9MjRXTt2wamdP39+1KhRxHY4TEne TpDv1asXV31aFyxYwFV/yZIl3Pl5HDZsGDl/XV0dOtwVOnfuXF9fX11djSOQj/Qlc5YP1WAasly2 JUXHI0BCqIiDoIlKWA23EdCBlshA8m35EIRtFIgvoFUGREESB7ZaDoIaOkrKwNQsgBlZCYGdvigL 2wHjcDRyfRDCM4IwHIEBRQZyskBoj6AJ/01/OQcF8QjUYw+MwzopUYDnWAIyOkyNGvaDmQHxBWJv PGrN768CPUOVgYGZoX9+RHy/krSGYscY1869u3x+6GB8UiKx3URloDDQY9ymDjr8Odh0gWw6AudE xONOK75ZPrbhODlFyC8HKaAecPYABWSNbTQ5fs4eaw7y8w928+5iZjzF3ujpQOXT0crliaqne7q8 va1nq71Ht+7o/v0y/ddrVa9VGGzLtXquxHB1lfLFRU6vLc6c2KakQ1mzNqmpK1PtdwzweLG70fgk 98FuFgvtVLO8VJMD9Aa3LZvSLmtlx+A35np8/XrCttlJwzomdOlYObR7w9h+A+dOnbBkwaKlS1fO mDtj8sQh00d2GDu099AB/caMGTt81Mgho4YOGD6mR9/Bq1evfvz4MYQntoO8vDxK3r1jx479+/cf N27czJkz4TxqGzZsWL9+PXk+rpA8f9CgQX379u3Zs2f37t1xAaBHjx4k/3gK3AE3f5J/SdQB3CaN h3sAKhLk5bM6IbxwnlKSAuEqAVxaISeEAfAZikJpaoT/QMsoaqAurQxCL7nkU2r9gja2S0fhPDXS HQEwCMwE6FNyiBylnDLHyoljA8gcNwrqNf36839y4lQio4kONVr/wrC0UilBHoi9AYkuCGKNfw3E cDWbjayMLbxsrTxslIbKqjZVtx83Hvz2G3cnF0N8Au26CP8XwHZLyabjeuHzgAEDsGPsgNPlnDg2 BMB5c2Bo4gKE7RwtPAdqlv8a8wFGQHdOGvuOjowODwrPsLZsYWu8LN5oe4XNtlz9pXGGUwvjktuu 771gwLYfx/y8xOejnno7Wxq+30W5a4jq0FqD029Y71pkuqGVx7xEky1tTS+9YXX5gOrUcwaHVyl+ ftt05tDsFgXNK8pb1LWs7VLVdlxN3PQqn7VZtt0yw6p71Hcf2Lf7gH6Dx0yaNHnm8sUrls2aP2X0 2AH9ew3q13PYwL5DR48dM27k+LEDxg8dO2/K3K1btz58+HDq1KlEaTIaAnXz5s3J1QndBHMcH9d4 AO2J82vWrFm3bh3C5MmTuecPHTp04MCBpPpcAQYPHox3APRi94j/XPhzcnII+wDyk1rLh3PwmW2R 6zQl+TwURSC8Q3J0hPCAJiqhKEdAKRxGoKQGFlECtpqhoLokCAhSCRvRQQAwHGcB0ESmXsP6prAv foRHjhsI4QEyxypnrT1ozlc7uBBemmC43NsxIR7RkXUChhIdrAgFIPb2t1BdAz2VnoG+vlJlqK+v UCpU6i/mFeZW5guXL7n9+OH+z/YZ6uFR1N/FN+nr8P+D0J6TaN26NdbPIckZc4TCYQQ5TjkhZFEQ boub5xET4RGjxIIJUES2+KS4xIy4sHAuso6jQoxerrHY3knvtWKnqaEm1WGBvdJ9BuU4H1huuWeS 0Y72Rm+0UHzUWe/IGuOLW03v7jO8/qHt7gWKd8YYHPvY4NpFxcOL+pevhn94ZXTDi3ttW2wrKq1q W5DfNdx9rD3ZgcfqRJNOMd45hflt2lY3cD3vM6TXwFG9B42ZMmzIiGFDOw0eXNutV/e+g8YMGTpu /KjhE4YumDtv9vRZ3NJ37tw5ZsyYrl27QnX5TJ77fLt27aiByUOGDIHGU6ZMEc4vXryY/YHVBHay gE6dOqFGbIfkBHwiPAKVdMdrVFVV4URIGTIyMrhUk8xLzCcCQzwILAyH/0+GdwThNjrsJICNwmQt 4WmSyAnl4DneQetHhOSoMQhdIDOVdKdEphetHJY2C0OHEajnEAHkRIFhKYXw4tnR10JOWSZiKIn8 8FxsA0GrgBNhTEYQr0FJK8bz1FNPXb9+nchBF7lUqq3w94AZiPIKham+IdHcQN+AW6iJifGmTa80 Pnjw1vbtRoZGTZo6aPEbtwrbhfAY5cqVKzlCTp1zQpCT5vAgsxwPapQwnzOmCTW8g5ggApqUGBBU 5zZLZMtKSyvIyEjNzAoICEo3te3nYb06wuyVLNW6aP1FLka1MSF5zYs35+vvG2z30TyHybFmozxM 3++gf3SZ8YltqvNbPN8cprey1Pjj+WbnDzr/fMXv3D3364/0N9xc2u3rr1KHHQkumFOUWt0rwHFL vcfZzUZrt80NGHOpqFWPdu079+jWqUe39p06tuzVvXefnj2HDOg6v1Pizjll3QaN7DJo0JAp4+bO mbNmxcoDBw7s2LGDpB1Ww9W2bdtC+7KyMkI9RJVv6SZOnIiBvvDCC6+99tqrr776zDPPzJ49e8KE CcOHD29oaIDwXbp0kZQemdSAxw4dOpSXlxPh09PT2QQ2lks7aTxOENaxRWwXAVxivpb/7BsQtssj 5JcP9pCFvcJPSrjEOKjhJoCMLBEbtiMzLEBT3AQ1KNOLM4KQwkl4TquwneOmOzI6cBUb4Hw5d2yA EsBYgcR5GYR6ITzmIYaErHUcjMMjlVBaezdkr65du8ZNCqprDPD3Qk+p/lE6BZd0uN4UxtVJPgmD qUL14a6P7zy+v2btWksrS03Tfzxk36XkEd4KqOExKirq2WefhckcM6fFUXH8HC0uWYjNadEqJ0ep r6dvbmpma23j6qL+JIlgBTA7ZEJNQlx8dlZWTnZ2VmZGVnZaUlJScECQj5t7tKVNuaXdACfzMX62 /fwd6hIiW+Vlj4x2HpUe2CUzPDXUP9LLfZibxfoKm48GqJa2D+mR5ZmVl5Wb3KxTydCCN35YfPmN X26pbv2kuPu98dvnBo9e0jEvqW+n6LiBSS4H15ruPjpozun3W67YEddtYUPX7v16NvTq0rVD1/Zd Grr3HjC0xbMHil69UDl2X3anmW169RgzdvCrLz1HPv/pp58SuidNmgRdie0E+fz8fO1lnkjOjX3Z smUbN26E8G+88QY3+eXLlxPq582bN23aNDpC/tGjR5PhE+EhPHd4PIV8gQdiY2OhOtSFS0JIAA9h KZd5OI9Mk8RkNeM1vzbPTgroKNRF4JG9ZZ8J1+gD+tIEmRlBmCw041EcB+xFRkATfU5WqCunLOtB n/Olr7hvQD2PqEFmbADAW/iJAXD64usBtBcOI1MJiN4oqz2BZiWUcm/HwOiLJjX0wr3u2rVL26Qx wyaINf5NoAsdWcOXX37JgU6fPp01yGjgDwz4bwJeHqKKW5W9QBD+c8PEiDkMccMcCacl0YBHulDD hnKc8B8jQFB31PxoLWqQHMPFfLFvslZMHIarg1taakJKYnx6YnJoRpRbXKCzu7Ods6OLp5NvoH94 bFZ6YU5uRmFxWnFZQVFhYXluWXp8TEywT6and984+3XFet2DHccU5fTIzmiVnF6ckO3Y6tmJW156 +LPZzY+UF7Yojr1sdGi29YpE8+EJYfXeji/mmxxaYHFmp8nSfbsjO02uatu6a323fp37d+3Rt67r qKqGlc1GflA67vPY8VcCWq/MrezSvl3vhfNWEGeI8JgI2XtNTQ0Xb2I7POcSTrQnaSdRHzt2LNd4 ch/u8KtXryYdkDs8IL3HFzz33HNr165dsmQJ5If2RDDy+aysLHIcYjuA8GwRfBM3CqOgH7GdbWe7 4LCW54CQTn5OFzwCTfCcvgIhPDWSTzGahp7qxIqzU1NQ45phMocibGdSvAOD80g9ZwfxAAJnSo1A S3jtUEJyycApxctz6BgDfaEuNUJvgD41AGuRRzEYRhBjkxmF7QAdNBkQaE3xj0G6szBAXrl///5H jx5xCjIyCtSL8J8I7S5QisxZYnYzZswgbsjpchicnDh7ggOC1IsRIHCKIhtqyG/vYI8tstcQnmuq IC4+LjYuNiwiPCA0MDAyMCI8zt8nwsfR28HZzsLLzMPdJSjAPzomKjk5PSOjMCMlpTgjozIxtd7P s4unY3Sof0WIzcxcm7HB7vNig9YmGbzSzXLDGIcJE9otmVh1ZKXlic2G599THl3s+nIn40nJ5n2z IttF+c2IcF9dZL29p8H2uW27l4Vl5mfk5xa2bdkhu35WUu/Xgideznz9RunOewVLfgytXpZXOKp1 sw5jh405efIkURpiw3DCMnk4JTL3cCoBEX7gwIEwWX4gH0ByXIB8XMcNn7s9ST4JP5EfjyC3A9wE g5AsZGdny8+9wF6IKpGZjYWxPFIJ7eEwGwgn8QISiiG2pEtUokklMVx4K8EcikIegXBViCQ1tIpn AfRiHMZE5tQ4L4gK/ThTThBlutORExcSUqJGPTWcNfRGk17SSg1AABgPraiJviwDNcyDknp60Rcz kyiiHVamQF/Ww2LEOJ+k5ZPyXwaagFmQKXNzc7/55hs4T54lXoDxf/9o/1bgtcXbCdUpOTzMDpPF Ltl6HrXnrfH7TV+9YBA0ST0nxzFTEkcsra1MzRFsiEvRUVHxapbHxqp/GDQ2PDLCx8/Xw8vTy8PF y8XGzcvHyycg3tHS38HSycnSx8XDz8MrJMQnMioiJjY+Niq2ODqyU4DrtADzia6GWVGxqd6uVeFu 050sF7kYv1Khf/QFg/sXTG6ctN21Wu/j7uZfLjC88JbhyRec1zRYNGS6tsjObp5T0ikpZVCQ6/xA k0WhBiO8jSt8PWp9XEekhI+Z0P3pjeOXbR8/d9OY8atH9Z84tF33+traurZtqkeNHP7uu+82a9YM khPV5ednCc7IVEJ+SsI+qf6gQYOGDRsGvRGgunwhRyQXdyCf6nHVxy8Q/ClHjBiBs+BqQACH1cGa r8SF22y4BHMEgrlc0aGlBG0CrCTkQnJKZHwEAqXkXJwCJwJhkOWYhGyUgCZOCiDQC7YzBX1polLL Qw4RZqJDd0rOHdAq41CKJpW0yozCVVGjL7YEkxmTVoyExVBPDSNjLfTFSKQLOpTyCNBHWV6HYemi tU+glUX4q0CTlQjhRebgTp8+ff78+erqammiFOX/LKi3UwPeX0qOjYyUQCTHzCMQI3jyXgfEVqjn qMRirKyt7BzsrW3UrgFek81npKQmxsVHhoWHhoQGBQd7enm6uLl6url5OTjFmFmU29tPcTHo72FX aGEdYufs6+js7ekRFBAaGhwdEhCRFBpeEuE7JNByrLdpZZBfjYdre0vzyTZ6i5z1Xwo2+mCIyZVv nBuvmv3ypdHuiQafjFEcX25yfJnJuo7mPeI9ynOzS0qb5+QWlsfGtQsL6pSdXpeW2iYlbqif7cow 8ze7mr3R1/qZBocp7YIGVUaN6Fg9vFdDz4aB3Qd1/3jfR++8805ZWZn8sE19fX1DQ0OXLl24yRMo 5G9FYD3ECm7mHTp0wBeIMpUAAU9BJQrt27eXX7OTT+zbtWsH20nLYTiA8CJAP3Vqrvk5PGQg/Ifb WL9sNfsJ87mByyUcwtNEDaSiCSCIR4AzHJPQno4cFhBScV70gupkCoR3uqMjhwj3hMk8UilNHDoj MBSPCNpBnhwTUAPoiwFAVMbhEX2WhBo8x64gGE0YEk2MLN3FEUicl4l4BZmaQYSuAo2F/g0BWauP PYthg8rKyvv37//4449c0P7TCa+V2YXFixdj02JJHDkHSSnnhCVJJY+UcmwclVie1GBS7m5uHm7u vp5e4UEhidGxybHxoQGB3h6e3p7EdG9XNzdnF2cPL7dKK/N6I/3RrkbLsq3XVFlPDLPpZmvY1tGk 0N0yM9ApPDAiwDsgPCioOCqmbUpqdaRfjbNVg7VJH2vVSCfDtcEW7/e0urjF7eH3Bmfe1t8zQ3/H ELOP+1u9Vas3I9m0c6gnEb6ytKKktCw9q31UYv8uoxoWLR4yq9C3j5/d5MSwebaWw3y8qgtKqitL qqtKerfvM7zPiMmjJo0fP/zBo9vvvfceHM7MzIThhHd4C+BwQUEBOwNpCfJt2rSB2Npv16iUH8vD I6SnpyOgQzChO4KokcNDNknChc+QExMXsG88UqltpVKoCxAgM/V0l46y5zRxIgg4As1l/0+/XScK tHIonJccDSOwBi3bOTs5TVoB+tIRTe28PCKgJpaAGvrIQNsRM5DAIGFc6lGmRhtmcQdwm3rmpS9s x9jUQeLXS4cYkgiU9NUm9n8YzC5WjcxovXr1gvOk9/Hx8U86lP8ssCO8POCouLsSyjgGjoRj1hzE n66CYgGUciQCTpdHsVoODIMLDgyKCA2PCA4N8w8M9vaLDAwJ8wv0dHa1t7F1tFf/qqadk4uNu3dX R5PxrqpaG6seDvozIszeqDLYUqFYFaNcFK6cF6Yq8PZJjwxzifRLDI1uk1o0LiZ9gIv9CHtVd3OD BgvDRd6Gb/Y1PPORY+PP+re/Mzj1sd7BwZavpRo1hDm3TQgsKEhoUdmsRfPKqtL8osJmmQW1dXV+ hz+p/mCU3uaOhityLRb6GA0J86ksa5VVkpNdmVPVqqxDp459+w8dPWLY48cPPvzwQ7gKn6E9TCYg lJaWIhcWFkJ4AIGJ5DCZSlIhQPSgMikpKVzzSzIk6omJiVzU5efn5FpOJg/nUSC2E8ZhnURjgWwg UAdxTRinkv1EB/pJPVSnF7kAU5AFIFMvfWGypAZ4BDS5CwBplcOCZowm2QGVPHKmNCHAc2rkWOWR ki4IzI4+j9JEJdymo1gClZw+ZiOgCcuBqAiAGowK6xLAcJQZhO6oQULCOwOyKmqwN1kPNVoBB/HH 4rDMSF9K7SNgbWPGjHn48CFH+cdG/hcD78wZyCcWlMiyKYAd5y7au3dv9hpZm2jJYQMe5SQ4bExB IKFANMXIMMrw0LCE2Lj0xOTk6Ngw3wAfZzdfV3cI72Brx2FywM4ubrZ2Li0MDYY7WPS2s640NSy2 s5jqor8ly/XZBOWz8YoXUvVeKjRcWeHWOT0wxjE13bemW3TAqmr/rXUWQzzMeprqTzUzfabI9Od1 Lo2X9O7fMbx61+DO9zYHl+uvCrVt72UdnhpWlpfVpVnz/gnpPVydJ3lbzvS3XRxv9fFQhzsHXG4d Vn37tNPGvtYTmvl3aJZLFC5u3qa6U33P4X2mTZl89uzZ8ePHcw/v1KmTfHleVVVF9M7OziZuw2pI DqghaKempqalpVGPUwDyZyRIDSjxCxL88QIwX/IFgj+xRZwCzATEZInnUIv9hEXQlZQb70AvlHEW MFxoDF3R5BYgP4rD5nM6EJJWoToyg6h3WJMyAB45NTkgToomYTt00h4lpZwvoJ5HdORwhfA80pFe 0JhW1syShKiwGmsRhkMnDAkaI1OvZZRUUoNRUWJ4NMF5mYtBqKcLs8tSqZetQEYNK5Vx/k6Kitmz gKVLl164cIHxqaRGmlghE2nn+jeBkFzeilcFQniOitvm9OnTOUXOnn3nACg5YyBmQT2VWkdAJU3s GnEGk+WRc6K7m7u7n49vTGRUcnxCUmy8Op/3D3S2tXewsXV1cnZ0UOeHbu5uHl5evvbmUbamPcxM ahxM0u1UeabGLSzM+1uaDfXUX1NhvXOEYvdY5WdTlO8farvwy56Ve84O+HTrqt3D17XzXF9o+EGd 4qOBilPrTW7/ZHT/rNGjS4pH+10PzzF8sZVqa4Pe10usfphssSZbOTtBb12Gamu+6qUSxeY6xbcb bTaeeGrkrRNnrzmd/MHp0Ebzec3dRmdEVVfm11aEzhmVPrBflxMnTkyePHnOnDmzZs0aOXJkx44d uZmTqENd6BcbG5uQkCC/D6P+LFLzq+nUSJOAR/UPF2kgnIfhMASuSoCVWI1zRBDyAKEWNfgCkgJx E3Ga33iH83LVl1LzSZ/612bZSTkLTgFyCsk5KQ6CGobiaJhRKE0NChyQKHC4cr5y3EI2mlAAKNOR VT2ZR6CMAiunnpIaumAPQngE8nloI1k98Ry7wt4kmIu9iUBJK10YjTHpLkkBoyGzEqZjdpZBK/Xi I9Tm+3dA7FymZpEvvfTSyZMn2QdqAAra5f1bgVcStiPIkQAEMpzVq1fz/lgGECMA7DiPbL02tdNy nlaaODPqOX7MAjWihr2j+g8kYigRYeHxsXGJsXExEZH+Pr5ODo5kabZ2to7OTm7uHgF+gb4+/q4O TskWls2trNqZmiRbWoVb2bo6uBdaWowLsDgwRu/HJabfrFH9uM7o6HqjG58rbh/Vv3fW4PpHRt+s Ufz0uurKp/oPvldevaF346qq8bjy6rtmH43Te63c8L0O5vuGWe8ebvN8K72VqdYbMs3fLrbZVKH3 eo1q5xCj4y8a3vrGrPveg6u/Wnhtv9X+EZZzY8x6tutQ1mpAUptFPxw/8cMPh7l4E+H7a0CQJ10n PsNt+MZ7QUhyckhIEBbCA3J1mAlREaiEq0R7LgI4C0I9ChLS2SU2h81kr9g6ISE1sFea8ALYugRz aqCWxH/xETwS22E7y2AQjkm4LV1gO48cDaBSG5ypBzIjJ4gOoC/gBJGFsTyiD+jIUnlH3oiSkemr NgvNp+h4KFoZUPqKJQAxDEoAgTEzierwH2MTS0MANKFAX0ZgUmanIyNQQ18WLFmPLFjWjAIdxYb/ GJidkkFkGZQff/zxrl27eF9kCYRatX8f8Fa8krwVpbwnEemZZ57RHKj6Y1J2nGNg9+UMqGTrxaRo Zfc5Yw4JiMWIglgkmZ+Nna2DE0m72mhgRRQsCFf/XhhpKl7BycWZVuDj7hHpHRjs5mPl6Oni4BTm 7pLtZp/h7uJp7x3u4Jzm7rIyR/+jfrb7ppp+NcHw63F67/TR27NI79Q+wxvfmt753PDON8oH5wzu XTF48LPR7e8Mb35jeO0t48+nK19uq9zQTLUhX39pseXCPOsl/o6z7IynmSjHeVssSbF8p075YYNy /xiTAy+ofn7d6Kdn9T8bbbEs16RfblnbwrIWNW2Onzjx408/w/a+vwKZlB4OswO8OBvCm8I6Yi9B mK0DEo3lT19IWAYIRHhoT7SX7+Hk4i3Aptku+KMltsRtdgk1wjg1kF+Mnj0HsskoQAY6Us/OQzzU xJWgwPJkkehzOgBBNJGpp0RW00gDWjVsVd/UZHyGYgG8IFkJDo65WCFNAgyA6Sjpqx2QQRiTUgQW IKEetkNUiaiUgGgPEGiiL5DZpa+AbeH1KRkKMClz4Qh+E+TFjEHT81+D+AsxeHohMPj+/ftffPFF NlOGAn+nW/mnA6+k5byAXHT+/PmctBweuwDh2XdkToLDQ2DHMSwOXk4aTeq1R0UlTSgguLi62Nrb qb+c+68/OiZ5aWBQkJe3t7Ori52zrY27hY+rc4Cbp6OLn5O9i5eTY6CvfVSod7h/aLKbb46jd4ON ama0wUvN9ba3Nnu93PCtZkbvdzL6eKjy4ALlsQ0WP71k8NM+r6+OhJ/YaLd3qmLvSOXeIcbb61XP JJmO87Xo6uSUFBEZHRVb5eDaxsWhg6dlfVRUva/DKzmG77Q2frNK+Xy16Vs9zD4dovyki/FL2cqn IpRTCnxrypKP/fjdm1veGjx48JgxY0aPHj1q1Khhw4b16NGDGzvWz87w+lARkmt/3U1COnk72Tuc p0Z4KykAmnJpx4glVsMowIazP+weG86+UQ/NgAQ3cQpU0iTBGYh3oERmJYBWxmGT6SKDw0b0GVZO U9SEV6wcfRTQR5NxaJITp4lHKpldVk5g5zXRBKxWJkVT9GV8gRiMZoFqoADJITwxHEEivDCfGqmn JFqwJLEiZqejDM7ieREmlbXRhMB0EJ5esPRJQooBNz38NdBR+j4pcHYHDhzgSs9c8ELq/93AHvFi lDhaeDhx4kQOmPNgW2Vz2WU5VA6DjabkXGX35WC0J02lnDcGoTViewd78nZRkHrMnZyWdBdjUgcu kk9nWxdXMyKFhwvJq1OqtVUHc4siF/MCL9tkd8daG5sB5taTnPUmuygX+BrM9zF6Jsr0/XzlG2XK 1+qUH/RSvdvdcEsr40Vdw0f2Lx5T5N87zr5nlGOvIOs+/pbtgjyahfhnREcHBwVGREaE+wdERIfG ZcXVZiTXxgZOLPR9Ks1+Vajy6XDbZZEmq9JVm4r1Xy5UvtJV75VhvmPrPI4f3VffsX7AgAHwfOjQ oUOGDCHIt2vXLjc3V+7hvAJWQiQndJOrE8bhM0CA8HJjh/8oS5BEWcK7lsBA9pndY5eEbJg4uwcb hdKAR/SppxRXKxwAckbU0AQ9WBX8ZC7Wxm4zCKfQ5H81RKULfRkQPosrQY0xqUQNHbowFJUoMJr4 DqZGEx/EI9NhCfBWS1StYYhViFfixFHQsh1ZqI4gshZ0ZxAga6OvbAjjsDDG1DaJvYkyvRj5N6H+ 90NNdA3ETQjDOdmvv/56xowZVDLy7/cg/xrgfQRkVsQc3pMwpT0A2V+2ni3WEp56OWM5XSBngybn hLmI0WAu6gBFBki2ySFZNUUYzg+7wejhvNruiRtiwa4uTq7uLu6eri42ZXbGcz3Mn0s3XRKrGu6p N8paNdnScEWowYvpluvSjGp9I9snZR9+RbF/lulbtaZbyhSf1tu+XWM/IEhVF2gZl5wZmZgWExsX R2rgFxqRGB6fyhU6LiEhlstuCMlpSHRycnZOflZecXZuaXrLxPD2oT4zrS3mOpjNc1GsDVdsTFCs zFKtbuX95oIeVy//3KZtNff2Pn36EOdHjBgxcODA+vp6buNE78TERLJ3+b6NR7aOR9jOqxHYJbcH 1AtQ4xHOs9XwjY2SDWRbKNlAgCwbKLRBAHBVy08YqO3LEQA2Fhk1qMiew3MgUwjJ2V7xHfSSMZGB sBom04qmKCPTUUqapBVNRua8KBkBM5BwTSkEpgbIEbNySqwCI4HtQNTAk1TnkZJWbA+BevRlByh5 L0ZAZkxpkhpKkWWjaKUvXNXaswi/B8J2gTbPRS4vLz916hQHLTVN2v9ykNULmqqeCO/s6YoVK8rK yoTVlGwl+wvYfWTZaPHilCJodQAyNoQBYWoYJTIGGqy59amdvW1TIoBJ0UqWS8RD08dbnbNyZ3X2 83P2cPJwt493MR8abv56mtmHnU0/6G68tb3B6mTDac56Szz1Nmdb7Ohg/PSsoYllVX3WLF+2dcKW t2u3D3Dd1tH444GWozOMmnkaJ0QmpCSnp+Sk5sZE5fj6dXN0rnV3bhHtm5uXFp+ZGhuXFR2ZkpaY nZGTk5GTmZ2RmJKaGZ+U08XLq6+X20A7094xIYOKMvo1SxpeGP3Fi0sa794sa94Cejdv3rympkaY L5/bEc+hNMQmgMvHdVAd8gMq4Tw1lFQS5EkBiPZwXgI+hIRCEIydoWSv2BZIKzuJIK4TyrGfwkk2 je0idNNXy3mUZVfZfB7ZajwCJX3hA+NQ+STVtXNJq8wuTVQK5FG7AIntzMjIHCij0ZEZMQCxB0ph O4IsnpJ6arRJu5rlGkBOubojUM9lXshGDa0ygtbeZHDxFMhaIwSsXzaHRcpE06ZNE8NW27cGYuF/ AaIjyixDZKEDx33p0qXu3bs/qSYBnzXz+K8KXkC2e/Xq1cXFxZyWHBibi6Ddeqlh0wGPT0IUADpY CZYBk0nXoTT2walgf4AmNBkQAQPCdrkDoyD25O0V4OkW6hvgExni+OIgq+Mv+Pz0lMlHvY3erNX7 sIP+W1VmS8L15jnqr4w2fLXOaHNDWo2nl3Xsnuguh8oXfDPt6fqd79ed3qA3p6dbSmiAv39EVFRi empGbXRsey+vZQ7GS/xsRvqZV2fGt6osrWheU1RQUpidnZVFSE5KSY2PS08NS07OTE8oykhqnhDX vKi8prp9z4a+Q3o2fPXJjrv3b1XXtS4qKoKrwmdSd/nj7bBa4q18fA23he0AVgMUBDQBEXANRHi5 FbNFlGwOBGMDMVyMnh2WXYKZElrV+6NhMpsGmBFDp0m2FOunCwKDiGuAA/ABJkt3xuFRQCWtdOSw ABM1NWjCsvb0AYJ4BwYBMjKCdKejdJfTV9Nd89Pv0pf18CKwVMt2UYDkWJrYG600SWTGCPEC8u4M CGQEoCG7+qN+agAvi8wUrERjVuq/C8BS586de/369alTpwo5/zCE7ayK9fTo0eP06dMtWrSgnhrq xTcBUf6XBO6KfZ81axb7xYZyZnLw7CmCHK3UA7abM6CkUnS09RwDApWYCEZJECN35RoJpYEcDLaC DTEmMpmhEJ6To4u/l3u0j6t3iLdbWGRG+zXPfvr8vpODvljktrxIMSNAuThKtThKMdtWtSrUZGOe /iuVRpPiTK1de9kEPeWS+rVr5Uf107affMOuTwvTtGjPuNik0ODI8KCwrKT43MSoSTaquV4mU9z0 q+LCK/Jyywor83OyMzJigtOighIiUhNS45NzopLyoxPSU9MyinLTK0oK62qqe/UdNHLsxINfHVr3 3LM9enSv0Pwzcjgy+cQRV5GZmSkvKN6NSqI9fIb51MBqWgECOkJsSrm6w1iiNJp4EDaKzcHE2Vht WstOyg4DqCgsZZfYNyCsg940oYY+3ZFRgN6iCT+ZiFnYZ3EBDCJxGzAsHTk+SqmRoZhXQyv1cdNK JaAX3WUEgXQBNGl7SRdWgoAxwFLYzhshs0KAgKVBdSCvSavEVQDBUJDuNNFduxuyJKCdiKnFD7IY 8Q7s7Xfffcdb/+H7vED8BSXjsP4xY8acOXOGkxUvIPmIaP5LgtdglwcNGnTjxg1yGPaOR7YPgcOT k+bI5QjVh6YhPIdBjdiilvOAjhoLUX/rjn1j69AAg0aWhFAsT8IFbOeQcA1iox5uzsH+Hn7BUd6h mea+vVoNG7Ryz5jd433mx+v1MzFv52JTHeK6Mlq5LlbvxUTzF7INXq8yqA43zgxO8/TpY+W82M5i TJ/QrLaZ+SFhftFBBNDwwCDfQC+fpIiY/PS4lsWZLfJSsrNyUzJyif3REdEJwUGBwaHhXt4tnOya ubp1jIorTs1slp1fkJpRnJtT1ay0Y4/2vXt1+/zTT6fMmN5W8/swBPasrKwSzT8vU1tb27FjRzJ8 KmG1RH4ESt5XvnuHz5K3A95XEgHeGhkS4gXQpCPK1LCN7LB2k7Uy9WwO+4ZToITJT5JWu/nCW6yf ViD+FOfC4HgfloFjZRzpJVTniBFEH9DEwdHKaHL6cr6AVnHKGrKroZ0LHZTpIvrakVk5dgK9tW8k ZkNJjehTwnwsEEAk6C2GR6m1MemrNUhKIC+rtUxqKBmWRygqA2rNWyv/TqAPpSV1Byxj6dKlly9f ZvAmDU2MbJL+ycELNEm/AqfVvn17YjslG8rm8jLsGtvHPsqRSz2VHINsLrvAUXFCYjFyeMjq09Bc 4zFN7BtTE7vH7CA/5i4uGaCDCWKIEB5zV3dx9wjxCwqJiQyNi47yCYtycEhzNOth5dTD1KmzqVeO i2dCWNAoG4tl4a7LQvWneium+Sq3ZJl+0CNkVivHrIwAz4g48+gpLgXvO5X8FBtfGhoUFxUSw+TR ceF5STllhS3KmteVtmxVVFFRlVZSEleQH5Ufn5CYHRY4wtl4aYLB6jRFt2jzThmhhblleUVlJZVV Vc2r1qx+5sHdxwNHDq7uUMP+kNpxk6+qqqqvr+/du/fAgQPlD9dAe1xA69at5RdjuBYR/3lfYTvc w9Ph2tgE6E2sYEPYCjZHgIyOWDN7yIYL95ABe0WrjAPrBFTSpOUDkJ0XqlBPd9SYl/GZmq2WLgA1 FAQ8qg9Dkz4ABOGwgGVwLkzNqXFG4nFYBhDyoyPzsnhkJtX0U9OewTEh7IRSIFRnhSiLUVEj0ZJS 0n5a6UjJGwnJn5TpwgjysrJdyHTEMqWkFZtExqq1pv7nNv+XoU0QtAIjvPzyy8ePH2dDnhz5Xw8s nbO5evXqsGHD2EG2jE1kx9l67QFQAxB4VbaAPZXjREEuXRw854cOIwDOmxrsA3MnwhDHsG8pIT/G jSGKWaCGMWGLKKsdhItPhHOoT0CQb4T63zkLi/APCXfz9PUIdXLoZG5Y5mSX5Oyc5+5U7eo4xMGq p61ZLyeLCW56r7UwPDTWbMdzpdWV6Y4ZH/h1PGxT91lKUqvk2OLoqNz8oIiqoMCKirw2Harb9uxc 26GyokVeZklhVk5pbnqzzIz44qSYHuEJoxNdZmWavBRpON3XrD7YKz8jqbhFRfOi0qeXLH346H5Z s/K4RPWnbvIZe05ODsQmJ5o3b94KDRYsWDB9+vRxmn9tsk+fPj179mzTpg3K8E14wlsT+akhBZB8 BzdHBKZEZqMgm+wzG8hmwjqAeclGseHUCzkZEE/KvqFApXbbOREgvOKwGAROMrWsgfFlHOEkAtAK VGr4rr4jMCmziMcB2hlZKkMxoMbh/OlCwSCUslQZE7AqViLxXEohLSukCTUWjAIxQ4wQQ5LsXewN NVFGB9BXapC1agABixUG4jKokRyBegakXowc/E0UldHAkzJR8IMPPtixYwfvLsFflP9lwIqFwBzV 119/TeQRhnM8bC5bzOYiyyMnxDGwm3ThzdlTDgwdUaAVugKMg7PHDtTh+omPlIkwgFRWkli8AOYi p45xILOJBA1fb59AH/9QP98gT88g74CwkKC4+IjYsPgQ3zBuA5Eejmnedi6ePn5+QdHBYTERIZGB nvWOqjGB+i8WOG+Ynfnm9nEtl33hX/ehYdQWD6+2MTHV8XEJsTHhKSlRpeUlddU1PWs7devYrm2b qqKW5QVlpfkFJenFGTmleRVlberLS2qSwyb6uffxcK10c00IDY2IjY6OCFqwYMbBr3YX5hUGB6o/ YCNEs344z30ewi9evHjt2rXPPPMMzB81alSPHj0I7y1btiTbJ+BnZGRAad4LkvDK7DC3G+ItlewM gD/sCU3sEgRmK8Ss2Ra2UbstQmyaqESN0QDbS6vwU1iHDlvKI5WA7uhoEygZiu4AWfhJF44VyIxS KaPJ6VAyjpwjflkWI4MDBJkdNQZhhUDGxHjU13TNx3JaqiMAWtHnkSZoKXaI7QmxZTHoayzrTxBr hN4YoWhKDdYoIzAUlbIAgCxxvsnc/xYIyelLiQyoROaVd+/evWHDBgQeRfmfC7LWJyEvAKA65yEh fevWre+99x4Gza6xTewp+yWnIt5UTpRStpiOVFJjbWNpZW1qY2fh5e0ZHJIQGBLq5e/h7tDa07XA x9/Hx9/V24/44Mt/Af6B3Jj9/QJCQ0IjwsP8/MgwHbENPD6Rniuni7OPo6evTZCfV4i/f3AA1/BQ f9+ocHcoBvl8QqN81L4jICLcJynAq4WHV0JMVEBMeIKHYwsXi/nRLm/1Mdq72OndfS2WPNMtPb25 n69PaKBPQqhXXHR4cmpKavOK0qrWdc3btqtq26ZFdXlVWUVRflV2dklpafNWVS3qWtfWVrVv3by+ VXVJbklySnFcQkp8clJMbPSceXMHDB2svpNo/tV0uZzjvEhACgoKuMP3799/8ODBXbp0KSsrIwVA kVZYLZ/SwTfoDbEpkREgIbQR7knkpMQ/Qh6YA6AQ9kQrrIZjKMBPOQs2HAW8KgqSUWt7SY2MSYlM DTJnCoSrAAGwBpkRYjAsEC8DzwVMJGAx9GIljMksGir96WcoqWFhmAoGg9lgG8gMBRV5FOuiUqag iXqAzCCUNGFvMIdSzIxKsTSahNsIjCM2SY3YpygDBKkEaFLDyLJO3oK5/lgoFoIgCOGllEcMYN++ fcuWLeN1tJyvrKxkIpH/j6FZ+W9fWLZYPCVbxoZijtu3b9+8eTNWwoayiZS0smtiapTso7hzXhUF OqoP39bKxtbCxt7SycXRPygmKiExIiE61Heat2s96XholK9/iJObq5+zo4ebi4enu7eXh7enh6eX J9bs4e5BiCCYONrZuTvYezs7hbu6Brq4u7j5+PkEhoT7BYYEBAaFBAWr/wZMiHdIkG9gUEBgiF+I Z6KXY72NZfcot4E5fv3DPHvYWg8xN58WY7CywuidQfrfz/ZbW27VK8G2Y4xjaZh/VlxiVmZhbnlx TkFBbkZeblFZbnFJYUF6aWZGy8z84uYVlW1ata2pJtEvzC8tyC/MzMhMT0/LzEpJToltWdV2z969 o0aOjYuD8uofiZUbOKcO4eXzSPmgDp7DCphJCauF4drshlbcBKCX9JWoDpmhH72gEHsLYBGyRGMg Tew5HOAUKDkRURPQypGhxozMJV95UCMHR6sMQhcGQV9GxhGgxlKp4QgZljOVwYHUUDICCoyGLEym VZZHSaWQlgAgeR8WhVWIUT0J6S5OgUcZCvBIR0ATjzIjUzMCTTIahoq5CueZQogtq2V2zfDqAbWV rJA3FVBDLxkBs/8NF37z+JchyiyVobKzs+WH8Hjk9LnHcbdntU2q/wyQ5WplNo49Zb8Am8JaqcEK CVakpjxqz4xWzoCTYCs5e60JYkCy4zbWDnbWruqf7HBx9vZ3C40Mi06Ij4yLCwmPCQxKCA2JjYyM J7YTiYgFjg6OLurY4O7qyg2QEMRI5IROJPX2djwGhLv4FDu7hvt4hwQGxfiFhUH5kMDAqLCgsNAI X0J7ZIRvdFC4+rdukgIDR3qYbcu2+Giw4c6BJi+1NJjuZ9nXxrAu0nNinsfMDOMlcZZPp9kuz7Pu kpdYll+WVZiflJZKdA6JiAmJiouJjYongidkZaYn5udlFBeW5WUXpyblJERlRYZERUf6pSQkpCSk 9Gro/ejhwyGDRobifoI95WMI4jyRPO3Xfw0W2lMpTKYJIMvnZDCcSvmSgkq6Sw2lRF3CJlAzWwO2 AzMVk4Vm1BCKoaU0Cc8ldAME+tLKOECuBiQRdEFZeCsHxyECDotKBqGXpBv0knNsOspfr9bIQj+B GAmtDKtZpvqLVVZIDRYCncS6CHGwC+JhPDKg2A8jMAsCmpgZOurVaKxOwi/1PNJF3p3uNFHDGogr 2pHhvLY7Y4pr0CxQ7U1EXwZhnaxQ3kUGlPCrWeafWCDC74d0h+SUxcXFJ0+eJM5zq3/48OHs2bPl XUCT9j8PWBN7JwfMHrEdspu4Lja6tLR0yZIlUi9nxsZpjxC2Y2HEB6F9k3Xa2Ts7EmQ8vH38AkM9 w2Pdw6ICQiNCQkOjgwNjQoJiQ0JogtjsPjGHZNXH28vf26vpZ8gZQ/2fPfHHJcDdJdXfpc7OqoeH W3hiZGQcF37uvlHqZDo0KSo4ODrEJyouMi45ITEltYN/8OgQrw+HG/3ytv3pPebfTLHcUKo/K86u Z0pgTVH8gJjooYEuzyQo+sT41CVmlBXk5qYnJET6RgVHRYYkhMelRWfmROVm56bG5KZGp2XGZmfl piblJ4QXxYamxEcEZ8Qnp8ak9O3V68H9xoEDBnhw2/BT/1urkArGZmZmav/iRW5uLvyH+ampqbgA wKMwnJKFC8Phv4R9qA6I7TCWDQTwAZktlXgrR0Ml1IKTdBHOa2iu5jlAQJ+DkONgJ9FU5xWaH4OD 83JAQntGA8J26lGQ5IJxaOWsAQocNEDgUdYAIJKcPqMxLBMxAh2FwwDjgYdCRTSlr4DBeTuUKTEk bAwCi0d40lNgdYwvs9MkbKcGmTFRowT0BdLKu2h3g8Gp0byE+uJJDXsl706TjMnUWs5LKdAQ4vdC 9KUjtG/WrNmjR48ePHiwdOlSZpHWfwpolyILZQfZNc6DPaVks3gUJ8qGsmvt2rWbOnWqnBYlL0OJ JofEJmJhWBUHz7ZSeng6e3jakqv7egf5+wcFBvkEh3oEBYb7Q43giDD1T5r4Bgd7+Pm5urhifDhg R08P7vPq1pCQUFJadw9nF1cHRyf1n8LgIu8ZFNTC1aGrq30HB9tif4/4hLD4pLTEhNTUkOiYUP/o GN/o5KjE5ISizMLS4uLC4ty2VRHTurl/Os3x1DK3A6PMNrXUe67E7MVmjg311V2bF47JCJ+X5bU4 06VNmEd1elJ+fnluVkFWWk5+Tm5xWVFeSV5aemp8YkxCekRyelpKWk5KUkpaUlpOWm5Rdllmcn6P rr1fenFjVHSAr39gWHhTPg8yMjJat27dp08f+af15C/bVVRU4AW42MN5NAn7EnJhF6Rl0+AYcZh6 Qj01bKB2hzFQzBcWIbPVnAL1PIpNAxRwBwKxaejHgAzLichxSKIOpEZr9HSRcSglZaCVSuGzkA1N SmSmFq4iQBX4iSDeh75MgcDIsnKasAosR5tRMwigCQWmkzXIRGgKM4X8at78Gt7RB9RjgZTIrIHZ gXRhfJoopZVh5WV5EcZHATAjzojlyXYBlk29zMtQeCVmFC78AcARCe/IlK+88gqx/eWXX2YnqRed fwpoX5IVw215fzZUzpWSfZS94OQQOKe+ffv+/PPPJSUlvIycH9BuKxYDxIZ8fXwD/LDmgEDNt0tB UF7zHxYe4B8QGOgfHh4SGR4ZFBQAsSVzdHYicMH48Kgo7rThYeFB/gHetHq4u3q4ebk7BUZ4Byd5 +PS2MKr08Y6PS4qIzIiMTg6P8YE/ESHxafFJGUTRnLSi9JKaojZ1rUtblGd17lAxeWCH+f1aLMnT 21hi9nyGQb+G2oEDugztXb+iY9hLNTbD8/2GVOe0rattXVVe1ayodYvKtjUtqluVZOeVRsQU+fm1 83BvE+jXOTgiJjAsJCo+JD45PCk1uldDv2XLF3l42QT4hycn5ZDIyd+rg9gwvGvXrhCeexDb1dDQ 0LlzZ7wAtC8sLCQFIJNnwXJLBzCcPJ9K8QXUsLfsKmTAZLFUbJctFc5TryFO01dcVGpJLmD/GVn8 CDJNchxi6MgMTkcGZygEHgHjIAtXOQk4IDYA0ESWRxQAsvCNZTAyyxMgy0QMJUQCGAYdZc0i0AoQ GIfBZXwpsTcJ7xgkMn2xSbE97FNjZU0Zh6afGqjhIygZnNl5X9lVZJmIBSOzPNkKWR7KMpqsinVq GfsHQEdZMyXJfGNj44EDB9hSmrSfEWgU/6+hXQdrZWdlNwXsAiUbwQHIotlWFDAOLvM3b97EOsV6 2E12TbN7VtQI4dllLBWbCwomUw0KDIgICCQWusHzwCB8gJevT0BwUHR8QqL6l9YCAxydXKysmdEO 46RXaFhgZFRodExYREQoLiLQP8g/zM8z1jU0MjQkKDjCzzvI1T0pJCw5NTomPiQm1i8uPDo6IN49 Ni4wJTEhKzE3DxRklxY1q2pRW13TsaZqcK9uQwb2HdCrX0PHXjUdWnTsXDeg77DRvRvGda8f0rFX /47dB/RsUP8TzT0bOnXr36lb1w5da2sqW+ZmVPoHd3W0G+lkvdDauq+FTaW1R5B7UHBCVvqtO42r V68KDw+Niw3NTI+H7fC8ZcuWVVVV2n9/om3btnV1dQj19fUkRzU1NXAe15CdnU0uAMl5U6Eo0V5u +1TyiK0INwAym4wAH2STtTwB1NPKVjMOkQ3QHXOnpIaDoDs6jCa9REagBDxi/ZTUyOC/gYazTaRl KGGLemLNzYLxAUQSLrESSnRkNLpgBqhRCsfkFZ4cE6As9fgIeAuxYTjAIIX/GKfYnnZYGRNZ3AFA Zl6WAbF5cQQeZYVsDiVWSj2ydASMI+5AXl/m+gPMFE8hHQcNGnTnzp3Tp0+zJG0T9BEG/d9DVglY mewaL88WCJDlJLRZFgJHRdPzzz9/7tw5DJR9ZFspxShpYlsxOLbb1t7cxcMiQP3ZGlEryNMLk3TF FH28fYMCw4JDQvlfVExEfEJcREQkZk9va2vszwFfHBDgExTsFxEeEh0ZFREWFeQfHuIbGuMXFhUR FRkbExwRXuBqu7rAZfcAj6eKDXpH2xZHxsWEF6ZmDkxNbpMfH1uSklKekZmUkpqWk5uYk5NfWFpV Wd2+bZfO7epblVVk5+aVlpW3q61u37Njm17ta2rat6isad2qfatObau71tXXdejUoUu3bn0aujV0 aN+BiB+b2tHTr5OZ8RJLyyXmVrPNLYYFBU1ofPxw1dqlMfFeqQk52anF+fn5hPfmzZu3adMGehPS CfIdOnTABZSWlhLYifwIlRrgHajhbs/tHYpijuyhWCdgJ2XzKalkJ7WEhxIch1AXUInJig4dOQVJ BxhTjF5GQ00gAwrDkWkVhtBR6EE9gwNmEb5pmSm9EFgDQJBJGV8WwFDI1Mvy0KeV9YiF0JdKOjIg JWMCzUh/ktVu4Ndv0bE0EnUNl9WfyYsCIzMsUzAaY1IDRdGknteRt2BGwNQyuwg0sTwe6UV32Tpk aUWQt2NeBhRGiMGL/FeBSxIBHs2fP5/Npy8yNf83bJfVC5qqfl2KgMVpkyjenJNj7yhlfzl7WsUp SCJA0zvvvEPeQqRCn13DbgB7KoTH5thHsSoyTB5lQLESHsk5ubUS0KKjIyOhs7evi6OLAzdWB1d3 V08/clI/bgIh0VHxiQlp0VGJESHh0YEBkaGRYfwXEpLt4zS3ZcCX4+z2DjP+dJz+0A7Fcamdt7/Z Z83g+PXRtv3T/GozA1ulBzZLjCqKSk1LSElLy8oobl5U0iIrJS8+MSwpIbo0q6ymvFVtZavCqvSC suzSgvKyFi1a19Z1bdWpW4euXbp26d2nX49efdp16VpWXpKcGGNtstLc8mkDh8WWjp1iEntcu3Zq 4oTxMdFpMYnpcUnq32zN0fwtaiI89/YuXbp01/w70LiArKwsuJ2cnEwyzzWe25AE+cTERKK63NjZ Q6yQrQbIbDtg99gxtks4QxOWTavwVoBMjRbUyCYLpC/gUNTZluYPWrL5zMgZcdEK1/xuD/kFlSjL ibMSIMFTOC9ro+ToKVkGj7I8ZpFezE4lCkJL6hmTeWlFk17CbUZjTMD4QMtzGVlApczLUKJAiSyt 2olwBIBBqJGV8ApCcpEpZZeAKEhflkcNCgBBVssu0cq8mDqMaCLJE4A7/239PyOe5LkWrF78qLhJ oL0psa1sEGbBLogFoIY+FiBnQwmNd+/evW3bttjYWNkySU0xKQTMC/7LYTOO2BN7DRgNfSoZAeWA gKAAvyB/Xz8vbqrOTpgPTWT+2GFYhG9kdEBicmRScmxUQqRfVHBgTIJfRLyHX6iXp0+gh1e5o9mA GKeFZUbPl1u9XGhxYoPy1MsGn680fauX2bNFqrX+htP9TQaEOhZlJMckxsRlRKVlp6dl5KQmxMfH xcemZKTmpuWUZuQXpOXkZOXnVBQWldS1a9e5e89e/Xs09G/fv2+/wYMG9+7fo0PbTuW5Vb7eg9w8 R1u5znR265CT23/vpztzsrLT03PjEyMTk6Pl2zi4DZmJ6iTzAAGGy/dz7BIMT0lJSdf8ETseI3F0 4eFc5tkr9pkNZLvENNkreRSIUWKO4EmaUYogZwSEFWwymlSKWQvVmQuw3XKsEF5+CoAFIFPDOJSA XgyC6QvhhcDMSykja46xKR9GmZJHLWORqdEuDNCF+v9H3X/He7ZVdd7vuZJOzqlyzjtU2pVzODnV 4XACh5wlI0kOUUCQrAgSVRQUQZBHFMmibUAFRJQcBbVp09NtJ+9thX7e6/epWm7p/uu+9F57NM4e a8wxR5rjO+dae1fVoRB62UQj4JHZTNHkLlM5wpBkgWZTJNlhoVlrUTXJ4+iaESP7Zo2ENJVFph6b UhNnU4/MerRB/1vU/J9BY+iYkXeSqZcKTuo/fDvBPPBjVFbmigKojkwlU1+zLnmzHpHq6O83v/nN L37xi++66y4SpVQ1bdSloWrWTnryJFlit9Ks6FptzZrVq1atWOn/LV/h+8v/li1dtmbNejf59NS2 6Zm5zZt3bd++d/v2uZnpdbNbts1snds0tXHjqqUrLz5/wcLzVy2+5NDiFTeuuOjxuy7/tUfd61tv XPC1N53xO8+5568+8vveu++st2z5f71q42lPnFl9YvW62b0Hd+45cOTAkWsOHLrywMH9e3fv2bfv 4NFjVx6+7si+owd27zmy7/hN191y+8PveOQTH/r4Jz/yec94/ouf96IXPOfJT37Ckx545yN3XvvY 1XuefPnmH18187CXv/oNf/iJT918k9f1G6+99qojh13eAymId3Vv7O55r+4u8z179gA2UAFbfxpn ++RvvCrR8JPMyfno4FO3yoUclH2B45VIoZRL6TBGfGSDgmgArll1P5rsz0DUrGKKQUQzEBoJvVwg W9CrmTDoYJiyNnyyln5hIFMcYYoH4W0r/bxHE/8DUQ6ieCObegmN6KXAiPbgZUyBTbwlGLN4S7Rr /WNtHcuCWQtRkeQFja6NQq0DMfFVzPIsDHWf/O4TqcbrXve63/iN37BH4QUFmf+TSNCu6KLHQDtS NaWRs1K2DW5ywG4zlEyLyF+B8JQdB059s6pT1ZwIvle//e1vP/WpT1VcFSdxb2hut4oeark66l1E AW+5hqOJli9fMfwKaeXqlStWwfryFUvXrF05NT3l2Fi/fmbjptmZ2a0zm329b5ybmp5dP7Np7fSu 7bu3bN6yZt3qJZcvXXTpkjXrNs1umdq8dd1NR2947Ruf98YP/fDHXrnzF2+9x1vWn//a5Xd73erT Xr30tKdcds62vYent+7Yun3u0MHj11194sYrTlx59fFj1x66+vi1O/c/bNmWH9mz+9bjh66+7obr 7rzlxPff97bHPvkJz3re8171vJff9bznPvpZT153y0cvOfwblxz4+uq5t33tL/7bJ/7gd6+44vB1 N1x9w4ljN9w0vKj312ON103+65Fe5n3Ve3XvZ+/OQaQsqLsd4HsPUsaRqgzgjYCPTI0HqJbVo3YE o5gkKDWPY9/Px5IpygGAhDUuoF0AtkAM3KGCyT7NLLA2GhzNklBLE0/SVHie4Ojkl79xhF86Ezye fBNBmZqvySbCkItH/ORdTtQsDO0csTmJ4uT3Du8oI6M7ptRNaopQKdhUKJr1P4X6syI4gn/2Z3/W 26tL/iR4/k+koB4Dt1KF7S5zdQRjNIH88McbzLZhajFeIEqTgiUeNQpIaxo18r3613/914973OPa EpLJx/lmo/LRZEFBET5ysdRwK5avXb5006rVy1evXbJi1WXLVizxpr9p07ZNU1tWrVm1bOWi9RtX zWyemdo0vXnTts3T05vWr10/vXFmy8zOPTs2TW1auWr14kXLZtfO7Nq4ffn08bVXPmbqiW+96cWv edxPvPb7d+546NadD5zZ/YxFZzxx8TnHDh7ZtWvH5u0z23bt2HfkyNFrTlx/43U3XH/FdVdde/z4 g3Yffub6fT82e9Xbpq55x6ajPzdz+G0Hb/yRR/zAm37wWc+/7TFvu/LhH7nw9j+95PY/u/jEN5fv +dkv/8V//a3f+vDGTRs2b9u3Z9+RvfsOAza0B3iv8b7nveEj3/b9eRvd0/uzornYK11dGEp1bW3X IYshDFrkChhEK5oCtrApBXe2Kqm17FgVjWbDSWDwmAtkLQVqhMbsGEfvAcm2oiBKPp8shKKM0Oei 1+wgZ0m8AL7HGsYsIi+8+DFgJAyUWZRNa7uf6JMgktrSiKdTMCkIr2QL0oio6X99TiFf1FTYviij E/nIkSMQ8X/MR/v3UFCP8aEenlVcjWLkNr7Mq1onnyooWa2APKasRh71Sq+pbir9d+uttz7rWc/6 8Ic/rMsVlwTatXiXmyLaOaactfrVEpXtbXbFCq/wixYvWuoEWLN2/ao1K5YuXzj8YxDrdqxadmjB pXOLF+7aMLV1avP2DbObt2yb3bN7x9bN+zZvnt6ydeWtG1Zcs2Zm4ar7r1yxe2r12k171q2aWb98 7c7lh582e983rdzzs9sPP+e6626/5dC+m/ftvOrwFTt3b964bdnGzRu279h+5eGrrztx9fW3XXXj Tbded+ONV99w9YEbH7n9+uddes1/uPSGv7zkxm9ffsUXNt3y5Z33+cjMfb609t5/ecGt3774xDfO 3/dbq3c99vNf/9b973j4uo0b10ytnNm0c+e2I/391n5018/kjx07Bv8+4L3AK4JaqYOUpY/KXTU0 Xy2rvHAIzw4FoxpW8FpZ2XWkMgbs2tfu0GFEpxICapul1NTY6XzxSK2dBQMbxxFrhCy00XSEZF+M ZknIo5okYFg+UpIR8CSs5QUjjCSpUTDmjk42EUk6iD411lpLH0MO3h0iOcW0NjtRpkwZrUI9MqI+ SJzWDs4mcg0P8FaxmS9Z2xdnsTLqXvoS6UdXYef/PBK6BKpOBYqpEGoK8MaEikKO8MqnKBZSI1Ed u6KlVKe/IqKb9Zy2fve73/31r39d81U+jauBJq+xm/FWWV476q0626Vy2aXLLr7kooWLL1m1duGG qbVT0zMML182s2rlllWrZxYtWb142aqNU9M75jbPDsDffMWBa6+64sa53Qd2bt44c/yqAx/64rPv evxda866YcGiK1au3bRuduPauS2zR/Yce9Th6+9/4Prjh44cvPLI8Rv2nNi25yELdz768ulfWzD9 wcun3rN9/6NvuPmWO++8487bbrvzxvscuvYZG/f+wKH7PGXriXcvPvblC674k3sd+sMzrv7TC278 i8vv/ZcXX/Xlyw//5urdr9+8/aYvfulLmzbMrlyzbOX0ZdNr1xzauRvCr5/855+vuuoqvDd8sHfb OwJc77OTvxIjWRXDuEBc+A4CR4AqQaCS6nWtBp9mTWHUsLLrPLtAgYSyXqQ/djkdG2QWmaJjre8I Z40zl02zyk4To/gIYzkit8TxIQw7yHg7Hqj4jQgtQXyBivuAcAwAeRxfDOnkAiOkAMwLITss5zry GDFSIkh2NBtZ1pM0mzXS9DicAaf+nBg1NN+IsSl+BeBRYMVGEyPaZlPGOBSCugKOrwN0XIT/1jE/ 3ucjkQjax7kE1LG0VUfmqqam5DKsaojcSLOK0BzleGo2D6p1MJBrLG+tOlh7zc3NfepTn/r0pz+t cBT0tzYCbyeCptffFua9EjerxJdctOiSi5dddsnapYtdhbt37ty7fc43+3rf8972l69YtX7luv3T u3cf2L9udsP26aX7D+0+eN31B47v2rJ97+YNT123/smrNj5164a1MxtWTU2v2zG7be+WnXt2rdlz eMvclXuWrP+Ji5e9/fyV77hw+kOX7/3U+Ye/es6hL5137POXHvnM5Yc+efnR31h15D0HrvuZm259 2k33ecgd97v9Pg+4/eYH3feifb9/3t6vXXL02xdd/e8vvvHbl93w5YuPfnTR/tf/ykf+5C//wzem 96zbsm3ztnW7prZMb9uzFcJvv/32hzzkIXfccQfMK4hSwK2TzgjDcleN7naFIgzznQWKoFyAqp6E 1tJXFtW2QQHJdqieXlQ3TRweyHX2uF8QywWb/bUcp6ompoxMWdujLUB21qZnB2FIjM0yOMKpR30i kgif0wLwiKixENlfHgOP0SM7lCNLUDwjATWq2ZrKCwmDwjYWhrUYBltYzHjKKTiV1I3Qkvymn2X6 SDFFZVUHpTiNiCOj4NXZctbGe94ISuErBk0Q9m+PRCZuJZAnGuEtH6XBKIEMTakIiVnZUhvbi7wN qPoqAq7aF5j7JbN3Wk3mbvnTP/3Tv/3bv33zm9+sffWcUsJ/bwTOCLy1BaDcNsupsuDypYsWrFpw 2bqFl8H8+qmp6e3bt24b/kG3qQ3r1/vOX3D5Qu8NG6fX79q7a9v2fdPr5zas2Lpj0/5dWw9P7dt9 /ton3W3R687d9qXLD/3Z2bs++33L3ne3i99x9uKPXrzuD85a/Ym7r/z1u6/+9Xus/Z0zZv/kgj1/ dsG1X7rw6q9ddPDPzj7w9TP2f/WcA1+96MBXVxz+5oVHvnX+kW8uOviFHTf91I0PeuSivZ+/ZNef XXb465dd860Lr/7GuYe/uPDQNy5Y8ekPf+Tbf/03357eObdv/8EjOw7u3X94+67dMkVg5kr3Jg/w zsF+IA/zECgTRGHyunPy53aQH1lLpym8qsL/iO02wmgXjOqm42tEh7ixbzFyeGaN0+wreCevU0D9 u8PDhhExyLJN54saYmFsD2qN4SSI5hr1aCqiJjZQyRqPrGF4JKQpSKswyJHRG0GmSCzPUfZJRrOF ippFGIEllAKqJt1ezAI8Jp1SQHkZwUxe+nTKOlMYs+omeLykuGPw3/Q9P//gEWgnk693OcvBids2 SE8yhBVRbmFeLdSLhI5aBFHC9om+hRoxGOtO15EmA3i9Dvna/UlPetLf/M3f/MiP/Eif64wgHaAP aj5Eotz828dLL7l84YKlixe77ZcvWrhk+fKl69Yzq2PXr1yxbuniDZdfvurCi5esP+tex1Zd8PLX PPS5z3/+9NSjV65atnzNJctnFy7fcMWKdQ+7eO8fXXjws2cf+uyFO79w3uwfn7f+4+dt+v3zNn/q 9Kk/vNfGT52+/tNnT3/2kp1fu+z4VxZe8bXLD3z1kt1fvnDuS3fb8aW77/ri3Xd99px9n7ro4O8t PfZLq/b/uzU7/uTSPV+6YOcXLtrzufP3fvGc3V84f/8fnzvz25cu+8BHP/bt3/+931+70Ym068r9 B45fdfzI8aOyBm8E8IcOHTLunvwXZoI6nPcbeKeAiz0oOvsUx6xvInWzqpdwVbIFCq4+akVtrJXK 62lboP+QDUUY21en2tkQbozpUGYnCzrePqIJWIYL0KrQTpMahpFOmTRZxiP6lvMlDL0xEh2zjBtr GAGzhgnwLNRjqPj7BbDIdRQJOTvpaLx6L+8In99R2WMkJMaNdDJuLQYRBuZmEVPCk50mLx0Sy5OU ZgpVT+R4RCg2AZ9E1L9lAnU3gEoZ7z75h3WVyXbKUD4qIk9pE1YyVTBFgUSSpjzWDfQJ7RYirxw1 JYJqr6Z6V1v7fD18+PBzn/vcv/qrv3rmM59500032XiaqC7UEPS74tgWhQ5U8Msv17LMLli0+LKl y5yyWmb54kXDf1Hu0ot3XHLRzUsvXLZ9xSWvedhFn3z+llfPXHjNpWfvvvzcdRuWTa/bOLd+7vwN /9eirR9ZsP59l6x43kVLHnfZgpcvXPPqBdOvWbjrLRdu+ZmzN3zwnKnfu2j7l84/+GcXHP3Gucf+ 8MKdf3jept87b/XPLZx658ot79i886XHrvuRK+48sefmpy3Z/ZJ7zvz6GZs/efbmPz5z5o/P2fL5 e01/9MwNr1s28+Df/vjnDu/bP3xnz27Z7e171+btu4Zr2aknI+L+gA3MKwXG609/PbY3oDTVCuPV fe/kH7RG0E6uUHUwUmGFdSggRbMpdkRPj23dxqEYS8auDcbtiyMDscAgnUnzn/zDKmx2uLSVwzE8 OVxIAvB8soSX1nJUnFwbzaZvIQuOGCcaj5rHbEBtreaBHIDHlIikhhwms2F+iO8UJTEy0qqWIEsY R2KoAoSW4MUmNXXAJCcUm5oISaitpUCit8ulE5PEaDnSrtIht1wAEARQJ6F16q3+5MO/BRINhMtW YpJULBErt5LZm4TDTk5oLI2S4c0SesRXKVUoc0LVUQ5ypD/CsK7Smnpar8O8/nbDv/e97/3qV796 880306yg6ktfL+pv1x3SHHZHO1108fn+d8mlF16+4BLIH06H5au9zy9d7JV+3WWXzfgsWL10yYFL lly3cMVNlyzcfdnCLQsWTq1bNbtpw/CPS2y4bc26x1+89g0rtx6f3rNp1+ards8d3ndg386jx2b2 Xbd8y7MvnX7nhTOfOWP/l8869qdnXP2tCw/9xfnbvrpm7Ru27XjmsauuvfHGe996n9tuv/2WK258 +optLzpn9rfO3vKZc7b+6TmbP3ve5k/fc/1Hz9n46hvveNSXvvr1K48f27Bp6YYNq7fObJub2zm7 efiDNDAMXcM7yeTedr0He7e3488FriDe2B0KCAPhpo4ePWqqH3wqoDorbPuiNVWVTaRodsTW1P0Y m9Wj3UTaEWHaMkaYslw84Gd5jW77EOPhnHCyhwPTJhotJKkBmGqJHccjwogENSsYZNb+2tnOFzEQ CgmwhUpZbJpQTxKSIAqjHY/SQYQ0UY9IalYFeI8tLB6UBVQwGELJGjOFkZFGrbyCNytBQQoVYwmF mrz6k5CPgPfIlES8Uo2Y78U5/v+fNAYB3qojeqnWMaqWvBNXddSi/atASjk2TWmPxbVcLYx4CzFV UKWUCamOzdb3ut+15k7Tx/D8y7/8y5/4xCde/OIX63I2adZbfQvAhtEXkwazQedfoJtP/phg0aIl K5avXLtm8m85btywdJNx6dT08l1TU9umZtyQM9Mz69Zt2rhpB8tbt2581aPW3fuqWy/c/4mFe5+y +sB9du8+cHDXkeO7r7jiwJHD+/ds379u1cxjL1/ztnNmP3ne7s+fdfhrC47+5eJDf7lo7osLdv7K ooPPP3bN/e689b4PveWOI1f/0ILtP3n2zB+fP/etc3b+xUU7v3Tu7B+cu/2PLp5+yxve+Ev/8I/f 2bN33+q1i9euWzE7O719bv+uXcN/IrJkpSN96HX+ePQyH/K77UmEHTkZYd4pQN7Lv5PCNqmnKrUj wdJYm9qIUGGPjDYRAII6Jt5UuwPDncX2BU8S4XmxU6Yo2A6SyQYOTO7QuPtZI0eY5IQopqiQR3Gm iQ+xFESeqTHyyeqTbyVmdRSefr0XH1llLDv5WktirYVVyVrkMYNDHKeoR7PSlG91ECGSSKchnoKA zaoAOVMRXnuj9LmjKUIg6i/G/Nu63h0/vpHELUnJdNKL2BEF8Mo3FhcplimEUSNlNYVXUDTqsOax QquCAmkdxtXLIzlfHLmRNLRe98oKikeOHHnhC1/4qU99CvKVXu3oV27nq53A++hzpbNhB/npZ3ma xyuYndo4tXJqduPG2a3bt27fv2vvgR0Hd+3cuWPflrnduzbv2LZl/7bV2x64dObZz3vTGx75E+/f 9sN/t+pBn77kyl9dtPOlS7a/ZPXcK9Zte+XK6RctWff0S5a/6LzFrz5j+QfO3vDbZ8999qIDX7vs yLcuPfzFM3d+8vu2/Pb63c+/+sZnPuz+Dzp8w0sX7n33Wdv+8PRtn7vHjq+eO/elC7d+/sK9n166 501ve/vP/+P//M7WHftWrli/fOWKNRuXTc1ObZ/8B55lCuqKLCknFOSTgDFSCscBneE7YPJP8dPs LQDgvdUbgZ++mqhn7aXadkSpPSovwpPYCxs00vxNHPp0ggSIHWA3OYvx1uIDNpzbIIeLUG2HWWZb yDhfJK1iB5G0kITCqJlNCvyKQTuFMTwSGD5NOhjCFOiPlALGVArxMWaNE3snu3F+AC3MIH0exTBS AXAtR5lWWImIWeS1Lp5NI77OZAqxTE55vM+spTDmCz7d8zD//1PY/6/OisAJ1IuT0CUTruyxuJXG SYmqS1VGbQ+SD36ssiTb6TSrtZJVOxUBVsYVpTYlJ3Fp1+va2nUHALfccss3vvGN973vfc95znMs FIl4bANlRpwbjlHySRsxvbjXroFbvHDFyqUb167asnbV7OapPQf3Hb/yxNGrrt175NDe/Xvndh2Z 2vqASze/7aLdX136iG9OP+uvZl/8f6979t9f9LD/eMHBz52961Pn7/rUWYe+evbBr166/Y8umv2D 8zb+9j02/M7d1v/2PTb+zlkb/viCqa9cvPnT507/9unTH1gw9crD177moQ+47T73e8zBE089d/vv 3H36U/ec+fSZGz9x/tQfXjbz4cWbX/qmt7/tjT/zmrm9m6c37V6zdsPSVQuXrFq9cv3wTQ5FctEW CKhk1z0P1dDu7MO44aEaQT6J9yBod/lDu0fngiXWqoMityNjtVEgtCk2wnaMaKdGTg1hNCsaynfq pLAwYsRmCRUGbIGpHLXXlnBtKxGGfjuC2twsE1pbsh6FAQC9co+f2fPb6XuY3EmBhHeEiVKoG3tM gUeRC0MMHkc1ritCMXjBccnpbcsRTRHqMSRfQJBX6aDvyUWyljAr08ha+kZrUackIhSbT+Owhrrw R/TF/6vQ/9a6s0fyyoHkDE61o8RqpnE/xF2xaGJIxmpOKjYUXYnb/oQ0jVUKmVLHEM44ZQpGEk61 NblimTKeOHHi6U9/+n/4D//hiU98oqh0Hh0VNKusJAiDTDmk2iE7PYgWbV6x4MZVELRr9tjeK667 5voTt9587TWH9+yY27Lh4MKZ1y049NUzrv+Ls2/61oL7fWP9/f56+fV/ds7BTy0+8OGth3/hkhs/ c86NXznvmr++4Oo/u+DKr1x89I8vPPjps7f/7pkbf+PMtR+914b332Pjb959+jMXznxizZ7fPXrl D5647Um3P/jhc0dfu2DqDWev/b3z1/z2uSt+/fJ1L105+4TXv/Wtj33Cw+e2r9+2cfvsutmNq9av Wbl89arhRxJymbyqD3+ozgU+kiMP7JUC4KEaYWAbdRZ0HPQRBP80FURHKrj6twUetWDtTtJG2LKR ht2a7FdTRsvpW2WbdDMLAV6RVbWOT3/wMfkjqO2mPknB8gko/ukVA5miQI0dcs0D5FpO04+/MiiG MYwxESRU7UcHbzkqI5RaCzH5LeZCGpUzkh28EdSdOAjaWy54Eeqi0K4h1WHMiC9qHpWaDhd55Eiv cWStKdtqZME+2lY75Wi20RQsD24Sj4IeSMb/q9AI+OFgmfBGZ49oJnUejis1ksN4dSicxOyEUcLy VC9kCfJoSXLL07FE/jabsL3EkLcTyKyaKoTaWW4PODXrEQDqYDHQpHP8+PFXv/rVX/va19Ru/ir2 7S4dmvqJ0FngvHBUWb5k6colyzctXzc3s+3wkd1XXH34yhuuuur22284ftXRzXNXXbDsWeetfM/F U3982eYPrD34yquuf+r11z1s5vgDdh+++cZjN+y96qfWH/nls67+8oVXf+Wi45+/6PCXLz3y9Uv3 /+klO/70/Nkv33PTx75v08futvXjZ+/687N3/Pll2z+5dt87Dt30mtvu/wM33vbQY/e58+hND77q xKOvuf6hz37Oy//T3/3Hxz7q0bMbZjaunJtaP7tpeu2G6bVTmzeGWF/jjV7RNUdf7BLscsAHcqNL vlOADolSgPqhCbEw+aHG8GJvC8KManuMbIr62wUdr7+HL/hTf9sUBQMK1E4umGzoaCGblhsjm2XW Lqs8sps2wvIs2BdtY8yIKaMpC/mC8O52dwzvXA9AnFCW0dg2k0Y7+bVIzojRVI/MpoxMjcdT8TQr eLOMlDVTzPIrDIRprbClA+QQG2iZKvFcYDzS0WZmCSm0U4SK3zHh0V7Uh/bo8OHDdsfeUZYgj76O IQ7Og/oIxph/eWJ6vhtenbJd73KwSUj+MrSRTik7R26kQFhBSVSKRPkUoj1GqtwBgSw3ZqodsgGW Q2Y1xSsQF0araBoJu+q1uMqqI5tG/Ic+9CFX/cc+9jF975Ey4lo89NV3rLjH4Z7cuH52zfI1GxbN 7ly394qd11596D5XH7v++IFrrzi8bdeBdZtml69ac8lld6yfumPHvv1XX3PbDTc8cPfhq7ZM79y2 fGbL7Mya6eNnbvzA2bOfOHP2c98396V77vrqeTu+dvb2Pz5r+x+ev/2Pztv8mXM2fvbsbV86Z9dX 7nXwj87Y+wfn7Pr4ZZt+d+nUW6+/+dZb7nP/O259yEMf8MCfftOb/ud3/scLn//8a6+5bu++qzfP 7Vi3ec2GLTvn9hw5cOAArGqIfsE2//aG6s4sJNPyUrF4mXYQWOWYQL0CSFnp6vW2CWHGDbVZ4cre jQQJ9rENCht4ZIutMpJg7J1So6BrZDZJaka8HbHpnFKwkHHuGnM38f9PPwmqhVAxZMRo7fwpgRWJ R9Yw7Euz1ExZVdYI4zH7FiJMMeSFEQ2PCFNgR48hwRu1qETGvBAdvHqqMBfs0xlevebm7Igl3efh H4+cy3a2o9yWVS52xICALgzOh/2/Fs0HvLNW2nZCFcQk4QqHF5yG02pSpVPmFEjIFc4qo+obm5oU bbi9WTBSI2SH8TSpsa9YjKiU8uH1sUcLKfdoymutSoXtyS0yvLQ7LP/6r//6Xe961xVXXKG4NYfy 2X4WugZVvLtx0/SmjbNTW2dnd27evnfzkWMHrz1xy30ffuO1186ufOC+hdcc3LBy7YLFKzZMbdq+ b2b3jj3bdh+d23J0x5H1y+57zhkz51287pJNFy989LmX/+CZl73w3CU/c8G6D5y7/SvnHvjTc458 65z9Xz9v95cunfvcJds/c+muz99t7ot32/H1e+75izO2f/7cLX90yeqPXbj4nRdc+pM7jh557otf /H//x7+765nPuP32W+93//vc5943Hz985Z65LbvmNsuuP3KjLeTVNY70kF7RMRKvPqjCqk+IIpGj 4lB2QFglfUKzSmG/AqSx4tupWrxuay+QWQWc34iUEeFI7NjKYuiEJaTPiK4YrfE1oO3UZ3NOUTqZ pWlhZEnyFLLAOBI/zSyPmiORcMHRiMkekdYq5RaaQlyAukispc9aEmMKRS5HBlEXFZsFgyggElPU SFRD5e1gILcRCKrtgsZDhFrRPjqUMYDAcojwcfrd7373jjvu8FoN7WDofT7mX536ZZucJaMQyjGm JD6jquk5Qmp4aasp4Ok2aipotxTOWuTREvo6QwVZUDhrMdYOezUhmtzR0dARgwrBICG4elQvLvqI 1c3wzw6bFFTqk5/85N/8zd/cdddd1157LTkvIhcbIzbAqmjztu2b53bt3rx335Z9e3fuvWb3Fbft vuGmG4884JE3vextL3j9Kx///ddu2rb2stkVC3at3bBt64EtO45u3rbhqsWXPvae97ju3Is232v5 3c5+8sIlD56dvW3n1utXTz369E2/fu6RT19+769dfMe3Ljzx9fOPf/n83Z+7ZO+Xz93xubO2fe6M LX9y+oY/PGfqj05f8/Gzl3/gjEvfsW77nqc/7wWv/vHXHzi47+gVBw4eO7h7//4du/fv3rt77/Ab t+FX7kePHr1yQv3Ro65rKesVKRhjep+vvVSj47L3RpKOSwXsclMKY0zdj5TdRtuswJBObY03RaiM JIwYk2BUOLSrP2Xy9hpmnCBdmyTj2nQIRyRnCmNEzXq7ttyotWohFhAFEVIo5pGGHE6dLDoK5cgo MDQf7ZabYg3DPi8YU5ZjxqalY4m6ybEgGckU+xkkR0xxlEfK9sL2DZfK5O90268OaBvkorI1eFtj yt4pncqQDPf+pk1PfvKTv/Od73zuc59Tun/1u30+OVc68iUjSRlKRpIQG+ZFiUzZb/KKSGKWDnQp R2en2jFSHWmqCGpLLK8Rh7JNiDKyNk2mEIYm/Yxr5aqj+1XWMYknZ5Oa/n7hC1/4wQ9+8M///M8f //jHHzt2TDAtNzovVHxA/vat2/bMHdi17eDOrQf37Dt85ODB4/v3H999/Pp7H7jihY99yg8/4vEP uXb9uoPrpqan92/Zd2Drof07tu/bv27ddUsv2LVk6brL1p276CHnLnr52Qvfef7i912w8tfPWvu7 Z235o4sPfWPBrX+x5I5/f9m9v3rpld88/8DXz93pf188Z+4zZ2/5+OnTv3XPDb9/9oqPnLPwvbsO XfWzP/+LP/FjP3HDtUduv/3aG2++z36fDHOHp7dtndo8/PHYffv2HT9+/IYbbjgxoeuvvx7+Yb6P c3mh/phNv5NH/bEcCppsPAIURHFsU0WwF8prVO26HGHiY9oLFN9eaE2n57hZjCj4sJeTU5Xc7hNa AlT2OkiHw+zkF5+kSJpChPQ1jPfK/vBcX9GELZlvFnlsrTEJZuxMDOMYgcWbDe0oU/oTMZidAmhW bNZKEOFHyZjmmMhIHk0F7I5akHYnQX5dh9GK6XQcKF017I3MHt16663ve9/7vNPJ3Yt9mP/XRT7r 0K7oalGeqLSlpGmEJeiE8gdCkonWyZ+L2P56iz4j9qzSV1OMDDvY0o/ijW2h5REvDGbTLC94HayI Lnxl0txOSiVWTcqWCEmX/9zb3vY7/+63PvTBDx07fGT96jWrV6xcvmTp4kXD+xi1JcuXrppat3P7 9v179szs3bFl187tc7u2zq2f3bJ+29zu4/uOXLHzwIa5qxatPXHBwievWrV7euO6rTPbD67fcs2S DdunNq9ZvWZm3ZpLVv/APda+9+5rf/Meaz567tpfPWfVR85a/hvnzrz34t2/eeGBT150+Fvn7/+z c/d87ay5L5499/mzt33ljG1fuPvcp8+e+viC2U8cvObmv//O3//Yy358/87t1xzbf93V1x0/cu3B vdfu2wvt65xlcHvkyJGrr74a1MEe0894HHCmvOrDdvDuvZ28L38Sfabb6iqVcbFg9JydqpIVE6mG itkghPGowrYpSNQAymXLVJWCrbFBlK0lzxTCI8tNUUAWUkZZayHemK/ctRZPR7f0EzvtHuyNbmBy wSDgDKJgyWC+8CSWF9WYkQCiePppjnZYbuEQ7ryALReSwJgSMH3jaJOmJZ0LpYboWKi2mlCR9afi a06V16UejQrIoEpqTt1bqDkiRBi4QKYYlPu/+jc8686VClGelU+S1QJ5JEwSL+i6AY+JHyp96q1J RSQjbeWQDKouY7Yeu4WQx5xG2SGpU5N4xCOrHKW6ubdZdgjZp7pq+Yobrr72D//gE+/75ff+6Etf vpnWWp8Ea5YvHd4/L7p8yVmXrV69ZP2WtTPbdm7ZOje3Zv3MymULVyxbsGjpohUrl61atWzDphsv X/GIs5e/5YIl97tkwd5VCy7dfvnFV1x0/qO2rb5m6aXbptavXX/9ik1PvOfGD9xz40fOWPv+s5e+ 79yFv3Lp8p9cuO4nl8y+aerYG7Zd96atV//k1JVvX7Lv7WfMfhLy77nz6xdu/cKiLZ89dtOD/ts/ /n9e+qJXzWxcM7dtw/4Dh6+48uorrrwGhnfsGN7bwzwAgz3qJid3G1RJo5R1kty1F5B3ySMvAh0N jCBTzkRVcrfoJxukyOqpjJVXKyusR6XDj32Midp6RJkOzZTtYJuISKzNVNt0cs3kajU2NS63UAxa X0imtJxW6YbQgV1xmj6hWYSJzxoXLGtUo4YcjY+uCYeATp1B1KzVkyhTGPJJvCfffVgQldg8mp24 HbBgLZosHehkXSaF8mhkh2t1kA5I2xFXvYJL0GOgYLm258gj/Ul0J8lamm0T7/3Qvg/4fxnY/2+t cHMylVPvXcVXnrKqjuU5PopVpSqWlIwW0jFrVFk6urObR6eqgpvHqPOMmjjEBnsly+DQF/Nez0SC ejQiOpStQsoEBsPaya9YFy9ctH7N2vveettzn/msv/nrv/mld77rSU944uaZWVfe+g3rl69af/GC tcsvXj61bN3GuQ3T2+bWbdyzcMnKyxYsXnjxpVMXXLzj3AvXrl6zYeOBjdMPX7P+2hUr9q5fsGnd gtXrFi+5bmrB3GWLLrnsCYuW/uCqNc8/a/Z3zvK6PvvB09d++F7LP3zWZR88b8Hr1m552tEr7nPz iZtvP3H/G048d2rPi87e+qkzt3/p7F1fWbDj8xev/93r7zzxh3/ymdtuvu/0htVbZ9ft3Xfg+JUg f+zgoQMQ6nKAZBkpiw916AV+eCaXo/TbGjWRr+rBc2h3yTsX6CMS4/CT/ckrgBaswuPxWjFRta3g zNp6u4ZssV431g+mKA/bPA/qLSykVtGsK5AlrRr1c0Hfo90fu2VorwlyIry2CZ9iwHcQkBQJwkwW nfwxQYmwzG8B1CdpkhgzziAaVyGaaIywXPgaToUJBfvIwklyg5dsYpgyMmVHbJz2rto1M5vGMqXm kS8erWUhg6oB7bbYQlPl68iD038ZwH8PZZcPziqB4MRhO8WKkfMY3/yqSQAN+zmply3UUvgqgujY FRJo912qKftRk1bWrMibj0fZAr+zkBE02YiT7YWpZM0yRVjVPHbKWGuksGTZUqKBWbIEaGc2TT32 0Y954+vf8M1vfvPXP/axa669dnbL5qnhT6/sAIHNW9ZMzy3ZtmPr3JZDazevW7Zq8boLVhw967Lb z7r46IJLjqxbvW3H9r2b53ZtnF0/tXrdxrUbN21aMrvqsg27Tr/gdadf8rYLV37wgt1fuWDPN87b +c1zZ798+to/Pm/dh85d8fZLV/7E1v03H7rqyDXXXH/smiet2nLXWVN/cM7mL1y06/PL933wzBUv verEfd/7K7+2fXbH9i2z27ZOb9u5fdeeXXv27d6xU2WGL0Dp1Do1gfqoErkcVaPupKA5ut6hGry7 28F7/HmeWQuNWrBDhGUbpL1YUEOVrIyVlOW2zBYjG2dsl22o2WjcGkv0CR3t0W2sKzwSjmp8IS5I Mm6WnATRYXk0jsk71/UYm+6hfgpoOX3L6TRLs7UFbwpRQxOrA8VbwqY4EZ6dGom+2cJgbSTGaVoy RoKxMGutms9MfA5AcFEr9cnrZ5J1juiw4FHHklPOYMHYl77/9S2b0kGc9hP7f2HMM+cNqj/wIA6e xFf58CIQsbCKzyh0U1Wh6lRxqyRTqvhJBYYfb5pFDjz3z0033XTllVdqTVeQF07drDVrU+DXGem3 lhe1IFEgYdQ6iJeKiIkIB7/Ll1224PLFS5csWjL8JIlHpdfxXokf8IAHfPzjH//KV7/y3l/9leEX Vv5vbs/BQ1ds231g28H9s4d2bt89s2NuZm79xq2L18wtWHu/S+9+y8yCqeOH9u0+snt61/TUZbMb V87NbN+2ZbOFm6auWb32IZcveuLpm37n3B1fPHPvN8/f/5Vzdv3xhds+c8H0752/6sMb9z1oy4Gr 52Yfv2bNCy5b8sbT1//avdb/u/PXf2PZjrct3vLkP/nSF973a+/Zs2tm147toLlxevOGqS2bprYP vzDcMADexhuhXXFUxigLj9LpaDNCu0dFM8ZYYoTq7hYVUxmFMlY9o0qqjM1S5Mob9VjjTppwQJ3R Y9uN8AlHCcajloCNEe3Dzk32DjHbTuGzaYo7ASA8IWKHppECa7UWgw4RPQnwI9oRhk5Ev2DIjRnM yDgmxGeWPtfVwZL5yjH0jZZgIo/JeRGnkYXKOBopC0XubK3UdoGEjlkloln3lqkRMUi5b3tLPNJh wSbiBTy+2//LUGjvBFVfOQ9FPXXuSqmOMZa5sVqYxQhoKMbkUJcYtXrLEo8iJpE2kowz7PDhw/2j y15TAd6npm5GjgCdLUlqme18xTOSZWSWcdbGDjYlWiPhqtWroB1vCuXa/cYLjOf6v/+///7P/+zP n/fM5+zbeejIgSuuvuaatXNPu3jbr67a9UNTux63b8uxLTv2bNw7d3jz9JGt249tO3bN7iuv2HVs 9Y65FWvWrVmwdOWKZZum122aXTw9N7Vu65YVqx+3YPmLL9nwe+fPfOKCHZ+55+4vn7H7c2fv+uQl K9+/aOlP75g5unnqyMzM8cumH3Lmqiecs/oXL1v7o+u2vOwf/vF/fPDDv3L8yO69e7dt3jK9fNW2 hYs2LlywbvmSRWtWnfx3Zvr8FnafQoRBGoE6vhYBfplK03mHPOIV38apm01Bdsrocb7EDraJSfA2 cdLzA+FJyNW2squqxwEx81DdTvX+Od7wKAv1yWgcjZbHAJLHtDYJ0gDZtIr+pCv/CdUotbxENGtj 1FRjlimogHTkwiBJmpbwRS3jqMQpE7LZVPBWCuVV8zq8kJiiphttkyZvF4wOX5oMloW19sgqEiOD 2WwHmcqI3XcR2mIWKIjQPf8vc8k7OVzsRaM0RiQa5ZAkwkhbbuLg25THZjFCxFsiYRKPqkk5koNM BK019ahU5aB3j07+uXUjHHr51NPGXk0xHPHCpj1AmGqdzZqvamr3mlvJ2kW0fNnwYj9fjWvl63da vVY849nP/Nbf/Pv/9t/+87XHjt+5/+arj/7Ahn0vXHT4N8+d/YXFKx4zu+2WA4evPnL19buPHJnd P7d/5+yR4b/W+EOXrn7pPZa+/vKlG9YtuvDEORff77yLH3jmObOrF81sWrthZtuiFS9ctu6D99j0 jdPnvnGPA1+8aOe37rXyt5dPPW3Tth9atOxJZ1308xcvfcfFG55/4fLHrJ5+wn//7//wS+96z+5t +3ft3rF1bmbluvWXL15yyaULFi+8cMWy4VWoaqgPsv1SKCnJlhQdknCo7Eb8iHyzEU1TdkpJB3BM SEnbvqyxUw3p2McAg7GzbLIwFtlGWIsYYQFlrXafL4xnwRJmUT2D8DGIkObE5EkjLTFS86gBKJDU bE2Ns1G+BpcTU2PbULMKjTHUn7WxHH0h93PBkqWWpjE1TGYxHlWgPqxoPZrinQXGbRO0K7vlRo+h vdTokyAltbytQYpMPzsMOtBtvY5F2kCTS8GmuOdPgvb/O+rAYIUtMQ3lP7UZgosXqNqphbDkKSy+ yYVVqlXQSF9dTHmUjDzpI+FKwEtO5EUFpAHPl7wXe2/aHlEZ9jGPGC8MNjGcsunUQGrNBcs1N/sq qMWrmtH/t2jBQmOlTIfl4SVi1+49u33m7t46s3lq3YZffM87vvz1L/+P7/zPd/zSO2+7/21e7FdN H1i+/DGzs9cJ6dq9O67Yt3vnrh1bZtbNTq2e2nJoy84DW3ft3LNp475VK65ZeOlDL7/gGZed96wL 73HnBWdOTa9dv2XD1K65y9f81GXT7ztv66fvsfVTZ+z4zNlbP3Xu1s+fPfXFs3f90b2mfvOydR9c uf2Rq3du+cLnP795esu26Z2bZ+a2bNk+vWPphs1L1m5avGHNpk1rhz+YJeBIAyma5qgmSJHtiMdS lqb619aY5ApiVe8CCtUeWYVaTsfh65XKgVLxNai1Ch7g7TuD/Lqj1NCUhQUwIOAU6RCEKbB0PGJ4 sarwCgy1R4QCpmAtd4g7q6hRoMY1CxoAZTOD5OOUVblOARN5pMN+TqsSnlMMOR3uvJIgRqxNP/vU rKqepprNlBGNBnNhVUa6zzSbWTX32K51+jBrLzShPU1ND9NkDXEhF6Nds+M2jtrw3Tn57wKzxr6L efyLNONt/7+/9kmbGJl4aGdFQELnW3DsVtkYgbYlxlItQ5FRbi+NNcRYL2okosTICkpFD8aOK5kY ZbJ/8m82uXV1mwwJNR/SeYoibWsLAwmPNTBIgUHVRKpGU0WQImrZ/HLathkRodliYIFHZAk7Yvid 3/kd3/Z/+7d/e9ddd91+++0FUxhbt22d3rxp+O/SLxv+QzZr16ya2bxpx55dBw8dPrL9wL237Lht 7fonrr7kYasWXLd+w5HNO70N7Di8c3rXQ1dtefu5Wz55+tYv3HP7l87a8Sfn7/rU2bu+ee7uP7tw 9zfXHHzmbY966Fc+/9W52R2+2Gc2bdw6O7N9297tO+a27Ny0ffOsDMUZ1IXdj9mM8rVHKlx/o6ot X4mbdSZSIClxBSRBmDYXYei3I7bAmdt/jhbvjOMlIwqI1E2PjscNd6hNgZliwGiS+AKjgPLFGneo TsAwJVQ8ZXjzptq3ZMDWTjmq96Iss6kNEF43dkCMwgIz1pBDqqd+yutxiHsyhbJseRY8jlOpZY0c lWZ8vlLA05cgPp1ORh7Jeaw5ec8Iia3Uezrf5kIBBcpVhk0hGVnQ5KYwQ/ud+peI7S+PAlaxINyP 8Ubme7/wiU5y88h3u0I7y1nhrG1WJqbLEImVznASnnUW3qwMyWVoyaRKQ3oSsxZv1iMeSWbsHglo XwnIFqPbdu3apcnkrwqwJyVVgEMXTpgcMY/YVFAKlUwVGKEAmfgJfodvAaXpTNHQ9PUr1wJA9S6/ LFREah0WxfOSl7zk/e9//1e+8pVnPOMZT3/6033ts8n0hq3b1m+a8Qa9VANdetmqZUtnZrfsPXj4 wNVX7Dq678DVB49ee/T4dceOXnvsyuNXXHno+LUH9l155NDRa67csPudl0395hkzf3TmzCfPmP69 C6Y/c+H0H1+y5fOzh571mS9/7htf+/qR/ft27nIAzW7Z7N1m18zstk2zU9PrZjetPflX4mSBlE5x dA9SUrmoPKr5PMo0NYx81apNoUzIjlYzSj87WkpqBw8evP766++444773e9+jrl+kur4U0b6ei5f I2baXHvRqAeMAjBqBoSJKEStNY5N0o7oIst7o3ZluXJ6qQ7bSKfhjfOJvIZMjf2imhRjqAazo8SI CL+nV4VnecSUWVTMRmrGAmghNSMhStIjR5V6YmD4eyWKn3emajYSIdE3Kruu68bWbx7N2g5Fpt/d 7tE+kqiY5bYJaVTNSVIu4lG04G10YYO2Gg7Qn4/xf/ZwSvWMM86wPisyZDFgGMcMyQHeGdwxTCgl wUnDLMYq+VhSWyRRC3aE3n5XnRHzEeDBthKEPamqAsYUuS/tppSSQRYYpOO8qGrhFuPg8IHQz/zx vaBSg2TWFA5VWYTvgDDS8UhHVMGe65/+6Z9223/3u9/9hV/4hec+97m7d+7du+3QnuEvOWxaP712 +arlEnPh7pjbsX/vwYMHju7de3jf4YO7D+/bceXuI4evvObgDVcd3n70yO5dRw/O7PvBy9c//+yV Hzp7zQfOXP2+xZtecdmaV56z5Jemtz32c1/43De++o1jh47tP7x3z74d27bPbti0cc36VSvXL12z YtXqpSf/DJKCTMI/+a9xV0+VRGYJTQV1mmbtgr2YNPbwZzzI9YpyKU71UTTknO0/SvvgBz/40Y9+ 9GMf+9jv//7vx8M8wEO7atvoSW8PP5RhmTsbgVSSZQo2JQokCBPVD2O0GqCAUd1FR8t12egrdwne 9aXv0Qi2yGNyFPwsZ6RzRADzvVs4Ek36VpmdlGRAO2sZyQtJ4/y1PTY1RHDqzQVZZUqCpaYOwlAT qZGbNSVHlSc0ayE5XifXq7rOliFHMLnlFMRmlfKyifAMKiA7tgNDwWiKskKFeRTUYbnHk/COJkfA ybf68WfyysGWKMtTiO0TIiw9BWpjOiCU2JSxKliVxEKEIbEfkkHFHebZJHFoyRnkNGLgJJEYqgqd akqjRyGZArkSWKu/IRMs1c5yUyz044A+EPBGRE4tJLvzecQzDhgqaC0dRkwlx6CUb7vttpe+9KUv e9nLvOT//Ft//p0/864773u/XXt3b9uza9uuXdObt0yvX7tl4/pdW7bu3XHjti13rln3vLUbHr1j 756Du44d333NjoPbZvcfXbb9lkVrX3Le5T9+3pL3nrv4fWcteN/63cc27r164fpnbJg+9sUvfPx5 P/iCuS27Z7bPzfiom52Zmlm7cWbdhpn10+u2Tq3dqgjilLiUMU4lklEoC9XQHwHeY73SviB7agsU f6xYRVMWhfIO72J/6EMfCu1B3Q1/ww039OcjeGmJo8FYkVXMpuSdI7upMTRAPYAw4STX9tq+YwrD 5hrHCCkHPKO18SOes5POOJV9xrlmMzsk5BFNaggeOkqMrBVSTkePaGL75G/FshBDk31ePFJrKn0M a2Wk5npSmkaZktfheMkGhNYSqqcyqr/yVkMbquusHQo0AYtVYIIf8cILeSdCW2mX5eJRIr0cofnQ /mc0Sp0EPpyUQw5WiokbdtlCdoVLphE56xTU0THMh1HykkEViIJVZSs+OXg0W+ZyEyvjJEazhFIF M/3UhawKZctj9617CUTNotquXk8+NO+kEft5OwtdX5oyuVXd9pQZtNBy/WrWCNJ0HA1aH2MzKFBT UGpmeRSS0Sf9O9/1i3//j//4e5/85K9+8P0//tpX7j+w+9D+vVftv/7AtsPbd2yY2XNw1Y5rz1r6 rotXvnvl+p+Y2XZi576tu/bt3rb3+NqtNyxbd9dFi1549sJ3nLng506//GeWrH7pyk3PW77lgdNb d3/hs78zs2bz2tWblqxet2q1DhDBsvUbV4L77NSObbPDryfFJmApi0rFBKkyAiOvbxRTVVXbFtiL Eed2UCXHdEoZWQjS1157rXf4xz3ucb5cvMIYwf6+970vwHvDv/nmm++8805HwEMe8pCER44c6WRk rZ5r6yd4+d7v25GE1BQmiNZILWktwo+PmOwgfDgnH43XpbznQrJGmhAeyI1WYXQp3lpOR7+mUAaN FNi3PI/UWNbDEhzhOobUKJGxgY0am6aokM4n1O2hRmCWIEsIbUFNZQfrRv1mCXfI2VFhZUff2hwh OYqBvCWcUuOXjvjdwRAN8xCNcc+H9IGCetPh1oJiUgXJcKxRpI0RCqM1Gd+InJpT00KMOAqOvPis tVA0nXw1IiOVwCwdS0wJGpFLUhtBKWRi0rEEAlUHVvW6jsek35Kw2gWugnoxzDOC6RYSv+owEmAY H1Gt4nRo9vpgFSPtnzEFEnI20ZVXXfGYx3//E574pP/0d//xb//uq7//iY986pMfv88Nj7ry8B0H Dsxt2blxam7NokWPvnzxKy9Y8bnLVv/cojUv3bZnx8Ejh648enTPvuu37T6xbscdi9Y967zL3nz6 xe84b8mbFk4/5CU/+tb/+l/+s2t87eqphd6Ul69dt2rj9MYVU5tWrp9y5AGqYId7QLmURd2M2gjT MWr7ZSFOeSm4qRBitCOV0XJqnZ5VAKPahw8fPnHixAMe8ICHP/zhrvdHPOIRGOMjH/lI7/ZPf/rT X/CCF/zwD//ws571LI9eBI4ePcpOAQQ2LrRNYPCYxHYjDDkgBb/u25jAhiigmOxE4SoJ5chjPWZE zRqrBoaj8aOAfh4xqWHIEeHoGqVGMkJdgtpGg6kby2MwER1CpdYkqmELdHsxYEg0myn75ZFyXjDM 2spuKfW3HTZCm3HE3bibHmnaOH6RKcSCyOVutrXIVjLIC/krXvGKd7/73X3Go3/2Su+5EdrLvKKw 7hFfSjJHnElbeiITDcRyQE6/MuHFijC2WeYUZKvPBCcgjOjJ6bDjkfHUGCehJlW8MuldFeGRKWlQ 5ncC5AHANMfDT1HMEgZvySuBWljeweE48Mh+O2Eh+ykgCyuuhTTpg32mbEOAtzHe9t2EbjaA371n 59yOzTvn9t167wfc/84H/fzb3vbd7/79N7/1ja9848tv/pm3zO3et3Vu7/TGg5cvPXzW2kecsfLN 91r23hVbn7h93yOuOnrjzdfdcMsN199w1ZVXXHli99Hbzlv/vrNX/9LyLT/8zv/rT7773f+5Y25m Zsvq9VuWrFu9dsOKqalVGzes2bhWCBvXbxxaYnjlQ8rSiWmDdJ4tMKpSDWpWGSmos/IOmzd5kyKU kZSlpjJlh6RPKDs3uWvcPf+0pz3NPe8T5tWvfvXrXvc648tf/nKvNu55b0nssDZpwoHEgEZeGCiJ UWBBDmHqq5qtyBFN/DiFr4UyQqGp71nYY5ZpypSyVuwz0z2UqZQbQcVUszRJLERZY8cSwXMtANVT ScUxKmw64xJER7U1thrqK62IrMXrLmjXVBRsRLEVMEb1TKm5ftN+7NfzWtRa5SXUjR4rArPZsRzx q+HZt4/Od3YCvFBf9KIX/Zf/8l/+4R/+4c1vfvPw+R7aR5wjd/u97nUvZ6GKFC7GiORWUTgwmmUU iU+v8MGBOMy2hIIaCTcke6z/IhnqV2ubpUlYR0oSQy5DCka50WdfFUxxwRTLnHa9C4MOO/VW1adp ObSbpYx4pKy5Uacpmy3klHGVbdaUtZySgLR7vmrmDu9V//jx49dNqN9XORR27Ng5t334ocvkb6Tu +R//8D/+y3/9r3/zt3/7n/7T33m9mJ7ZunrT1vMXP/+My3/pktmPrd336sP3vvXm66+77tjRvQeO r9787IvXv//u2/7k3B0fmt35iHe997d9Jsxu27F9184t26Y2bli/cvnKJYuWL1k8fA0uX7l49bqh hlITttSqqqKNRE2VpEZOTSLiV430VbXymlIWpiyhX9Foykhqt91228Me9jDXePSYxzzmUY96lLf9 m266SY6qlxfVQ/ZO/e1+NAD91FWvuZHm9kioPSi3Fk9OZ5wNDHrMlPjpaB5TJPrbGJPOpOcHYVCf +BmAZATjwIxnk7WM80WTvNdYs0O4kyvarLVmjR4tKYY6UOkwJNzRHwM2ClIlRwi0VthKrZcquzpT UF65FzDXGJqmoL16emSt7bBH+s3eMcsaX9YSmsULki8Gob2ftnKE2LGD2lgr/tZv/dZf/dVfWQXX If2fEcBXo2xJtdzw5dntHYlAFaBdqrBXYqKxSjRGfKjWDe2cfFzySALkqoAY8WgqohlZJTElo2ms ZBg6meKO084aRpgVZHsmVEUXNpItU/kVkoDhVjkm7+PDXw5lIbO2Uy5K3HGAp887R52dSq+s6tj1 DvNXnvqvsvfigKo4slZU7sO/+Iu/+Pa3v/2P//iPb33rW6anXjwz/YElu3/rjI2/e8aWf3+vrR+/ +/RHzlr/e2dt+IMzN37ibtOfuGj7L2/acsUvvOcD1958+4bpDctWLlm6bMEqB/qy5UsXr1iyGJJX LF2+eNmKkz/+qIbccS3ITvruCvHLyDZVB0x1I7QWKbsKK45Z5VI6ZVdkCXpL9yXvi90ozUOHDsnR 6G0fmTVqMoXihU0WdDD8IE2iZ+yFyreVNSsJxiOPltS1IRCNjO0zMkhTwIykZk9NAQnCEIqZJjlJ 7+ShyOhRJK738eoe9a01i8gTYlBmMXwRomIQLdI8gqlQkbUehWeqXZBUcUqT3KMNsjU1qt3Re0yJ Ychh8nt+ynbBrOWWeGS5xEkssdZOtYkqNuKLEfXUYHZcG9uIDhTKdoTEm6mRBdtNX03c8Pe4xz1O 3u0e+nRXCHOI7/AjMqNoPKpIZU2N7xzIBB741meSJKcvky5/oddYwqVvnKDvJOxrVkbSkWrLa46S zAViqjaVBr6DxogkXDkqeluCF3Y8m61SxDDfKYjUhdwsUkQKqPNFnEJqy4s22FvrxT4kqCxh+mKj aaxdGCR3KHz2s5/77Ge/8Hf/6S//53f/4+e/8rUT93/tkZu/tPe+n1u0/32Xz73zwk2/eu6q3zh7 7ScuXP9z+w8f/dCvf/TEfU6sXrt45aqFa9Ys9e6+cf2mDWunN6yb3rhhZt2GdavXDC8++RoxLLYK olBCFbaskfTVwViDkrfEWhFWn1rKlPRL0KlhZK2Wtb/SBHX4R847gCdnx1qN0XeyruCrWtk1VRUY d/zyFeH54tQ2IWvnU60sEsRyasHDaFZG5HUIPgybrTOR5nRp1aLWUmAE1RiUjR7FgMxSY5lwrFVL 2BetMU1RDdU8RSQirJI2ghoLiFpTurEd0WxhT+syyxcqNmpKpOaWcEpuOYOEdkF5Q1MdRa4PuabJ 3Xy0c6TOlOnwCO3DL6Imv4oi5BTxOAAe9ft2u6VMJa926oVhWoEwFrRPykGHAqEpEp70tM7g3vWi M4Q7bNeke8hJ7L3SBN2C81ixCCUmaJrkEiO3tkLLlg47VqEaiIQaxhJ9aa1q1qB63XJFUbiajClM 26BeY7T0gVbAkfoyrrIdTJPjZfgXYPD2iXyS0PAnAoVhOY/ccS07JZYC/cKjY7QKCZU7arzt3HXo ta95zb/7zY/8xod+40uf+9J3/+E7f//d//z8Vzz3KS94/sOe8DMzc6+7fM2LL1/52B95yYu+851/ uP76a5Ys1vcLBLRmFcBPb1o/a5yamt64CeAZHj7Ly640h4Ke+nMN4QFhTBEiTJp4mvVQcRI2G7Uc E3Rlp0QaCM5RnzAqYIqO2urduqUiq9uIdi5IGERmKeulINqqAamnLmcSDUaHd5vokZwywltIXvwF mY5Za2tLfVvrjquQwCI8+5XF2lYRsuxxtEazR3L6xvoH4ZutPoIhJGlV4SFZK0Jo12aazeO4fBLa BWKgpsHYIeSa2boaabO22FhHMSsMhGGNZZui/TRYjWpDMXw5i21Wv0MlYcESxlVmADzcq5TEuKwE 1Q7+jSKjh+GpPaNJWIh4tkQjPtadKB059luvCJc/0QODrqp78JSLr27D11Ig1BShtdwhq9Ip7aJX WQq8cNpFLUmEZ0FDtKmY0Qt9jyxYJQaVsqpo8QII8K2iQyhyTrm2yqzKtna85I10qjgFru2xWVGN J5G8eNm9a/euHXu37jowu+vA+h0b7v/IO9/1iz/z3ne/66Mf+NA/fue7/+M733n7u37pBS958XOf /9z3/9r7v/Od7954/U2rVqxZ6mtu6erlS1avWAbicheJQixbtmL4oxdIUggjTYTRPfbIZhnlolbS SbMpG2/72tm6Jwu1lyWEdGiaIpRyjSsR6SAJtqfKwjizLTHiR3cYFqJc12N5nwBz6KtGLRdK9RW1 ERVoxFvpoCzbYpoWjhYy8r9a4BSRoOKkMKI94+l75I4OhdZiUkCmJpaGn2RVKLMeUyORNapb1K2b LEyqiZjVISPW0iSUC553o06rsLqu7bCnmio8e+SCvkeW7YJ9qfd4pGmJ5ZptcrsPfyAyBSMF3vkd vtt90MtcDkRGUo8q6M73ko+BfFRMFMoTYZDqFAS7uhyKQoK4CyKoyEHENZBwpSEIOLQQmRWrtUgm wY8yywgjYcSgx7HWGEYUFNT3nvqzdPJkMLXW0iHhVxj8CgyDOArV3BHm0ZZYyBEFs5KykAWjR00v u0a+RIsnt1YKjLAZNiY/uhuIzjDumNu5ffPsju1rtmxZtXlm1SZbu2Tvlg3XHtrzljf+xE+/8Q0/ 9cafevObfvK77v3vfPdDH/zI7l1716+d8r+VK9asWO4jyHEZLJevmPxhJZuFJBgTFTwkIFPKKyqR C6yCs2DKVtpWZK/1nz2lzKhZyz1mgTVbpuwszK8bvopVGQrqVu8iS7I22bGTv39hkyPAAE59FfkK 8BhKJ+A6ifaRAmfB1HjCY784zVo4/hyeHcsJaRqlNppFHjNeGDn1SBkFQgr58mh2VCCpz7OASQ1P x0IMBfWv2VCAVyjdZbQLkcgtZ59yFZOI5SRWUbZKgoiC2bBTd7VB1BgkpEnelI02Sx4AoR1jipqG BEb7VW+fpl4Vi0vL7JBMKhY5wPeTj7FAY7aVoHoh5oBKE9Tu8IDxSCjESbInf2nMCxS5KMyKyQgw RuFihAtIQuxwspZlJLB4Frir1nZOGITy4VSevW2yxldxKgTXtSm5mo7XFGGBZZlmjhIiNRUGzcKz Vl68AHN4FqeYWTNFk5pIPHbKOoDG02Hb1tltm9dtnZndvGnL+jWza9ZuWrVx3dpNazbNbNy8ccvW 4Q/TTfsoes4Lnvfs59x17PgRX+lsrd+wfu26NStXLV+8dOHiJQuWLJ38DGnx8mVLhqNQKcKnvdOL k8YeMOOxxMUvns6gimw71F8/Wah0LWwfWdMQFuJNITyhgtS7gTyGTSkjlvVW293hyEWlQwprIxjk xX5ppPA5dl2biLScYPKLLCkSNLZZcpGb0gCWOzVcV11LJOTlxVqlQPjvIU5RVUIhkOWOS3wK1ppV ASNh5FHlkzBFx/IiJA9Bukji0lcrPVaTq5hHlS8FyqE6vyrW7pCYNRLaQXZMWWiq5mSWBEOCHzcU oxu7XeyIRzoW4nXg2O2nqZrSSE/03NBDnFWpdmg8hgkn23GyFZBwPZYDr+JjV8dzw31I0B85E5k8 kRLoDwpmA7/Heggj6AEhp96W65uyxagC73Z32LrJ4arcXMvNEodFxxtf5GblYhUvOp5BXhA++4wz y6b4IwsLg5pVyGNEIlQuDh06dPToUZjniEI4p4APFVVAoXnha4IQc+vdiYZNGzZumppet2lq5bp1 K9d6rVi3bPmKpcsWr1i9coX7cvWKlau8uw/f/ytWDvzwE/olixYshIGhzgsX+HQ8+bOizlD1l6wW NLZBJOosl5oDgzAeO/iDLmFd3m7GR5YzXtOUewlarmgYJXKuHT58uJ/hKXvfR6kZ62BbIx6do390 kY5CGFSPGUVezMZSwNvlaMyrDW2V5Y4MZwfSn+Q1IX1qdKJJj5y828e1DFKWLGLWo4XBjwLLwaEa ztepktSKBMU0W8VsClJnVap7jRVQH7JpCWVmR2UlVTGz+ZJCCkIyq/7Bh3f1NBJSJrQQIyQSLrTc 8Eq5dy+ngZFTUOpOquFPAr5CCD0HLRAZoeTtUJ9J1MSBxCTtek6IFg47MyESy5mu6XUAhkspCVoQ LCsNDMBDkKAG5Pgia6HuMWoaWSFrJcajtbwoXNsgSJGYQsohQ3asZZ+81IRUgyLuckTBKE6rBExH YCzLjjs6Cte7Bk0KhMYq6D3iwIEDLnAGi3AEOX063FnFeC5GALR5RrPUqg/eLoo27/pAsqKqXFIW WM0xnACT3a2Glkx24+SvME0VYdmx0FpqNZBHwlwj8fBrrSmu06FMMvaiJWWHRE5fVHiRK446oN5l PM6nwC9TFliu0e3XgJJTwEPtoK1sN00lod8uo+9ZVUNCe98F+OyMRqihTBmz1iyGWTkifLPCk7JZ drr8gMLalAuPvtwRJheZxUf4iqaGNkKVlKu6Kbg6WDvWgUEe6dgvCs1aSM7UGCeDFNpKnUCfGhdG khoSjxix6cpuIzRbO4jRxtqSBbN4zXlah1lBxwiXKhN8VBfyzgWMaPSQXWSRJy7FIdb2w3IKHk1x Y8sn+B1OFy1CmfHWGiloizoDisQqJsCgTFLjYhROJKheFxIX7RNHcmPKLOMoODGCFIWOBNWOsLcd BlHny7Abk5d8+VKgz8VYLPFANRKhWa5Z40tgWtzNxho1riWrCNKRI6GbHwxq+vagdxZEQiePsiOh 6X3ByCy/VU8MgVw8jHMaeZxU4uSvNit7h5qCeKTAsgS50BAeAzzCCHJ+voyojD1FdpmOHBlXQ7ko JgWPNO2gcgm+LGQkRxf7Nddcc91111177bWYG2644cYbb/R41VVXqU/lFbOiiQ3pjZoEhat6L2GP 5NQo1/GqUUdRKE4U2t1ASFuSZAEzmD5FPbIjAKkpTgxiuSVGPDk1rpllvKiKGWVB9RQHb4qCqPD1 YTr1YRukYqqn/lFwpWBVTmswDWCs1GZZM4UyLmD1N8sCBXtnleBFwgsJL6ZYRhio0XtslqNN1Aaa quXkFOzjacG4shrxGJ6o0uCP9aaMwqWvRrWCIEScmqKIlYI9wNCRvy0PtxPUDz9OD72CsBaZBYnu 0v5EB2xYVXxFzLiSKTdiU9p8qbJRGOWMEQkX9DW0JRVd8JVSCQjzBXKUGRePEW8JnnysUb4YIRSS YEROyI6RXEMzRS62wFk6wOD9VtPLxWEBGMeOHQsYhL36CqNI8NB+xRVXwMzVV19NmUG58KLgcmSZ /cpFLh3eCSmoMIV2pOauUeq8NsiIPFpCLkjLyWsXxCwJOWJcjmpYCvAsYIHd5z73efCDH/yYxzzm SU960tOe9rSnP/3pz3jGM575zGfeddddmKc+9amPe9zj+os0AC9lxWSz8IxFq32DnAjJdUjI0S1w 213dpRIk6jeaGEQ5TZjspwBhPsBXhLEOlkeWc5r38ImyhgqPnKZIQD2DLIyujS2kY0nuPJZLCnil C9UKq4A6ypYRqnxbpvh8lR01u+z0pFmvWssIa7wUP2Vr7U67z4IsIqbIW8i48pqlzCbgULDWKq04 hlFn1uqncZAP/sY8uRd6kKAqRIbGnaPGKDcMMcGT0LnXNFJSOwbZURHO9BALiAJrGr04QFrDsSx0 Qk3WtQke3ahIAIh9ypYIgHcJ177IcmbNVrX6FRQLiSMRiqo+s4pNvlynIrGqwKiRdzZZaHmzKsB+ FccbWUOERh6dBYimtXDFvtGjRGTRn0XLID7wQBFUd8ChyQvE8Pd2CTE0BSMLdiYYHEAoAEVw6NAX WHW2R+2XvOyFBFXGiP8eqkUsETbL7COZssmdUiPxiFBsIjxx4sTtt99+//vfH4Yf8YhHwPmTn/xk 8H7uc5/7/Oc//4d+6Icwz372s6Ed/h/1qEc94AEPuPe9722tCNmUPqqqQlVYdevEEYNgBCxyHTJB 6MnfzxlD2iiHK7y2RKYoOBHuda973f3ud++/NgPwdRqFybqTTAtrv9pVETw2m3GPwjAm6dwpgEpa eS0ZwzDiLWFTIplFGL0R/GQdEJQaOqRc1urPGkcs24JanaZC2YLOR34jLpDgLVQ3U6M7cmPA1HKm qFliVpH1SWp6RtnbZXLLKetDqzg9CfiSsVhkHo3MCb1+FZkWZ0gmSBrs1mSEZgOYUORmudqpEQWa 9MMSa9yPBukjkbHAOL7jQOu7GzH0LdSONbolTCk3YtYowoCXd6Y8ojaA0CojpzSFiiTv0awYzIqK WcQIjCmZtZySmC1OZvkVZMQUTRJ21DS0UMZzbcqOWqX7bSqikC/bDFT9Z6G66uG886IwxMDscIxN SI72m0RI7V+lkykXpqRTE9g1naTaHvG2UgcjHYa3EeQSZ8dagQnYyKNMCRFGN6izc8qbOcCD8cMe 9jB47l+/6E/Rk9xxxx2ucfDuCPPa4hHhmRWkGqqDjBg04gWmnYoThaIBdhOkGScNOHRgEqR/miJE TgQE4XCO8Kbq/jqeTRKrKPNVNVDQDa7GGEQZfY8jypWUQasmngdrY+SZtTVGQo+aodJ19IdDPWDv UqNDk0d2GDer8shW0m8XNBWnQ3dOvFsSeawN4gtePXWv3kvOrMCoMeIRKChoJDqKr21EqIW0HyLR AP8E+BgmjAqB0VW6gZ74mGgvjUwwVNpCpMYHNftN3xQ5g0IRQUYkxogINKu6gAEJBjEoYmUKh6qg 84ABQiwJ8F2JNRD7qPNPnpbzLhOE8Rh0FZcLBllg2UJLQhEFo6oVldIrh+XiZ8FCcRqtQoQeKUck VhklgnrMu/Ba3trSlEXXOEYKjjPYgHnUSz6MEYqTF1GpmMIaRStOHgXABWKcR8U3VXOo8LjllOVo lOPYamZR3ZmOvWCkTURtKNfsi0Gd+x4RXkiGf3H6JOlvDYA6/qabbvKe71y49dZbQzu5Wd8m1JBH KauJjApyJI07gdJA+LrZ6LHbPurOH9A/ednGGxE1BiXYKgZJIJYCwpBQQCHEWB3wgZwR9vtcH/UV U83ZxNM3krOfsFI3lTW8XVBJu6x5tJDdV1sNWf1bMiBq8rqhYykrCH2aRn3u0Y7QtDUU+LKE8WLm t46tOIiO1grbhYGo0TE2yzhiWbdYbn/dOhqsCG3xaW1A5VAyJpjDKweeLTFZrCG0BR6xMradEFkQ q9bkT1bSxhc9UyxoKV0beoOQhMUUkXTIidiUyKilEK8LRexbV+iEjPPOJkYwWsqjCOUzwcUADKEi 8WTQlkiVgvCsEiGyit+2IUcizC9NUWXQYzZpIjY9Mgi9KMtGa0fXdCzPAnl3O5JFsHeceYuBE6/Q EIV6JbZcbWUkMIwgSQqPcZbLnYLiq3CNhWlrCy81FrSRWVtgI9DYWFmmXAGtJWfETlnFglIIVYQw bBQ59NqFEhGqsG+++Wa3/Z133nm/+93PiLwU9BfpHBnKyAWzIzwKw6NOC8a6TkhaqC4aoWhEATjN SE/qtBJBGKbGJZQnoPgn4pdaZ5+FFMI5Yo2C5eQUxBlmOkcqbAWpOCywRj+zXBMqY2exDVJzpaNv FeURjWnaMqVWWKTsGqMNtYQ+BQxHog2GyEISmyUSQaLUSgeRsF+QyD4KQ7MxLiqOLCe0F3YKcLSi TdF4/+wbXiHULp7XeNZZlB6MFZkxpJEXpUJQI6dmtNlKIFx2yGnWuwJCUg0MBYcxRUdKzOKVg5qp Lh+I0nA6r/8Eukf5mJoUcPiVmFW59sh4xAIcogCfTWMAbgzSCpEOYnwIcfKNgDzqfhDtNaxQjeTj 1a2ICto7CDvCFnNEk82OWAeW6gd7Sywcf1znCnUrEtKXl7ohGeHDMMIrETKl7GqFahdjnZpw2P9T lKRWrvvxdlAL2pHvORe0qZF9KUhQRkIyqoBStFnYMoNaAAD/9ElEQVSKQChmaH/whHztu+1d+/Ky StYssBPlsQg1sXaqW4z1BiG/5DU6mqD75Ec1hqT+RDTTtxaRp4yymWaJcIroj2pMhdgUqphqILUy DnWf9ytPjEd8RqzFSKRVbVA1HGo9708uV08joS3Tn5Gy21AtpPgsFACiFo6kDHQc8W6hqTJljd+M e5SjkU5mdX6HSL3HuClROZodwb4iNTkFPazfhl/L8WQ9W/Lh8qzJ34fHm+JemTioQNFYCzF5tFaI 1FgoeiQIjilYiKQXIPU0gIUoQagXwqiC0OlbNSqoDi8UPEKIcBHYdBkqN+UytJYLyylLmwVtCmlA hYBTL4bq+QAO7R7ZpMYFTVN0Ar/RrFamYGTQVHKawdgIFcgsYWsrsdFyRxU8u8+ROzPMD0fF5D/q SIG+MGSkIWQx6YGhjNJpO8tO2ZtC+DbCqBWi8VH3YFhQPQsx86cs1w3jUaJ6KklCGY1NiTAehYHo kCiO+PWQm/yWW245ceKEpGTRZhX/GABHQyvM+8SINMxIHnXaKAyc3djhEzVbl1MeKf0QzmMuyCtU EBqAfurXbPPLUlJlHa/IQbdoUfFblWsMy2ZLDXlEHmMopGNVCjGjpLJzVKjZMcsmF1LubcUUuVlO UcqorGkidWaqE8e+aDZbqf5cFI9teuADH2iDbI0t1op6WB+e/LUcE0yXXp83WTdbySjkrBJTK4d2 19rsCIu/hNxDowiqEX1Ral/xhT2Qwxe0cMfzKRACDzWSml7cGksaCGDMUrPKFEfIzskT4aVHAaJc R2EVwyY0all2EJ537oqHWacJQDZlOSYYs8NI36hOTSBnjXA4SybHBDX6qOOgEwGPLAd4n8TerO59 73tjGCkFC5GoSqRCqWRba5tVjFBxlEhHqqGq0lFGOdrv4DrJfthpOsHbviAMIhlwPO+HvUiVPFqi euwzFewzhdS8enKH2j5y57UCClsd5OKql4h9tJz3HNGMKRhGcsoIYk1q0tRIqHyNtZYW0kho/hS+ /vRoLVKfqlShss9yDAl9TQtCDGbKbCnLF0m8iokTIzUMnSJhfOikSeR5QVkuJISXzpijguMZZA3j 0ewknGEVy+xzaioXJBQsNJKINrSbyouwOaU2ZhpjlhdgsRc2rjbotMop0s9eu/SbrTFF2a7pVW15 8hse8VrQLHa+Fi4FfFUQhCnksVkRGE2RmEWWo4KTpDaSJ0YcJcmFKHU59+LAaBd74JSSg+hJBAdg GkvowqUA+fgQiPSZEaJgmzUlyH4uSFimw44lHR/G0IgPb3h+xSYksLcEko1sIsY7LzoymMK40PQ6 BmhJKLDPlGByZDliWbSIpFVeeiHE5zqQSK0DCAnGQvpiFnmFLRHbIa/OO6PGoqC2TamJIO1o70rq o2vteulQjvAZaYqEkbbMjhuzRt44ksc07aOodIiRhF8e5agmIheDGpIzRZm7ET9ZmKTyTyR+fvWJ Fh/7CgUD8iSTJjp5s9Wfpkad+ZJ0mjIiZgPPeHAwJSNR1WkdbeKMqi0j9BF9iYjcqmxixiIwmE0K CitNxEL3VqakycKQwGSzoJqQsoK0PPuhnQ6zokUYlo18maKfX/rsiBDDhZpDio4N82re2dQSCLrx xhu9gtmj9h3QdFpLhm/4sS4sWikBzHxUm6LjUXBGU4LrkSbGKLIx1vL0iKTKpfp2prJvVliqA9hi 0jQCEqXQNa5mQoRAAiFwFarFaiSvz+DEWmmELsuFLeHCEDOP5G5XChyxHFUmQiiFOlMCE4/AhAc2 zheRqBQLzPLOIzznyEhiFMBw8Jx6C2AK/pGAOe0soC8XsMd3xBjxLJhC4BpJjS8eZaFixlCqjTrs EKZ+andRtRV/fdy50PbXT/KyEfjx0ZKSrSkxnQg8jk6FgVg2lZqqIkYoKE7B8JhONvEkyquAtb4p S2y3tTqkfogmbT+0nCkKo06UR400AeDQnPqqG7ufukVQTUJe1xkR/fmjtYwLr9Qq0UjFb5bTwdOp X9HznlPEMhrCPfUTNToZtJwRpZC1muCVouDVTW09VlVkSTlW9smenDxTZCGXEmGfWsZpKhFTiKaR UA9rWlTPkJAza+RLJHrPvQIapvQPNQ1GblOGG56DkikrdtsnvKn8ccxiRhGmWogMtXbYxskpixhh oYUUjGzypzT1tFn5k8AD8ACMUOAQgYf45AMYLkOfi3BiVtxSxXhE3Y3Whj3gkfxY8SLBWwJdbGI6 1+mopo3nAjiRtaZKzSxHoiIRoY2piJRFJTxedLxEbDBN3gHeKB4BCwyk2fSx5LRyq6u+KWGLoZOi XBgRA+MqIx6BeTR6FEa94rH4O1DK13IBi1AklljLCMKg2nfsJ0x8DJsUEIaQJt4qWcvXdgRmVJrs a5qCNFIjaR/piE0iCEMZKZRHtaq9WOa0DhmbRPOQ6BBkpxCGZGyeoY0mJ4L2gwSEAQZ3zFlnnXXG qb9p1x0+op1ZdoxZMJLXwFyUqRSkU6kRhkSECl4AEdfMsm/5ENCpd4pS4IU1dlhQNLm3F4rDhSmk vFU1L8gjeVuQR/UvYJblyGP2TTGLKl1L2kFOa0WkDYzM1i1IwfWnDnRTajmP4qFPs9NZA5sdAM9N 1eG+UKxXplLFeBRuIfbYrOq0W5aLmAX6iLwqp4myUGMhoRDKRN+IW3x6WjfjdQxsYNRRrMDjwhxP BLeHdu+GpykHeLDcWmQhBTaVRiJi49cqOpZLXunHLRcGFyyrgrWKUmXJKyj7NNs/3UyZHHWDsUAo AN4Fg0J+vjAgKnhf7B1bPgRKRJAjVtVBhJxiSMgFidgvGB0pMF4YzAWzxqohgMBpRJpPeBVkrAlq ISI0KxHKoVGVIgHUxFxPtmjAfyP7UmacR2urg+LEGM2KRJw0OwWk4DEXNromGaGeJGHyOs0Yo5HC AMKM8Daipmq2OnDosFPEWhaCqEcKwihBGyqjUpOshhSkUqsAzdqYfYQf27tTQGzUOvjqZImXfruJ uDB6rHSYiFwAIcLIznzLfDHuUSTqppiU5eKRNaNHHsk7X+y+yrNP3t6JgUR3+Vr0Can+Mm2/GBQM xqzmOQl4jodin/ppHDfCEhO5QhAKFGlBDkzx4RHfIwVBd+JWGgspFK5VeAxNY0VXArXDi7UeDSqa uzaSm7h1j06FSV0LKiSa1RJqpiZ9fvJf2tHZFUKeSPOpUbkwZblsKagap3UnO2yGeV6stTf06bBP 2ay19AlN8Z5xxHs6FrrVe5nnQhhWmU0NLzV7cN1113nRcvNzxxFTgSQSjCVZs2cIw7WtqodQTdaq ekgByT2KRAAnTpx42MMe9pSnPOXJT37y4x//+Ec96lH9e/JGZOqBD3zg7bff7gNPqJZUTDR6r4b4 XEjcyKNExFxe9PNeYG2rLUbisbMUKnJNojc0ki7SEnoaj2IS1vH6MApyegmBult9eH2f/OX5gBFZ iBjJtT7kCGWQHSOeowIbMDohgUWy8Ch+q1rC4wh1CzMoyNzxJVOmyp0FaUpWyqidQsz2mJdmMWql INWKKZbFjEFVw5RVKk+NjtgqI8IzYpvqQI2RmuAx9Zje0zYuFTuYmi22xEJ7p52Q3jtNeqi6tAEc D4WZ/JxWWKVqthDbQmPp0REQhlDJ1MvIYDWiT6FUkVUkTJFUl9KY320hVh1lYlYJRO9WB2mjWShV iFrfFB0BKIEpyG9tNuNzIXmoVhF1oUbODh3FchZArBtYOZrimuXwbKSZl6jZ1ioigyy7yb3Ae5vi AvbIme0IE7bUCMGeo04usTGCGC94OuyAokicC+h73ghU0gYrYyWt/gITCXcCuO222x796Ec/61nP eu5zn/vMZz7zSU96ErQ/6EEPIr95Qve+972NAO+lQ6hcWIW8gDiMnBdG8esedeC0LTDiixNDEs7t uF2219Cic2oSzWOXkY4iH6B56gfmRnxAMmqP+YA3m1o474/N3+Me9+i/gGSKWpoaDDFluXYaTxw8 s+RsYgYkTVCkYgolZjwdowKSGK2izynKprUIY+0YZDHXumMDB85aEcGLSNjEa5L4qpeER8LRgjA8 KhTLiDIL9FOz3foQWUuIwov6E7ImKRbwNkvP6K52U8MEpdAuPLvmUdcZNeRppSerOolvEnHwRFsQ bZ78K2jhEhZiahpXENaqmr0xDmWbvNiLPssiRhhGuBNu4BGWmLS1gGADzxqzNMdVUpWbKY2IQku1 qAR4lDXxtBN0LKFsCePqostHFJm1UB9zSgKNoAs56tVhEeDNWs6sMGyGcYw5lCJqnRrsw4yvdwRU NsA2AHCvAAjDl03KLEcIw5SQIgaFAfw08cKgMB46Wm2sjPhNcd0vAiD5Pve5T3/67f73vz/mlltu EUD5ssMa1x5FIqqOP01gVjzscEqCxImPCl71eLFc4mLQD7A3QiU0aiQUJkPvAOJTVFfY+rAUkIyE I5ItAe/+ngyo97fiyM0iRiYX/8k/EsuOPtRdSDt5zCbSeIEKYZqKzHpMwi9TqMjnU6GmHxOxzF09 qRMQXpOTg4Z9URxR8dsGUcN0vpDTGWOOPKKwQBNTW+rPelsnW450OAVLGOGOvn2xv6g/pq23bVZ7 armF2lhzeqyFPJ5mpeRlpS6csViBOmYoscuBEtCkphBh3khHEExTExn8q4jyqSNNZInMq4KRKUFQ s5YLs4QsEGqj2k5k1OhbmCN8xaWGQTxqXyCRgIVIAEE9HZEbg6UpmqHCJQyH6qIEkCbmUqZDQkex gplIoqBCuRzHPRADs+moaToWAhK033TTTa5TIxDaDMgn70wZAWYVpsMip3JnX6bG9pvTcuwx15Ma DEQS4GVkv1GOPPJl701xV2yixTtK+CpNjyyrv2ZShPHEJCy1iqaf2NRbHgWg4fRAYA6HYWY+EQaY 2gCfmiXjQh01QdA/A3yQhnkjvkPEiCcE/m77XGihAdATSPPCVD1Z55hF2ac8Ul4Q3hSd1qY5YH1C +PlkVrsyy7gK6ElF0zzdiM2SkDNIod1RTwqEoqJGR6jBgSQQMajyKVulwm26nTV6TDkslBp3XOgc O67ZdLU9cnzbLKSRAotNt4l6jHFhMM7maeIrDsQKPdrlYCwUqnh1qYIYj8hCEZjVjqwbJUNBgWiK jI5Y1YUdcWc/92YtR3TIFYtfrRbgmW0nkMCalby+5MIjOzWlDkbBElkuDMqiolPtjCzrb0Xx+orU xVpRcYQYpC8FFkIgCpkMkqPsCN7CToR8kTBuodvPfQhsUIecLHYCA3j0GcQINZwjFvCmCC0EQjoe U2B89Mi7R/mSi4oauFoChBLhQkbtusfODmqIC4FZaLkgRctgY8QFMqWwdsGmjGXH2zI1LwwlVSWb ZX9hJtwGvGBpydhLNt3a9t1ek1MOySgwWzviCjNiPvLYFObMM8904Xu9N7r8WeCdTq7p1EUjqIqf U6HSyWwBODLyzqMELbH7GJoojwWDMSJ26NCcQOTkh61HfYh45ItQvohcGes96WffqoKhiU9ooZEF muofyvABXg/YPnLVm2QzHEmMWI7njr53rkmjDaQTNJ72tvVZ0DPtu43LoyV6YwA8E2McorTAKCty s9IomjHbSkBuxAvdrLZg3Vo50EQY4Ro1CrkIqHlE+oALCy1nEGNsCWUj4x6Vu06ioCNzoShqKhI2 wwDAuIIARrZQp1LkZrnT3Joe1fFGpaQJGABDwhdH2fcYokKgsYUDMua9QWRTcR2uMOxRtJ1lvKu+ t3qv1v1NMoERVlLxMKIOlgsVbrlAFOwEU2zSx3gsSNbmn999rYmNDoW2mU6XsNnCrgLSKXIRik2C ahupP6F6UkMYgYV51aglVFhZ7KC1YhYwjywzKBdkidOEXNEkSLMWYgSx1hltZMc+ToA8kG0FpwCA uMvjCLmIWijtX7xA0O4RATyiY2Hbx6+AWcgs+WiNHcqtYhD+TVli15QCY2FraQqPAgaJmZxaqWWQ cUssrP890illPUzS3UaHPgvGGGZbK2Ck8UKN+quSJXWIfdEP9leTqCGbrc0pX2IQjzbWEna/Zqhz CLVrG4rsmr0TubVMMahPTmORCTFhBMGWiGvQ9gC1AMlHrDSREAOw5R7p6zBu+BAZedasMmXXO3Ky bEocxipF3yMj7ROmPcOUrepLlRFBK4esuLZEz1UdvdgJ51ELJqGsI7VjNyGAiSEYsEDNKNm2rRRE CDDwBjysqaYWb5WdCPNBhXzUsUqa0jHS5BrmH/CABzzwgQ8Ee4AUg7WqUXkFYG8sZEHYEZ7fTgGj RLjAiJw1Hwi33377HXfcwWA/eCO0f5bIUYTsI94l5VGQysWX2qqwHJULL0JbIH6raGLSROSWy4Xf 6qmHIm8QnWICQPe9733vP6H73e9+ghGhjDSJLVMEdmQnMBUml7KeMRX27KY9reDRpP+HprLF1IyI MuyN8AbUQNv1zg5NHuvmcW3L61sMOQmeR0vYNEVuSY1neQvJzYoNhXlLRKXJZUSfEQqUrapdLaFJ Le+IpqmsdV6gbGIsZ9Bye2G0Weqv4PbIQsSX7rLvKq909oUkv2ZtnOU8Gu2a5kGU7ZQNsgUd9La1 XjUqvngEZgtsqwbTNsMP7cQnoIooFNPgFJhJ2iSMQEn4ky1eFWrfytHa8GAt8AgRcWmVkaYppCHI CccWpIxYY7btqUx44RrFgLjWl0KXp/SkVJuqjpzhCmEUAk40HJwDJFQ0hVFKvcgCsrwzqKbkSCkw wKk0vo6GTp/8ZIupMG+H6LMQLIWB5x2RS02O0lEEj7yPv4qjTxIsqWF4KUh2OqFFyKn7vE9xy3Nh F40h/6abbrrzzjsf9KAHPfjBD3ag3HbbbfQZKQvGuVYQPBcj8knIzXrs5aLiKBReJAVDAtgnTpxg NlRjPDpr8Jz2D+B8//d//8Mf/vCHPOQhjjPB0HEQCMxaWSidOHWhkOypLYaH9rQeQ20ruYZBNt3O 6iJjELUROrvbuCVBfXwVbyHjVjGlgdm0cHREUrsiOtkkZwqT9/TxNNt97rjgmpxwaN95/8UuNq3K HU1qluBR8eelqcLGxNOhEHCUpR4w6n9yy8Wpme2O0tkLe0fNFI8YYVjIlBSo2TWNB9uUFdyI7CkJ mwjjUABDHlEHhKayRyf/tlz5NHIfko14wjHospUYK5WyBKhJFZE4lpBZybCAb1Mt8UjZaCoya5QP d6ZSpsnRuD08Srtam5WwYuknbaoumhsUQUI+49tvN7wklYPc53RXIgXtWJcHpLrfEu3OlACEoe6g Tl+7W9IsZX4ttIR9jmpxvKk2QGWLp/C6okViZLNZMdMnZNNaQQJ2LyMY0YaxIGTWFIN2kU36cnGp ds+LUDocmVUWFNq5sIp3USEK1iIuEO+daFLjIsbZpET8grrTBKQf+chHQvhDH/rQhz3sYRg4778h ++hHPxqPgB//qEc9ig7Yi5xTTWaP9AOyZfZuwN+EIAHZUHJbrNR0QloKE3QMtysaGdQNrw8tzHKN h7JgakRXxwSb5M2y3NtBUyP4zYpBozJLwoLZ+lx4nZKak4XROIVcsIaxijVkCcpIxL6xSEwJWFmQ 5u9FLDSWCyK3QbZGq9gy3if4GK5JYVAIpyQ2lyYdfYtsZeesXdZgCIN4ocwsXzqWgtuO/vAHb9gS n7CErnZClKRo1GLEXtmmZkSCMKvoZWJteVZos02paYlRaMOaYlw0qAOs8yXAC5QQ1RNCYpM+teSU 5aOzkV43yhCEOsOMYICA1iOEJAyiRsmrrO5EMEatm1OvU2ZHNSkk7/0ZKuCzzUAY9lkbfv92/fVs eqRgrZqCpT1ASRDcGsflHRmWuxv7ByQ4om9tW07ZWjapUbbH0gzMNhuSKdC3hfQJq5760KFsieVi BmPhVQHpSNxCKYsn+yQVSgpgT9lxIypXOqomfUrgvVOAN8w/fkJ4l7wzgiORazVh2D673HE/bt98 OIVbDaArMB7JEUZrGSONRKgzYRVTa5HrohoMYUh0JvidfeqP6PQiQJ9TZC0L3yMvwvkNRl6Hsy8F aNRgZoVUGFywQ6fTB8NOwRiHiE+9XGDmJ1LbBxY1gd7u9lzTrLfJ9XC7b4sFQFk9HeIW8iVCar2j aQCbWJPYONtHAtjN1tvit5YQX0d1tZwWgCVgLDIh4snxqF3hT+bIFL7amRWNiOerofIkJ2xrjdIj RCwb8yXtMKxZkSSVW2JS1cc1ulbuFFAUQkSIMPrbKgpyo6zt5K+/lQBUwuQtt9wCTiFW2uQYmurb jU3oONC4bio3m7bG6352LNT9PULXCBikrMgjOaeIrwhsQjLMwA+JeLgQQ6izXPUtYd+XsNvycY97 HCC5Sy1xb1MToX0yIvqOCZezVpBmncE1U+yAt00lpFNUqLUBW8qIchWYhH/yxwTWGj3SVC4hlbiT osNCMMipB/Yq04t9N7y3ekJqHVXC015djPrVpth3G61hdAuqf2oPPYDqEI3RBWCLaydT1PRkC0em 9jNbF2UZmM8888zTJ/+JpH6qR2hJFFARg0GUu9BuLDxTxSYwnaajtJNZU+NyRKGoSkGcTCEMkghK KJ0BOac+UlKQmrJoWidjMCasCHypm821HTaxnlcNQXbosENi4fjOqODGrjG8Tg7tttIjxqNWsSl1 S3INcFoRyw0xLVYkSrUYwpwQuWJRqDQptwHUxjyNFCo3fRTyTZU/BY8R3kJCJZbMBPUDKbckSSqB DJHotVEXO6EcjPKvw6xSnZZQhhbQCgwaXftCLNhjPFZTVFHagFZRc495odXK4Opas6obfjxEwsmA mFMf2GHGFAUbADBAHjwQg71+wzYyhQDJKdAZYdZBA/BPe9rTnv3sZz/nOc/5wR/8Qa/KFlqF6AvA kkAoEggUKheCLE5GhOqU6XiiwHgniy2vUBihij8S8/yx40MKvTgAvxFPgtSTTS447aqvShgnFO8C Y8Gm2ALdrLNtlk2xv9qgttEVYKM9Aowe0Gn2mpqO1wYwoCVM6a70KSOQHhfWVEY6HrMJli5wFNrn r41IgmgejbwPDfrPXz3Ih2tn8tsKPZ8Rs1GayKpal76x9saL30L2Izwhp6GaRHGAWXFMkVQEyz12 YymgDm8hfZXBNGvK9tnQ8ci2RzYIY6prAA/S4x2QvH0fj/7hhhc9r5WgbbABxpCMCKm1E2O5kYrI P4VGUxVFdSKSEs5amgpUdXjBSKxdlyT0GvEYaIRMHSkTQUtgcrUP/8ybfBDG43ilWGi3wFhiOl6n Vh0MzOhXo7aGUlVgDVEGhjCvfNACQu4x5O71aRp+dLz6siaYzgtmeVHE6sgsokMTSi0EgxAYE3RR yGS2I8AjxObUZ7NX5Sc96Unw378SC1emYCwFEjqOgyc84Qk/8AM/4IxwOjzjGc8w4i203FrXL01o FIYDSF4i7PiLcdirpyx0iVIoglKogKSiLpCWdPMrnUS8wzueuuSFgSHhBeBpMsha7xrI7oC9fa9h Rvx4rAfsMtJ7mgrpjQhPnyb9EcN6ibBeQszSZIrcLOOTdjv5s3E0yiMS+mOfpzBRHIhZragJdZG2 LIZRjZ3RBaHZ+tYoC5EYrdJ+XV3s4CmIc5LZ8HsuU7pUf5KzUCKNiqBQ2rizRpBJEAkUaHU7Yjts jY2zU3ZHwZ3UNbBS68w6kGYd3mVmLTXyPgCHP0vPPTdi4l5wJSAsXjHci6kQZUuh0aNyWD5fWKWq UQUdlU1lhLVArjRIaXjv0Yjnt/IpkEYUZf0nJWlID8irQs3qUKTpFFQgZVUjeVKWIahLFbl7XZJg Zuxc1JHDmXHqz9JhCM26ssBsBJs7DSx1PGBTUEqaVZwdjW4WGBwKeOgywnYgN+VCdgTwPlyUk6uS QmQVBR6R5cbkljSahSVod/TAlc8NGAPpJz7xiU95ylP6D0Lcddddz3rWs7waGEme/OQnOwv6QOgn 6g6I8SqWPsvaQtOooUJV/LZDSesM7x1iczYJYBLRdXinkoI4hhh3snAkjF7sOxllLQthKwIX6m8X 7Gl41gaaoQ7RAHWUx3GqxtB7YZIkoI5nBKFZ0XayBydqtRk7LESjWVOWM8ICHRKEGXlEk2V9zibC MJudMYyaGaUsQmqdOGlCvrXhvFGcFNhngZpoq7O19NkxkiMSU1YhdjwqWpfQiOQOX+2n9/Sq1g35 dBwT1DSkjdNgupRcS9tNiDB6BAQdyAL9k39bTpJjNMgj3+JAHWOmBEezUsbQHFOaLzTix8fKKn9U NekrCnz2+idDuxjhR6d0iljCaMQbkHs7gnOzKuKxF/4I31tAsITVIIR0cFer/E0pJXKadI8hmnoX rlyYNbR7FXotgVVq9FVcQZWPZV0OSOAEkPoeDxiRk8JC7tgUebeorWKBa5AI/0YHB1OdC/aGl5IV D+ABPFDBLQADW68AAC9C2IZAEdLhkfcCaIkDAlno8EJuY0LZ8aKG0K7ItsNeKLWNUAfAdsbJpQPC 24eohOQIcH5xJAZl4drhIgzHCvvufEss5FpBKDOlSjbChtb9uisscYe0BBSF5zpQb1BAGLPQlQLG 49iQXQbUMlKPZZNO9utACxlH7Ix9SN/oMUmr9Lbw2Oe65SMVSataSJ+aKcJiwxe82EJ74VHooKHA hYVZGGlwcApr5WW0EXbHyds9pFt0mnrqnK66GpuO5reJgGAKzsc7yRRomFJ/vC6yI6a0H+PDK30p CXEMy6gE0iARx5gGeclbVfRWIZqmPGYKn9lMtYtm8SHZEgosg/d4OQd7vsYukT+5Y0n+0pa8oD0C j7QlLCUJJ5EkZXmypi4kCgE5UgUq107g1JoIJGCYQbUL7WAJnL05A9JLXvKSl73sZc9//vN1drDX /QoHqCJBYNDpABtdff2aCsZIgqiFHh0Err4qbs+QveS615ZcQxrvRgh31YvW/nEnSChiDVwZ5AXh EYYjSzrXkaiMINoqs9KRKRKDJc4LQQpJHTjlWmFFhQTDI2vOKcrWVijEu0TUxCmDnDgssKmehR0j ckcqI+qpqnLsLLYXttie2tDaICQMPweb/CRMM2g2O94BpGeCOgquhPpQ29RIdVeUsk4LP9QQ3kLf Aizgm4pB8RYiTN2LMPOFvKCE7PNSY5NQwNfqubZcbBKUAgXCMXg62ZzYHoCDMC3HW2Kh9PWtoqke AlSb4qrTJ0aV1OdhGG8KE3wssel9tSk7AoesdbfbEY0BCxbai9O6UTkeI8OXs9rJUDJismHIxpCj EsBQSNlUszJBQ1qTxBD5eF4Ywbi6sNyhmPGRhmv61N8oLEkgcdrVRuFcPtKuqxBGbylKxweehL4D Dx56o5a5ptTBkBNpZVCc4Hf4d0Ka1dBej1/1qle94Q1veNOb3vSKV7yi/6wSqFjioguTurzTweUJ SAgqgAoY3HgBnimvvj62rSUM+UBebHYIH8GbbYNzLwXAxqwRqHpHMDpZIo+dO+BaRiKBcIQZeWqg 27XPr6ik4M3/h37oh3zwu5nZlwvY6wnpQ75aiYRZYbDggLNW2E4xJE12AJt3kWumyqvVGEGCyVQ9 qmXti42zWfbxfwWDUT8gch2iMXSgIyCcBJVaSyMZY2o8s50XEVOUAy0Fs7zg2dTD5ONCI02zEw+D WkIjHuGFZJWojOSMZz8jLR9XeYwvSAzlQhpd0BkVjK0i4UhZdLim1dUVU211r9KpYbe6m0wBIYUa xNKEjnBEzZZVc02l5mYBBxDsTk1ithcEB8EAeIt7AZDeJOUh52JltE0SJSY0gq4KChqZmmzZcOxV IzvnsSSppYk3xUVrabIjrOGEOPVtExNvpCA9cUe9vSP5G0FaCThiBOxVSqshySuBWTryT+7a0aaQ oI/lD9j62PWoieFQ60MpaKm1VsaALmAE+De/+c0/8RM/4bYnARirXHQw7KIDY+NznvOcF54ivCmw d+GDEy/whvcO/NznPvd5z3sefcY7aIAHIDHFAFdQLVTICaswL8LJSTJcy1z3sgDhpVmCxUzBm4j3 kcIQm6ScR/0cwRKE6R5WCmNfEH1QIDa1iFZTahDVFcrYu5WTqL7pdYBrRLMXK2GQazgtZZZE8S3X jvpn0h0nX7O1ARj0iy6MJtEbxhAC50E9JBhDRf2DYcFIn9o5k79C27911SpyXnjUP1xrIbxmI4yy Q3PiZzhuCmB0gTA09ScjRpKiHUPNkSUZzEhyPMKgEdXGIp+EMJDURMW+BlZhCFRwlxlwIsX0SKiM Wp0C1JSIpEwBBUZsllsVkhUcRtoXe4e3HeHcCAIs21xm0fBn6aELFwLFV+ilYRZWkVg5tpEiqBwk UpKMCEjaJEJLkFQRNavoIDphnoTBzg5rjaL3iCdPuZREL0lpT1B/8i+lKgTyaFOrpsgdh/CsofWx /lOC6ui8DPBdlWblXwcDAEhAGkQ99alP9V0KYPBpBM5Xv/rVr3vd617/+teD/Y//+I97vXc3PuMZ z4Al97Y7/+Uvf/lrX/taxwGFt0zoNa95jYUUgBMCId+t6JWBzRGQL37xi3/4h3/YcgdHOr0FoCQB 1U3uggX7PhacFJYgQdJxmpRLWHVG0OwOpyAAZulIGbChWr7qA59qoobqiZSIUDW8rfDlFOjq1hnq Brr0kX5yFlDLlwNC6RisnzRW+jRZtr820e7bF70RGJBGaoQfEA1F8ai/DHfPe94TA8l6T+fUhIyg eimbsDr5BdzJP0XDJoac0+4JbaN5KKPhsJkcN4gF+qNZs4SaB2MqLwmTUytI9nmJTDFoln4KzXpE MWbTKQDBVBASENCrim8j1B+BKJCrMEwqY5ccOZ3xguRUVZMACPgwYqHto4knzxR0GHtZszt2CihQ JzX7gDP8M9WMdt6oF3McKI1MSsYjYaSmYuKgE1QOymS5gEZJVZMqBkmyKWolTJmax6COCFG7ZdZy C1lmhFAnIWdNx41RURyBcvNIRwpGOhKrNVVQhtKjg9emXZ6m9DRSC0jQ4r3qa3eAgRYv80ALk0AO w29/+9t//ud//qd+6qfgH1bd81D3zGc+00X6yle+EsLp/MIv/MI73/nOX/qlX6JJjQ4M91YPvfDp 0SUP0uz3WzTgd8R0dsAzzeFbefK13EKYB0Lv/8jBBLqdTQwijIPAxd73hSykYKRJ0pt85C2j48MB oQJSlrjeUgGIxauJJXSsspwRBVSxLoeqRKffIFQuCpUOaabOUEu64XVeHdJO4fUVGg7syd+o0www oAG0llv6jDPO6B+3+b7v+77+xYvxD8yBUxAKkMgjmDVGhPVVHagNzLYQP7TspPFq1IxoLY96DGE6 BehjzFJLEpgjs5SFbaTQrBGPMhtPgUeu0eDg1JlihFV1mNxWw8/etKtRxSq1RlWrOjwqHRYUrZOa hBFqVnl7t1zWSGGBmQTZBQdB77Y2SMN77C0Mw8vwl2cYVZSAF+R4koOUylbE0lBWIwVh0aTGvbUK RB96CelUXEsiU4Rd5hjRUysZxAI5yUhS5YLcWq5Zo9wqmhXd6FH5tJe06Y/WLHfblHlHGh2PaqrR u+vUqxKQKAq0KJCW1dZepAHyR37kR37sx37M+/zP/uzPwvzP/dzP+Zh3pQNzL9huY2ovetGLYN5x QOFtb3sbxjFhrRd4d7I3BeCEZ6j2COQAj4F8+Pdi7/2cx2DTDwVgD7ZhDwJd0RSgGvUdLjZnwfAD 9wl5DKV9PNtaOGQHzs36TBAkR7wjjPMlwsuiLwtess+vAFiL8EXCb06dMjw6lSwxOnHiLXc28cu7 GETiNFFk5PK3C0rdRnRqt7khDWy64YN99zzCkIfb+pM+qqNQDUbCVB2rgXVs+MRoBhJ9EvwoD6Cc UMsxjNfhCOMxzBvxzRops1DjdRbkItQYW8IsPmHe8TkSp86XO9wCpxbVz8ij4nhL0pD6ebz/TMnI cnYoK51VZgEBA7RuO80vdwT/yquBg7Sad7cjLW2Kfs1vRMMNX0qBuWhY92iqzDHlzIHQ6dg8IeIJ 5cMCxkJZWYsnQW2StUE9ooNEP6nPgF5+E7KZQvBWtexgWOiEY7OoyhbgVcGSzpTGDJKrKQUj2Fdc FVEC9apSurP7ylmgUkaXquYGWq/rAP+uCYG0Rzc/3EIyGHTrwpI7n9yF73p3KOB9Rfdb8dDlTdt9 3ruD7wL60AgwYMaXO9M22LAOHYCBt4wH+MAvJGcH19aiPgfgsEjg02fL+BVAgXcpCAZ5H3E2eUNx GCFBvmJChN5WpMCOYLwFeF9A7PBLyAVHTgc6RmYdE16Fol40wJ6ytTA/eX8c/kKOkiostGtWpR62 dvJDgcre5to+jaE9bCUIwbxLvnv+9NNPJzFl3/WhDkEBye4jvI3O7NgnwRVDoXYlx7MzYjgCWqeJ 13XUTU5iLU00mkrCCMLQIUd4xgWme+kk4RG1fBLj4NcsnZofarSlHrZQ7uLXmVpRZ5olN6syMsIz Rc0SOrBWV6ueo8F9RkcAHJHrYW2jhVQb4XWU4rvkaLKvq0mQ49jdMNzwMjEywRMTvPKE4bKgkQQE QUf0IhMEFFETupSoIfpCEZYEkjOLTJW2hcgswrTr2eTUQmaRnmCHhE4K6dAXIV48fVzhxRCqrcIX AN5aKXBE4pEQ/qkpmRpZYhbpSCDX5W5XmPH6qii61m3mQn7Vq17l6v7lX/7l97///e95z3vgH6rh 2eWp3TU6sFmo76EaeEyNBOHISwGCPVAHeAzA99M7LgAVPLoVAd5h5JDuJy6EyMFspCM2mIQuSOsV gwVHgDAIwd650BnhQgZU8fh84A6qX/ayl3lhee1rX/uGN7zhjW9840/+5E96ecHLTkjALH4nhSJw 5BUd4yuAWcaRWcQs15w6xZwmUutnhB0o8lUu55GaWK69ZKHh1NyGKrs69xXWj6PU377YIz2jQ3Sg N3kXO9jPvz/RiCJCjB23azaUBWTHWaCsP+s0jEfUKmgM4cwGcmM08mZr0YxMQH3y74Ym5JrEaNZj gWFYJs+pWXZIMmVELGhgrYvEWS6UZaEzu6h0tdlwoeeRR6s81tIUEGXVC+1m2RGDSkI4SPdKq4ug 2liHm+0j13Y4gjE2ZfgXb4pVHDwFA155Cm9jlBhBI2q8OpkQTXKFYMFoykJ7XCamLLTcFEdj8hEF Lox46VnF4NgQIMq4YCjAecqMVxE2eRQ5mzTrJEUJ2CxkRBiWEA7dMfkQIod5pAsZZJk+sLlXvQz3 Io0xuuLczC996Uu9q8P8ByfkW73X+xe84AWgC3hgAAzQCxWgqO91P6TBEkhQgweE8WjKtwAdgKQM VM4Ln8dOmd6HjV7G4Lx3MIHZTrw9A0W3aOcLaMFel/wEjw8WgDDgk8RB4DbuZ3iC5FQAL3nJS9zq QP6jP/qj3kfkJZ5+RWeVw6JPfWeQGx4PushBgHfWcMGdQ807glPPefEzP/MzTkOfPMbXv/71kM8j TXHqOWH3kokwWi3y2M/5bITdUf/QApCoPQ1RNZ5HoBr7R5+0m3YNHsYeMzuSR/oDaue9orPMfj8a QMPlPgF8HsdViFOPzBo9tjZse0wTn3C0X/AULIykIGB4yQ5K2Qjw2lguXWBGpZCOUU+O0ND8eA2s V7U30sBsipBxRdAeSqqY3l7dW5rH6FFxLCHsCNA/GGVn/+S/aScaobAiCA4aTQtLNOSpCY4/EgFR mIBo+CVh8EMYIVrYfohYwi1XJoTxGJmqIpZwZIkDDBSdVWLFS2/EfCVgkxo579ayJiTuJCl55KiT KiKRITtVCoVzR4ORms5L2XLWKDsFwQlyAAacgNlV5maGDSB/5zvf+d73vvfd7363e15/Aw+5yxMA gBm0ADgcujN9qEOatWCQmpvWKcDg8BP5yS/2LHGgWAJsvRKj3syFYeznZF463JlwGBpjvFk4lYz4 HiGzn9IhQGXTaeII6OcIUC0dlzO/yIeGaE2BcQccskTuk0v9JI0HmTd5oTogfNe89a1vVYRf/dVf /cAHPuAc/IVf+IWf/umfdo44VrigLBgB965UtznCMGPnuZQU30aArs3VCUEIYQIA0hW1R1uvE9op S5qlOUHW0JZ1kdGjJtTP4TY+pOnPEeqQb4RS8gGLpz4ERqpjWxWYR3gPjT4hPDKLWKirLbRcSAhP bhWiz6MxTakZC7vbTmPLsSyMspapfN2C2ljTYkgYp0AZ1DWtxtbqSqrI+p9mLU2fsGo7cD3CDqfD n7QrPTGpDje2ocpiKBWE4IYyTJwN4JvcugLlGFFgp7NQPh5ZkAMLltMcdwLRHIlfZEoorIk1KEpG lJAvH3ZM5dHGs8yjgwbTWSBU3eNsAw9v4zIPzJaPwI7JLHL/KIQbFchdpBVU+RQI6tzzcAge3saB GaR//Md/XFu/4x3v0OsutL7nATiiA9vd3rDkJoQQyAcSQsvdqC5Yr8FmWUYOBcBzwRppghbIgYrr FAOxcAvz3jt85/crBiS7EUVSsMEyMkqhtwAVEL9DoSNgckkP4I/iWeaFjsOl44Oj3mh6L+g8QuLv 7d1p5YsA1B15XnM+/OEPf+QjH/noRz8K9j//8z/vM0GCKkBf4lywLFTlVU+xfQ/gSYSt5vbRhgKG 7jLaSv3m5nfW23d7inR5577dD0K1jZ4ZV2kDdjDazJQO1GYUzLaEBDK7h0M75ONJxobMIEofhdIJ nAfAoxBu1WjKSNNaND8qDMutYocOJr8shDU62l5qwwU1ed8sAOkQItVQCoXSvRhogix1wGtm7a04 yoUJ1coVeAlr+O68XqbYh5ThhkdFKSw8T+A0AfJAXaeVW10EirEYFRlbFIRieXWk45GQnTBvM0jG 6iM6qFpHZgG7WHWzzkAYEQfvPCJqbBpJjKZkThMkuvEwuk0VJKwcSPIqos/Y1H9mNR+0u4voG3Vh p4C+BAM3G9xqehc1SINrmPdK/2u/9mv63nu+exvCu9JdbsCMMKjbHn5I6ACD65EdWOpeZR+5Rfve drhQdhUjCrBnytg7v5BEbju1hR0xqpITqnc5JE3ZSUFGDggAhup+nA72LDg4vGlLXPpORrnjHRBg aYo+Nco+T4QtHieRt3cB+xZ48YtfLFOv8b78HXYq4GJ/z3veg/HW4xQg/7Ef+zGHglpJnF/1FEnb V9k7m/D2QtjwbE/tXRedPbWDdBxnTrfONXtEX6Y6R3sAjNYKoqAC29YGAGNQN2XUSKbIUXIYs1Zz RtkJdS1hkIuxM/FGCq0yhtIJ0geo94JASLO1E0uDKel4NCVgErMkzHpkquOGBVOChJFAq5/T1NJt sfoAtp1Ftn6EAMaOK+DYBmG7q5EdxwQdRIEFOiQcMUvn5L9LX42KFW86l/nO0HiCpqOaJEgQZj2a Ug5ZyY2OKZ6sNdpaCqOLsbKNVbwwrOJXT8ihu0ujyFDcEmYHhXZdwibv5JbQ0ceg7ooz9mGsuZVj wMTkmNRtrEF17Q4DNPtdt0spfT1qJHHp6f5+RtVV79P9Na95jS7ve/5XfuVXfMe6wL2cwzxlcHXF QSwYGxEAsAA/7km3PUiAk9mudFA04kk6I4wxyBFgNOu6Fqrut3/jRkpHLkINt7IoEejteod5I+oE VBz6VqmtsU5iU76QCZ8qZrmQnEf8OqocTwKe/Njx2Q4smfp0/7mf+zlQd+SBfZh3CsC8A9Fbj2RL jSlRMStCXsZdqFNdA3rMPmK0rNgEb1WvIV5ABGybgAGYwQNOkL6qc5C20UgIExRhjFwjaSGWNYZ+ 01ThNgsoTUQ+koUJMZklpMkjSo5COyNGj+Cgn9M01sMYS0gEpj91qa5mwar+fIFZ9uWlb+2jgmA8 1vmqQShx8rbYNhGSqBU0NVsbOAjsplkEqrKO+AWQ9Gki8GHQ2uGGF3qniwLJQTQYKGUCtcBKOyR6 kVkiASM1USYseUmqBcxT6ODgFbFmA0gQX1zQ5DfGyJoRUagWnMoH7MsZT9jhwhpi3CPCCE8+1LQX 3OozMIBq5wULyiHVsTraTpe7NvsEQJj0dZ5TpkLDmBaEYXgGVzeevgdat/3rXvc6jf6xj33May3G 6+7znvc8FzvcBnj3swscctzSHhmBXmDou737HDDG9/Y+3XulJ3TZWovGD2mRuDaFKk5XH+rMkiwh rI6AZ4omxiO51FSDsrwGiE9+EQBLLJDL0fK+AhwNwMY1tAvSW4kDzsfLT/7kT/7sz/6sb3W3+vsm 5B3n/e9/v/MO4N/+9rdT8A3vXUCVpKYIzsq+GsaYnSmcGhW2S95GCMmUxCXY7/kA3qOwKetR3QU/ 2gkFsyAXo8cQJr4uqn90PIaEnPIA9FO/gSNhc1w4QfRAo4UR2IhmXWqkkCae8S4/CkgP43vMhSYX g/hpeuS6PwtstiMJKHQsAjHg1MPy1XgoOcZBab86LjWwJgdyavhaGo/R2KxBB1AAIxiKLVCQwxEd 5Jjga/iGF6hxPuZJMB0P1owMK2I1RTmgykdiiLCEK6L6ypN7qwKngKxl3NqIhYwga09KJ2EwaK1C cD0eTmIoAIQRvVnGWcZQgGT9BLTArMU1jWJpL9maZURp8LqNplJSCypGrQ8DzgsWKHDacQNR2hFQ XXFuMPe8V1ykxd/ylrf4pNf3kOAN3xTMA7zeHWEPP1DUTYvg1mMv20b9DRVciHl8AUYdWwEYhdug Luay62CS1Hgb9ELEVGBmgWZnHyY5BgIdCl2nkCmekUicMt5WnF8/+qM/6t52n/tKd4cb3/GOd/Sn En7xF3/RMQfqXnDGX++Bel80vnGQ9xTHnAogZ5Z8GecUnnmXlPcOR1uHWlUy6/1CsrJQfye7bqlJ EJjprlA3geo/w2qwjEZNOgDmUkUgR7OFkUezLadvVV5MkSNMrrOWWhhBGL7MGkOQtaOOQwc0SNiH hdNPP931TllGriitK0EEwMPddepbXeONMNa3NlQnaONuO3Cw0JRHOvadMguEoAECINNJNF6KGkMP UzYbXoYbXnxFjMJbwOumDecYC4zChUZ2LRmz5WN+hh2lYb70eGJExLCaJi85styIJ0zeIy/pS0MC eKYKgDsVJ2ETmS08ialaTQ88UlU1krFARjUlj2AbzABD/wEeJIQlQqijqV7qy6Du1MFuMF+zr3zl K4FBo/ukf9Ob3tSftHvrW9/qnnf/63W3uj52TGh0sPeo193euYBA76tdwswSumDFYGs7yG0hp8IT hmCg1CgjYeiATgSnlaSkXPr2SGqEmoMyFw6I7nZoD/weOeIX3vgVj1EMgjHVpw2hsH10ON18lsvO oeYClyzwy9dVL1P4R6YoeAXwea8sDkHv/JiXvvSlvue9IChXbzQ+DRwibn7YrjIQbvQWAP9CKgZB 9i5gy2Rkf2392DA6TTvprihMRhP8niQ6MeQ6sD+oG9pRClFqGBAN1R4ziBJyauwsqNXHRtWEEZ48 tNOhkCYJO7yLQQDkMpJXdw9EaFrbB5Z2nAT1ro6xlbWxrrCz1MCBvp6079QQC9bSp4Cfj3ZeSLKj lywkJEGnyaQ0EKb0ihjwwpUF4S3gMd0ejPrWjpe8tBU6kqdH8iKztuUpo+qFWMCTmMKEeZpS7YhB OUUYmkYKGUQdB9ULzrv9ZCj5CqrQyoRXMpipoNpLTfVZMAAAVz05CmYUwMyoL/Wr73n3PMC//vWv Dw/QDgn63kXnbd+bv5vNZc6ahoZ5je7O19+9wPdCocW7ad1plCGNfccNxIK6fULOo4IcYS8MBxk5 nV5DZCQvyVooC5Dml03EOBRZYkoKfatLtvtfmr0CsE9I09HTrydA1I0NwNDrrX7yQvPiV7ziFb7S IV/W/dEd3zUkSmGKJrRLn74D0WGRxFtPP618xjOeAfZKAepi445fUZWIHUESsX1axZ4Ob3ETqNvo UDcCUlNF+GAc6bSQSdMjmJ0x+W9R6kOP1jaiQD6SVUbyjGdqhIAR36POnN973TSYsJOmABAL7GSN UHM6nXuvlGk56m3L7WBXC4VgoiZtky4lZJ87mqBLc6yS5RjWtDT7ojLW8JQZtNyojEGD3Krhj9aK T2LhDVP+ZYhIgM0aXiNqKKyatZxyy5ElauclSrkRRh2plYwoA2ebikeYDBr5UkcKPYrSKuGSpEmu vgyKhKaKSJiChS1n2WNL6HQYeaSmWEBiVDvlUFOkuEjr9ylrDAZdlV19IdNFDbreXe+66y6trNFf 85rXQD60a329rrmhBWZ6g416jffyjId5gNTu/HKB8p4vBLTwKTbNIUhILk5LOiPohHytY5aa002L wDO5o8TZwZHzBXHqNCkpFrpCWRitJZEvibU0HVKCd2Z5P5cLoKJ+dNcP7SXu9nYieDRKuZ/kgzdy t/fhk9xo4VOe8hRvOgKTaeeUbbVNdsfWINvazgYYo/2tu/DaCWzgdvJu/s9ezmMCLWW9h9dv1Lrb x0MhMPc4Hg21euCMWCPklPdg7BFhSISqCfWVZgZUcNKcmnCMnGZjpoQkTfk62uyO7bantTcLXUUk 7OhPmqzZ1l7l7GxIVhkwVjfbDd4angVkllAYFoqKhRFfpiibUmGRN2vq5A0vViEGIXNgkwTRxhsJ OZYzPqKvIhWlAwKvIoyYUlnlvte97nW3u93NaLeUVWSSbLNZk0yhiwYRWs4FXx4FJxgS0auCupB0 sNUc3GHkb6o2sorEEiSMohVb4ZG0T5HahRP11YhK3HWq+yfQO/mvTdknYIBSMPBlDu394ZmYH5wQ PCBvsEY4oYb6KdT4Eovcn8DPlBME3tyxjLe1YVs84G2McZObHSOcnA8DWYW6uk3hhRqSgdbBBOcA 5uPCi/Tkg/rkP3EHxkXlK8Orh3OBsjeL8Y0D42iznLK8ABuSu+fd2/1ZI+QmjzGF4mnCv9PBMaE4 /dqCL14640TubFJ5u1Cb2Sy7qR+6l3QCCbn+0XvjJdmPu1DvxoBkaiSa9bDRIwVoH291lBESpC1J 9MOku09e7BSQtZNO+aef0vWI8KG9jtVyEtGTXctSqOcFEDGl8SjbVhvU95T0PdKXrFG+OtbWa10F kTgJBWYZdyfV7VoajMlpJgQTMQAFST1fDdkkhwt+O1LDJgnjVtFkcPi1XLFKUla0Q9R8oWUxNoMV fFXAmEKTNE8qW4sw0rZJ97znPb/v+74P7JWbhHv2ORacXUd5FK7EROnRWl4wHmmalR4AdK1J22Oa qA0gBODxxM1y21C0XI/bVslQpWQ55CDoQtAF9giQwKlHwHA/QzKcu7g0vQvNCzzwQ5TOBumwDTAT gA//GA7kmNX6FvZjvBR6hw9mvV2DKy/aQhg8BmNE4jEy5QhQBF1SudTHGKMb1MHBIYVe76HXywWP cA7t3qiRSPCoU0mQI4mQwhOe8ATf3s+Z/IFcSO77xWt8f5a2H1j81E/9lLcbs+5zd7hjjilnIuon F4hEpt4aZCekGtRu2gLNp/JyQeo/9q4t00hAOF7RGF0UhuF2PnTtaY1nfy1pNkibQoG5Jd8zhZod j4D5xKZuyXikyTVPYQOk0cmlDzu/ZNQNpNlYpkkoLzjv3QovQWRhXWpkZ6wJsnfIVGYxNb+9Jqdm lyFLY2t43U5CAXVckgtAJB7xOl/MnaqhHZEP/wCGucKl0TVoPSV8kA6BGGodwIpSmdSCTrM9UmB3 xLxa9zUF+XjKQQ5JhiNxwK1RhkNJJj+eZYRBmoRIDuTuvfo+2BMK1UJGOi8iPMti6DiQhbBDvtFj rk3RQSywxqZd6bN5uEAnfzgMFCNo7NXXR76e1t/uc++0er1XViDR4tDlNtPivtW9G/cm72LvS368 9BwcZvt0jyBz/ls378HbCPD8ou5wRwC5aHu7E/xwdJ0ipZCLNhrT6duefWGIQeSihWcXuNMKqh1e 3sP7/Ibt1772tT7OfaKD9Fve8hYgb0Q//dM/jTcF/zRB3RuNy9zrQ8dZR4kcSTAyVQeR62xNbLNE 2KmkiR1Mur/GJbRZdlzDQGAQ/V9pROwAylNf3U2FZwAOxogEjUwLEQa1MIX5ctRNhjBJ8PpZtQUs eIyAZYQP8J1TjFii2UikLHGnua3sdDB2Ulhl7CWOkboUwyzGWgXRxnUp5YjH0F7D1/mERhZQaMcY 8UhU+IxTC3en0YBMtWaOSLjGoMhohjonqAEMHoX5MrRWRUjQpFAD/i1knTVqatouIkvyxUU6vAT7 +tXJhzDCoMlUEatCVXNXuOq1sqYhoVn1KSgZa6FdtoijShCRmKU8FpFxCvTZIQGVXq0hDfa6JAHY bYzvEzoEAraG1uXADMDQ2ye6E6E3ZAsJSbzGY5DuN8UCcoiAd2/gTbHPbHe4zoAE8RilCb3y5bcb QzAIr5ngWUGMAgZsQgGwhoTdDwgp9+ND7xr9WRo497retzece1f/sR/7sVdP/pGfN7zhDa7uV73q Vd7VHQS+xr2oU3Yu4IG8L3MWvOk8afIP1w7fDJO3mN4ajGNZuHZCyUhhpaPy7ZSNa7M0gD2yLzWV HQ85GibSMyBHUr9F4ZAkTKYWtr0LxNd1MSONyqjZiaV/eqtnEM13ISqdE7p0i1bRMD2K36OA00Sa X0YytSP2y8bJl6aW1le2Uu5tqIKoQP0fow6akD7jHmtIZG2Ooto17GCsqrERoTKCTG0fcCzX813V 5KcFPNoSS8/64rDALD5zrBu77VHwrkB48uEkmPjrkb7lllSRqom3qdwzm+vURuJXkh2cjGRcYB4V q16pZF0OzkIFVbKxk9QrsxJhIRJGdeHXElVwdhjxnLJfyozwbirYO1lACHTBEgE5oMIkQFLQx7rZ uYBg1QbbZgSHw7v4hGAb5NzhYB8CKWeBFyMv7HCUfmdZgBebkKQjO6lpEca7N8bTJ8xbwg6zJKKF NK8h3uSNXjGMziYfF76uvY+AsQ9yNzkCbB8mXlWg110dbr0IGL2PkHgX6Od23gjGj3OQ9vHinOJL dmj+zzX7bOkHBA4+ETqSROhC61ZXYalpaNuk8valrdE8ekOruHvhFiBrm7CEGWGpi8YO9Ai99PuB fHgeLv1TFzhip5GdJMhjdPL5n1PtKh7No10RhlOMmBFGGAx2cODFIwXdqDnrT61l++xdiWtOLWcf 8Spgqv0NgHWgR9SOo4BQoepqmkjFSCzpxqrDhWQMUOyDiRjoCFtg9K06zTTyUGJEHplgiOMQaE2G ckmH8oh2qXarMzrYmiiMvsdHOuO5YIr9zkgu2Gc5om+qexvDLPu8WEhTIZCpKJ4yO5gwj8jZ5Jcv I3cIwz7NztHh8JycLBZSVgGEMUuoUvaGAuwBEpS6rFybMK+/NTGA2TlNbBZQ4bAfMahycgq6nNDF q+9Bwt2LMCRQCueQgCgjj4T0GTeSs6YzhNHG1ys0swnwDiOj2DprMmi2Q0HAogVLgHflArPrHW7B 20WN3NIkpoDTkeQ8Alo5Oi98zwM2tHsdsGR8b4dk3yl0FEHWckcCdg7K0TE0pjkeSdQoiJCmCNVT IjZId9mROkTl9UZohB8Eh0HdGCwjEo009jdABnho96k/fvP3n5rzyBQFS5AuCsaIHda4cy5YgsY7 H+WaWr0dsBGeR0RSYGkiElFJSudoG4y8tBPgtYkYWZvVIRTwOo2aRBjU5/Q1PDJFwabrTO1KUnPW z7JGlFuOqRR1+LicF05BhmVkeY5OoyrQFmDM4a0U64hGRhG04EkQnm+bpCgVNDAHqpZgEE94Yzgf Ap+ETkdkYhKc0EcvKB0MIQsWCpQjI3lRsUAhF9TkSWhKWVWKzU7QUSGdzojOhVwjWCK0nPEiTLND gZpNgjTo1a/aVxPDGMghjLbW5W6zMDP/OOgtwMu2VSmDqJGC7gfRPtFBlBokc0E4UsIOEZGUl+5h FrAZZA3MUFd9x4QlnTVBkQ7kC69rH5Jd4JN38MeBem/dTIkEOSnoywKqXeNPeMITus/D+fBZMiGr vLD4THCgOCOCtxh45Fp4SNhiYJPcbPjPEXnXHbL19lHnzMfSgMhTvzALlii0m61FUe1HDrSwjc6a /Csa97jHPe55z3viAbglNDPOCwquvRdQQ5hOGY6CfWAeKTuFh+8xUzG6VAvpOhnpIkEaPQb1mlO+ HhFGy2kziUuBBenUeJZrPLP0NW1wYIr9cOpRS1Oreh5DFkRYUtPqPd1CbcD6JBILi/a0DKmIiYpI ig+6MMNr5viOhMU0okBfOQTNHJ6FUTk1qVLzKDIjHhU045Wg/FO2ysgpHXYQg0iQVZaL7BPikRRI 6FvFCKwyKG2FLkhyNrkjUQgAds/oSCPSnSHK7HhG0K/0wtOdFBCemhGva8EY2IKHT1bAgCIvww94 wAPAHmJZDp+gC9jgp+PHdwGmZM3LGDOzBWPDEKbLAQmbwoh5y2GbTXAC0X6syDIXEAV4CEOhg6YL 35HkDR/mBQnMXvKFDbfQ2BHGAsKLX16OiciV3ldJP/C30IWP8WpAjXfBiK0dRPLyKAVFMOtQcDQ4 Fjvv1I2+TOUlKbnbdDvYbtpo7WejNZXWCoTBTwOAnNk6lg7gmQ26AN/Phvsn8chZoE8TjQyhqc6I oD6++YN6HwKBv8YO3nW4AGLYEYaRWaQVaxid49EUSf1GqFdlpzhtIlIfmtRYZrMGrutUA+Fr6Zqc Jh1CNtmxnBHN6bFDgTI+OWKBsIWTog5orxqnUUVEijgJfiBziJDLMNBKj4gtkXFsCm/hWJQiE+WY Ax05p0lieZAupRTEJ1ZjNo0qFfzoM8V1I/vCM2YtoQCMnFIO86xFGakofPGrHL1WgXo3oeZDGHej LuyVDGnHNAkBDGHIxdlZRsEqGAMYqPDt6j4EJFcoJDgLtLvlNkYYlFnofRvxCLfiEXx9LIUKyz4S vLHS8YXwkSlhCJ41OOcImLtpARXA2BeVEYZhTHhgCa7d8C52gB9/kN6fDuj1hAWmIJM1RAKo/boB 1DspLESMkDM+Hl4iVGdUcQSv1DAvU5GM5xG0O4YI1V9NFIemHO1ObWNsZ+2yjoK64KdKANZemxrh l0Jo700eaMMqCpz19qjcAYFownlnCmFQH9e2LzlCGFT7iUGEUbsmfkKzSAoykpdShBeMR23QnqrS 2MmSLd9alKbRIyOITYThQq3QpK+Ht1TjaJ9BNaeDCItE4igLufM43PD8WcOo55I0BmASs6xQwCuc xzGHHHBGTlmlrGWdzTYm4zTrVAt5MZIMrTHvGs+gMlEzKo3jsBORhAKDqOXMIkuQqUlGw7UfMRs8 Km79hNinL2CVYrl7W7Nqvu5DvYtxGwf+joOIDjJFaJX+VnGjIyA1a91doNLFCCfAwKZZufArbK61 OCP1PV8WkpBLR+mQHKVAXxaFPUJdIhHXTiJr2QFveOYOYtF4kbI//6qnSWgKpEXoxp7c3APBLfKW DtVOBHc+bGMcBI4tcoTxSN4snjIjTode1B1tsK2qwhOz4CUlZtunRFJWHzFEeMEHeHtBc+wlhFcr dYAuTVUfjn1lrHcnGPwnwLurx492SwIn0rSUqYVqRGEcv4eYYrOFMTmyPJ5rHTi03bw3VvslsBFR gVPuNq72bis7BDFWySJNUx7Lq97O2tjnAVCV7LhiKg6qJXjhvRhamClLBNPo0VSmlJTkJOBR6yt0 NFT01OXTmjGl3CDu5dBsS1jIZj6sbbkoc0GOMO0uU5TpEFKrWEb6dTaAAaeczVKrFpYXg5JVNUbI e2SWEUuAzShCDGtZ9qj0YV6bwjx4j8AYoaJNR4L2ehS1hKQlo34ngikKYrY9Gpo+L/wWpBHPNQVI 6EOdvvDELP5SQ+2rOMtC8FapBmU2nSMWWl4Azhr3POTDM8y7nF314bCfAlhi7GBy0wI/TWoQSxNo jXgYdtuP8O7PEQXvPtoxiAJyEJBwxzWzAhsB3yaqgNyFKow+LhxP4yu9eGpi2UXyVR8V0JewB6JB t07Ve5OuHKg+xFADVOh1OacfjRDVkJlCmPRHIhwZU+PaSeMPhE/Cnf6sr+QoTn2Ial2zfAmSpI2z g6ZSmL+bmEn7D/2P1xL4mp9mfAvxQUkDuFqMhGaDRg1vJKwUvFcoZBW5Sua3UyYXwyt9XO1Io4rL lhWpIjxJiakLOXMipt8SRFKgNDHNZkochWK2EPGc4ltLGU8ZWVvHIFPCDR5I2kpGntPcWRKA7UQ1 TQeRaCNQSYiBMX2pyZSPBDNCKPzArdbUkQj4A4xZC5EYLMmsheQal1pfvxjwIyEXqqjEE1CtMkYW goER9U4rHbWtJtKpFYTHCI/CM3Y2sQy0gkQC7jWEcKjO5F/1EwbojmAGxd6lywgDb6bA1ct8vyqn DP9SkLh8Gek2Bk7LnQUYs6jPh95iepUwVZWgVwAykmA1l5qKiZZZauyg0M4+L8KWVPqStV92E2wA DAJ7wYbDCQYH0oeBqnYKzOQDlE+9kxv1Zx1LQbtGeE2b8oDvU9TaoB6fnISF7Bu5s0d6xj6Kc9ys mhZDYX5L20G5eKSJ8VhzmiUkoUOigXus/1lAHhFG2BhdpD51CC+W0Gy0ippQUaebJXSsEpUltV/L KRNSOM00WxwjhuTDRw5YQcrHonGo3OSdf6xCdluCSp5ENPge2S8xBkmM7QdTwmUkHVOqwIhCGMWa QVNiDZyawygHhOnYM1skJBqOUKsZEUmbZGFvj+zoSyBB8EOYDjm+KYjVkaBrDADhKsDrURUUpCXC YIS+ntb3WjnM0KeJLMEDp1lTNM2mzPiIW2pMSX+suc2TlDKqg/DkIjW+aKKMw5ioLGekex6eARIU xx+k957fxzlyBMSEWIT3XmAVTI5HQ9jucSSPzgWnCX12oB2ACcsFsAUjJPGMORbSaM0jIQkmzKu5 YuofHSJlbRbeAuFINUxlMeIJ04zCKjWzmkoZtQ3SWoikpqUzvsn3UuAbPvItYCTMHTsY7vRV3ShI 22FTCNkkGRGL8kih5vcYYo3k1lK2v6xRsLampWmKnE47PgR96sb2SC0vHhGzfFEIF5YIGI1oGsMQ s8IqL9KonJIzyMhpoxtU9NwUB0+FTq+iF5ZR7VSEGzo05cCohYXCZRIMIQkjGSexhClFtwcsMzgW zhKBAqFRoFWZnEJRRapAR9ODEwIGGSLp6TnACO1GEiPMMGhsn0zBbYDBkBNmFvBIXD7M1sFRt+ho lotxFgLNjlc9co9pa00PBhSMpsazgHJL8FYhiKWAwMAjeWYnuB6OmEIiNOIF0NmH5E7OAqfQC+T9 FP3xj3/8+GM597lvdRAVm6NhPMusEie0u/OdC9Z6XfcCf//Jv4oxfLufIlOT38cN/2S1136OIH+k 8c5nx3HgIHA0IIcI+yWFeIwURF7jFtvcegxhkL7SY0kwHgN5iB1vcqSF6kzjuMoY4SlQBuZ+Gm/5 BODDj+IT9qO70Wbg0fa6WkdpSO3HFPtIr9bt+jz4kdTAGpWQRPy5Nup8CZYmYjA40MSrgEfLKVtl LZtWidnIJjJbVBTwFKxFJMIWEk1kljK5gLWx9lBhvaG3c1q0Yjit9eGwNTEkckteYgox1rQSFyhb Ixrn41NdOMs+KrGUWabGiGTYKdtOCka6wI3CzWZ5KhySUuFJTOuDhw7WTzIsT/2EYNIjCzAfZkKI qKwVQFOtUnqhEjLOo0fFQqaEgfDAluVQh7reNTSs6mwE1VBEKCTocq3BYe+9LjQLGRzbBYmEX1Ex FciZNXZ1o46VwN/JZbkiVBnU+VUkAgA/0IXwB07+jB2IwiGhMMQQ2MajqhNHqK7cbvjJeTUQHmKd BeEZkkEa9aXQm4LHfvjHIy9wzhSzQlUxmSpaeXHEaaUWvBSUWhtIv1FB7OnQJad+EaXTdMsAssk/ IxE+MTVMHdilPV7XmHhj8lYhDDnCh/CJ7kBdXd09+pD3+lNUwuArNYwG1h7kwQFh6FgieKOYqTEl NjyJ3dFLxjFfFuw4CWpJoMDPRwQ5+6ZCOwbuSNSHcnKSCoUsZ1w/jA2v+BqjhhEev7XxaRwLJbIG YUwz3R6MY+kpSj54FUpx8CeNNrKi5IMkICUpJUQ/TRJ2KjfjHNEUtzKN4dIkp2n0KO5ippkLSAgk EIXR05pb14KiJssUuc7Tf8FGVKMjBo2EzJJwZ2wqzGMQxtraFxRBxciXMcyDjY4H+ICKzHaLwo+z wBJCMfBYTdppwTAu1OKfHCYDcZdTJAUxVMxxp/DwY1ZUXfKg2I/c+6EaNIIlxMJtF68RjMMwuKbs aKDf6WCKArX0HQQh39XdqogjQnnxW1IFKeAazjiWTr6oss9vs1oLb1QH1dBLNVhdEW5DLKbuRyCB D8DexruoR8wjUx6TxA9wnxCJtQgT2hnkVAztu3hEknezGO7E01U3Ag/pSWHLgoQR+ijAm2JKyl1R kkXtV93LI1PGGpsd/CSu4YO8HJlCqSFRUS4MJcJQzheDvLCs7Pai6wFfpyG74JH8tLZkhCXCeBQu K6FUNMXUDhn5zrERT2Ih7MnQwomLgUTAuCTxFFooVslYSMKRQFnOCwXEb6aszSDNPFKzRBp6i83y JOGCspQCNshBoHYENkmWHQWzUAexOpJl4VnI2gCpU+/JtSZ5NkmajXIByW5LOEfdkMP9Pnl9NUXB ScGF0gODYBCnAmsnWB5r2y7ipcmXJd2HjIhHJEpRnAVDKEKPY50pkHMnNZgHY+iFYUjGQyboOv7E WczihGEHQT91f9DkF+wPmfyHJd3VwAzJFJhSQID3yMiI86zBueNJNaqYcSSPI4nZmBA/7qa9btNH hNfBqHbX6MATXLW1Rz0TDDwGrWbDsMeYhCEcnzJmsuLkjwYmOBr+GB+DobdK2hTbIYD5OhOTgx2P pur2gsfUlmZzl45ZWyZlW5NlWbePeLNWIRa41sAJS42F0jQyVWUo01Q3SwK/2dIxW/yM6w1toMdq P7vDqVn9X/MQDn95hp4uNDceRRiPtmeMjyeMDHlNzaNitUlj1cpKO/LBsrHMOcNYixihLxkLGWHK wpTTxyOmRCm2gh59yZYRU/IJD8gqo+UksgUY3a8p9TeGRMxKYyG+izc5/WrBkcdIXaqXEfB0NgLX EIvvks9+KAInlLvU2Cx+dsDYqq7B+VUVknTGja8IyiUGfjuqLWdHSckLcgyPC9bkjuiYEhg09h5u BFePfWgIeHwfIXRjw7wrvXt+fBfoYkeW0+nVAPj7SZvs1FYuwhsjLJ6IhHyo14SaHWo6+ZVEbSBT +WoDiavA/M5GeO0ePueDDZEbPRI2C2YhbVSOPLbKGHhQj8bc6ajaTzwaw2M6yBJGMo7whGYnWDv5 2i9+RgomNXwtbbOGy+HUL5V0ppEX+54vOhmhgJhivFCj+lxIubPEWqRipgTDnRwpkFjO/tgbjbzz ay0djvQJBTT8AxiCqONpMG0zEOuBgS0WhxNpQnUnIcIIiAVBsEut8rEjDVubmkemOuM1NB1eKFtS YvMXCiOoTNp46GNCU0KnbKtQS7igLD25MZ79SQFP/hkvrTnelmZFywLiyypT2jFHXCA6FrJW1YrE SEKTvnbX9Frf6wMGBXKYj3qxBzC4YqF42K/cjBCyyZcKqKR6VkxqlKlNwh+wPbouRyFZjuQ1UgZL n34nizhFAuHjedT7RdRhJ87e1RtR97mDoFcV5HG+sLwmWQ7GWfaISrmC5KgTAQlGeGPwVbVo5Vgn KEKdjTFG9kjTA0AwxsT/b4nC9xBhoA05+rMWjQ8hyh7pK7sghhHtfJ00NCHQMjKl8cQWBIysjZqF QceUzbURY5o2V/eigABW+fVouxXBkpwauWBWMIWEzFpCzUgoSPH0M4jioaCMfI3lRZqBR8tZo4MX Sd01/Jt2qqD/rCFiNzQihmjUtdYwPezG5Kd3ZkVMochIitUsiSLSFyXCMGjU9+LIWgkQsmPJJLUh SYUwRW3URGOZ6HAR8UhfDCMeItm20Igf+4xBRlhob0QrquFEmbxlTdIdiFAA6mB5VADUCJHbW5eP OIGEQOUsQPAfVIAEKrS+GIK3ZLOASJROldotxoVXtOzDjFHYhLzLMe8eJWtsp0wN0a8ffospherG guVciyQoCk9gDCpCyzliHCCFB6LzlXuHL7WRvNL3qzjUnd/3/E2nCE9NWbgO5DmqgBgAGPbm1DEa EipCpDhjP7TLYcBmdZWNNMBrQiefT0nmq4UcHaK1KjJiWQu1ETziR6j/P8zd6e+3V1n3+8sJocX9 /H5y38n+L/aDvaNWpQVaZqS1ZSgUWrBCKVBGKTLIDAUZKjMFmYLMIhLFGI1xikOixqiRqHHMNjHR 5/u11vv7Pa6zv0vvnewH3vvzYLHOYx3TOtbxWef5+10XV2mKuO+HhWjMIeScT3I6q/v3fSREchgd ruyiCtu4gxMFRLTfTo3QSTk12yfnjec4GKKPhHkz0mEibUtC+FEF2yWG+SR07IvzY2155qEdGevq usjS6d+0Y6wKnuswSgIXW36yp02hGsmyYBzZD6c8gMnMKVCmwNUu+Pou4KHGFYVb4bht2/SNVZ+m HGhCnUGZrdAUQv45r5paSq9D770qDmJVCIFKtRNSMoXzWDmMHSS3otB0cqXHeZCDWIScowp69LMu hut1nMGrIQ/CB0vIJoE82BfwU+nAvqowtzTzAKjow4RQDmMoq5AHaYPaSt5Izg8rTryc8bDfoiOq Rw61hUwCzyqD9tJ2KUT1uM0QELsNkjMHOh594cd/VO8KmJ/q590OnULdby4rR+OYnKmN2DVMeW1Q KTqCKBfbQ4y6gCvlTIbqDlFllAiKpWLVjVznhJpZO4nbG7642mP9xu/8N3+GXcYLaroIzK22I0dg g22H/4TqAPZup/WzxFIAZ2fsECG59NjKmaa4Nvh9+//SJ7QcJCyivahe9yn/VTJ9ZTTmSjLFpb8+ 6duwSQvSZVMS5EaBk5vUo1Z5ZCgtY7cGTOEqU2nxXBRgqOhKYPPGSDURqeVHoiTk4q4G3z/ki9sh 5dM8V7tn1me8bes5X60aThVIdPZcflwxnENynLZQLH6gvZBwLhafknRlDjhs5I1/UXQ5evfFi6Ue oc9dj0by5oRegDLhViy7E6KtSYxbeeIkfd74xEP+CRFGD9lmpSjVKhOqIQ9SwiuG6IeHqH7LLbf0 z1HcdNNNfkRH4NhLQZTSNu+TpBGSS3s+XpQU5G+UZF/17bTbLVtWmQBlyaC6LYDcFE2Ssm0XbdzE uau5hnY0m7kL5sdHQCq9HtMCYTqEjhL0W7RxlJo7VGejmuteS61S00vOmhXoWN50Re1hLoQentY1 EaIcKIvbHw1Qs8p5UTj3yKHRoxaqYZy7RwmUVTyyfaNMKEuGnHmTSsStuCIKJCX50LRHoMO52moq IfjXFUVvU2VOouZAX53Xf4himFmxLJSZwCSUrJqXK/ualSRWk1Az8UjT3Kg0Hqc6gatiiSI56Q60 rO1xNbaUuSqc0DD1qkDg0U7wQScZAT28SXrV6LaobuyFQ5lDOdQlJorCm9ASsCorPiuCR3XUqTkR wji9a4lDj4XT38YmgBVe13IwAjnaoD0mmLPiTUSHandGp8UnfYTpdYp1nHAe4SnIB0Omd2sIQkux nTkTUdh6FeN8v1p/wv5n9tYX+f5lu3m/qHvK/u9MevSu9pZ2F8RYTmxB2n0u1VL8y6Rxrjyrbc2+ spIDq/SrUo1Yzh2fzlF25xtp41jMSTLwWAuBlqgxwONoptNS3TUQRSyhK1rRpXHMIUNckgMCG/kc VzoQdFqtS9lolVp/OU9oS7zpKyMTCrWuiBrb2XXQFPSV6EFNnB2dDOmbQEtdhfIkn12XD512wXlH 4/TN8yZVCdja2v+mbd5MZCWB9Q9gUEqDOyIjIb/mswrJjSRlZiIPjqway8w8NRM+K5C6qKMRerTK g26oIlBnCMqKKzpGaqsMO5kmjg1MbJvQ3H7ac411gajrGjj/3+AVyEQsamxBDvRT0KnAkDkdboFb Lc52zHPo0RuMpFUThoEO4ViRNOcci/aFcPqPqJLbtSg60gGLRQdzes97hVJjLh8bFJSybG0zfclD BSGZbCXDj/R6x0JOJGYuuksBw/Ef1RG+G8EF4UWN8BT2NXX53wvgjWGb5UQyMgGTEgMVkxuYSKMC SlWG+uFCJ6A3wiy+Ht7PVoFaMCecSTCnf2R7hCefSQomdbxT1ioaxqR+rsHo5ATmXc1KRM1Mh2bd XvLHBCiDec0/PsGElROxd4i0qdW9nRqUT+kBiTNVNKXrgrAaicCcTubcKnidNkdQrDIBhh750eoS kL+RzuX/P7yciJq3BxOjhIptTgGsjjurygTMQS3AatuQnBTNSdSCWvWlU1npaBH9oXvqGBsmFMsq E6N5lSIvmVWt8x9UDGqvrkyI+TWlchgVaPgMNSVY1cdohmDeVH27aveUdz0XIhKoMltgODQGlPBI jbzQonjMEHNG4WglhBxsR4WN3JJ4bfbCNIF4S85WdGjeLsSyfXsX0RLNKCooNRLJ09k1e9Df1emj o88Br/euGEHZcgImXJXn5ADicrKrviC0LeySnOCRvKPXMHOanb42iDYkcYaOwwUHV6elv7vppNa4 e211UZMUkvR535xQg+k6roy8hXhLp693Y1aElloF5pSjTVYtFQtk0qpsy9kjBWr2QlK7UminVhdz NvNBViXGkNrQWN2cVLQaHaNH/UwO1FTYETjW2tsRk/QOKwor805HiB4pwPpnqosqS3Pa1oCSzLL3 2AboGOlbygs5eFS1Dm92SHNShPxTsAqqY06NE6tSt1uklSKToggBFUuuVi3xAx6VBlhly5AwQ/pG nmmSd2sOP0G98qBeXQeWNDRaam4TbKFmjm8mJDoePEZdnFFlHkRna4m8H3FNWi0lOZs7FWowJCQU OjSfIihIuVEWvdBsGfJcMjKJh+QdPw8mFFjtUGtHwZzQEpjb3WnhcI+wBZPMLXHeZgklZiP6shM3 6WSrwIBah2JHbYpPEufi9PHB0SNMPaABCC11Rnw6tXQirSbRTpGtvjoi7jWJt2CeibYZZB4opGle BxonaHKPhMmPttO0EC8kb6xLwcSOjAwnq1LaKZ9+vC29YZbtq2TNr2NX059Bh0INTIdC5W1UXudu 0tFM83NCAh7lU56LNv/9v19qD1yXenkwtiYtsMTMI4WcgkdyhiVEbt5+OAQTrmhGVDmBjCnzxnaV 58F/ri4/CpB/yVQ7aiYMbbK2NqHM7fDEnKFyHDMsUDWlUEfyUCtra7ZFrHCBT34iahHRA7u8/H9g /7Fzv6Dy2MVBnxrP5uhBDl6e2IhIVm280CYlbJQP/wKBBHhoqRwiHnNJdvXwDCbBFoy9w+kXhZNC 5CHzxfvNdphbzGvcxQT2xRVN+qxyMn5Ktcxb8iixCsgVz9mmCU3SkXDfShTU0yFqjP1OPf3luY7e STkgo4Ouc8Ck3tCBCTdfLiO1AVIFS/SBYR5gN/LpFQ0C1dJGclZ9okfObNOE7ez0/q8VoUmZc+JR pyWnzIk9+gm/zfp5oR8Zuk0oSIk+Q+2qAXRCyZTqjrBc0dHJFb+GEQ5q/pGrLTXy2p5PEqPO55Pc ozFCLcJXMpPYJaqFXJB4JERsEl5qU6NH7jLhy5Jg7bbSGNm2q6y0ghRNaGbSHjjJhHJyY8Kig5Ro 8lATxwdjnaop0aaNSaxUgYSr7jwKotPPg3bUiyZ6VNW4ItemQIekNLhqlb6fb2+44Yan7P/qc39r FfPRhhOJUZOGrHjwqvd5fPzlfEwwcg4mlFFINeQsvXJWEEJLIFsmlJkjmGzjvEf5TDGZ2KZRAty2 ETrBnAfe1sW2XyMM6UT+gUfK5OVJv9Btp1e9BMB27C70vRP5yzC5mrjyulC4tSMnq8eiQX3vTB3x au3d3M5a84ATJ3dkdZfHWTIJxznwFtWD1WmbzCm0ZCKcUqu5w7UqmaG61TTzVhQ6R+yAp9/18iPJ tlCqzNnmzYjn/VV/Gz/6lFhpQGmkz9x8dm2py9f5CqQmJDLfrb1Q54DJzMnp82xeO9Vj1XP9sRzX 8hCsMZCXTeGN7ZBlvaV7TPJbmEJKi0MmdsWqckyiYjM070Q91rgkTCTAipwfJuYyIRxvwtXWSK6V g6Yk4YTntsq2lPi3YSbkSTzqY1b6WLOCXs9cl5PrV1zVqeaUmWRoVVsj8PXXX4/wz3jGM27f/8WF m2++2S1wzTXX6HieS8xcu/dFwET344mINsvVMT01tHcSu7NZPVG1Fa17qi3I0DZ5DhGevH1NN/DJ oTq0a6gmdDjkFqiJaIlPrrBUepJ0PcH8aZwK2C+FipM3MBfaNuUAtkwhCW6rJ0M1NHZ1SkB6WmKO cvoBSn61yPnLU/6hytuXnOuNwWrQ7a3WHQnagAl5EdUTkfAtOhHyxqdw5tEsHsI2OlkZkwidHDQh dC6yzU97MVpiwjAPxQ3mk9jxfM1p7s+LdelkTpOaEI5ewXmmXGgT5YLKkpMSoB89HXd9xdbR6FuS nAi3fktfQY0Fk0GFED6PqVLItZPI6W6A1VJ1VfEgnwxNmKwEN4eTpGaya7iuMe2idXSSJYaWCM07 cqHnMOyZE0uTgP3UcOY2mWcJlwBzmhR0Xjr5NNHKOlKP9q7Tr/Uuh5LBea2PDITc8glsJUlfQ1vF /Jtuuunp+196M3nUo9a/WrleghsYHrQ+8ltiJZxaSc+O1Nl25FmqhWjJli0ZgcROJY/wQmMU53yC uZuFsN1Rk6HS8cYq5JnQrq3aiwTsopr0Ai9bSdr1XE9dhZ3LnDLzgcKqNrc5NydMrRMBtpm7gDyK yKFSz5GVM1voTIGfNiL/6hAT4iHohIpjMu0KsStqkZPEJRg5oZHDfNZUEyVhY5MChToKqrDClnO7 LmdqfDIsMdipLTaJ0nEDNQqy8skDZUiN0JIQlcKE8qTHM5jvlE/8FxRoSkZJq7k23iew/ugqJ8wl cyK8B5itClyBhM9vI0v28nA8dY8YJoSdKypySALm9CMnyImVVcUyT1PqBfVYipyU+irhBonHDOVg 5KfQrKA+E5EhNTrcqouci2WJk15KotBnRc4DobbW9NCnKU66C4wkSIWlhBq0HPhky5tUc0gN+R+5 /1m4RzziEV6S2MJViI30BVU3467NKp1HkzIx2oIoQmdYJr3VywQP3RoICTHTeKSoWDzwzKEzVQGF dYJGBVEKUeyi0PKXGOcCcc7cTvkBk7YgbjkMRZmYqKHjxmE5zynYi3nnZeyrhD4wz4QHY4fFRCZM FtfPfwQTpFpPSj5EG61Su1vymDCemMNRwaOliNQkmFOjI8SgniEvHHN+ctVqkFi5kWsGZbSvgX3Z RauNxeVQ29CvPy3xLD1LsR1otkEKSgcqQ7+IXNGnwFWJxUfKyrWqv4uptp1U+UQcCpQZCiHQ+gcw mOVRPFs1QgmJUR6yZBkV+QVnVgl4IBRPlsLUcDTr71bbgzkrS7t6p3R55l9cEquyZAj09YomDlpT 0Dpj9iZcWwKTIvJvO3sT61w9As/OgwL/PGdVApZIen9qcegVqul1PwIPtbwD6WTOm/atp7EifTo/ tMGEEzlbpcNEFLHabMdWSW1HVnQ4mTetsRxwL58uFD84PGb/21I+Jdwsfljow9urOGYWrvRsWT1t v/4Ac5L2qwiTtg3y1t8R5hDP3WK2xo/EKIOJgjPpAmIoolJ47I1NfzrMjmrTsE56f3AZZeUEawPw SKEl4ynR8z1V7+lDcyMo3fSnyXFud1zxXANwEtn278sWIhUnKQu3szt9WKEEk7wdVyfzYF4ZJd+l BrWBvbdxOryJUtrc8m+p/bZELpnJUG7iOhp15pDnytghWqIfDUXnodGScKyig9NxFkYHkQfVoEBZ JkIIxMn6N+1ATuVBZLkY5ZTEqp1Mg3a65qKKXWABCMWmwCdhyhIqJ6smlqqd0ZwOzcotOXN+CEHS qqmx9CUaxARvJH2mxPrMBEzsMFdTsqLIzdbUWmg5l1u1kDAFEYUWlAKfvfEAi4RDqmuvXf8A4/wd cq9xEnKrffRq/fVG3v8E7Q/vf5i1v9OClh7RFWnn21sCHcO0jjTkQ24XRadppIxXJrbs+rjm8P9s 4fmYhqtBDurQeUc/DsGWj3NLFHhm4i4bt3yWKj/UlKvidEZzjgqrRFWeH5PaQLWtNlZbxe84wGPg FkwsOZQqAM7IvD52FppNy4EOrCE1xiC6ZlLPGCXJZ/5lbpU8296ivbp4ptymalcw5xNq+7DzOtG+ OvAZSNi2O+HaPj/tiAJDHkQ3sp0KMKFgVSzJoJ+s8IsmK2qq55gUWQ095lDCFJjQyXwnuOpAIhOE cgqd+9iKVY/RtH1o+x7Xn8O3eUrcVaCWq1ecp8peEsCjMLYK5uRTFGFUQerQDlMmNCEcsuWKzq7G iX65SrmkyZnorV5HyKPFNSt2IQOGaPRG267nbNvmdT8rGYpOrpRan5Cy0SNh/WHX1VR0yhTwszdt sTABtfab+/RvOQK+efR6pCM3FYeSlBt9FPLmpG/OW5znXG5RpUapFDZb91gqSViX2fmPzdlyUjL9 LrDQ5BSY2J2NA8+cSIZthmE2JT1UZw68eeRWYenww7xjCrLqgEw8qg9QkDxIuKtk0pZMkAC5fChD O3WgQamVPag8aDBtBhE1aEKPmh5SNqFJnpXHmJBPzQPUKOjbuncamJxOBadP02Pe0i9oES3xbFJu oQTqc37qUt64Sjl9ah4JJ1BJgiV+Zo/iknCltqqktrV9VrxR5oQCMM+WlSgUWKmwo1dqc5pFAQqF oB8E4nz9I5b0pO5EPdND+Ic//OFdilOFdisGHcrgCOWX1exNJKPk6o85ZqvmNIHE44Bkd9Hpl9Uk JmzBEs8559CudJVm0rtREbt6udXfXXK6kKbHeVsyYagpQVPO5yjlSbIaKbFsJUMNB5AhSggnlrjz 1S16oMYh/9PcJvIpEBMoB9G7gApqU8pojyaCtk0SO6VDE7qnGNqahI8Q0SiKiVVbptnZN69WcV7a sx0878ro1iDsPqIpbYaYLAFpdModJQkMvWnyH8Nts7KMH06qBkPmubLHIyt0lFHvnvpxc8BI0hLQ 1HVNskqfZmpptkqT/0JYpVP35jO1FGias01Hq6+P/iv+8MyY/yaWjK1ysmm1kMN8ZtWqsUcwcb4q QG3yN7FE4tx1YN3OsEJZMlf/eoaO6FIFhhwqqSI7EUVmQp/VYsv+ZqEDTGgKQcEp0F8/w8dJ8YiM tBH++F/YC4x5nKYEtmEkJrUvkEvUSBLaTzBPTXSGNI2UI4B57xCT2AgmFGxPCbTdMAqdtL4ms3lL rLSauY7U69FVR9JfjN9oqRb3yLay8i8lBRKXDqsYgi0CZcJPVn1H6Pj6nlBBc8JcDpKMFfEzLl1o fRCuDaqJvdtmUIr227kuHp//LzTt0TxhmQhUJpMSxEYVsIs+UsCXfFS3RGcuSskLJ6gk2wUQClcO tkCZc3XgGaYgU/94DgzNS3VqOzTQTqDvwWRKAXSMdIAwbgCeBPMxpEO56uWccPRHczBLmFOfG2E+ bEOhgzmTro+WdpqL4YIWt5zTNymH0Z/0yIe05pB+5k2AvgaohZRO3fgZQw71CTloEvr8RCVyTsqw XiKnQ7ODuORgHGo0MzZngO39Z7qqWqnzIhUuNAQXHe10hvnxdOlw1ao5Q5CcHZaQeVlSozAok7wB bwmVLP3UBLKqyWp3PWdOWThBmWs+Xeg68HLu5aM1ETWGmEOUgHnkp6BanLKGzjxwQpkaDtMUt9cs Ic2ErIoiASjD1EpSeh2SqmojMFccmxJ3tqAINgvVlrwtg0lCI5AIJxmJ9T6Xs7FJ7/b51aOvEhvp 8uoakiTnvIWdwopV/iBnajZVqUUBE4/i0pSk03FGzCWTZhj/duf4bNzRb14s1FGLNJsPHlutOBeg DwfDSVaZj6ElOOk9GCdHZ7brcOjFRkiBObfArcT45MrqkC2F4tpObUmNcELnP+7kCph4XB8S5/+j zgqzYSlEEKPT7wquVfhkIg3KYolLDiYe6WsVZVfhPMiq9ggdKH3y9X+eSWTi2clZMBe+5IRZpTqX eOW+cxKDlZxEyoQfWTrgmkOXkNSRO+L67X0pVhojV+olbpyvxY09MunFIgRXrR4xnikUtxpZosyE XEciG0JqcW1aC9aRHqMHGuOAiUdwR3QF0EFR5rhBmBxMUmsyF0oSoMN55F9df/65XWhjO5K87dcf RgWXM/LYcqi2dncsI8mADldpQrQMQstZbjaF8HjuMz6Yk7RZeXYNMZHYuOJ81/V0xZBTaCNgLpZV pZ5DOZ5XmzVnW59pmFgBdmoOESZzc3ItUbNFv5qkEdg2gZzsZlxobiSHAjHMW/AIPEdgvY2TtbfR Erc8SLUu5Ycw5c6IArfkhaNGOTUK1KCfiPNMXiYMKRBGKPKV5TnPvCECh0qhYk7c6DEFKHRqSl3l VQ8oq/kQRJ90iDlxKCRV2Hj6D1FYs2DSIw0j77KE8hayPUvUkq2yZyUYZCKAY8aQ3gB1fN1DpySk aIc5zJug7cHIJwWjx7p/9e/uMI9FCRQ8cmhswn90MucByEUnnPdSKXFo9Iicsd1H737/LTLMmzxQ Y977nz4imbdHq2hDGecHHgmTN+/lL2JbiEKyNZEqqA9YJZS/hCnDsCvlWYXk4agf5o6L8P30buyX DoSzEQVhzkn8hHIzJmwkAUkqe/VX3k5N/mXONgUHGsN3V5/aGszJne/xuHUwYfoXGqP+zk/CnJCn DAxrZQ4vtJZ2jepH1NKDEU64kmdOiMDdCOOQcyFKgCTbLoWo7mcEkyg9mQBJIGQuilgmYpnU8xUW rB73aN4jZUXTQo3OxaE7PmVPYuI4OiMjiUnmJvRPv6Wn3VF55HSORIwpMZjLWPY7jQW2DltU/ee8 GYKJZtLrtRQgjL6JZlZZsa0QObfDMi5dCuWgjVjNDTJ7a5W+6NAOgbldpeaRHxOSeeOBXpcSVhDy 7BHbvfr8WOu7N2CF/GOF0Eb8MZJsFq/rYHYHLXFuKY5FfneHOZrl3CMdyvFfTcDE43jgGQTlllye lXfQI0OV7ERtE0zUQQXIrba7biVZSUZiofz5p5MrJTJ2cRQxkDgCFeZWrPwrKYkolljB3AXScJT1 hmOtu0qMeU1lJIHdLKdfLFPOpMcBYRNLA8LahnkO85N8aBYb41hIGCwFc1ZF4YHaJua6LIy5ynz8 g9V43qXQ3EhObfJswnNjCVfJijBQqNhnVMOQhG37pdb5OheHC8MIPsm5LShNcx4k75FCp7be8GC5 JOYAEoK9KQovlsDEluwtR2OuYzSKs+e6Y9Yumkwf6yptp8+MtREwyRXwQ190m4m99YRwRonyoEGj n02K1Wqha7uasoZr8wytknhUFx7wDWp93rjaDFoXCjb2J+0/9EM/lE5vRRNpu2uEjs8kLgj67gg6 5sZemxSCOTXm/eFcvxI370/1BLr2/A9IuwiocVJu3Q4eTQI/QktAnnZqL+1dldpsh2VuvxQi7aDL yN4nq6IIAbbTobBS1YqmjJwLNKy2FGoakhGaVHkmgWFqbI3gsbQlGSSsSaabdQLoaU0Vx2LgKKRD GDyqgNV6gE4khDxoqpjMijIFk1kKBWLCYWrG8WBsNYUBIdt9USykkMTIg3zKqvR0spq0d/PoWmUq NSG12aBUO03CxkJY9ajaWOZMnZoJJzFFeUWh48aRIQm5BDgkLAeP9rV+S18DlQoXHoWH0hW+LTEW kj4JS66NlsgJhZQNZsrDhBNqhNp03sy1HYX2XBI8KJZwFKZ7Moe2DXqrfuWEQz1Kn1ptwZUQsSK3 5FarCHOZUND6PAyLQO1KmI5RCPx81P7vH5sDMl+zwapCuylwZn7p3R9uoS4dfEZjkvLknwe8QmkO 41jRuZKq0HRIrPbJTSHCC0FtXsVtmclwzPbBxKP7Lp6rP2UwIanI9YQNmqgtZXHdcfZSBczpc06/ 1hl9j0KQF5GtBDyac5UyNWBi9Jg5ODsn6GRrZSM4F0jo6ONP0AY6imagcJqdX9rx0CNzRxzMSciZ r/fsRvQjDAwLYc7VYPtemGSOwiNW6oeXP01CodtOqx7rWLB9dVCiCmVeJR3WwBI5kzznkzeVJ1dM 88LRYVvD6IQOl1uaYlUHu/Ya5oEtlBU5BYlVHK4uiSoVlpBTJypdMYCwdBlXryRMeNy1Xd8w3PGr D9jqiTrPlnigVkLm9kCoz8CEk9qihGTDOXNLIjKpoDuRVUfKlngGgZhD+VsySkBozimQry1tqvNG wdyEgi7HJexCKpq1ryXp0RHLo4uJQj/xGpHZm9lF0JvZEiZjI567IADnYylYiuEM+RGioOQeEdix KbUd1SV2WmWcpdU+ImK7ywUh7cjYSbOFKoyo3ELXwVCx/fLf9jkHQkHpMGfIYbFkJVa5cRX/ixXo 64qo3tHzxrlC7YNdJ2usw4YSDnQ+cbVNOw1pak3yNAeZmLDiilqgPJTISUJq+zfLp/8XKsxvyygz AWqUiytPj5A3SJOkOfkOeELKp4cNfjiptopsXjLAf2jpCBVTN9VzOs4oVEaGO5GVrbli1oTm8gFq lB2Bs5hLnGE1B7btWiaWBLIKOSFXFiN9DbD+yzPygLZBpHVAZh5LnRcKJiUnRn6tKoeiQ7cLc/1R cxhBuuSs2oA5P+RCyJ5++dmtYx7nda05uW2UiUdJVr4SqzpywxYRCyqBaGDCf95M8imcLYuufHR0 uRZn1X6F4JYy8Kn1kSHmI7D3+WMe85j+1Ufkdwv0Wjaa94mO8IiEopzPzyBCrIQ2LKFTF6tkOnUo LjkFQUWcd37v+Wwj5AWf45CHHCqU4oAdGTkXy47UnDITuXX7lE+szgNN+grLUPE7PgcBDhFIzAkd qFPTTP3+GesiXozNir5kQtzIIVuGoHOG53XIDrJAX/6U06/TmjAR6KqrrnrYwx4maBFbPYK3KlB0 +aQGfK4tnZF+wuOSNGo8TjomFYbqQ06BIYeUadKxVDio+JkorPJqv1qx8rIqrlTT54TEjjzWrvRN Nk1PF64QE7e9i2s1OrdKrkQghHD5uaQDtHsP7cFk3+zr1dfB1y7BXB7ckXPt0XwV5nwBk/CJUdxq IE1mk5QtAbXOVdIUurGYTO0qnEcKsrQN+ye36jFJ1Zy4JSOQoBrXqIO1sp7Wze0OCldPm9tgjT5C G7ejqimQR2qoNa9cZEY/PMR8P4d7sSNktEEhmvk0JzRBIf4JLckEysqYCR2r5VzyKYsoVh//XIUo 2oQtTSaSB4GMEpa2/NXTFoId1WT2SI1JSc6VUUomHskp0OSKE5V3ZHWVsWpDkriqn/Ctv76C9g43 tjgUZ8QDmIR6wFITyKEJIThZOccEfkQZ8LxvhvXL8IJKQCbUijiTmUMhTHJCP5CkCeYk/6GCNKQU z2E34Pp6KkMKJ+0NsQjbLys69pKhQ8EdVXUQjsOj1WMdzKuVCVeiVwq2JnljBUmKHtWZ0OQZBYSg ybyjsdpFIKgEzNcbfjqGlCUwc/B6QsebF6mMI7DHNNuMDMreKB5h9OOzHYKoliQK1KRre2yrgtW4 DbN/ftRXFP5bMqcJlnJFmMMqwhXa1M1gYmuE/Mi/zdoUaGtjBGjvMinVUuqRGhqgWZwH9OAZQ0yG KkCNH/r2XpWAnx5BOMnEtzy4AmRIImcgJ/R17VrpswLn+7AHOVgCEnMeIqcQAsm2hENVqjsVTW2h elotGeZlIg3jZCJJbqlNc6+O23BqEBk6JkL+VV44CRjVmYSVo6Gw2vnMZydVe/Cc83IjHH3OQaeu t/9+7Yfj3OrkYMQQwgxhpbhRXCPhpuTlOyvDkXM4SI2hfOQmQ3naYNnK0y62j4XC1YHQBqGatM2K o57qU3HaaWAyKKscKqxH+5KPxxzKxzyd4FGImtnEIxN3IitR5Lz6YB+KVY+XOJJHhGcjrTZmoiH0 gQ7QH9kA5XrFaL42dP68b6vMQXJW6/46kg4nlEdTctU0tzkhsVWj1WkmDulXHfqccAhHb+RAmVxu diTJyTMP2ZYYOdg1zeCRPIl5mUPKyIB1GOjdGwmjXPpWPQbM2fxdsMRcSvxwmH9yTIMyDORFFItC dxb+9y0AIvatIQHAfBJczQ9zhsBJ52LLFadiTj2dgjQKIW2Gglb/Sk1HoYzm/JDnjbCjyQ/5ZNvG eeOZnILD0o6Lf+cf4BlK5uhzHds5vaElymlZ9PaOGpIntAr5HLV0PEYAfoKgjU1KJvPURhKW0w1L pbr6aaM82xSsMOcbIVgCNVFAW4Mq2aPaagBlp5CTEst2n8y6L0qpJRM7amse5cAVc/oe0zfKShk5 V3arbNsCc4GYQAUvB8msf+KKmRkbh0dqOVVKtYV+qiesNtLUZ3rRGdsJ5bXLvU/ggRBo1ugmHs3z YE5NKpm0H0KP8pZPhTB65I2csj2s2mwwoZ+rEm5XQkB7MQpddKtM8jBnU0oU0tf6gKJ2bV+bkqdP bkJFaMtohnVev97D5tE7/T7a++oG8yFkHow5SQdp+xnBPULIjwRkUs5yM+8IBhzG/+ARWor29rJr cPqwUpMBIc/UKGcuGSEsVXbF0Ss1je5RKJVnQgdMOqPAqhBgTsKJIxsPYK41CbkCIQIJCFeP4pvO DrrcCwr29/vpL6gOkqwfTPfv5zwS4gYncSC3IQqFnc5lkMyqCdvMYXIDS4OUJwq0I6ONV5DqoLVq SHMVg7qXbeFgB1wYz0FutrO3vv76LYVc8VDd+KmTzS2JyD9J2dInpyklQqPVOtyoAS7/t+UYyy/y 8N4jDT1UJzlyR0vSrtjrG42rb0bIPLRVQiZrxxvJc1KXGMvGPEMToSVqS/Zg7F4AcnlWl3K2pbKl P3srYQzErtq0cCVAmVXnlDnP5Nnuxl7gBNNilxE57RQn5xFF+7M0zO+d31KgmXJCheKN2yE8qvMw vw647rrrfmT/1+yvueYaH/O8UZNDyatPB1ZinIDJIHlY2Z/VqgNXEuglXHrNybtieFZ2FZhiqkxl LzqHJQAdnIpRq+2gbnMu006VN1Tt1KxOi9fcw/CAyf3mbx6jOjUcsDR/Ad4q8wnK+aSxSX36Xpi3 d4/N6TC5EsyBAs1gnrBAQrQ7mwJVUjTVqIuqnrGOIvRIjefJCmQCJIPkws1OzcXqFHICFXNV/Nz8 YJUm+eRWtckdljZwysYOcf3XY4snJzZlvHzveUde9xjNgaXRlkBL9bKy6rGtzsSe6yR+ZFaZyAlB NsBVrVnnJTFSK5Ox4ofETqRa2na4d3cZqkCNqxr9uFXOTTyCRyFoQkclPfOyao/UmKMKfqJ03PZC Bm/4fpZOHlF/4Ad+gEI/5A/5oz0n8gETjyoW21nBD++/nLP+T/b7P9vMD87zQ40HOZRtuW3SrStS xWRohDYbjbtcLCmCXQT6YF+wa386lBnHLeVsjTMhTCFztVLn1XTnL8w5CHJndARhRNqNvTot4vW9 Gvb77PT7v0YgoUNz9DGcHNtbJeSwBIzmm0enj4UMhQPz0ONO5DISWhViIiaESM5/gdq1TenJ0w7P v4YYYe2EAh5LjB9uSywckzGKSAISaGuicMIV51NYDuUgpVnd8dcVQ4ewcBQInZquAO2hJRyfg75U pLXvXTsec2rOXjfUZFqh49+ds+bcdfxW14ts/96YchlA9wUJTN58mpQrWx6s8sBhmQlROMg/J+Ot UvLQxox8tkpY8lWHJvP6ddIGj6LEjSIijHLQgTqb2owkVimjcV/yMR/hbRmf0d5jfyB/7f5PNXpX 0+m13xdQ/id0Hwj91Z0f/MEfZBvt+zs8RuZzs3CC9gw5AZPmiA3dKXTk0x1UREv2JagtqLCTVhBV gooflDSoc8dBH3apFnokD0x4qMjBgXamnULwaKnW1GBwavMN/ZZwMI2O0k2okXfE+ECB0F1w9YYJ SWzpKkknb+azxNzosSXCJkAfBFos30GNHimzigI5D+ZtijyF2b6C2PIUwUhCTm3ncvpr+e1OUBIO T3lslEY5WOI5PyY5N4poiS3Plpxjp+ZQKFTtHW39X2X17e7x9YsV3aITaPK5/hFLac3mwSMDkdoV JR3DQAPFhyhKAnrCo1GH6TxjbVF+nBzT8kiYPLdAnzlX+FAfG8XyaGxS0LAbb10EebNJI296urZu 86Au5hIgL4rRnBPhhjPxFgl7G6OQi4CCzcKOtqywQhrKxySaGaVHJyazxU/f+agL88KfFzXNVbKN opMX0cEYaSKtsUyADk0T6QWrgNjlHNKfOVfyEaW6qVX5g0noMQLXWNC5B/MeV0dvKGlCSF6RT6ID anS9q8VjL0QnbaZrWXVM5iSWZhXYxodt96A/jTtyJjUwIYk5yYPHkS+/O1A+YcdcyL/Vemlt9fyq zEneIEkTCu0CbHnX7ETOilMRCsS/0TxvRvNSWsmd07MkgRyaQG55yxVNj46vtnS4DpFEPpby6ZFc 26yX+/5pTn8yyeclaz2wYdDO5UqSkJKewBYu6m+RNoVPX78ayyp5TV9zW2K1kj3/NTJRmYxQk4kb B5jzLLMupLo8wjcBapTT90jNKrec543zSgCqoGoyd4T2QkFcwnIObLkqhLqY8CmBmINURnuxVJQK IhDgSeGM3A5/uJUbD17g2N5fm+lVzxsyG+fSbcv8MxFi8gFCapTdF1wZ5yKQEhzZLhyHbOVTJrK1 /dW2B+yqn9irMsqiOM7XWJUGVlNonu1sv3aEHDYHc5pMeNNCGqmPcxTVV/rVEgWaPFRGjylv3i0a A2XwyEP3hXlCPc1PORtjDmQYsv3PMN6a9wgMa/WKw/94blIsj22Ejv3aCDApmTZIPh4mmZIPnIhb WTyOw4oD5u0xh+ZZkSiaI5421tWEJcmbCVsN0Bu0XkIZ7TpJrn8AQ6PoNsZJ5SchE5tJKLBI+rKG 44UJCMl7HgTQdvVibNG15IKBSU2s0c11JIdGc970fQSmw9BcrKG3sZczJATKGj0O0Je/ZLo42NKM ovY/sBFBFatycEIzeJQYPxD/cx5F+eScQ2fZSfDWeduaCjR2DJzzoA5Iju1oj7HmHNp+9eHWUp/9 MdbYXuayKz2PpVEm0iO3WVHaRZr26xSq6m7C0zvHlsEkmFcKBzq76CqUOdhCu7gwQtukzHluhch2 WtCEhLxA9XEhKhEdqRo9lieFGlq/Qr0XQ2JXfkItC/SBwtGkx7g0ktTG4VFCZ9RiV7H4J6EfMgHy dKaSHnNl1dzGgdxjHnK+Uz691UlgO16XYKdQKYDnEkhunOjkythBgLOWQ27pFIVEYZVXb+gK7WEu JbZtENafw7NPw2F4tFZafHVahHxJSHvpP9B52q5jhtUR+41HQfvqTl2um000sQ6ufXtrdWWImK0J gvFJk0L3Qp0tMRsoSs0kk1rHnMSWhBMLYg4n+Wcl4QoHts02dNGUTxGF69KJ9ubHm4vbcchVpZgm Jo97DLtuTJgguawQPvSqV5Be2glJCmGk35t8UE1k0i0wxBYXTCKPUXShK53QHMLUsxtEkjRBwhUW mLOlIATseqxf+2UlYmWfXkS5oAi1TRUTnZ9C8CkEwykOnTybpNYFbXWuUQTQbyYqTOK8jOZOsJ6m UFuCOQk5TNPP407w9FaExa3zC9aEeVQHcwqZ5Cdl8vEDsWW10SY5idU0mXskV5CWCjQ+weNO5PIl QsikLgI9abP1Kj9G82yBn1qOmlFlimUpbznnoQMNHRzN0ihJHtZ/W46qZYcBToIZPVlWWbEjSfEo 6CTd6Yz5dWZGR1gMj3pLj/Z++/7v//5+Ee0nW+3ryCOSdtRVPDDUVdqLULtHgBg4ybRVCUB9ALK3 ZyChpsvZ8hB/eOOfc4b2UimZS5Jyvag163XhKO/dn/443WPoBuHQxFJ3EJ+CykpuvA1h6mma0hiG tykM9wg+8vu1HPS7OjAn7Bd1KTPvxwHmKgn2xTP/0lBhQVXPPJStVeWVLX2G4NbIltASBWqRmXke ypkOzfRtmZCO3dms0oEyVnkbr5LS4IqmkSvFUfB9pSzoBLUKNUbd0rxJvV4HF6UQtane867u5/Ze 2iR612mWRqcAnDSScKIr6ESDzb7LfOMkb1B7pwDmQC1uDLiKM9GGZlfGaEomNQpWE5YDSXFX+J0M iVXZquGR6vTXzvecB485MScxV5MeV64beYZ8cqghQ1TPFU0K5iTkl7rk+HIAjlBDaAJno3YZ0DbS JpEfG5pxI0KCA3beYELo+LWXHtKy2vqRj3xk/4eTH97/6cVpXzrC1StCa0q9ruc0HOd6us7WHJ1l CYB6yWcqApaErn3lxqHmCxouc6M5iYh0eJYqUPYoVvlD+RBqZT6NA0vyqabAIX2abYcCfY/mJHaE dbE98pubDA9JEFuJ+j3fD230/7HtlhxDJlnxqT5AOEuENm5fdufsZCU3W9ZAdq0VHFn7Ol5Pxyug tKcIm5IL6pMJ8A8dCrWqB+YgNEOhhavg9WjNKhMpWaLArXzU0NyYfr2uFaPTMNNET+vampAmEx7E stNQwvwIKiI/07qbGovM/PQ7heNv/lo1ASY1+aLd+Y3CQ6vU8jZj+mCShH4StoRjC+byocDzuqIO f4oBmVhNwR4pkKzOPvzCIlfFgk329X/IZy5tJiqgyB4JqQEFI7eEFJTuEhdZWhDJiWoCx+8gnUfH JgkTKF1OOy1VNskXfX0T3zQEDzUl6FpN/MQnPvHmm29+0pOedP3112toL7FeO3FeGwFbHjDBqIdq uN1m67cG9gN6pWOWRo0CcrArabRErQqS0ylVQgomAh1bXLYgRBNxBRXOqIk9WqrdUyZv4zyDNKRE ToFPIwVysYyWPFptdzGtUX0QOMaaGF0H3vP4j+rqY6l7QaGgN/xwlcQS8NN5TVZOSvQSsOu2ryzt SIa2D/LxaJVaNVQ0MGdbqW2fGrCiHFFtOf8CsfV4ATzws7p1d3lqHE7bKC/PUiph+tRqUMDGob2J 5s5JKbFiDiZcTUoFjUKQt1xhOKoP27m1xO1kyJZ/GCebU/8BLK0ancE2Cds2UuiBRzoUTEImuTIf qL/i2E5OUoCTo30xGcvZqrlVnhkyURwJSIPEaryuelarP//rk54ZqTVKTtG51hB6tB6SBKF2YUCh Y+OlSG3bhLJe1KNgwoOW9bEK3mOa+IYbbvjRH/3RWzae/OQnX3fdde4CHXwkUsepw7oIPIpFEg+l EQP5RwBqZViSTt2GbQzkY2v27HSVRqpW6XDFiYjMpYcw8hQ9IYce463HJDLpZQjT90URVwJAUp6S lLMlmSjLPrLTkSs6nfSBJudtJPbKp+/50PeOYlrFamow14TS9dnvUYa82WCkNTomObRfS4oGttlO CWOLfGyBodwisLoZzQn3FtdLw2PH3Y50S21DknKGgXC8GWs1UcQStGSU0d4lIwdqvOk9Heiw0PLq q6++6qqrjMjpBAvET6dcqUuMUERb5kFuEuvEF8u3Nww/kjzCcFiVAg9tsN1RAK5mm8kzWTvcMCcH 89Kgc7SiDxTyFmPBJKQMlHlQCluzKa4YZiXnTOiQJAQTOnIwKqBqsOWExBIThtRYkZB3iCaXJFTq 1nY+pz/H0+u9AzWHVJyN1tRt+JDr6k5ZAOYMBXAkuFG/6mBzXet9/ohHPMLo9eVV7/Me4W+77bZn P/vZt9566+Me9zifpjpAH+gGsTpIe5CGuDIxEctqjxLT+tGjdtfEYJUTHqTBnBObrLggPdWxxI9w rBAJo0Tnp82CibQl36dyNDMRrk9oRWBeSqWq4ibcMlcfIwV5znZUSZElo2gypJNDiM+FAI+lVCxp JDcRV2JgQqdfB/STPyvyahiZhZ6ayCRYhbKSfCSUkkdg1aSTjVFgcgFZ0eefQyGEtmshcn7SO1+I hHQqrJ12lTPkRPU0nu6Mk2CComhv7tS0Vs3AFX0oc4kp+7Suw8Xw6AGxfSRW6/NOASIV4ZgvMm2i QnPC2oaEPitBJZMt8NaEAs04RkghHfJjMmWyenGjEEbKu9JrR0FW6axszh8CzcG8uG1HQRx6fUgo inA8eyQEnqmtzf+3/3YpS15E9VwSPPISf5wWd+A4tVqN6PBIHDlwxzxDwYRhiEI/uP/GmF6kj+39 0xHe6tdee605zj/3uc+966677r77bhMf/D5ldba+qQ8kw5V57VJ/6B5xzam5gOhrff5NpEStFqy5 5WYXVWEXalXKzjmhQF/zIZJUIw/meORWR9ppZDMJHkG4YImaiKLIVhRNybME6mwm/PPmUX8DZXFj uwtRfVx/8/fzPMokPjCJP5Ctxz49oJtXMs5CzlzJX6m7/oTu0qloqrd4v9FRSnLx5lzMFCiDSQrq BnTsrvrLgdsYK/8gDRL5WKLAPFuGeWBuC3S6yNhyZbXmrhc7a/2jv/UP1IHRALc5gfqt5HnOg5Ol CXPE4ycn5DUSfRArTTpzO0AmRwl+AjknZdIp88acc5ieZ2huKZ4z8Ug4PE/H3HXW1ZaQJis9CUJo IeNsCswF5bagPcLa6v63JyqL3EbHyCcJb8Y8Q5L1r9ZOiiaQGUnulLhXAb8ayOlqLN/nzs8x1yV0 KLMtnglDHYnnvdgj1aMe9SjE9lVv9MP8U5/61DvvvPPlL3/561//+te+9rUvfelLvfbJr7nmGp2h z6TIFc91ZBwgB/4lAyTkQc+RTCsHadunbauCPfJJSLPexS67MJEt8vTCtDUNWk+nw7kExDVGwojX EokMlajupMP5EBJ4W3fGpgeH3FpNATB2/9yz/jvTVjm0C354kznkVhThIliI2ISlGqmMPFstK6Vo +w5ao5h4lGologDCGT1GRTqgUJBym2rLIMn2UgKW2LZ9GOfreM5/lNgqhzwLYU74nwW1ygOIS8FI 03baEX1ZUbMdZ6pDYlrzSNJmcwUmhJET6/DtSpDjZLRMMoTMc7wgTGf0XQpFpEa/uwPmEkkZz322 GDMBDiOL9OxIEeTMT66MnRcFMLcROlGVAhMlUth06BuTq5gqcQtTfCP56R+xLFeOymOHWDtkUN1L yFzFHbyWqpVN5sjpTK7mDtuqPu5vjCO8hvZOe+xjH4vVT3nKUxAew1/wghdg+9vf/vZ3vetd73zn O9/4xjfec889T3va09wUWqq85cp/NAN95uw9ijsdQEd6zatdu61jTOxUaciBMj+6Vobal6tayl7I 9bTQwaqRpObGeVGEgJwzrLNF4bYlsSzRZ4uKNu4qUYqKECfJ9yVwgkBC50cIHoIolT1vaYKcKYsC 6YueMg9gTmLLc7ihJq4+s4tMyr8qXRgpq2pqgVU3IEhGenNA5oTVSmJscxKqD5jnthHawqBAu7rr SjLPWzuCTZn14UYCGo9PfgqRpk5GVJTD4fgGzcEkQiYPHmMsQ+PwNuV0AoWqKg1jj/JpzjArgfIJ i+vnnxTkFrGNoYRNbMRobmIvKmM7HoG+DYLJSCiTKJFzUTpFYGXCcOBx/ZdngC8GVVAqUN7Ci5eq kaaJg3S0ms+3tPbVuM44ztApUZrUvHy8c/S6z3Wc913Qx/MjH/lInL/xxhsR+/bbb/duf/Ob33z/ /fd/5CMf+fCHP2zyjne8A+1dCvyLKD2e+a+ltDsGch5qL70lqOhBDpN8HFCI6RvzwJv87WWcVNyh DX1yqwJRA6GlYXfMjWVFIQ9MmEu4FjeaUxOIIbr2Hg52p4bx36ZmL9PiM17IgbLRI7fuKUEdcFs2 iljTQyerJxyoPtOj+q/GhVrWqlTjG1ftCy7spYlRidRHShJQPRvxBQdtxyOhJWVpL7bAJxNHyRbE 4jCf05oFpSluaTCRAAVqlNtI1AqxndDG5RZSi3UItol5QluuAuAxBm4mPkhzs3LJ6Zy096/9mhBa 5V8UkEYwL0NVzTbkMOHMmVPu1PLjsS0kMdq4yoCjtDqHVTUoeARzNVQxpVY6+hXQRPVgOmH9AxiM aROZMJZHm2kPJCkwNgJf/OozL71j8+lIp0utbGiSaGV94Kt1aA8mXvV+kvd57z1/xx13xPmPfvSj X/ziF7/whS986lOfwny0f97znucDQVuXsbgFhd66k0MdpmPEtcNyAB1j57LlhA7l4+u0tzrDbpD4 ps8qupEf4JCQPvP5ctbW7d3Ip52OUFZTjZLJA+fRnhp9Y5MMyXljKzcosag+j2CSJJjTscfhxhEq MGc67Xt8uZHrLeWVqupxJQS3RvnLucrz3NETiihJ2xyqO1/wxdcjzEVmXzaltvnkHzjpFjDx6BRM QAJFVDHFl7zcNKH89Tq0iyNnrKbTODoXcNx+G0/IA5jzecSy+Y8uCyj0RGRuosgaBkyOOaRMx5jD Cc0WUj46MYK9dyjKbk4N6KcT8mCVzhSQiU5Qxi7rKgn0hVi/tGPg2YlCy/kSQB4mdFLgdzojqizC 7b+aVueB89MW/LASz6NT7/sf573ksd3nupf89ddff8MNNzzhCU+45ZZbcN4r/S1veQuef/nLX/7m N7/5ta997bOf/eyHPvQhP+H7CnjEIx4hoj0An7gRPWojo/6LM/Kh0PUW5EOHslVp9KFRg2pKDJQ2 D9N280aq82xEpVTAYzeOHWnoY1uDCQnPbdOHjFEU95243UcD4Ui6KYxyICmubI+QxowxhLkcuu/a vv1Ozs5I2TvEMneI03+DGtHhUrNHJnbH9oiqV+juAlArmQc5qCrIRBqVDuiQ2Job4Urms8rQxoGE W1E0mLSH5JKfLUg1qgzawsDjJuOJlglZGT1Gcnfc953/W4ntHdJZFTk4TBhagpyTyEdW2YLyylPa cJRD9AETHsotb/xQyL+RAtvM+Xci+twRmMzxWRJoakLOg0eaKt9d6bw8OsoaoKwog0envN7w4JkX 3sWoy+m1tBNet4jzmJ7gVADn6tgcngm21BAmtSC1wmgXahE+pmECAj/ucY/zhn/yk5/s8/7HfuzH /Dx/9913/9RP/dR73/teb/ivf/3rv/zLv/zVr371M5/5zMc+9rG3ve1td95556Me9Sj9obN1Ve9G o6YvrolAJDpMJ8UHubVqIlWcvGb/FyPmTwoRUl92U1DjvJIZZW4XXZPddyR0+BGlbi4H5mBO0gYR HtxuwgkkopGcVUVbjDn8RddCOzChp84gjcHQXvFjlxHY5sHcEgVq9JnHIqfgLLRIXaKBQk252mE3 gFOm3Gbbb4SfuBOrcAor3DQZkzInV3kFcRD2W6GMMX+E5rbPA8Pda6ePzUBYs8pQuw+T5VzaTdpI RDICzRge4nlfNFYZ6mdujeaZ57Cloxy4HZAXsUcTfiQp7YrMdid1EZTLDcxlWJJ5iOdF52SVfp+a RwpMeKBmiSbQLDodR1PbZAIlI6uU88y82q5/4gryVfYs2VdxvV67c+Esa6MOlY7j17g1uokOqDk0 onndTJ9brnQAzuMAjjl+NMMEnL/55ptvvfXWZzzjGSZPf/rTf/zHf/zlL3/5G9/4xve9732f/OQn v/KVr3zjG9/40pe+9OlPf/oTn/jEu9/97pe85CWuCaTSN7GLQ56xTkTkEch8OgzzIxiYb2KuN08f Gv1CsZRYdU3Yl11MH7dfYwUhpCAWJ66P+cFVEZjD0L7brYmN9+NMqA6s6HMlN0nCXAHRSaDgEdAs jklPSpOVUVaEDggowAXaO0Sn7Cx0z7QsTDM5YrujzMoJzi0pn9kUKKkCSlgyEiuQyVHfLjJRUqhQ wHxapTYtPTAvKEhAwlKqWcFEf0qv/XYRtDrbiUKI3d+oM09itEqHMqs4AAyDOXlIvguzED/Zpmme z0hYSlBhJ5nBNlpXiXm2pdev6wnbWjodQeB5rChYisA082NJHZy4AtJvCxSoUQZzyLlJpYP135Zr jcicGW1zjpxBzeQ86qeY7EjMW3LSjrY+AC3rIC3Rb4nQARNqOAfp7HvXOf56AuX68zlU95LH/Gc9 61l+dPdT/ete9zoM93r/3Oc+9/nPf/6BBx7wwW+8//77X/nKV9L0aeDKeOxjH/voRz/azwje/3nW kfrMBNOM0ouQUAuaiK41JYyxXryRk2ZyiIQmtmwv9q65h2mK49EqzwzdOPzkFhiKQoLVveSNZaIg RvoiikvBBEgo5MqELVDmc99Rpx/7Ye9g/eX5uR2cSGxBwihX8um4AW2BQvx3as7XiesGXRU6dw1g 1WFxwlyeMlRStQXfRO4pWZUDhbmqTJrbu6WyBY8tTZ6KNmkoo3oKl0TbaBItW5tCfUzNqoJX/Do2 HX0P6IeEARkgokJONgUWB8yNfGZu4xMlCZO8jZ9CmB8/E2jyIxMJm2S1Ay5Yhaqa28wftnH11Vd7 5POoxglIsruMPAVzhwVi0dxbXP/Fl9hXrWgK2h6BySDnNIM6r/97rCIWRvbmFtqJKjue6iuAijPQ Op2fBkqZkMTp1o6gwzo/Z6kJ6mPdU9tRRgA/vWsgzV3HuAW851/84he/7GUvQ/unPe1p3vZ+dPeR /+pXv/rNb37z+9///g9+8IPveMc7/JzvFvBo/qIXvYimTwN3BH0/F9xyyy0eXQHuESzSnfr12muv 5V/vbhItFgkK8pwWlNW8iOjYhazAhBxq3xn1NHNNzI9HGHKyIlQiCpRtHE+OfzbJG00m5TAUJRE9 woed7+k3+TvIwtwXqmqVK1EE5UeFgznPOYf1Cf7gr4N6qP7QWPoGzEksOWvKUpJqd5YtCCq0WG2N Q4F6t3skt3fJgGRIrFZb6D4KTJJrHrH0ngbTtTEN4oNkZEhBK5pQK9tYCrGrdmfSHFqlFnqc3Yll TpJmCuZFR2nI2+RDgq4wUTLMNk2jeSAXq0DkDK/a/4Wc/u3NnIw+5XKD5pJMYuMOy1lwJQ3fBWyP yqVnUqHGkH4KRkKlw0eVd2TrH7EkXfTfv/cHARyV8xCPMOqWHKc4zNKRY4hO6tUNTrHzjg8a1JF3 D1HTmhFPm1IADYSWT3jCE66//npzhnqLAsbec889P/ETP9EL/PGPfzwam3v/v/a1r73vvvve+c53 mrga7r333je84Q1+5n/uc59LzQ1iZMIDfeMTn/jE6667DtPim2+BJz/5yb4C4l53jb1EAKN5LS5J Jhoduqpsx+6AQntvYiOWmLhN3F/CucuOJpGfPpiTkGMpMtOJG/w4CQVU86gI6qa2DkIZs61uJkDC ZHP5BI80o6LH5kB5gorYXdNGqCGeiFFOG9QuWkQDObvKsvi638BOuRdDCpIklPaOf/oZBLHjNkk5 SEDawnmUpCX7YshcUE2p9WvcmFBDTgJBaMrSC1kNMHDGgUfgrb4PbHcjL4aPmlH0YbV5VDfHMS9k Y0Kgz0mueF4xzldMk8KVrR0h+UM3+OEkHRFns4FyVe1eq7Z1piVx6bMtIn0jiQkTOrqloGBSfayq Gz/QMXG4fmlnmd5i7fkqZZ9GJ630hHnhLi/O1Rmvo96O+KFW24VOmsQB82aOaTjpJ3Dfh703fIp7 vOmmmzC/lzC4AjD2+c9/vu98vKWDn1iEhE95ylNe+MIX+tRHe9/85i94wQu8541+Lug/9oxy/GP7 jTfeSJ9nd0EveYR0y8jhMY95TMzHbTRwQ9mFXpSnUeaEvUUF7Uducyy1NAS2R1Y1sc5GKjsSWgiX i0nXSkyL5HbBT69KQXEPGIIJ57mNFaqqzo4TLUWxSmf8KJQacsUPE8fhpl5ne/67K86OYQfBP036 WZUDoXC2zKQ+A4cb0whjO890oNdyzgMJSBXkzFsZiiJDkwprlSFwq8E0W41rrHen40UvNOeaUN/T z4SO9tP6xiZXAgeCOR0m9bbdFTS5iJCT4bkJQoIJhvdv446cMnNJ5k1K+SRpCxTApE3xzJaT/HAy WU1okjHhik+Vh/ilAia5yrbtNJYJZZoMc4KbsZ2O1W6NeOoIqFldP8MrdCGVuDAWzB2h02LQTUOz 8EYmNswjR3RqOIbklAWoRUwCBTzp+xAtfXXjJyois0fkJMFt/MQWVDQSkjz72c9+5jOf6c2MrjWQ dmdC/prXvMan/qte9SqfA3fddZcf+/lkhWmIp+fwDc/Rm9BIjuG9h43go6O3PWUEgHjoBWjEBxGj FofuERjmW+3FhU70NToTIw9MeKZcGvRJOM+bCnSJULApmh4LHe1LYHIgNxclECpjnM+VKEbwSGhV VmoeOY2LjvvPNZyUi4k3bqmBcDknt9pRrstsf8IYPXLFloe86aHhJLZTUAcOpWQXRtvkmZC3mkcv 6Q0Nps20JixynIlXB0/Hcx7VNVjtq+VA00dIGPK0BDkMfLKKEmBCclo7m/AQ1b14wyL9Rm/1eE6z DGUiH4lNbrmlMClxTpPQ41wZ5HloaRIIHglzHhONQsRBJivj/Xu7kIJVOuqvXNTyz4NV+zWSd+LG Xhs5V9v1f48tnmeOrNUiPFKi7d0ChCQcUeNdrgzN6dh/Bw/MCWnGdnJp1RkeNZYO05co11+58YM3 qnvDQ7cAJJk/rkN7P6iT4Lm2jpNGTtwF3vO+7eElL3mJ93y0Z9hbHZ1Qy8iWEEx625PLJJLUqTPR svxDEyM5zZgftUjqbDsCVoS4baSTKyNQo4AAm7ALUY5n+rxxS40HEvI0u0rMoasEjndBwqhbkjyU Pwl5yjHZcThT0AQdzXBbICG4oryzW6HBqnN36VMeeFwX+fbA8+QmAXGhipFY4pwHR1/DaTM9sxr/ 8EoEj7WyRtJgoA+PjIoYcOT8CFO44FCgkJxhSNmk1zhgeMyfx6NzrlBI8rLS1SDJoQBNtmAuULF2 dksuSltr4+CRAjkFYybkFCLqgIQyWLUkKK6Wg8lwmHM6lFWMThdBp6zs1FCPfqso7NRO/394TpXY gmUGTjSD+N8BO+wueMbtoc0wlAo5HY1CzZyEsqbRWHNZcEiiG/SlVyvu9T2P1Vh666233nbbbbff fru3d7+ux3wKMd/EJ7p3NSsExitAFY8Mfdu/+tWv9vP8K1/5Ssz3wr/jjjvcJpz3a3zf8P0Mz4mR xMeFl7w0ONGpdbw2jWaaVeZgEh8CIulpRGUF0b5Gj3iWXCXz4eAxEjKMThyCQqFK3ihAO+qC4GoR +gxxSVKj0GTYZYkCtXUTnLdwASJ2FlgKohPSHOf8hLxJbObGro/kE2LdCue/7Ajta0c7fS/oh9qm Xqrz6uZQl2vcOlKHgDkJuQbDh/gZsCh+IkycjHXxx3yQ/v9kaSYUchs8Wopp2lsaEqt7JSZhcnGZ TBqRlgn5pvDpEx0v2khWFCwVEUzoE4pSrKrBCqYy8RFQF60a5UOh0MpITXrzWoV4yrbMjeqfk/VJ Lx4UwBpVa8y0iBHbXRjd9OZ8WWUf7UEh1kGd/yjOeesM502NMittwRWT1AhJNK43IWJ436IfEqJ9 v5nvj+ie+9znPuc5z0FmcoTvsxxvIbrG2MzpMLnnnnvQ/vWvf70f8k28/GO+G6Tf4UPfEUY/PvDZ Hxb4usZMLa6tY7u0+yKSbbuop2VOhya+MbEFtkd625fRe9sSkFMAEyCnsIi1PXRnAQUbsSM/zvhy 8QFCwtxSt0CI8PwT9mlgQhgzUTGyqbZXq5ydWgfnkTBCUrMF1B2ey8To+gjN50KBOA/VhxOuukF4 hm7Go/PKWDKRv4bThbVB0G+gl0AjQe2ur/SkhtbWw5CZEIIJRFejudXNxMtIE7VCrIvPRkuZRHUe SGJsdJBV6UmJPg/UKPsWMBlXssXYIW2G7c6cxBLlsgUTro6ZGMe2yigUysS+4+tafXibuHFWi1Zn x02t0MbSYIWbJmzXfy7ajCUXHKk4A/bCsO9o58J2tMaYEPhi0h0BbKXo1GtHp95lgSeE/NCRCitC PVrHU9bfGh2ZMd+7HdURHlfxH+d91eOqJfwcSpiA97YlHMZq3/MvetGLXvGKV7z2ta9929ve9va3 v/1Nb3qT1/5P/uRPeu37UZ8CtWc961l+FmjE/H68R3uZaHHNXVv3+rJlqaomiT5GA9kWvT8X6CYa uH18dPTtAD5GzPmXM0onj/kwlwKHdLrFuOXBhAnzaI/nMdC4X/Cnf+4mrg7by1m2HT94BPLytzsm 3RphXSTnr4a2z5sKcMiET2OT5k3APHrTB87naiDXNvVM/WpsogH0roaJSEeGh7iBD5uqi9VNFl8P SAgUBkPdlqhhBejtYcjcJhRopixidAWsk1JUMXqkzDnPMHSNL7CzPv3Jhe0w0d6IEEU98sm/QHkw 4UHQsor2RS+u4iCgQimXSXRVLs7pSKag5Rnb1RlM5NwVY6mU2gVbML/U5WHWxviyLFFy1K1XnK6x HjJy3REWpoM0sYoerDBEN+hs3W90/Kx0gFbQGSY2Yw80tYue0/HaegiAGGjsaxyN/fTez/Boj5/m vu3dC3TiSXR6whOe4KcAnwZ33333y172sle96lVe8m9+85vvu+++97///T/zMz+D/yR98D//+c/3 OYD8bhM3C+Zzi2NS7XU6RKqJCUsP8VxMNOXgk8F9JOJcImDC4fw84oZyBcjW7SDhOA9y5oe3wokV CUlsCsnp2BTMBTEJKFfMjF3qOeSEIxVDVKTJhKEoPHTP5g0IecthZ8QwhyZR2tik1VHoiuno9YAz dbg6r46v6ZsbHbr2rSn1blTRdVDr1/3D5x5ry7r8iLFaF8B+YWaYiXEmy+/5p+UMRxLD9fxAepIs T0vMh+24KgQryeQ5n0MtVkNXwEarTHwR9HvB7heI86UBXNHEUk4y58ccS7tHqpi4JQyxXWGLJXMS TnapTj9rM2xTIDfK6z9EwW8iXmwAOOUrVjvL4byjXe+O88dDq3PqmGxO07y3ujb1vkJ7LWsVNE2v kXRA62jlulx/09SOgBI63ouu1ucELb32X/CCFxgxqj9ywyVAQoF8+SOhl7xve+/5e++996d/+qex /Wd/9mc/+tGPfuQjH3nPe97zhje8wQvfKjXvfOSHfnxwrXSb9GqVCSbI1i6EIMdeIfqgiPAv3DBx H2G4JUm2ajQH8n71wAnP9tgXu10jG6qjkKJVHwVEOUGFFpfaEfN1wHC9kQ8/yTcerwD159BhoWJs DI6sw+pqoCwisN2sX4j5g/FZG/DJz4WmDHXY5st6y4EJCbn+G9S7mrIG1XI6HrS+eXKoradrxQoC WaKQYSY0E458uBRyXlyaHGpyWwB5NoEoZIlD+pgZulPApPl4K0k7ZQucMJekoL3YfRfMi91onmRz f4E3fqTESRvkOefm/BfCEp22X0SxCNu4cOXGkCQrq5KhaYT1Sc9S6sDGSRibc+2ycWdrEf1RA5nr HmMTB2/UCtNkYKJFTOiYaFO9js/aVIfpNgq6ikm058EjGmAFYqMWvmlrHR8YxgH8xyUc865G2siG rl6quNr3sFsAeym85jWvwXmf90j+jne840Mf+tAnP/nJBx544AMf+ICvfUsv3+DHF4FbwKeBDwS3 gPe/a8Wkb34vainlGbG9xoXzPhcFTNwUdDA5AkdF2XqFEvaJPlRXjSN7jWCP9FFLTYK6YV0kjHJg MlRUkCDiBI2rzNU5tvcF56SdskaBmFNnO1w6aMwwW1HYOruudUcDzohmrupm3jSTrqqx+MQZvdRp 7ovl9Nufoouo52pQqP9KiYdabrNyfdySkHNrrK3T58Qj6NI0Tejk3GjeVZIr2H29EHl45qdUQXsH ErsrcxOPXNFHHrSETfmFyBnyXw5VFUwYWkVpL/aIHQ+Ze4z/5iS8tSq99itDbslHyKEtG6t8e6xE 5OmXYblJiTAFVoOcX3IktscFVQaMpQvViJ5SqsjQPs6vV/P5aE1qmvqslwBoHQ1U55nraTTW6Pqy rgImNHPF0JKrod/J9z2MKv00y5wyNfoY4vX+6le/2od6/0gOxmK4Fzs2IqcvAqP37Ytf/GIveQp+ mPeFT/9973vfAw888IlPfALt3/3udxP6IR9M4C1veQt9j90UDN/61rf24wDn7hf+3TjgxwGXwl13 3eWrHu1dBF7jNoi36NfGlWUqQ4L/MRzt7ajrSZ7gmgv2O+//CmW/Cuhm5Erljc0JV5XP/48gISib CGeJQkejfR2fXqkdg75xrKjo9JWUQ2AFJvGcbSSPDzFKP2jBOkQD8YM29KVRDiVTqiUwTcIbZa5Y 5UeP6bdFnQ1zIAzaT1tSK279SjirLYVuAcJxOK6kypCO/UqjGhrbnQpIjwSkSkKTn9gYRYfwMWog RGlIj1U7ymT9Ed/5v2lNkxDPSfrD+eRDdemVvMei8DyMVXlFc4LmbbB9mdDkZDJkTs4Vw+6IygJy M5fk+hdvuraJcpFZhypA9tVLOeoP47FeJkpJ7sih1oF6XSOaWPVewlsvOg2NGF4p6VvtALjSOpYw Fn+w2k/yN954oysg8jPXUtQkgD+WvJbx9oMf/KAvdj+ux3+f69jOCVK5OxDSa/z1r389Mnu3e9tT 853PxGuflVsAsaElDOcEyXGeiUc/FwjhpnBNuBTcL64SPwv4Coj20I8GXv7If/zRYL3NN2w8nj/u cY+zI7uTf1ebsc3284KRhBplX0a9/90j3ufHV3FQQBxTFqXTtcoYReOV0dnVkeZ1DwXcc2rONJDr gVmCronM9QrURvpEL9ZArQJzGP+aAfRGHVIgS0zY6iudFmdCj0bQfuCRmt6LDLXi7vMFj+ShJfqn tfPLPFsbF1rDaD9tplDdRLKyQah1SahJj63o8TMiYUSkKCtzqyBV/pmAyghnlTw+mxz1eQPyHFpq s+VppNmS/En4rKqOoFOInivwvhGAfm5JOJQ5SEkygR8Sztl2LnD5X7wRwIJ4Yk8qVhuBC5pstFQ3 ojKpl6rVPR4Jo7pJV2m07/o30ZeaVQfrY6+yWjnm09GynCAzTe83Osig+31XA0rgAM54++n+XHlh +jkZn/18jpA///M///nPf/7jH/+4R7T0o74o3qsuC3Nf7L7zMfa+++5zTeC2yXvf+140Bsw3Z4je VpHfFYD5fe0z9GiJmmvCfeHucCOQUwCfGH5AeOlLX+oucAt48+O/LwL8x2H543Mkj9V+EOhjQWJ+ dpjf87kpfOZI22WxPvf3jwC2oFY2vn7Vtv9co8f/6/xH92roPlXGaK+M3cix1yTiDQgdZYfurHf7 ncimmYzaoLEWpFYb6QEsAhNICMn55Dku1amEhaijzNME0c21lqXF1DNq07rOZCe1MinJdEjK07wW Xdmc8+FZdJnguTtRffrm8mjvJUYHyoQHnqPTZuWJloJCsSxFWnNBRWTIj6ASJhxDJhQ4NHdrAFvC Sb7dia4a5FbzWRnJuzoX1/eL3RLP+UnZSGKcJPnkbe/mtB2QGIcOpeMwP/3VWqMYwIYS1exhkjCa k5grpXsRM40aa+7yOK/n4jwFMIGuWEWP/M4g2nuJYaPmxvD9w+n6I9ysHBWhF6MfnvGkt73R67GX JzJoeojPmIbM2P6Vr3zl61//+he/+EXvcLRHMPzBEyZohvYuCFz1De9T3zvcD/nIjPzYjvP3338/ /qO0Nz+G969r9trPipBOCsCKDv7T4YcCNT9xiOIHAZ8bXv79zYI77rjDJwCSSwn5vcbtxbeMDbrL 7KL3ueus+7FKdmmqhuJoXKt4HvPDPJr8n/u37hc+B4A5J07BGTmpOklndNz6ZvfSCVqqHqhd6DuR bnATHqCj7+7oBa4xaieGIR7qK+H03LwquGJeDnSkAWw91mnarNwgV+lofc195AwnhRbFCBKWnjar XG1cuJqeQkkKwYltcjgUusCioXq8NScUvX3JlitOyBnOKoytsUraSKvibqr9j8pOh5AfEg5jnHnX sS1Tk0B3TYkZB1Z5lk9FMMktnyXZxcEhz5YueQCRrDGwQI82LzTISdhk5lzLg9xjDFdKE6N5baFB dWr92heU1WF+q1jtPPQluuJ8P7f30T5tqumpmdPBcDoID9jirY4wfuj13e59CMiM1cjj1errHSE/ 97nPffWrX/3Sl77kCnARoNz8Vp8t+r3kJS9BSO9kb2bvcPz0osZVxMZeHEbs0GvfjUDoDf/hD3+4 X/tDE+SP9jjvEhHOBwJ9o0due/Njvne+5O1lfmjv8vIO73eTOnVoGZ2mekpX3dyDlNXKlce2vecE 51VV9ajp9WAOfUNxhXjcOsppsuhUt9XKTrkT7ypnUhrz4Wb0aGmIxGoMCWsPOgyZQzvqdqCp02pu +lCbMZeApWk/+lZNCjH6A0J+jILKqpfKbHYiMqfGs97W+pgz5ME6pBocH1NIGaIGAg+HKYMJn2Er LpyeNwM90pcAsM1qaNkRkFeTJPQZyuF4DfG2fZ8yYaUgNp5bcm7p5IqTPNPMcP279Erm+EFRdj4L 1UURCbmzqnCdWcoJPXacHsEBx2cjwgdnkE7MN2oaqH2xWoNq3BtuuMEHLSoigI/YPlZBcxtxHlEx Np0436cy8rC1OsxxC1jCZ69uhPzsZz/rU/9Tn/qUWwCfUZ1t71gvW4+9fp/3vOf15/NGr2Wf6C6O PuMBdb26Sfh0IyT3bc8//veRj/D8i+vS8VWP4a4Sr3pCVkaPfuwX1O3WbyXkjKvz0d6LGpnt2k3X J3rsUjEXwdyVVisL22jPjwkn/WFBnNf39E8nsa9gYxJz4JPn/KNHmLlJ6DFlcIgOtDYI5jrkeCmk Rq7BIptm08qgr2otlw7bXiRReuAR6AAPFKiFYhW9tiy32ZroJJKxOtFxAG00/WLwg1+VSLLIvWFO YhVDIhWYHBGHKW/rpXxa2EvGnFNY3wznX85JwGgpfTzEMiD3uOMsAsdPOutK2GDOLWRbCGr21e7M SVYq5w8Kj8CPkcnIL3Hnf1Q2MqsgFx7jvNFcZYel1RFIzHtkq7JOwtnwQE2n1qwargm1DqnjYQ4O xlIdrMU1vQ/4flOlj/UuCQKYBEzuD8Nx1aseb/sBuI9kd4F3JgplhQMefUJ7u3rx+kr/uQ3k9B2O sb7tb7/99r6xgav8YCPnPv6f85zn3HXXXRjrs99Lmwneughe+MIXRmncxuF7773XRUDBy9yckFve uOLHlSSES4QrJibPetazLLm8bKcbqt1FezAh7wcWZVEcJdLQ08cVvxb3AvddQK0PeybBnKSLg07M hyPVOeTKiUCv325wQodIoYubFfPgkXBsKcN4COad9ZB56FoDMARbMCfUY26BboQLILTEXJTeEOWj qUqm/vFoNC8rOXCrk10r2lu7by4v+sWZ+IADmyOL8MGcMOINGz0SZtVkTDxe6crH//od/YaghBEv W8j/oFWBhOsxbykfQ/RIQWUUze7opwZFN6GT8krofHnlf73h+eJCWdWok3AqioW9XcbmDkYpe9VQ 6HRNpi2ycjAZOm/y9TV5bjWjM6sJgAInJDx0hEbKGtSLq1dcfax35yXmOnAX4Akm+6HXiDYY5Tu5 n5BxqV99eedTjkVepF74mObneZ/ZCI/2Xvuf/vSnvfY/+MEPIqpXOg8R3m3CLecuF67YIjC6ujiw vRe4WK4DcZFZUI+E/Rm+eatuIrcGh6HriQlv/a1B/u3FmxnJo6i927X3swnYvnk/4FTMCmUEXU5e idTHfq+EcvW13wXaLcBztwCGODhnMQcHkdNJkc8xGSGJo09iTrnOC942PHAFnDjo+gS3axURY6l5 PcNcE8arIwi5EoK+K08dZD5XmI2TgCUKnJfP8BwTdDkCxHOjvudWoBreGCVmJGTlimGu88sqpsFQ bpNoYeZNhPCT9tVXX90/boPt3S9jCCZFidtGUWbe5Bg0E4+BLR25ATVL4q6LZyPlHWdhlvLQltdf vFFxm2QvtmLNcVpSPkWnYEKC7SoLjspZEiqxR4QHR+hcycfEI547EtCdDoZhPgViy2ec1wHdC3Ro ApO6nNwjGuhXjat99bEPeK2M1Wj5mMc8Bj9RK9ZdeIv6Xkgfu1AXJzH2Na95jQ/yz3zmM7/4i7/4 q7/6q9/61re+9rWvffGLX0R+S5xESMz3NfHE/R/GAuQn5Lnv/34a7x3upiDH5N7kPCA8oSUQ99Zb b6WA8P1y3tgSn/0BXu/zvsahngaTuQJ6gbsdFCEoCLCFKY7KcAjzoQQMsSX/fHYooMLKq/KR0JE5 I4fidGoAJzWU7ks7MkNXgxM36dBbDZ2yJQpcAbe9NsCkKHS4rYnnvuBWb0hJqtKe5BVBNWoMq1Ll gX8mQtfGej2Se9P2p1Ykml7Hw9ApihoXkw6/dQ+SGcJnZYxCrIJHUaDHwuG5SauwqXf6uRqZgzxt U7iibKYvWBKlfOgD20kA6NCnloLVogTC1Ew209cVMB6MsP5TU1F3NmnS2Th7UPcK2hn0hncpmBst 8UCf0AEAE7YklsBcG2kph4S6FHhgyEogI7fzEqC5X10P+mxztLvz10+kjlxP9+O6boZa3CPazNu4 tz2YR8ubNvpK715Aey98P5Y/8MAD3/jGN373d3/3D/7gD37v937vt37rt37t137Nz/zvf//7+zM5 BOaEuW8K4cTyydDfmekumBvBFcO/nxT6EHC5DO2Z93M7w2yBH1tA4F5cbRMh9XSEt+VGIKSj43W/ NHwa9AccRnNZDdU9mqM6zdwqptp2X5s0NzqOXe9Vauh69UgeLel0oB23CTisbnnHRDNvdYUT1yoa uj42aqo5ZVZMhACTnDPMISflI422DJKvGtIrHE2uuia6g4wi1tP6Pu7hoY73iBiWkCQmIMBmx0KU IJcqP91fEWHxbyMSckKf5xget8F8cf0sL6JHI8+sRDQKMTwXpeSjG7koJjAZLrLu3KI6nRRopgOW grkQF1ZJmI8HyMklM3nYpK06LWNUlBbSOmZHUqM4lQ7bOXnsIqCfCZikbKw/3L5GJprDGc/LpMOm I4RAwBXNzC3Rd7ShFqkJnL23nJ726kZvI9ro8r75uwsI0d4r2kvVG7UR8dwCRlcAtvfjNAn4mPeD 93ve8x4f+aj+J3/yJ3/1V3/17W9/+y/+4i/+9E//9Pd///e/+c1vWsJ/P8D7qndfoG50EtGIohHV HNPcC0jujuCcct8ahHLreiph8OLtM76GXsx78P/3ntyWKQDqgquhN7wicDiE7+7rhV9ulDnh8MJh qXnfVlVbeYWW/1wxUcsRzLnPadYADJ3R6Xj21UBi1TnWxzoKTDyKy6RjpcyzlIzmSTyKKNUZZ2KV IXNx84/bgwgzXR7Thup6nTBKQAQgj4rHVUwoVW0PPEs+qrManvMcz/fP5pf/JWwK+WwyoYG5kR/O EaS3JpiXfKBQhsCWT5gM7a4bgdoi7vnREgWP5pNwfkrGxCN5Z5GH9Rdv/I+xPcvJ0aqv0VGpsvyM 6j7nNKelG2hS6CT4nQOO85Y80mHOpFPkZ1/xJ/5rl4nFhDJbnqEuoVBn0O/K1/Ea3Wuzb2Mf3j7s Y5ElHe8VipOxjhoFL1jveeRHwn7SBpzHfB/nbgea99xzj1f6/fff/4UvfOF3fud3/vzP//zv/u7v /vmf//kf//Ef/+Zv/ubP/uzPkP9XfuVX/NjvdqDp4/9lL3sZSs/LH8dkCFiKmbgtz34XICX87MWL 5P2Sok/0PrnNXRkKYtfBrpVaoQjzyYSmDdoskgOfCA8CgYkQipA3FVM9Ve2Vopu7l7vKVZh/nnOb VVsgZ0iBmnPpjgAnFXsdB8iwg3Z8QgD/msGEcvcCzFGSOF/6YEJOKFDemhTX6mj2VuBT/naxyb5e 7PpN62r6SBL9hmwwrW8cEJ6WN51qfmSAI2eiLp8x3E/m/Vge1TFfrAueBzEtICSfyFXlwUTmm7nr xwRpMCncIvr+YwJIaMxDDA1Db2Mwz1tbbo+ENkUZTDxSWP9MdQ/MTDwqrnONdYpuruJJnIfm61Wg mVCXpIOk4wx4kJCzod+ZtUOjRtG7NS4PzOO8OXDLT23RqZtLgGeGJoGcJg8Io7kx2dv7tg189mmN V73rrPoEwHkkB7T35kdL5CT01kVUVIf9ml9/JY6TlF0Eb3rTmzD/85///G/+5m/+5V/+5T/8wz/8 3xt///d/77Xfx/9v//Zv//qv/7r3/5e+9KVugVe84hWc+LbHPV8cOI91UkXRXuyA8P04agnMZRtd 6US5iGrvYNdK4VG1VY8hZtLs0z3Cs+3HBJeLCYlA1LhSLh7Qz7E6CEDOeKvUfDpKatIQmnO1ZdKx MiyBDqXbB7rxZeV8eeYwQhpzPiYQgeNtcT120CYw2yTp0EcYaqFuqyY1vabV1rX4dPki2ZlFRwoh TwrpbLotmJNbDZtrp9/z9T5H9dhujOrQ5ZLbIyaNndFCsSQ8mZc25TI3KeKAcyCnRrnNGrvsYitE dY9Gj6LQL7o5eVaxfXQuqebkkT0NEmfjqByYY1B0j87MhESL9IWJqFpQf4AmcE4OlW0ezJ0u1BMC kThR3Rzn2ZrPFdBj3qDbhL6g+QHzaT5s8V7S3F7m0R5p4zbm1/pGq77wkbxXvZctYlDwabDuiW3V p74JPy4OWL9V/7EfI/Rz/rvf/W58/ta3vvVHf/RHvvP/+q//2jv/n/7pn4w+AdwF5n/7t3/rIviN 3/iNL3/5yx//+Mff9a53MXSP3HjjjXJASPxEwr66+xKR/PpV2/5lmyUbibSU0Thlmr38UVHBld0X AROrfc9D9OYkn6hLU0nVUw07PqVDTocIldFhdb4qqdrOdE6TlSVgC5GQyb7A1yd948BSDinnkIcu hXEC+ckkV/v9vV71JBSYdKGwItQtc0lpJ6jj9WpNr7MBo6b7NXTsjTMBhWJXynQgnmPaUHre24vx B873VgcK6eQzpBxEARzOc6uCCidhEJTC1l1IH07PD/7LuZSZ2HJ7h0hKDnwOYdt7ckiOg4FCE+aw /t9yXf/Hy8OCKpM7hn30Cx2YcV4LulALapRe+GDJ2XeJyLVXfe1iQo753JJoLIytLzvmxfLdbfzU f+BRxLqkdtEKvMmHMisedLl3nfcqDiOtVzeieof3m3CUw3O0R+Bo783fr9m87enQRHtf9djuaqAQ 4ZnQZA7uER/8b33rWx/Yv+Hzwe8LH9v/5V/+5d/+7d/+/d///V//9V89Enrzuxq++tWv9gd+73zn O1/3utf58vcTBOfiojSK9nKOsWC+PtD37+FcEP2GorRNuqTmFsBtQHtzr3pIqA5ORPWcmhLhEs6o uVPo9dud6yCqoXouIu4jjqVRFAgrO+Wc9A7vBV796TuCTspR6ocO1KMcHCvUEpzzJh/mw14TPjkn Lxkw4V8gDaoPNzdPP7KSmCSZpd2tCxodSXAMYXBymIk8GDVsDx5p0sHz/gjtqBxyhed0Yjud1MDq EUdD84FHsYpuzpAH+lvx8o8D5um3ZF/2i4MoGeHjJieUebMFW1aQrj9l8dgGTSrXID9hER79umLV XaFpsBk9J+QM9AHUHCY1h7N0xppsfmtFAkhIh0+2HDpXE4+OvFOve5yrR360BfO4XavFbU70U32T T8KclAkQiqjJZOJliBKogrH46aXtc/3OO+/s1U0SmQfRCXDbo7vgeEF0KRiboBxNF4GrAfN98H/0 ox/9pV/6pT/8wz/89re/7Tvfj/p+zv/jP/5jPwKQf+ELX/jEJz5B5wMf+MB73/teL/z+0s7LX/5y KblZhPDzxbycJQ8m/SoOkL+PdjpuBGNC9KbpZW7EczruApeX9Eo1t5Z8FyidklbzmBbN4m2HoobK G2+NTDpEp6zCsTS2gzkJeQfHpHvfZ4Wrv3MkZ9t5aR76Yk0zTBowF1CvHM2t8bT7ZuWC5q7F62Zj k032EzzSQZX9Gj79/88j29gaA4klOimjsUfCPIM5Q97oWB01yC1YXaTf8FigIS3hkdUk5gMSUWYv pZQmkNhR72fsU5CpidXCsSVp1UjTat4sRfiB1dTQuUth/QzfKxfqDBIeg7mTwEBHCPqDmkmdAY65 L0mH3fvZGCIwk67taB9LORG087bKz1wZWo0OzV4sJpyQW+VTaKuw01lfgKJwaEkm0sAfHY9OqItX eO6Fj2N+LO8PyUgQG3Up9EdleBJhWGH7+pTf/2wmP+B9i1E+tvveNtLngU/vbcz/0Ic+hN6/svEL v/ALfp7/3Oc+93M/93Ooft999/X/rkf1t7zlLZhPGUze9ra39Qf+riE+1bAf7CMPrh4xS/YIOBbN LNlyX/jzdVDaUiXhFgPVRxnj/NCMZI6Sz353yCHPJKqqyBSo6QpwXuAcQ6cDjjWQwAU18EhOgXKc N5qP3KOm1J01bsyEOhhMsAIIk4B5HMAuMEEnfCDc1ss8D2NuaehnQmJJUEyA8Wn1SrfBYyCcQJDn 09rhS2FFOsQSolgw+92pPSgTvFOQXuwYa5UHfkw8KmD3b0XLgxw454Ek5kKuYrslTlxel6RFqvpH HgrGNT3Ihjzi6QP8N9cWtSCu1i7mGgiB6dDssjfWwdTqIVcAc+GAslPXFpaiPfAc7fVZF7/tzb3A IecYbgz0LTExl4P3pI5HXVzCed/qTbzq+xWdF773ObZjNURyE69xhn1OE7oR3AvmJDjp1Yo/ccz7 M+Z74b/whS/03vYTuzd/f9rn693lQv6KV7zC9/wb3/hGhL/33nvpvPKVr8T//rbfxz72sY985CNv f/vbX/rSl8pNLIF6OatntY3bJlAZLcX/SuHrZkBCzVIwJ1GTTtapYS+opEfldVhWOaHGM/CcVUVW UoflFNBSnzkIXaGl4oY+0zwajsSSDhGCW+G65TN0dvUunUBC3l3Q+WozntMxarmICsVq0nwIgFrR gDCdCxi51h+CXQCf5ON583SxN7cUkpNE5iEwebYm5G6HkhkTI4x/CdhmG7TZKnlMiY48ydetvP/c jkQy3JokVy58MXJCucQKypu6AXlBzautVelhu/ESEQOwoA80gZOYtNh0GOCctIsmoOMszR2tdkSD +kzHmHg5OEhp8RYbCX1/+iLV0CbIGV0X488/IPQt4JG+htO+1Mg5Eag7SJfQIRdUuNSME3qzY/0k qXHx0+sOb1EdvcHEmxn5e8N7pcdwo8S83oHQvLc6mPhIZtKf6jOkw8SHtI14tdLpduC/3wWIwonN ykEyisOhK2ZuAfRG/v5f9F0B7guXxd133+1jhB8O3SZoz7abtAmY9Eu+PubnDmrvKqOqfVupJO4p lzG2x3OIk0CNMqvjxWHuCPixytxRqrxm0jSabzXmhn6qg3Vh7BViAmkPiNI1Ax2TJOYOFHQUc2MT 6Gqoa+NJwBzR4xWYaPTyicxAf0xMksuwBo4G/AxDRp+QJJ7P6iLrWY5yx6/6lsDqjPyUcz6ppexR Au2x3Xm0wcl5VfNQzyjKVZ7BXP6KUxmjulWJwYTmk5Mx4QT4pCCTkqd/yZE7J2sWjM7JMTu2bhGR GlnyaB6T8dOIikYd00+VfRPim3aJpU7X8WsdbYQAejSC6VQ9Gizh/PSfbgu1r9G8F37NZEJNawon ru7nDQHMUaI3m9FqPxLjJAZ6XfcNH+J2v0Kj0y/A/KhMQt47n37cI8d8nwAMcfL5G74U0NsVQNP1 gahuBMTu84GQK1Y+tlFRlTowO1Uir3FF4FAsPvsAYehGQPv8+xhxg8zFJE9WklFAnl0ispK5stus GlauqdhArVQvVGdn110gKyUNURSGpSFyaoY42RgIozErxx1y4phCnulQ1u4Zmmhr4I3zQpDXoBEg 1PTG+KNrsT3Kae7eRkcKaXTdzzAOJPGo0VnBfBFs98v/LJm01Ko5Cf25YoCa1cjJs4lAEyu+UZYn Q04I2ybIU5IRqoTpl4ORB0tAXs5cJVeuCqVEVumXMAWhhQBqHjPxKAQkLHmT8lx/l97Z6wMnXRIO oG5wTnMMk6iRibOk4Cw7cj2k53AMNLQW1OV8WuWWpnksRUtdG9N6iWXimqAQ56n13u46ING4HIKl uQjM6fCA8N6oCMCzCZ730rNqQgHrLPUa7xMdbbDRaL4+65/0JIZ+6JUS8ptjOwb60vZjvwliyzm+ 8dANYgkz56/x9DtCX/WBFSazQlQJyMRebFDpuqqNGKIy7aWvEv7dF1z50QA4lAOJe4Erq33zK5rb beoTk6HPJfVRMTUM6masdCl3vqI7nZKJ1Y5bgzrlms8ESOJ2mqnpwoHHkNogTQ2jr0LeCK0Kbd5q La6Vd9NeBsrFOv1tEjdq3NIzjq0RxgpYrffyhr7nh7Ao5mgQGSIPW67y5nFRal8QTDwWtF3AZtmJ 8+nT5O3q/Sf2fJK3UxssSWBSziasijv3RW4ZyhBM0l+V3X6olbwxqjOhZk4IBXU7sEo4yVsqyvqr tdw5e02gF2lLyPF7RGNy85LmxcQBO0gkd3n3inB4POgG7w1dpbMB2cw1Hx1Hy48+050aUZsiAMLj D44h2L4o1h8gU+hdpGX1KEmdzdtu3fWjZt/S3RSWSIwkXnc4n9toHyW0e8ynQwFn+pI37xddTLoL vJYx2SPz4FJAbC9z3OvF6w3vTY7z1Pihj4cevYp99vdVb6TD0JdCLB2ffYTLygaVV/XUvFKrlQ3a lKzkwzPwMJdU5bJ95qh7fGOD4nM1UPbQXIgBZYYXbI2WusH1gFN21k48aKNgrhN2zy+Y1xKWjvrm R2TbPHOdBzTNdaDu18RGrWnscffwQsSoy+td4yLQ5pulRe4HI65eiUiO//3ufV598SHPAvFQxIJa arMSlnY6E1eso0NLdFZ1zlsDHtp4CZeeicdqOGWhbJVbJsKpG3JZEhRyaFIIjzvHlWTlLUM6nIPJ JCMEb+uv1rYTJ42WWhCZHblHjbJfG+v/k0TCXWx3BaA3oS6xqqU8UuCOle7pDYy94JWikygDTX3W 61pno2jvK8TGSWMTrcwtK6NbI4Y3BvdF1EVINOgVyk+f93iFYPHZY1dJXwcmdCJ5iEXUCJGzj3no Z3WuyOmYe8dicm9vL94+6Wn2vdBIs0tHYmz7YQHDJe/2kYno5AW1hLqqoSZRTq1wvk8Sfqjlyugx b24ue2GlyMN55sq1Cb7gkdCSSwSo8RxYhR4tURgnbHvtgzYYrM/0Myw5bj0AmsG5D9abaL/8m5tA whQyaUm3aDztVxPXuE1qVk0/QjoIUO/GDRLYLDiBGjTJCQ/D8Djp9ds8vtHMMzDMymiefxAUKJhb iuHcwr5DFnokp5DVeCjnJJynGZ8RShEA+yhYzdVx1Th3wfa3svV4lFCo1PxYbeO2liYPQf0d3Pr/ w1tgwzuR08VM52rNqAlqF/1kCZ+T09EZ+qPGoubRWXLiOKlRmLarL2umTDSczsZtzR1R9bEmdkEQ ooEJk6JggiUKNDEBsAUZcMyrD+W8XY3mXrnkMY2a0Zwy/wJhu6DYYhKpEAnJ42qkoozhvvAX6c/w GN94oymKe8E73Ce9K8D3tpd5FwQ1Ol1A6N2rGKPsVxHAxL0jB5AMBROSCDzEq0SWXBNdYTxz2weC /BmyokNTSZ1Ip3M8IEfGleiOj6ZMQCAwISEftvee79ZYXwgb1T/wier8I60+GdIa47Mxod6aHh3U XVYt6dFhzsDjMBBqVh0M9SsP0JyQTzqQf+gx3uYcf+J5f3mmD/gLgeiDx2DOSaQI6fDJalLNP2y+ r584GvMMrKRUHczpp2DCm/wrl71Qo29JbnQokNjpsZjtjh+jR+Z5NpmyFKjo1Fpdxdql4039Yf05 /IgwFpyoo+2YHX9vHl0SA7sRercHct2jdSjrtvzyU/PVf5b0E2ij3Op+rNbTGI4b+tiEhKvkvf2Y CAcm2hQB0F7rRzwfvQjpR2Wsm1/CexWjqFUcRhVA+K4VUVwc3SloMx8LaM8KaZGfVYaiJO/j3IUC 4pJTEEJ0JhTkQMEjhTwwFzHO246NDMGC7VdVq6gLdkeusIozW6ZmqRtKtrYQOPeoGgrFsyNgeIGu HsEBFa6IgySW2MLKaf9uH7gKzPlxfA5xeF7rNInzoIXqy+hR2yEJNIcIo60j3iLKmSTUGPLAVc1T H2ohk4klyrR+gY4Qgp+oxf+ECKLQORJ4UHpxSQJ4EuEnilXmPKeceYHsZbaTAhN+ICck9tgqQ85t ZPZCkudsSVKwXwrm/KQGJnySxORd+BPVBUpHdGqt5sEYzC1dSiSGyqovPh/hsB25htCOukQTaERC pNUZWq1uA91jrmno649c9U7oCAkt1ZHT0PRZ6Wkk1NbaFwe4Eq732/S0cN0alhDJqxiveskjm5d8 wHnAf0B+VMTJPqG9HvEEekkWEXjz9h5v60fn8y/GGboOfFSTcIX53QsiGuN8koR0PBJyZRVMOHGt +KqP/zaL5MFLvo8OYxu3TXu0UxVWPaUGtWrv1ZnmuiH+j/Vd0Lkoo6UYTm3gkUNLi81neCQEp3nS OyMPYgUnVRoRb4CKw/86Sc9ppmm7sHl0on1sX8zb0N8kVpnUxBqUz14P9mvUP+IWYnqaVeBz/HuM MyAKjEIEYD4eMknZhIKlzcF1eRUrw5Sp5T9lwsztIqrHdkHJZztGyiQr133XkPAvSiFkRaFkjAyV sTQoxHMoZxjPQGH85ARMgElR0oROhzkdmaw/hw+UVNwBR8ipuJFQN+iV4Xxk1hP6pjYCvUhBP1Fw chnS6dHJaRFCj2AJxNJhfNbHOKCPOakd8bxftiEkuqJoLU7NnASXvIQRbCgHHuMewvvk9uH9zP2P 3lHAYe9nwH9usR0DIdpz2NueOWV0jfaEAnm3Y68lrnKI/6II50boJ+0mkCYFMHGP8NbXgShuMQy3 O3sxxlhbVgoFUVjlwisn4lwcWMdmrobkauh0VK9KBo+snNfAaRorslOI0qpabY1NCDfNF/jhmZ/h 8wXUJ8Fcz5UeTDsCeUtQ19aO9S70aIkyP2IJKnSpGs3lIAq39GPO4ujh12mwyHR4Q0KtzzPDgcec pMmEWtHlKYqtmQ+7IGVMjs+ZpGCO3i11uRAKahVMREyTidFcHQSqYgIdawLm1QFoMidkG6xC2Vqd kY4kRW/XOck/D81pUmvXdAjXP1Ntt2Vj56rs1PUB3hqV3klEVCcRq3UGNfqaz8GQk+gbDWQV2BIy oaB9WzLWTMejBRPgoaDMccCEkK2RBO1xPsrhnjl4bfpyxi50wiuv997nEMdQF81ajaLk0ZirXrxo zzn6uUQwv7d9PvnJLUojs1joytCS17jvCD5z62ah417wsc0Dh/OLRugekTkdo7klsWwzjlWoTsGR 1A2hY57zU3NngcYqM0zmJKiwx4rMoTM6glCgSkpTtcGEIQkrSzzzXxqnDA4/DdYh0QNMSC4gBdH5 MWFoC7WvvgzmaABWmdAsPQmohmTkyXb6vn7V2eBx4HFe5jkEJlDmJpbYHskJ1GxwZ3r5dTrK1KC3 t0nO82nikYed0YLHAZ3OqxP0SN8kYaiM8bDVDjeURkvQfJYCE3sXrjSMHqnxmWZVLQrl1EzUWc8s wluz844QVF/RUXS+FR1DZ+wk9AcJMM6EvnbpqDQcQy8ur2ITDUTB8VNmQk5ILVCezgOea186xaWj DzjhXDI+xREPZ1AOdVGxj3b06xH3bt3/VelICIQYjtv7vb5+9sZYlMNe6NaI876rfVz0ieENTMd9 MYEwH13dFKywWiYMZRLthTOh444gdF+I6CMC23kGt4AowpWDkRNy4WxW9ZyC43HGDrLDBodEqIBR Irqq5JRardRNobqI3SCgyGBSDS9QGtSTN4cCTrDOCMeOEdeq0F3Qgoo4J5VDKXVAHNLPgw6uL21h WrN96Utyq0VhMlGCuJaoDalMrsR4W2W64v3fPN6iOjRPQUpyKAFj5nmATLDdhKZUqYFNsZpA299y 2IRcMnTis0e2wDkr8lniquIklwCYTMX4yRXNikPBqiUOJwHj5Gwp/zSF6GTN+SkTfpy78+Jt/cUb y0QMCtBIQ6/oG02JveY0W9Jzu7XWC8pJMyR06h2/kYK2QFGdR8dB5lyX6G9y3Vnr6EiPXHW5WAVy Vt0FcV6GnPBstY95hMRzTHv2Bp6jXH9fDZDw9ttv/4mNH9//oCXeoijb9bPv/pUBoBxuG/fP8qd/ y7VMZE4BY/EWz7F9fzosPuMtZTlLhhoPdNwjvfbdDtRcFiSY3xeB6GDuvpA8MEF7uzDnQUri2rJT sdk5BXPbRzZLiiY9F5PoTKCc56rynbI3t+aL9Jv2Klw9OXEusRScl5KKUqNoGqgLO6xC08dzTrjK rTy7R+J8p0M/Vkw3m3Bbb1DQJzTnrlnk3l0xVnXnUAiaG+tsI2hfmvzL1pw8fvZLeOgLPBznXFHO HJjntigUYhEFzmUuMemB9EiOytwGVuSUq5Wd8lysvEE5V5ABn6zA3FIppUNY8asPTUvtNHDIef7b jlSFpq+2KmxOwk9yZ+2YyHmjfMlMrlStiQQuCfBI3qUeJ/W3jqFplZoj71dNOokvEllyTUcMtiaY Q4E5P1bp5FPHWAI+43wNSrmuItejQWNJssQ44ZZ+bPSe9MLEMSS/7fz/aTf6uf2OO9Z/RtrYX4PD f5TDVQwRUQ7ytykRjSJGm1DOIBnXAU5iJtpHXXzGZKHl0M0lSXvxiMZ9gPiswPl+BYDY4qI6wpO7 FyRspMata6gPAeZCC1pZZKiwwZxEngpO0/eF6AwlZuLzAfOZS5utZJg4iM4C3N2dSHxzss4rpoXd ewuEg06Zct3cK4I3o3k+IYeUmfDAc8eUCX3H19UgOrm+pECtHJjU9KB9Yd88pxddj9EgZdnSJNTu cW94PkC50+yACM+QT5wBj1CIwpkA/9XESBjB8tkoXFS3Wn3sxZzaDnX5loFC2MIKsF/dx12QmMwG q3mgwzBig3Aej2DORD0VFpyFTMrHoYD6q7wjIBSIPp/rt/Rs9gmujz2RitqpUHVyGkgb6bn6qcMj 5w5VdBtikIshmFUNKgwdEnKrvTz5IRGODp5waES8PPcOiXKgfdHJEgUOS51/ieWWgrecjkeYH/mR H/ES7nveiPZ93uN5bO/PzH11+9jGDW7tlzfgNi5B708K5qc89l/any98bOfEzxFgQojkSChz2aKr rJhITEpIju1oKUNuLXW5mEu7N7yRB3Ap9CcIRaemJu19kX4fgcfux/xwKC6YAEmwSkc+eWBY9WxZ W3QuoUax5ESMTdJRGSe1e+/0DoDN03W512ddIjTTsWTUM7nlCuorsZhY2v4WzEkGHtnqxsiAAAVK jbko5la1PvYCMgxvPUawKDe3ALnVGBJ1MyQ8UggfsI7zQQzJJCvOxycT+rI1mlv6vv3PafT37VIj FCWS0wzpr4z37WOnhKuyG7Zs40ysTpImxm4HyIqa4lRnYzV0HB5BzbUNcjlQPrOVhvmlMY7YVBVX ZSs0mFgl5Mj5caSHaiD6nGo1PRqltaP2gshMh1s+NZ+mB2TggZArCsemNJJAzAe9q3H5TKHW51Mm eWAuLnbhJKrwjz/enwhvjJaQBKKoty6CMRHLvlRB0e2Uf+lxgqK9PM374OccIfHTC9zN4v3Mrbe9 uVuAsM91+krBCcZKrLcxoR/gTTzOd4Td2WY7TfP4iQ48pKM+FXOgIIR9C4DHrsVK5GjW9XCAikHc Uzf9ATZuVElLTJjnwZympQimMhpFm+qYxYwN89pdj06fhNU353+tETgJsxqHSYToEEtsItb3lOuc cvZIKBPtWtNLAw0ixrA9HCltTKel6NpqG+GwvfAvtPRMCMf/UD0as81QDlZJ1l/cO//VWqBG3xIF npELukHyBkUXhRymvMeEm5BMnpOtDNXK2Snaruu6fDs4Qj2gH4yE9hXb5aC2irkIDxaG85GZdgfj 2Hi0CiYeqVHgUX/oPz2nNfVozapTe9toVk0pdg71k9W6nz6hWMyRNmWN63GIbcIWVo/vDwFyMEli ng5zVOEWRRtxD7HR+6n79+fgzdzv55HTUvykjGYStgXFkpJkMJaH+fWeq8HjXCgugj7OOQHefN73 lrYUq9WBE5uN2/xLr1vJ6mCE/O8b5vQvVRlnnglNI2Uw51kB7Vq2tl9lJF9Bqo/RHKqz+jvs+kNb D40797onOFxHHPGs0gEdomlqnbGiRl/dOF+s3ciDQMe2Ad7AhGdLFNJcIc8fHdIAChpaCGiiWQUV WuvHiiEG4EYsSh7SDB5HJ7oOFTkvq8qiJu00E7yNyUNmkqEicNglAl0HF0KASd4GJ+NN5mB+XGpO nh8pGc3jrWyr1a7o+ulJATsCo+N26CbURO+8qNngru7/vv5DFJ5Vloa6xzTtYuIR5lRo0+wYWA3t tVec1+ja0ajFe4kZ9aWmpFbbUSascZG8vqTQZ2pvrfqYvBxKQL96rH15Y5gmmIgiLgIjHkIiqk93 9MZJVEd4zOx39S3R8TNw7Ipa3USEdCgw9ALvTe4d3kcBzX4aR/Kcg0mereJnH+SuPNspN6M5Cflc izEWyLsUCFvF7e4X+YDEPKqYEaz2PVUUzuN83B7OG807/mCuhsNDh6h7OvcYWKmNHp0vecdNbb+H TiCxpBnS53P6bOI6oxqmQEfwSci/NPIAIqbJuRBR7oiYcHrYQIALYLXeXYdfj/VIjjCtcm47IFAo KGUKnMS3ofpVG77Ve29bKhOQQxPCfZksqhOKFT9TmNUBP6FAkJzy2tiZ52Ft7Hx9yLPSlbNxaqja CO8UjITV0H5ZdWRx3OTyL+2MtJ1WBPa+Ne+14OR4dK4eo31VE56V09VzTLS1LsTkaB/nob7UDfUc E67o1+iavnDGJpShK8BjtLdPOLYmOZ/UOIkAgAxYgbcRHlexHS17D5Oj5RAJeRgyMUEwq0wiuU8D PwI8/elP9+NAv6iL/xT63Tv0sWBM6CpxHXg5uz5AGvKJ9pIEE4/VxN6rj+KogFV7V0YYNfxXSVTv 48Jk2G6JAkPKFY2hgwvKYiSpmLytq2Urk1iNk84i9GY+PWwoL6iz467DgqMHkt4YjqNW483hgonD jcA6RM/VuPqvlmXOlkK2IAoJZWqaPkr02owPcSDkDcyjh3nOI7MQYTXovqosLd5v0Mx8JsAV7g0z cXte6dCrW2JFXElckUbEjrEkJoPx3F6grUGeSShkmM/JkzBzj3ak/sa2Y18qrG4Vs/NyLlGdrXHv +ASl6ODW37Sr9N0QGqJu04g6yYXdnUHVwThO0BAOW/i8WHXGmokV6GPtWF96rCM1NLe6kDk/dYyg /FsSi6aOrDXr4Fo2YlAwp89KRJBArSln+gXFB6ww500CWI2B/aYNV41YiorUEIk+RB4jEOIV2mOv HwdiO/Kzxfb5Wb33+XxKzNwkUOhnAZdLH/mSEaXEbNDokTAOG5tIgLCbi7IxtXT2C369+cEkt3R4 UzdFUDFMdhaLRuePbZLhvzE077XvRKhVTFZORz/E896600O1UZ1EqPk6ixDHakeaNatGN5qzolAX FcJRkvBz1I8SJqiCAIUrrvEClyDPXSXQlRQxjmynM/5LqRBHkERLPAzRcrYgOkhj4JH8ZL/hEbb7 B32fAz+hEF0lbZaftc+9kapxNJxS29GoEQKJpV77Hi1NhuVmQs7WgboRHPH6GZ6N6jsGB68PMLBu qzt1krawGkuZ6SQwiX4VmgJbVhoReUzyAOjKp/biCv9NnLc82h7bSCuWuGxjYCTXr/RZebRKp2R4 kI8NWKXWdcMwhgwTmMjHWxdXvbRvvfVWHMZ8nMSZnd3642v61NwF/fCM8wjsMx7J58M+zrsL2A6Z I966LfaXgrEcIJ+R2ZxELPlLdTiP4XT42d8E6xcQfcAT5k3+O8eFDgWaMN9hTyCZKxVv1QcUSoli PrnShZnHdgpRPZ7HmTkgbaRvdqed/taXVU1Wn6WZWhhlILdav1IuJVHYEnJldXyGolu1xANvsQh0 f4zFhzqbQh4yCZMPheFk5IHFwo3kTcBSbIzksT1CDtKEDE/SjSStCjqr5lAmhHmO7VYpW4rAVXvU LHm0NXVTLhM7smqEopjQAU7GG3NpG62qhpo7XG2AsObr/x5rwchpa/oA/WpHbafVPOIVmwLLoB4i YYL25E6RbZyvy4E5ompEXT6fnX1ncsiEt9KVgEf0Fms19f7RQN8zp8wqYksm5mj6HBrdJiRZkZe5 kS1gF1jCKxxG+P5yztOe9jRf+17F5AiDZuY+zqEP9T7R50eDaO+171Pf3UFCwQWBpXYqVREFkr9s vVQlbDtdWCRSnW9piJMVTcGt2gVzGwkyJ+lLh2EOc5W32X4Y/86FT6cbECyYd2qc5K1kOsd05HOE DDPkkA5NKH+usqI2dwToBI9BY4wTHpgwtNl2MTsK5LUTD71FEEBj1MFaGUwg/tTr2uYCjpdU5MEE /AETjzPnMFejBrERYjtNS2mCSWrjZCapBXNuo3EpyYc5h304MKFG0i7KGQi5MpIrpuopPo5UiuV6 Oy8i85InbE7OP5jwoJIdes3mRFR1/Zdn1LeonudV7zwQVRMDFpnrKgfGRfqUaeZOZrwDiTbSuKiO Qt5X6IR++KaDh/ZGxDBSZqso8gM52Kfo5Nqdkzx07zAk1ytxQ1aIWoa9J3HP2F1DAnKgQ7PQrAi9 vVEdb++8887nPe95Jt7ekRww2fc8+BDw6BOdfm9+cxLMd1lA3/we2VoSSybytDWog2v0eEIifyNJ na2GjtOopJ2upaEEmDAZWIpssMh3Rp4pOzVWw+eQFYxyEvMydGrykYCekNVm64muxtBScEZ1oSOr c5wgCTlN3riVoRACyUflj3COba18ysTeea4gfPI8LV5Pa/QYUtCIlOZgCJB+PDyCJCEFmiknx8ao DjiTJqSZTiM6DVo1guhykJhadQPaTklapSwE5IfE0pQxJ0aPlbEOYdummORhhz1dWJNPo7TdJubc OjunAFx1XqJYulS5HVKxpSuMR0JHgieI2gsHWzw6LadIgRfKNiazOL/6YifKVsczQYBe1EbEW2+u 82dtZ2/i7CetTtGkdDUrBU4QGJMxysVRDnqa+dDeqqsBLcEE+kgGVCTkgZ9Cu7zk47sdt72rn/nM Z96x/2M1Pvi9w/v9XL/Y7x3e13v5s7UvF5DLxfcCtvPgdqDfb/JF5JyO9BRwqNXocUjocRA3Wo20 cLwZPWaCGIoD6qxoess8juWHh5ifn/Fm0i1ABxvpOzXe2PKwKH6gNHQcMap2rMmMNW59BtpOU1Lu 4LiVqogy76Crg4hiSRvoeBS9XUA5aKchPJjoB2OoP5N0HdTx5eAxyXHeOAo2klsw8WgJSWB2NOaD PFgFc6FLIHMSE5IqYAuA6lWPOc+o2FViTrI3t9KYXZjU+ZlHRkJLZbXy2JrlaTIpHfOXidDqqbBK 6hy5KkpJXuom1gfahVKJCsnGeTg2Z4Yn0Jd5p6gXWfEoRSYmzpK+MyNhO3RFUVQBzOyTO9oDVgRq ekICnEhxonNS65TDMN8NwlwnQazghPO+CHyH9zM2TqIrHj5u/51WnOyXdt0+wBVlQsxHdUBdI8LT x3aXAv1e3XKQjHLFELUyF1pcOr4CBAIOuaXfBvsy2uy7/Na10/g2xbdqm/YCVdhXDNspOycZKovo 6qNK8wKpgcxJVr/sH5hLkn7sYgvCBfMLtK9Foj0PnWxdW8foME2zG2+BEKzSYcIDh/ZoI2Hul0IX iI4yWgoUPNKRiQSKXmgwgZHYoG0KLZP6uzE+SMZq+UQYjxKG8iSxBLN0pFNqYW3v/OqOWuZMuA08 jJrJBA2TZ2zskyFO5opJzoF/I8mkBxymkP5WXPmMsL3P9jmxVIbK5RzBIfJJn3MF1DPKe8lJRCqt ZvRIddd5aThFEks6rx8pa1yaulBrsq35+OrInSsPRfXIVsvW/XlgxRvmdwWsL+/DD8CRyvGDPhgm WGIOvMVtvDUpsWBOQo72CI/tGIu3eOirG43x2Tu5X9f32kdmdAV3RL9g70/djBGYkBrPMrdxLWuz HYn6qlIlskQhirbT8jFvbLPqQMd2mHB1AVypniU0aMtR3QSiUNygRhmQRP1VW1bDECAhtwo801dV thDBRIFKbXV80ndwjRfAYZNCA7U8S1h6UpVwjSH/dcmdu6VdGKuMuSUJiCs9fuoimRtB/nP1aOIK Hk8GHh2BJRunxsPcF4SW6MTzTcP1o5Nx2IgnMH5g/OPP8JCcSf5L0iMdq2CSjkCQE/IIOTw/MtNq /kma5OeCk9wmTEKNB1a5GoUmsrJxFSjJdqoOChKVVFupF+Fr1jmGeZO0QwfsUEfHQcZJLhxkR8uE vmBOzhJz3cCQOYlHtvU9/fwbecMBdMK3XsjmJHU555IpKENyl0JvZrQhRCFy2FfH6cOBmrug6wDt ER5jAe1x2HvbC7w/bDv+1g3toS8Cr2ijlIze232lc0WBW/nYuM3aXftVzVBN7KsWN4LH7tN2IU+7 AKkqSDu1TTpqkp+KU227QYJ5+twK5FCkUZ0rdfQI5oRWOZysygfiPET4/NgLmBNSyEQawSmHHuUM 49NcYhKO7eaQstUC8TxJ9rrWyquv9xuSxJKSSlsa5eNx3V6Hb41gvil8+vVHhke3YAKp8WAkFCuO DUogkq8L4MBJcoHY8sy/KN0jaRpZhXGSodVoOVSfySyFFe/BPxSUNpiHTerT90jKHslt1qZMKJtI L7oZd83Wpa9JHIETcUwOWlXX/x/ezKk4odrLxHl35I6q5gZqGTtIcsZgsg93HbZTz6kw5MBWpYCE Q4aFMNHWmoBDEhzuHQsoivboGivwJJgTYh3uYaaRGkMMj+30PUZ1S73kIdp7dffefvz+L0AgfL9y Q3tLuM0wDz43mMjEddCv64TrSiIvsapUu7cp6LoJEqagIGpYJe2UJiFKMKc85DdxFxCysnoEty0V gqS4aqvUTlcvzqnXJR6jQcev8t0gi6CbovJhPlSvRWroTMgpUC5hiMkSuJAJhdEhkb8lI337nQYo SW3aO0rvmsu2pqy1qpJU9Y8cCBlSqOM3hU8cPvZ6IEwhYoiCfmkGSyRFj3hoEzlhce7wiwmSyVCU AjFPc1jKHBbRN4q7/S00p5zPTMDjvPbJ83DcoHDdL0ZxZ0dp2njH1CoTI4miHY/So0o6GofiICqs TiBff7WWUhR1xk7LodKjRNhJ6BL9wR0DEmqdaNc2NQqdt4NPmdzICbdFyrYozOsMVnWMpkdmpMIx wDHEw1vCiI0YiGQk7/Xbq7gfs/3Y3Pv5wiOgbj7Bqx7t1+/i91+S823/tP3/on/qU5/qIuBQLFG6 XNjS7yO/b3seejS3KorEEFL+dqFuHnkgBxNOeLNZNbR3FVBDlVEEJvTX3bDRnTVsURbjYLFqvy2V rpI6Pw6PZ+zUjXii2ipPB8QNrMDRBHNCCjTzE8E40Ukw3uRMh4mUZOhatDXHZPvq3Om0TXWQf9ny H3X5iTB1M5jXtTWeWB73C+n0Gtfi9bdGh/gQEygMaA6sDjGO/DGJikPC7fJBL+RIGGIgq9zmITXm KZjkwVLI1VFoTo0yYufTY4T3CDnJNohlg8rSadogYT6ZG61GQDrlZtc0HZ9SOyNLzouO+VzWsb0j pgDrvw/vAZitpthtkTazGgJqIMiSslU6lNPRQDFZZwjjMTkTc5PS1Y5sC0FZi+h10C76CZkx1qsV o9APabUUoQn5cIw+5mu7Xrzg3WuOkHj7o/vftOvVPYZGqzwD9lLD/P6AnXJ/0uadb0LujuAt59Jg wpUxzueni6P/Q47VEpaGhMFEqjLHBFXqPCKnAwt6vUbvwlX5ChJtojeo1aDHuKqM62D2z97BXCCw RKejNBl9sErNIU4yUU4/QY0eyClIm63D6npS/IFHR9Y7v4RFpCyEZDQfD/xEG6hHZwSr5JHBWGen HMMVhxOuZAJyhh5LOw+LbWcaB8LGCdTuuG20eoGHJHS4NWZYnuTjP2EYuXl5ZnjcjtWJYmRCAUxa BXMe7KWuaFOjYMItYjsIu25JGjSdo4I7XNXe5VmHpfgk5I7DqTmODhqq2CU9REMrsDepzzRK7cLG kv6YfiIn4froffrJnEkvKH7IgyXmWXHlkXNMYG6VMg57e/R6RB508gb2Lo32mGMVAy0BibdKHwgM WVHoDeni8MjQ53r/Eoa3t0fUZY72vfA5ifZI64LwhW+8+eab0Z4+2pOjMf19nyxbQeOw0IDV3Qhu E/yn7+6QM5/CGfmXPBMZVkald3Kao55zbM4ywivLunQfDBWDytXRqJhdryvh/FENnHcEkZk+mByt KAelbmTlCOhQlpgGqiGg9jWamyAYHZqiTPQBwvduF2V6ib4dMbTf3cYneAzmPBdFESoImKfGtlaB NlVBjPXusAKR0BWj0ENJyfkseXOoyD1GYIhLuGe1bZpERWN+0u8RpDeShCRly5ahHPpSGDJDGZoU dCTGo+dgTkgTWhWx5M3Z0pGqyjhrUJZh8uL0+bfsXfRWpWcJGAoqt0vWwFmCiTPTCtMQyUE/sXcM mkPRBePX6AwgSgeR6OekJvC4g6xvAU54AHMSzaeHKOtL+ronAmMRwuAPIiE/7pGgWZ+UvXVR14tU t7GFXIllz1Ii8RWA2L7Yb7vttmc/+9kmvKEoK94GvHEVY8FLuwmYR3tsl5XX2vzIvbt9sQ5K213A uduESRC9177M++hVEPWJDB0VdE4KUunUcAqrXKM8iA90lL1Sc1upqzaorQpYkp48hZYh9E5WKFBw OoIK5EwdSs6N/M8pUxhvTIBt2wePVnMiVbaaTI8azfnkxy7Ktg0aa5hjUPpQQUxKI3CbmiUEwIR6 F0w8gobOvOZOGGEiUnyLex5RdIdaN040jlqFhuQ5CeY5AROrYpGjbt8IOZ9ACYNHMJFzd1Oe5RbG f+ZgMtFNQERFqJ6V2i5SsAS2Y7XCmnPLSrj/bUNoqV6q+nMeOkbrOMg+1WojS2I40TShFoGEw/Pm Rpgu2X14+tO1OiwPfNLRMWLVhUYd2acjguEPKmIOFmFOI6G3a6sYRaEXvm4uYT5F17LKAQKRI3aU 9nO7eyQqxvbAW0DvebED597k+2Y4/T5frGg/H7RItQi36yb5bqWseDaaZ2iVji0rRdWQrYopRcU0 34RdqIDc8s/EnFDpaCJAt4DWjJw8VHljk6MH5utm2lDnJhJwLh1HDut14NkjkOstzumsQz3c7IE5 kE9XMBl9OXT0MhlNVp1+HHZGmtU4fGtfECHjMALoV4gMdTmF8qTMQy0+VIlIHpGNYVYFGmymnH5+ qQiE1BbDzgxnywPmGD3mHPKcvEmUBj+9R7P5/dwFc7ldCfIJCiZAIkOVkR7YaQUpgdGkY4kCTY8l I3r/zz+hyVV+fdI7FbMaztzx6A99qaHBRGc4KquwDvn8CnJmgWT1wkZn3AHXc2DikZ+az1irMTSS 9ArCB+hNDt6ZiO0NiXhoYzQPuBdQy2OMiodGaQvRvmoFJypnvc55+sAhQvpY8BHed4Q7Bdst0RE6 h1KSTK/3cms+oFDc5vYCWXEiQ3lyaGJHbCl3wVWH8pSeSkZdtfVYcShUNIiow1hyhxXUdurcQZhA R8DJSe987RJaFUIsQTV6NNMWajWIgVajPbdM8p/nfIIQQAKp1SGcD7RjgUJEFSXuFTF4jMBwbGtd fmQsTRlCHACrGdLMChhGGyajAEniiQmTfaUsekPzmNNjfqIlt0P1GL7/Kt0JQ/ULPAdBJWCUs7FU rR4xgaxSk5s92mzbtMShfIpOmbBKmpAUHdWvvvpqCYii1E7E0ay/WuvgO6SuB0frUXvFed0J5o6T jVXQjp03q86VxJyEmuPv7eGRGghhNStL9asQtSxN8ziPMyiBV6iCw/E5wmBLVwDgUjoUqEUkHIt1 +6Y6/YMcMhdC6LpNtsIRUqYAzN0m0d43PPgJvB8ZxBWCQ7kxwTTj+ho5g7xYMueq9IxdCiXZGMx5 o5xDpVAQuSFDhY3tx0qGisZELJkDJ+b8gExKL0xtgZOpv+MDIQSqGhcQ4bVXvbj7c/WcBp22gxgi Z5nn8wLmuLtN2h0TJGc7iPZgXjdP0Jp+M+70Sl88OHMgwizinv8QixOJmZPQyVbrD9NIQt5IaIpo vJJCgCehl/PRT2otXaA3EGZCjXJWsp2ElVGeQCK01SPoQxlapVPN07ckEyhJIUj4bJWV0DJZnxb7 /0JDYo+K0yk4gvVbeiekvcCc687VcsSYDtNYmoka/W7uCKwdCZ0xmHis1UDbQa8U3jQBUDO3Oq0Z ioUPwxAT/MG63vDevebRe2jTHSE9I+z+v/y3dJgDE96wQujZr6yOEZnQRHK0h8dsDO2ZUxBreLVu rP2yHYmJ0JVrMu9jQcKE5SYNym1cEWSiJvhQ39e70UmqKmy1ItNnOLfM3BpwTIZCMCcpSmfElb1z G+cjeXF3U62jh2gANRyYR3jQWyUZeJAtcLh66j+B1SJmVbjV9WcUtHB1vLbW0PW3x2CJgjTksNM/ wWOGlIcMx8lQMR5GJzDxWBSwiquxl3K8DZxEcksU0gnkUCxOpDF03YU8/YHiFLDNlsDa8Pl3lsAw WzpKZGuVi367KxkTanlmbl4Opdc2cyLcxDUuwkdCraCxPKpdgYXxiBh6C3kQQ9fqJL2Fsb2XKLDV UtR6mRg1WS0IdeE0X2pg4pG87jSvpzXxvBuLaARvcp/f++fr9Z+FNSJSDMy5EQ0ghyasuh36RjDn mZps5Sl/HJDhaM6nBPi295Hfq75Yw/loJiLb2UKSdtGt55E+q33nLMhEAsztXdEqIHR7NgElheZA rSuS84KGaGwjICIFknQmpZmUm7il13GLImg8vBJRNDJPbmGshrqhiyD5cd4kh8ChxyTNKdDnITJo PySssyGea0idrWVpZg7mJORDhml6wMnevYEchpCsFhf3FwEJ20yMaUahdWfs+4IrL/NRaIk3kGFJ BvkD/xMi4kU5c7A0JDSXw1gRKos61wb2SJ/biUWNT2rk5u16VWqjrHK1PG7aQ5msv2mn7lxrLK3T S8CJ5ouNYyDRNLV7ozaKNgyZS0vD6cI63pIOo2M012eWei8Zjy2YGqFJd4F2ZEIoEDCxxNzIyiPa eG0ioXdvv7TDJfqQWxMOS7WbYv28fv6J3ZcCfX6GLd0+9Ml7J88XPuxft6+f7ZlTwFi2F8K1LzgK oczBnI5kjHaNbyqmbpsLC9GDJC6pqoNQCpBeGTKEqdKQts7oXiC3LzpgkmHokQLPnTITaJKQh9Dj 6ARRQIbaMabVQ0fUW1F33QHnWyAwtLu2GcwJLdFnXo/q/mluIORTuLzl0FgC9CNDvY6KONmXNuxv 2wUsjaK8MRwwz9AqnZCmMVfMuy8IgX65iStVMCnVnfW6UGZJuMnfKGGTeG5sko6JfamJsncE5iSs JJl/DvNg9CiZwpEbF93P9+NWP+mrm0DlsP7/8NB96TinJxyweJTYiGfVkg6uuXVwnY2c5PKjz8oj OUTRaOBRp3YLMMfD3pOQN2OSHCJhjc6JpZijZRVCCLEoUMM9ZMZ8bARE9V2QHxFZmeMYoTsCk+dz HYHdFOlTwwSeIbciei3Tx3AmPuy958GElbtA0GjP/76UFjyCcJa4BZPkQkjJaDt2IX911uhKemzc oOCEOEyNsnykBzG8Q4khDGsXGF7xaXVz6vLLM6GRDs1MoA7gpIY40ikwCebZFpFhPRo565CBx1k9 goQhD1yNW8jt+IRTLc4oNygHKA1LlHnW3/pe9w9FB7iKqGhAjf7sV7gxZPUfgmH8j+qLyhtxKUSt QlMDk3QsQXErddFn16XRfkl0hVN26DpfNzoyypamwo3Av4g5Z06exDZNigtshWi/BVXARXhtpMM8 WxBVYwmsyZpYpccp19qIRONGae2IyU1qzTK2igx6XaNrejTwiLR1PM3kmyOLNo2RE7oguAKTYnVl qIWOtwcpSVhdOOQt5vcCN5/PbyPwHDAfjd0OCPyE/R9yj/nIyYkQON+dIrTtyNkS8vPsmvCR/+T9 L9u5CPoBIRpTg+NmLYkFMrGjhBSoSVgUmfe2vEBgMFdnCjZbuWbvpdfXAU3tAs4VTHjAIt5yG6J6 /jUcNV2iG3a7Lpg7XHKrGoBaMIdSGsPCmTAJma/+2tBwsN80p9fmgEQ4yjzU+oWYWFC4mRQXjvph Vsun0EKg3LDUIzmFbI30uyOk0fZhcpbwQMLGlqAt8EmY1WywcC6avgJIyMUVBToaqUpg33LrLGRC LgfJ2D6KOWi94ZT1niOjH5OhbGGCGgnpcEJYGoSBRESBuvSFM69nyC+5BbkWUlclkoGu0sc6rJ4D EsZW5cqYHB9SMJFo7DWJKliq+7W7ptf9YZqeGv90sgJyiKI0+3gWV4sbLcUZScoEVeSggjKXksQI LfGTLTYaRS8Bj2DOSXcKYZ/6mIy9rgkXwfygLpzcxFX9CCainZIzpNxrv9/n88DKkk3Jwe56pUd+ +RjNQxcETd5sjf+gaLuWC6q3Kr6/4asSn83B3MgDBVZse+13umAS1QeE9VnUMtYEadqaPU5o6Frp NcCWMqvaa3H6wZeFIwATrabd6/v9Eb1w5ADaMNG49KOBXhoIASbkVoN5cZukeQRhCghQYkWBckst nzvTFdqYPuVIEpNNjubm5Ecypwx2RDIfEebU2qZVhsyFKNwxeY8qUG72G5UcqNNUc9WmaZUTOWya L55zu2+V9TdnuO0cySeikRVl5o6VW+dLx/lqkjwLTe0SfM/3fA9fNBy2xvJuoaoPdtetn/2gDpMc eY2iIXTGrPIL2jGqiOERA+cHY3TCFsABanR2Ay/MRy9bQOw4iUjmFLgSAmGwFDMtyVN00PGR35bM uS0HMAFuQVC20F3AgxAcYmOELGKXRUiHIVcC1f023meFxOjYGv77ZPD+98NCb35LItqRCeecbH+n f7Lekh3xwKcq8cYzt8aKZqe7Kpe5bSKHvY+FtqYClhSfiY2zdSJdhTkM5oRglQ7NILrTlAY/YAIk dFghuTat2/TTwCOQ18c6OL5pXw1nKQppLDDxCORHAhxBwlu2g6zAvKXM6Qsaxhxib+CNxJLEwsng bMJbGXY9oavm7w2ZhxRIUoCuA/mQmzM5Up3kSLzRBK5KG0w8WhJC3RyHg+v0VVvOlgoK2ZLwJoQM TcabPeafAqFHcrdAVDdyqFc5d8pG4ShfddVVmH7pO77jOxbpL62JVCShmRw8S6pawSPUDUYtSFiT xbdazdyqFgwa0RInVpkjD86jR01vxATy+hU45/bY1tS6LCgjj9VCMOQKxzCNW6SiaeRtIuaNEzeO hPmf/ubKPeL2wcBG/gNuh3UH7FuAf1H61aBMPBJyyA/IltXm8rpEzK0y7KYwifmlYQ59y5BUUgkr nbNxYU1rOlFzZ+bkIqpNRd1N4QVz8gE1kk66698ZG3uZ818r0HSmVXvd07v4c4iW+MlJHkrJmCvw Vgh0jmiVGqTPvL3AZuXpR3rdCfEqYmjlaXRoboR6uoaGcQXj5zhJpwSgrGRCKJxAmIM/EbUQ5Lzl mYfUyMshRkF5Hs0pJIQmJORALXOGEoOoaxRFerJyKOpjiXzlsTdr9EjIMIe5YmhrkyFN49r23rIN 9ipyLpxTcyI1PDnlqH5iev8ztLdg8xirrdnoAH3Zp7KRXItoFKva3bjZvT5QyfVNqyT4ZqKHJGF7 /JDgQK/QvCEAJ0zKVatpO+F6N0Ye5IxRTOaCoIMzXteYb4zAPq39GO+RZlyK9qxAIFnJR9NXC49C sC0EKzBHV49GqcKR+V7jPuaLEqsnyZR5IGlrsVqU4ZXdlZX0wCSyyQobnY1C1aZGpwjz6AiVKOoq JpO8hegKkV89qQH9TLojLMV5+uGoT1OUCR1ddU8sivmSgclkPF8wpz+2oC9reogbwTyQL1ocXuNi 8TPbNyexlKug6cFkd/6CiGwzzIRDzmNO5CkiqzTlLHNRPPJAOZ878dOP+lIdDzET0jRaJcRz7/yH b5iTWGLOVQrGgtpFQj5Dq/RFrG48E1rK6oi2SQ1s0E6hnZLbiPPVEk6EppQe8pCHfOd3fmfsHpqf 4Dk89KEP5S5q6VdAmCGGPtashLoZkArzI39NDDEKOFFQlZWK3iLHhN51gB7mbGUpb0Fp6kJqaI9R eAXiojRGEUop/kggV70zZWhOzcu/z35ULFXIJCuP9brRnEMJSMbWmJQYzHUAEkByCfTqNpoT0hFC BSIw510xUortgVwCUHRpCB1Xzcknw4SqgUW4FJ2kSpg5bxXcfu1annYN5UzYQdBkouBHHhqjq26I /1CgGNvtHFVqzSFtTUYYKOQwzx5TbgwZgs6DmUzX5qeUykdZFKHtE3JeK9PHATSLBpEE8GHoZ6Sz I5zuF5L0ja1y1S547tqa/UJLM6fMSR5ALB426RbGv1sAr67e8PKnOTmMgklWF3aRXCnk0DGJy7NY YNKqTMBEYjQlaV6GFMQyIXeIWsVo1aWDxd/1Xd914vb/HDjvVW8bAqj+UAKLvFTRSdNPixutghbX gtqxngY9WvNxIg/FtStnSZ6+kUnvSRM9as9txnlQExS1BPWC9Wo1Ih590bkFE13exWEC/OCbVH2E 43/Ml5V8psVBSiQ6zASiE28S5oQHYxlG4JJcnwEbHuVmdTZoa7tV1pEceWWpUihLlRG0zi5oaGnR /Yo/YE+ZTmwHcUts9hvMySnQ5PDoKkoHuQ2OkubQI9jUUMKh1Hw1bq1Wt0GnVgVAU3rMpKUkPYL5 sVDtFNw+glKeQFgBCIAh+y27YI42EQMooAeYJJ+xSQnzKa70Ci1QG5wxytnU2AKf2Za20SMFaWB4 QDAShhRoCseQQubH3JJQsEdBu9MVwSMdq/yYVF6uylZikxtbyKGJfCzxYDTn4WEPexiqe7Ej8onS /xn2C/4Ej9/93d9tJ8LoG+2ly+M87uGSR71Vv+qwuhDiCfLUwcZgb5pJWY2amFW3hiVz/YpRRkLH b5OyVxEekLlXd3+QbiIHr1n9vYOvV71kevHKEBVJjIQk7og+EEgo24sSQ282oz4jRz+ZGI97ifbt yGZNug74j2xgibkddanVrJIPHm3ZkrjjnJ8MbZYwWtbxQ9Ek6wI4/yDAdhDtZwzkqxy7sE0S9mh3 XPHJeQcBGsW8Ogw8tmo7DmKauCaDOpLQ7jbBLzdlJiRW6VAe8pjUzVxpXMXhGXKSVbEYQh0PJlAC mVs1BpJS2qmdSBWEI6GTK84nz8JNwp0aTSZDVFE6QQpgzg+56wYvojplocvW2GrbvBIU5KCwjsBB 6xmnLAdxiwjUuCpVuTmgQuc8tdkROVQ0S35cx9nhb7jweBGzPCMX3va2rVdwD6Pwx3veN21vOe2o a43m+hgfNkfWt27vGdBtdshDzaSrmNBPuS6nozXx1iuUnC1lsMoVxj760Y9G+Mdt9Jde57taQxvZ lhuY+Brnyojz85ngzU8oTwnU/ZKJXaVkqeTNh/BNSHocIhkTUjAhicB8OioHtrvrBI/YJaKTpiZn +rZp4519xXHAerF29EgoNzo06U9i3TtQbuXDbcQ+gvMqHNUlFpmNHqVKbpUOiAWVReheHVLSVUEn gPQIg3nC+k9rxhwtiA+hd3INTaFmNWrcehc43/s+vYGFLgFzkkJAOpQz5y2HzfkXOpgPN6CIO8cF 872h06/uh6icMKEwsUw8WqKD5OgwP6izhYKSUODqiByKotqqqrYV2dZ4ZptV3sQVq6Np45Ikt5rC 2sbe6UwK7QcKP67H2SHv/wsohXn0VdBP/Obc2aoY0vUqRr9em64ArabPdFWs04gUQC+2VBce2w7M dbArA2ldIvxoZd1J2aSvw788tAAAH8NJREFUCaPmpgbammZ/+w3tjV71Hq/b/yoODvMgNDWh5Ybb wSpDcAt0ZTx+/xNX/a0b14EcUCVidOkIKnlyPo3cAonEgEKwX9luTi2w9UgY90ykTWKn8V/XOnit U0PHNwcf5SCOkVMI+6JYH2yWdIkMOeSW/2g/hIdyK6sgKyZQk1V8roLHfE7ywRyypTC5yRYkA5I8 wnbkGT3CouZG85Esqp3f7aFV5vzk/Bgoto+5SXNOtHvkDEe2m0B8C9HP0gVhjDXBKGMOy8qo4UlY DdWNw/Y8mMfYvDHPITCXvF1UbWU0J+GZLROu3IY0C9pZqwMdtnS6QeRQ0dr1Tvl0SUX1Kz/gF5M3 Ts8XcFp8MFo60t7k4Q9/uFSkjgzenJiGEnpOF+oPjaLzEBXrvG+NqKILW6rzwOaVwER38oOKN9xw Q3+JhfLut/XfsWDLFf/m5JqbT8pe7/S9sZEZ0NsoGau8MTFCzI/t85IHN0X/iOX8R2bcC33zCyQl 0W0Hf+xLDnmL8K3KfPijNTWlwwC9aG5rQyQYZfL4HDdogqM1ktM/Ee4AsSLejEBoSSbykXDolgnm oYsA0qEfLB3VuIJjOOiYbFBuYTF7Q1PaNQkFagOPmbTTSEvfBm25XdeyYAJxWBFSMAESxYxsoRY/ PZx/5w+avglODvGG8B4vIH0jROMQXXmWUkdpIklCS1G9F3vKbKGI29mieomRG805sSMVABXwSIdJ VohqQiKKJVVSLqPt23hxoUKtq27/OcLEdU3Ipx/X4+kRQ96ZXMR/unBYwvbmYjz0oQ+1K32MCVga sbWUvun949ErGroRLOmkeqJWmLYgtIqrWOfF69WNvUw40X/Ti9wGxENgynjrLY3/QkgAumgmaC/A 1enn3w5acgUwFAjPn/SkJ91000233HLL0/Z/W9IlwhsPDJmIG7eN4srBXNoOr8btJKY5nPGcujMj Bwr0u90AkRTNruuAcRL/laWbQmgJxNXhpByi+i7D6c/SoUdLIcZ2L0Caxvgsh6ElNM/EkujB0pA2 xh6hgy3R2Xu6jNxmWJdH3SPsV3GqTxuHKSP5VFLTa+5Fx82xYL5/RDj9jBDMKSs7qwwTtsrJrA6R TCDypGB1spKJHMgFQvJ47jHNDCFig5yZe8xPLOUtYRF5CObUWBWumw485qEoHmVSZfghzI+UXBb9 rI6MxnkfJznOZ/L/HeNCGIHlrT90J4IheVTp7ZEQk9HMvWCJnHI9tC++df0ba3QmlL2BfahjsgmK eh1p1jqSjmbSUubko4yl3s+UY2mhJeMm6m1vjjkteXSh8B/hvef7V2vR/uYNr33Mp8O/a0LOEii6 PGviztKphM7eMZNDvdujiTNzbTvRqNL2e+SqXgEeOm9zQksU7FdoRJ0KQLyKjYPj4y7tKRDwI1y8 khLnoVTJ6dDnYbh6wZBaJo5bejUrb1apCZQtyA3zJVmGPMzeB+O8lzk/RkjThHNRKmwj1O4RplrF tLJqJEwZzAnbb2lzte1OpIKq7YxKoG3mxxIcJ5OS+TF0wvFGYo6Wffx3WUzaFKQk4gQ1Kb1ipaAm YCkhWw690qN6TPwvwhC+ufBXXXWVHTo/7xC8QjYw6dOxV6vXZq9c/NG4WsTptiuTmka7aGtW3s/e w9DnuvuiFz7/FHQSfU1JHxP4x/Y0GQpBTQij6Ax759MpB+Q30nRN+Hn+yfs/Be313qt+/oPQJP2J QMzvyuBQRN1cK0t+uO3M5iAJrcqTsjQQwLwtW00zpuUhWCKHvDl4E8Lqg0g2BSY2Hi1F4STb8ZA5 mMDRYd0DJlAIOVRPPiWZW8Kdy7LN0BEbx5ywEHTkwKQTuZLw7TFXA6laEjewDd0dRqus0mxfR5A3 kYNk1k1w/sye3KwypFnaycEkWJKb8k4NScZwu79cuvFAAiZiTVAoB4iWYBLPp1BgHoTIrXEkFQro k1hl3iv9e7/3e+cT+38BNusv0x4kZNsq6LQcOX6iPfYCqniv4lvvebSh4JgrdDu0W4+OXMd0TdCP 8z7g+6mBn963UajOMEEqbnGYZr9HFLTXsgvChDec78d4MPHIpwnaX3fddX6O8MIPXvvxv7c9SZ8b DOXDP0OxXAHi1tk1eu/eOGMklKfokrGjMu/Csmr7tZpRcw/aUa5skFryRYvztRipiitWClyB+k/j 1pQD3WOsa63SoSk6D7yplesJulM4H+LROfJ/kGRwkp5RAoJq+vkwNpEDOX3Zci5K+w0ygfZeaGrG JtMtkPPN3IU2RW5TITU4JlNoq3Y0OCpv0wXzrMY/SU4qJmBjlI6W81u9tslcwsBbOfCTIZiX8FGB /0CBTxXzs/NDHvIQP0QP3f5LcYy6aX7CSPobOzJ2Qs5Pi+v1zfr1CzCvVmzE2957Wq1TbM+r3uf/ cJ8m8AVOeYhqRLOuDEu1phA09QeH7hefEgjJxDu5QHHMqjT6yM8bkuOw28QjuCkISa7d/zfbfqZw C/TXaY9/FkgOFCjHf1n15S8lm5JP5BFUdGOpmvQzBVC+wP/uCBshSW2uiTZrp+iNBkZg1cgkngix uHL+mvBtXCvrpHoItBSJaltSZ0HLViYCidgdLW5BeRPFcVDumBwQJ4FnjxyGI6+0u35dH7IP/pFb l1OjLIHj/WULxjInl7yIYQgPJVAgOEYHj1AOYTH1/HpPP4wHOiMfJyRtARimwwSaGyNk24R2CuYU +JHq3FBlkjLDcbgKev6btuTBnB8ketjDHnblr9832/5XMH8w4ScVI9r3nW8/jlATrzbff/0LTDSW iTO26iDXNXv+tq9Te9QNNLEXJ7ErcuIYYkNOhk7cojRlhO9Vb+6KoaZ9KYBudhFYRVe8RWAf7UiO 7X1KZHuEuJQxfH7V9/j9X5shmdvBhLnbxGUkpbinfUMNXU8Hczoyp4xpMo//MiQsVZgLAo78t6Sk w/AL4FzdkFkl1b8OPjaZRrSk1K4PylyVw1Cdf344cTp9O+SH+TjhwWq7u6Cp3ePGYtvh3WupI6Ys NJjIcz4iKDAMnNQDMG45GS6RM2yP9AXCls2+hShEKHQmk3+JtVogmNVZylAOYpVbauGoPEwmsbT9 nRxeKAIJtASE0RtKmB9U72/Fxqb/v2Cze+E/vIGCJd/5vnDsX2doaP2kmbTIJsLpLyGYOPuo7gh1 gEc6uqGj1U9sfdIjVd/VaI+ZqDufDBRAs5q7C6wiPPRzuzdwtNfZJv28wBvOe4EDMqNunIcui/z3 Mz+fTCx1UyC8y6IXfh8LfjSQGM7T7IVva+0L2pSNGIP5wKPNmihF18Ei7hmugG4BYzynQB+4HXgc z7u6CzRDfjiRWG9yhZJnBWynUyWaTLjiVvIOJWo1AfIJZPRo1UnV6Ec4QWyxWh3YpkkOFNBA30cb Y5MwVIHoh+SFtll+eM4DtU3z0wc2J0wwavKJXWAp4rVkhCTGJuTdJmKBtD3O7QPtlLK4O+WVs3m2 YBLyf2FeGlLtw2dtcr//H/7wh+PLlb9+P6Kl/zpcGY8EhvY9wnHuhW8zCuSc9FxdpVGcGSho3QPx HMynXz2qstKjtNbERuzCeexCy77z9Wvc9o7VuFgaUQmtmuvvY69TI2TuBkFar27v7ZiPvV0oMAQ+ uo0n5MxTIKTALecuNXmipS1MrzjpWkGXk9jRENtIk6T22oRaMFeWikAN1cP/094d7Fhy41gY7o1R BThhv0zPbGdpwIAHs/H7v0p/0h+XqbqZaTfG042aqjgLgUFRJKXgkRQ3q91zsPNgYNXf8GEU4e1w Kz9oc6wNZHpUz79RkZmTExOxcGKZzlnioZmCuQ880g9PlHgU7c4fPEKk5ce68T/TCWRxeWOAPLEl GKg1ll7vTmHloN10W3wrhxnIeGIxQ+bCzWL2LkzcgotOwzIPO+b6SaLhM00gcDWPeosrVnMkGAjk H49/PBM2t64/hM/jV4Q/zYmBrctd5efHP87vDqkQLail0Sojy6qrmrO+gVw5qkJQnfjmsEV75MRY /MQ9xKNHb1tAewEgPH6iYujWWqGTaXDVQPb8OLd///13l3a0nxt+Tto1YjW0X8xWEs9tKDEH5pA0 L2+99+3t7upa5UWppMzOvAw03FiyBWnuQ7YnMgOZnjI9EPS2uVhebaCBGYLDnIMVbpGTpVrEgUfG cV7rETLzyBWHIpaSEIKaoHmpaZNN0FJ6uSWwtqV9MjOo0Ifk57HcqPjDeC3B3miM5YQy/+hqlOH7 18Drf4Xe2s4KCF1irXz8ZOnWCUYN8diwHEzOTR9EN1n68TYDx7jV8C60oucHCLJiL3qjLI78JdC/ nPkaKf3X0ay0NjNTNWdLgxvIo+KtrCXr1VZbSl+vNg0+oFaURjNARac9tvctjfz9ihY/0V5Xl23s RV3Mj+185twjrkbjrgN8slzX+uM/a6GLAeMuCITkiGp4V4C62koIw/9oXNEohRAB8K15dWuQduFK CXLLYeEYnz4Nb904xLpqK6qQaXSFtTfsa7/2Uh2/jW3mXtRdyW1hU+baPvKWnjxdYql4WDR9EJV+ RnF7xuWBvnKHOBANYsLph+WEK5Yuo9h3Neg8B8oZGLLM/+wLSO4Lef/JbP3NjKaNRj5CBwMFkrac q8NWWCbcTuaELKW3F+y6CGhZlra2VZV8KeVBUBde1965Fw87vnHY3iy6VbCyGKKyVXNfqqCmVXmE 1NI4i5jhA1YgMxr3Pd+HvUf0Bprzno+6lHYENsjcj+oFEoKAV8zoudWFVxhFLxaDbM70OuiQbTwY Msim81PbRGCUDQfCGBjIv+hxHgjD9tzC7CPaaM9DFanC1F+1qw0V5Sbg66H3FhWoXsaV5gmakIe8 AePsAw0nZ/XjTFSH2M6AGWNuI1j8GUTgTf+L/2dK2Z82jaI32brm4gAjD9uhs71eaNeo5UEsScq2 s0fmFqcEClFcMuUYQ1S3PjQz/YabsuH8i3v9p6YOoPq3zPaZ3kzS/O24FtEyKV91rJqrcvWNjcMB fNjH3jr3nL2I3V/R+/BGe6AMCMwyevDjRkCD/OctgEOugNzx3qnO2KjOT+/Mu58bB94CWRuNycFj O0VmNDwEw7U0jQrxtmkitqBykECbl1TbmxgYKIdo06ExFB0GPnFvKs8QlWciPIRNwy8+E/LQ2M2s V5LD5vWCoDBBaViufWWDTKOLz+Lm3BBtBAB6j8x4bng0jkiEwfgMJUPzdhSgUyA3HKYLnyF6Q1tA INMw5lxWsi3DSXLNbWMcCg00ei2yIdoEo5qm+Zq+VWIpro2mr/RqHr7Zm/wfw5z7WRK66nu1VlyJ owHaIy0yaBEeFVHCuY0bmEBACfT49fE/ofvtt9864bGlz282hmNXpysqRi0MZ4Bdvt45YRlSNpYN Y5l0hHqXXqEXib3RNW7DUDdNLZtoLzTE9m1+YY3fA5tpx7t85N+dpY1JtnqNFXcyiXjWSklVZ/Tq zIfD7E08G2gKWig9fqyD+wXm50qlbkIt9oIi5pPzUB0XYoRkXZfRY9NJqC03ckMsnfQKSqNLIIhI cRWi0+bX9Ze85X0jn6FRjA0heNwcXCA3C22aISrjddw/DnztUN1cSnLmJcpej8sVtzyM//RsJjGj 1EYTJDMQDs9dY6fCK/hBFPiOcM65JYBPnz659ngTll5dKlxsV/TO4a7o+IkVMR9JdNE4En3JO+r/ e/8fxSDMEL7bgeFcnQxEM8P5iWN9ILRTRDnXh/OYNcQblRV4qV6t9DiMV5KMVDT5H3TCw7rHHz+G pZxeAmPpzW4SRds4xo+BmBPlICJxGMnbO5AcpOQxJ6D3XAGuSmOOI95UKowAhTBfNuyNWlN6DO++ EIeHJCgBcSNK6F2bxAafmWHaYIgUyYvLmGf+nzJkkP8ZOwPFYqANUZFxbI/wSosQeyNqYO8xetcC DRA4oQx1lYNHA1slLWPO7SZq+PxnM7Vnnff47aOpNudBXaFHK9Xf8C2o963WlSxuo+55IJO7mUPH I9J2se/oRvjOc8QGwz2iQdXPJ3oYy5K9E9XAbtTxv8cEGwFvxlbuqCsrbMQoSuwKnaiFiFrMGEct FRzI2EIJhFBlQwIzZaTuoxycveyN5VkIgTBZRMmArIobpXMOO9rrX+l7pH8KB1ELyPQMWE4grbgG so8nVf86Rr+88Z7szS0MFYGQjV7emh3sfF8TnlgNjG+BLBAPDYcC0TDWxWZSskGUFVeDMtksXiCf BuQetac3rsZYS2836Z/Hua4//SA38olT/67B9whf+BYR862pd6+UMQpv8RMDncBYiq5oHO1Rjozb tgMtqtdFoGHcEMP1IrCT35D2BS0lb7V7S1lgHMijZyMNbo1qQ6EsJS1jveWD/EiCflVtdbnr+fqc hh5VdlcAM2XDMoYMFDEQosfeBF53gfFDoG84+6layEMabY9hR3j1nLe1MTz+LFdi9GwMV+6KHsOd mUDovI2EMWE8nwkT3pUHNEPaEXjjk+dCBI+zrbCELCmB/QiTjFmHvAXy2HBy5XF8PekSLp7PHHkm mLur++fPn+ffzPwvcBP+C9gvbZw/7v9mgFei+LAInXDM8es07khHPEo7AhoPgeM8ENAV210B+qlP a+zsGg1HUUe0w7+rtUDOzB7T8M8zPrcvRPK5C3DIv+8LXwQedTHj00AnZLRBJMVUrQeMpUSnaWmq tlXFWwjXgDc4bUZOqMqVLChTJTtQu5VvFazoWbLnELFlUjJk+ZQzn7FlU2mh0ue8sQOPg8mnlICS TTJkX5LAP7elJLcr3eO7PQz3oGRKrJaSK84FLXMtTV3Gdh/hQWhdJnhOU0o7l8s+JAvtPO8TvSN9 HdYbV8ne+OuwmjHfB5IV91ZcYjE5Gkc2Aip2riIqAjPoEA56YynjX3/91Tf//+z/h0kyip7M71o+ J7MKmFJQFnjr3C7E09WAc/xH9S4C/XzQNTj+8KMKVZK6hEqfZ7zitu9kcftwmHNVUIiHertdA4F9 H9WLoA+wLFuIUSDWoFKGMkkmeGQZT4ATkHO5CS1cEc8ZAbOZF1asveQ4DPMsbpnkuUkZa+BEJDAz JGpF8v1HtOufo+4rxfUpHu1ZBuECmRMh2rAKIQddOTRKCJlIgE0rJvq5MlDaaRrrvtl53r39JPkp 3/hLsLiBbFkJVtz+qgK8MKRa9+zHpR3lMA0PMQ1v9cZJejbxmZLGNuE0/m3/N7PAsT8nM2O3hhjb Ca/iFZAS8fpVD1mVRIDox6aIQE4PiKGYKrhdRetfa4U5piiVGhulya2xPPBj85KAhMsZaLrFAKEL iLjsxTJQStDGAeVQeizZN4RSYlZP3CgqmRBhpEQ/Wc1mZKCWHEl0tSZ5MJ0YFSfT5I1NVDcEx2YH AbJMBCoZQyJ5P6d7y0P1SD7IuYQhWRQhvJ1pBW2CDJqUQBIQt1fDpqA5bNZGlQ/PgkrASTM8nzrU 9njj/wZPqznra637dQS8BvcrrwdDOmmxWgtO+K7outAeh5HZvoD53QV0aT26iv/yyy96mWFXHugN YR841xWflcsm1AIORHWu0Am7hg8VHChEUECgpAYpq07owEEA/rmVXr8slo+cQYbmRRnhhZaDiEZ1 oAUJQK4ivAwNAT6NomeAfiVZhiArxAjlxhtuxM+mTChcEaXNzCtobAyM5zzQh6bZpmYUwSMDlsjW NrGO8se/mYneSDjexn/8DJP22BTUpAhA8CiiKYCc2+mMLZxAxtLIZyai147jUqnkvtO/nP/78bTK i+4b1/PGaLQ//PCDolFPDkCUQA+M7WBHErVe0euKM1qg7HqMBuhkFCVWIAkQKO0F4LqO+fmkjG8G Gh6pxjmQ9aJKpKryKj6PEMNBCeIPInGC5MAVOWqpUU6GbHzCTu36az+Dk0Ihz5S6GMxwQxreQIi6 jZWV9ECeiyubOfR6IW8l03wnGY/Avy4GzNZm8Pjlr0ce8s95/ETdbgSwybtAibc4XAJ7zVYyhkDc hrgN/Gi5NV+BJnSQMxBEZ8NYhfTXeFQXi0NZ6RWl3peXFzx3llRgJ6bYbvwLYYk7zK/njTRvVz89 wetUJQoan9HPCemIDh5xtXqt9EG9atUrEHQN90AppzyPXK7aHbosMKi+Bc1YaPaYL1y9im9RZ2MI NgVNoFedeRA3IhH454TDndRCWbFEMEOU+yL69plbINDoRQPz4srAstLmsG1ruMpPHiQT6wh5BunF H3NhXPTh2NpjNpjxIAHDOQmRMz7HUr3lKYTHwLKg9bYg0IppT4ilSwIlUz6tc0vNA4ci2lPcGvpG INMIIQ1bDJL3cf62omi6S17PDyze38z/V+BpZT9a5Y/MvCq7tXfs7SoLJEFX5zOuYizEVbWuV/Uo qcqdPGXUFhAfFqEftd6BiTAojUIErlhWdhGsXkHPq3h8y5il0txsWr8RqPKz0MUShaU7i11G2i4a bhn/tf/T/X1EMJjkofyBHCX08tMsrAB6AwFoYDaOphbIm2jX7168xUwg5P8EG5bsC6dtrDa3hYAc 8pDDpnx6Lu1x1TrLn+ZpFBQauGVfXI8s9aK0+797BOA2GRwGGA59mU+1nELocfCuMnykv/FvwtO7 IXu1XrDdXYkoO+WORTiPSPEQDeiVyzB/yki1Va/16oJV5rvaFGX8Rx6lGSKSgVqgQXKBEBVj+2Pe /DRgCxDdkEKcEJ3ScNxmhuTs2zs82gt0ic5SYrBqfxMmsuVBhpPJgGbgseTbCPaesP5xni5jh6In 02Cf3AtxlU3LJWEp5ZkQKIeN1o098LnSfaC0S5g9eYI6/LvGT1zD2ReLfTM1hJ4lYsdw7fpS3z8N 9Oc0n35nbdz4FrD5/gXhgzPf+3Z/8+5Vg8pTIipGfXfqKvcpdDWk3eX6ChVGWa+C40GbZcWHPDwM 4St6rUfOhUBU+wvS2msg9gJlBGbMFZ9y43z8FzQ+VNy6JIASCKDKod+0agNl9DhTBSGG56Yv9CC2 S5tZrDM8phUl+oVIOP4l1jrsqV9o3cq5tGEYnsYjD8BV3ridEEJ7lAljfp7AmI1Zo3fnuZ29XwGH 5OfP7De+F8T5zf115quDT58+vby8KJFhBUooUEyIDFg6JQvk9KOsuKN3Xet8fPyalQxkNmN8mmUJ CZyMc5Srpgk0UTQUkY1ehOkwNIvusdARhzCoYl5RJSdh/FDyb+JDvFjHIXgMUTSbzMCjgVCSa40e eyLNpvPC08BxDnPOjyvIeEL0yA+fuTXQ1Eywnwa8wU7yeN5vb17x+RHee4ceb3z7ON83Yf6lFAH5 +7c9/U1IGaknVaXOquMqeGpRq+w81oszEJkjEmCvA9Pdoe921/LhNmymL5DHPkRCbouoLcoEqqte acgHbSAiYTgQPEaYcQIzZHH6cXSfhza0/UXFpwSCxx1/gQGkybOgxpYJV/l/AiUDZoYYOA7zBvQD U+CTvVFl2HmO3uHnn3/+cf9X3Ocw7y2D91tLCT3e+PaxmL2R/O67p0H+oHTcBt0J+2lXham2aBA2 X66TiqAi1TooUPVaEeNGFMVhTHak2wIwH9oI3ORhdoS5UYMtYI76nHAYOI8GpSEB1CKUWLJ8QimF mKN3qBh/hoG6BnnLiYGBtxFOV7Vc2Ss7dSFBe0bJWKycc3Ul97gIgDlaw0KUhiFcdWnvxv7TTz/1 n38MXui8xNDjje8aZx1UFm+ZP3qI/OrJ+R//VVtl14VZ+Va7BAWtLqNKxFC1VbBqxlLUxeHQkY7e kX99PW9Q2h1Ynsdd20e0h85YoA9s4gwUdzQEBoyNGnjUJUmpbna/0nsyH88NT9YVz803Pq/vh/1j eB8RMTyM3MqEFgraBWjEFXQigtxE0WUstwHJHeNxe3C9swfevkqv763ySXPjG8T5jj965e8qn8BG nSk79//+awptAdV6ld1RqY5r1S7MI6hvNa2ycQ/5+xDY5/p1nx8yR9QMuv+HLgt2iu4IQA664PxY GIh17hfBI6Wu3LYBcTj3DqA3nLG05T9UjOdg7rHXHLtxIDZNOwIDqxTaK1urlqtlMcojfWY+xZ3h NllLvV/XwvUOPsZlt3GpNi7VP+Hhxo1/Ckrz5eVFjfoECEo2Jqhj1R8HEqBNoZNtaI9yiIrJsS7g 3t83/mPjSfjPx/8a16h43pbBp/2CcxQ9MSf2bCInyfMMfCI8PRuujOo6IPPN03U+47zZaddJvW/s 6U+SWwTbIhA8Ukb4eq2SrlqrN/S+1vTGja8fc5K4CPjInI2gylblyh1JMAd/EGmfstcxOyQ8eYh4 HbYj0EfvOcMNtGXAeYBHbMh5yAyKFfgJhQbyuXHYKRDePWVO7+G2uUBMPnES3vR9DQHBariZW5Yf vvyT+CnfuPH/ElPEaw/YcILZBVQ88mM+5qB9QKf1ub8/+LEUJ4eBBLQcVkdCm0X2YX83LJD3Wf56 mONt9B4/sOl/8T+NLrHsIzBBs2fJz9M5L3/EXr+S7++aLuH4HNBb68Onn9bMvaWAlmJwaQ/99Xzj xleLq1R3sV7Sm18EU4ZLtZValv1dAEnQpovAnJ+EZIfqfBSsz4N90iYM+ljowxj/UfTcAhJoyCHN IE3EHm6LjttzPwdJ2rbwWc4d129v43uiC6cM9YZLtXGpbtz4+nHV7KNqr4c3xV37pH+Ldw3m7wWf P3+OZviGdftAXScqEl50fKCfEqBzeJAS+n42EDqToSu3KKEj+mnzGuzZLFzPD9CcQ7bJhSdNj+Gt 5saNrxFvKzXNiavjwEf6dzGWjYIew6X6IMolbWQ2uLQbl2orL2mjXrieNy7VxqV6z/LpEdJ8hD81 uHHjK8W79f2u8o/xdkgauJ7f08BbzaCuwWjqfcJH+sEfDAzJT8qQEq7nP4t148aNGzdu3LjxneNv f/sHeLgb6kVG86YAAAAASUVORK5CYIJQSwMECgAAAAAAAAAhAGeYbDA5PwIAOT8CABQAAABkcnMv bWVkaWEvaW1hZ2UyLnBuZ4lQTkcNChoKAAAADUlIRFIAAAFCAAABuggCAAAA8g7YvwAAAAFzUkdC AK7OHOkAAAAEZ0FNQQAAsY8L/GEFAAAACXBIWXMAACHVAAAh1QEEnLSdAAD/pUlEQVR4Xuy9B4BV Rba2fVLn3E03Hemcc845ZzrRDU3OOeecc05KFAkKShSziAoYEJUkRpIiWYICgpL+55yF5+N655vR ufP9d3TOe526tWuvql27aj21qk4fuhUGGWSQQQYZZJBBBhlkkEEGGWSQQQYZZJBBBhlkkEEGGWSQ QQYZZJBBBhlkkEEGGWSQQQYZZJBBBhlkkEEGGWSQQQYZZJBBBhlkkEEGGWSQQQYZZJBBBhlkkEEG GWSQQX8VKZXKRzmdfnNpkEEG/Qmk+lUAjNRqtYFkgwz68+kRxzoZMDbIoD+lhFtJIVlXZpBBBv2p JEFYo9GQMYRigwz68+lxbiGZ1ECyQQb9yQS0yMnJKV2nyMhIA8YGGfTnk4WFxaJFix4+fPjgwYOv v/46Pj7+0Y1/gVgRHl8UWCG0JSrl/zmB6xYNnQ33dP/JtVKBje7CIIMM+odyc3O7f/8+DJMC8+zZ sx/d+BdIx+MjPPlPpVSoYVjN/6nUSmDmNK5SKZQmCoWRQm2s+6xce1DXntIxhnfB2sCzQQb9HcGJ i4sLAAvD9+7d+xdi/AhiHb26/x7xTKDV0WukUFoqVba2DoHNfJLcPONt7fyVShulykKp5pZKY6TF WK3UKBXaQ7tBBhn0tyUYA7CQjGbNmvXo3v9Yj2EMikZyqeH/Q6VKo1BaObvFN/PNDgivDIpsERzV Miii3tMvV6Nx1VKuIWrLAqBRKQ0YG2TQ3xU72FatWl27du369etvvfUWR+VHN/7Hegxj7X//p5R9 s9rCpVl0anaHosqBhVWD0/P7h8d38o9sFxzbyi+8XGXuoDQyw9JIo61pxO76UWWDDDLob8nIyIiY jMiTQrWU/ytEm7rWdDTrpFKqTa1sPBLTKnv2nz5j3uZxUzZ06zevof2UihbjIpO7Bce3C4xp5RdR 1MQ9XKWxojMajUrDOVpqG2SQQX9ToKuNjvLB0r+YFzbDnHJ1LOs+eFaqTJVKy7DwkvpWw8ZOWj16 0hPd+k5uaDWirGpQfmm/5JxeYQmdwhK7hMW3D46ucXSOVarNVP/lg22DDPrPliD6m2ArDFOIyOgL JYN+Y/8HRYOcgWVPrdLFZDOFyiktq3Xv/rOHj1neucekipoBuQX9MnK7ZeR0Tc7sGpvaMyyxR2Bc t5D4juEJ7XQYG6kNHBv0n6zHgRRizczMLC0tycgtUhG4SioZZGJiIpdipmvjD0rLLf+PFnQ8qxQq jZ21XVRpTY++Q+a26zKxuLx/q/bjR01ZOWri0tETF48YN7+8dkhMeteQ1O6BiR0C49upTY1USo1G YSoNGWTQf5z07OkzGo0mLS2toqLCwcFBS6pOFJIKsfq8vb29h4eHqSn8/A2G/3vJ3xZWWkP+B8la jG0dfANDKiobBrfvPq2kenBadvfOPaauembToOFTho+Z8ez27QNGLkjL7xGT3Tsyo0twYqOHb5BC ZapRmGt/TGWQQf+B+g1swNmsWbNevXqNGDEiMTHR3NzcyMhIdtRigD2XkGxsbIylv7+/jY2NfNH6 N/qDGEuOWKxwcgmLiG2dXzGwqnF8VnG/hPRu3frMWb12Y01d35q6fs/vfHHM1NUZRX3ic/ol5PYM T2kdGZ+nUJnrztgGGfQfLEEOVtlOA2d2dnZWVlZqamphYSEwBwcHR0VFQaydnV1QUFBgYKC3tzf0 Ijc3N1dXV8r10JLR5/8ZqRSOzuFhUe0Sc3pllw9NzO0Tm96la79pa55ZNnLsjHFTFi7fuKr3qClZ lV3TSnunFvaMTmkbFpWrUFhoPyczyKD/ZAl7BFUrKytbW1t3d3dwDQgISE5ObmxsXLBgwZEjR555 5plBgwZNnTq1W7duJSUlkAzAWJI6OjoSnOXTL2lKmv19Is4/CvVaaTGODInqEJzQMTa7d1xO79js rp37z372uZfGTFjVf9jiqvZ98+p6ZFf3yq8dkls+JDWnX0RslkJlpv14zCCD/jMlyJESitk/W1tb c+J1cXEJDQ0lDufl5WVmZrZr1w6GZ8+e3bVrV6iur68H45SUlJycnPDw8KZNm3KKZvtNJNe3pk9/ h4Bf/X9MVQoH58jQmE5BCZ1CU7qEp3eJze3cfcjcZas31bYZnFfZI6euR0Fjn8I2/crbDCuqHp2R OyouOUv3nc1HH6EbZNBfXKD1OF2Sl0LCKRizT4bJJk2asIWOjY1lX00Kz9BbW1vLTjsmJoaSsLCw uLg4MGa/jTGbajA2NTWVIzSptKlvHOkf91tRqP1Z0a//KRVmlq7+YSXBce1DEjqEpXWNK+zWbfjs 5eufbuzep7ihY0n7PlU9htf1Gdui54SylsOySvo4u3qCMQf2v9W6QQb95fQbkHR8PSqRT61gmB0y +2oyxGQPDw9PT08/Pz/Ow76+vkDLJdCy93ZyciIPw5aWlsRh+ekU0meQ5GmW9mFbIP+NeLzuP2Ip d3UfNitNzC2c/cJqwhI7RmX0icrtVthyWLueE6rbDylrM6BV/ymNA2d3GLG0Vd/5xQ1DM0u7KBQm apVaY/gupkH/sYJeAQzeiKgwDMASXYnM+j227vMsG9Dlkgx8IsIvAMun2QItDZLRNyiFkpdUHvq4 YJdqui9/6G5rMdaojG2Co6uD41qFJnWNye2TUNQ/r3pkbt2g5l3Gth46vfOYJT3Gr6rtOjevamhW UW+l0lKtMjZQbNB/rgQw4ZCwCZPyKRcxVoiFakTUJTUxMQFLbPR1KYFkKpIXaQlWqWbMmPHDDz8s W7ZMlgk9zFLxcbGNVitUv8ZiwVitVKmDIgpCYqui0jpFpveML+ibXt0rt1Wf2l6jG4dM6j5+fusB U4oaBqQVtLOxC1YoTJUKzWPHa4MM+kvrv4Mk4EEmvFlYWMAk6BKNYZhUojEM6+MwZlpYfxWXiBZI BWaIJU9TixcvFnq5lAcheejjUikI4to4Lv9pKeaka2Ku1FjZOPgERZVFJneMy+qeWNw9vXJAXt2I iraTS1uOKGkx0C8sRaG2VKh4qErDnlq3CBhk0F9f/x0kCZVQJ8QShyHWy8uLcy97aUgmCFPetGlT uUvcppa+HarrM2BMyi0hWfJIn0Fi/Lh+/W0BAjD/YY29rorGvElTv7jUhpjkNrFpXVNy+qXnD84p GlpU1j8kvESlslSpYZgK7MgN/zbCoP88wQh0ITnfgqubmxvcOjs7y4+Lg4KCKKEcgInGMAzqv2FY JJekEnvJk3Ip5VIoeUn/m3RhmGAqH28pOOWywyeIK7T/glildnaNcHWPdW0W7eYZ5e4Z5eMX6xcQ bWRkybqhVhvJE7V1DRQb9B8iPVrsosGSFFAdHR1hNUQnGI6Pj09JSfH29gZjQjFpYGAgIRraZXv8 Kzla6dskpVxvIJEZyb+deNyM9L+KEh3Bj4SxtkSL5aNCY903tLQx91EJ/1+XoTV9g3+jYYMM+ksK pyeiAjABVsIsDIOolZUVrCYlJeXl5RGKw8LCfH19/fz8wDg8PLympiYmJoZAjRl8yoZZ36A+D7Ec nuWEjA2LBfaurq48iBJ9WEb6jFQ0yCCD/oCgi6CKOOWyhUYEW4iFN3jmPBwVFRUbG5uQkBAdHQ3M /v7+FRUVw4cPz8/PB3JCtI+PD2Syx6YR4VCAFMGwpaWlnLShl4WgsrKSVYAHcfdx+JHkDTLIoD8g yAFjojE4ERvhjWDbrFmz0NBQkIM9NthQyiXERkZGBgcHy9c/2GxDY25uLhG7oKCgVatWmGHMuVoa JCO7dPlhFdCyHEDv9OnTV6xY0a1bNypy91E/HpOBZ4MM+mcENhIViZzsgYOCggi8oOvu7g7SxFt2 0ZmZmYmJiaBIIVtuBM/kQZrdNbtuduPEW8RagEBXPtCWk3ZGRkbv3r2nTJkyderU9u3bE9W5K1/V FG6RdMYggwz6wxJ+BCSOsuAnh2TiJ1tloi5Is8cmw3YaEZC9vLy4BbEgSgqQpBJ+2VezFiDZk3ML sRakpaXJXprQHRAQQEWCP0FbNgL6niDJG2SQQX9MengELYCUr2oRciGQ0yynZQIv4RfFxcURrskA vHALsaCIqI5oh7wctsFbfjTFokAV+KdNIMeMFBsWDkI3eQPABhn0u6SLdv+FFinRi2OtZMAMnqGL 4yvgwSGwASRRlF00cnZ2FtRJuSs8Ux2AIVOOxNwipSLrAqlEb4zBW+6SJwPh3OKh0h9SGiEjqZQY ZJBBf1sCCZI86AIbXAnMepbgEw6hGthgj60yDAMk6MIhGTiHTDJUxxjaid5iwyXN0g5sU526xGTg J8+DSEWYSTf0vZIVAUmJ3DLIIIO00iPx3zNCLHDKFpdL+cyZEsQtGIZMSYEQMimEcPKEX2jkFoJt RIZa+hUBA2qBMcIe4BEtYADnGAjt0hOpJSXcEsktgwwySCs9LSIuRZIn1YdQEJVoCYRQJ4iSoUQO xgAPYFAn228kcZtCXZNakadEX51QTArJWMp6IZKmpA+xsbF5eXnkH2fbIIMM0gpOoAV+JNz9hhC5 JAVjQVEiMPaETaCFXtk5g6tEYMx0zWgjJzaCpb41wRsJxtDLTlvO1TSl7wPCQFqjIs/dunXr5cuX CwoKuCVNScYggwzS/tUlQRE+JfQhPSSgqOdc8oIrvMEwebkkL5fSiB4wyega02aoxYNkd40lefmw Ws7MdIMHUV0ARnDOQkAJ2r59+/nz5wsLC3/TpkEGGaTlAVRAkVTY0At4oBcBGOCBMcJS6EJgSQkp Bk5OTrIWSEXuwiFsS4DFTFpr2rQp0LKLpp0mun+fLB9u0aaIPJzLJ9XUpUEaIU1OTmZTreuXtn3S Ry9gkEF/bQEPqTi9eL+UIz0JkiEAkgEb/adNcIvIk8InAkLglEtS0MKMQipSXY642OsepeQWl1hy S9oXkoGTQswooS61EIdq7EmbNWsWEBAAwxBOCY/AknIsCdTwLI97vP8GGfQfIR1WWgkA4CR4yy3J gAcCmKioqPj4eA6rEOXm5iY/FoYoUu5CpnzrgyhKUIV5sBRQqU4evGmN5QBRTiqPkJTnQibl9ASB qBBL3KYirdEm4VpQl9YEclJXV1e23zyXB9GaNGiQQX99ia8/7vT6vGTgiignG2BdXLSHUmjx8/OL i4tLTEz09vaWTS8sgZnQS2FQUFBwcDCRkwwltAOWcrJF+kfonvlfMvq7iDxVuJQS8jQF2DyRB8mz 6A9Pp2NeXl7+/v6sILJRp640YpBBf3HpfV0ywEYog1iBhxIAhhnZwQrGhEFSQl9ERASRGXhgiRJq yS3sIQ26uAXJhG5SkMNAYq8whuQRkj6eEXGJMKZXcos+sEAAKk9h1UA8i+AsG3u6wQaBJYbVhJ4Q 1aUdgwz6j5AAA1eAASREWqiTkyf7W5gBD8iEEwwoBx59VERksJGgjbABLcj38fHJyMjIy8uLiYmB eagmbNKyRHgal/Z57qN+6PQ43ghjwRgRZuUDMFhlHZFoTCrLB88lhWEeTaEcwqVNgwz6i0sIQXg/ sKWnp2dlZYWEhISFhbEfBgZQoZztMQjBMOFazwkQAiRhFsDAj7wEcwSi2IeHh7P3ps3q6uqioqLY 2NikpCTKgQ3qkJxj6QbVZRWQzkjHJNWDTfssBLJw0AHO5zROP0GaQh6KAdEb8XR9ywYZ9B8h3B0G UlNT6+rq2rZt26NHD5AjiiJIZucMh2BMrGPviiUp3EqQpDqYwbPEVZGwhyWAQXJaWlpOTk5xcTFn aY6vrBFsuYVhzPQdIOazZEiboAiT0rgeb54ol6wgcEvfSkpKEhISWBRYX+iA2CDytEB1gwz6q0kw IIO7I30hWBKBW7duPXTo0F69enXu3Fn+QlpmZiZsA2F0dDTMsN+WiIf01fWiRBrXP4KWsYcxoJU9 ucRhSOaSDHeBDXsWBahmpSDA6hrTBl5QpAVQl7VDCmGYPPaQTLNyVAZpzLDnFnFYG44fO1GT0TWp lRRKuQjLRzmDDPqzSDxYSJNLeGCjSwQeM2bMhAkTwLisrIzNarDubxETP5OTk9lUIw63cKLHQy9a Q1o4dOW/SYUuAYwtMRtyWIU9AjWPhkwIhGFugSVbZW0ruiWAckQt7sItvBFyH98IkJFmpX0hnCr6 ziDy1OIpZKQ/1BXIJXpTaJBBfybpHPv/OC6ejdMTG4nDI0aMWLBgwdy5cwcPHswGODQ0lPBLKr+k lhSeAwMDgRBsHtXXiQZpRw8JqVxKufZ5OoENlxJ1oRdc2ULTmp3up80IAkmBGeSEbfJs47EBXW14 1WHMJSlN6R+tD8LUgmTM5IlI2z/d59vcIoOx0EtezKSHOiuDDPqTSOfbWq+VFIf28PDgbNmuXbth w4ZN12nUqFGFhYU+Pj5Ayy3oJTKTYWvNmZYQClS/8X5dq1okJEhCCBnKKRGJGeVgLOGUdnx9fdlj gyW7ay7ZHtMZSAZs+egb2rlLiKaKUI09OwKWAAmktCznZG5JiYhyLh9/Lhjr8aZcn5G8mBlk0J9G eifG0YEkLCwMRKuqqgjC7KgnTZo0cuTIFi1aQCwkE4ehN0YnNt4Uwh7U/U3Xl2BIsxISKZEHyV0E 20hCMY3TFIiSEvb9/PwiIyPZt9OfjIwMngWu0Is491IF8uktW3FiOCXSPs/SbqZ1x3V5EG8nW2uq 6AtJidWIRojM9EFfTmqQQX8y6YMPGWCAnNjYWODJzMzs2LEjGM+YMQOe27dvX15eDt7EYQ7GBGQE yfAGyYRKae1x0aweYAQqFJJSqMdGRAmxFyBRgO6vw7BSEIrhmf7k5eWxw5fDOWzrPxUj3gr85GWx QGRgVZ7FG/FcgjbkE9JJgVkMZCtOU9HR0Zz2uZw3b96KFSukY1SUjhlk0J9JuK/8tIa4V19fDzBQ 2rJlyylTpsyfP79///41NTUdOnSoq6vjSMzWGs5TU1Mxk30vm168/3EyRY8job8LV4RBAQbwhHD5 1JpQTOwFY55CHkRZKXgKoThLJ/mEPDw8HNoJzhhzaCcvwVYfb6VlLmFVFghS2idDb4GfbvMK6enp nTt3bt68OS28++67t27dGjdu3ONdNcigf0eJg+r8/JGnghkiWEEOtODlwcHBwFxZWdm2bdvx48cv Xbp0zJgxYJydnV1QUIAZNjCmR4IoBzPSGvpN449foscv5dEwjORgzDoivwQXqlkaEIGXp3CXJyKi MQZs7FlEZMtNLKUn8rkX9vQHEaiBFv4hnw5jKVGXjQbLk5wLWCzYX7BUtWnThpd94YUXNm/eLB0m lR4aZNC/ox6nCInLcj7E6WGYyAZCIEGgy83NxcXZzRKvevfu3dDQgN+DAeGRaEz4IlSCjWxN5WgK jdI+evSAXx+hL9Tn9aIWCwFrBzt2+kD78nk1KwsCYxiGajk5yxdFQBGA6QOXkI89gl5qEZ+BFmNu 5efnA6qQDMNYUs5TWKQ46nfr1o3DQt++fTt16kRAphbVWY+kh9J5gwz6t5YgREY+KIIW/J4wBU4c NQGG8AUtoAtXnE6JVwIPpIEETk8qO1WCJBmOl2yVOXmyZyYFThoHCcCghFSeSLlwIinws2rQmpyH eRbxlv6wSZaKdIzOACd3Oa5LSt/oraenJ3tjOgzYdIagzbLCQlNaWsp6hGVVVRW4ypfPWJXoP+1w xu7evfuOHTt27dr19NNPk6dB2KYDLF68BV2ib7pBMsigf0tBjqQiiYRgA7psTcEDR5foByHELgIv aLGDZTvNHpW7uDtOj6X8SRcJyFSnHSSbW6KooEsKkGxxycgT9X1A8nRCZXV1NTGT9gmwPJelQT7B onHQAlSeyzkWPoVk+gC6snzAMwxTyFpAf2gEUIEWejkUsJsgIHMiIN++fXsuhw8fzml/3759kDxj xgyA52WpSDssBPRWuio9NMigf3cRdkAFxyUg65mR0yYsyWdOkAyxwCxBT8ImGGNGCdTBrQAsMCM2 txTSoMRn48f+1il4gC54S0qYhbdWrVr17NmzQ4cO8MaSIYER0Th7ddke0yYpSwkRlXDNo9kh01vu En5phP0zfaOQFQdo2SdzFiAUE4dZIAC7a9euU6dOXbJkyerVq1etWrVp0ybyI0aMYAPCa0qfrXS/ k4hu0zcZIoMM+rcWgEnIBRUcl/gJh5TIXlq2rEQnDOCEwMvhE7wJhgDD2RJmQA5jNr00xVpAOywE NIVgGCRI4UF+ukP7mMnCgRkiAHL2njhx4tixYwcNGsQZlQMqkRn8Jk+ePGnSpPr6ehYLns7yIXt+ Ii0PpTP0DcE5IRr4i4uLydA9DECaFqgOybW1teyZu3TpwjEYYhcvXrxu3brnnntuw4YNM2fO7Nev H5zTPmsB7y4/pmI9oofkHw2TQQb9G0q7r9X9JmdiGoEIJybSgijAFBYWQikMwxKFODfREoyBGeRw bi5ld81GFIxhGJAIvxALlvrtKDCQIcIj6CXlFgaEO0TL1OURNALAhMRhw4bV1dU1NjayZ6Yc6gib kAx7kMw2mGM5B3IiME+kn3SMRugYJQRt2gFjUjm6s7tm/0wjtLlx48Y9e/YsWrRooU6zZ89evnz5 Np3Gjx9P41SnETbnrEGyoUB0lRXn0XgZZND/ugRapL9kc8u+ERI4OlZUVODHRDCiK9tOtrW9e/cG Gy6BHHTZtbLbZM8pzk1IlJ/3EPcACe8XOGEVyEGX2ItoH3FJIXhwF86BBOB5bnZ2NoBxGAZOwmaP Hj3oBk+kkEeTZ49NCKUnpJxmO3bs2L9/f8ImFUFUttPEZIglJfYCbZ8+fVgFWF9YZaqqqkB02rRp t2/fPnXq1K1bt3bu3Ll06VKWBiLw008//fLLL+/atWv69OlsK1gLeEFek/civPNGvDV9ZiUSydDp htBwWjbof0l65xNHRNDl6uoKNiUlJTAAk2FhYexLOTpyQAUeuGKvS1Qk0opnIznx4uJEZkQLlMA2 cFKOAazSsn7/DAmCty68aYUZVYAfeNq1a8fjYJjnAh575vDwcCIqJMM2HUOcbxsaGthmw+fw4cPp leycaUH+rTKik7wCO2cqAjmLCxuKtWvXfv755x9++CEhl4rbt2//8ccfn3/++QkTJsydO/eJJ55g U71lyxb28DyXFQqG2aUj3otLxNrEMsQOgmWIjAygQQb9b0rolQzhBfBwWbagAMCmmsiG+7KXbtOm DaGPoMfOFrFBZesLyQQ9UuIwSOP3OL0AjK+TkY/BBADZl0IveaIcbFOCMNMtBdrfuUdrWVlZsErg JczSDRYR2qdLQMgTSaFURCGrjHwTE+DZ/7O1pgVE5+kzlxhIfKYRzrqbNm06fvw4O2d2Fuwv5APq rVu3Hjp0CIyJwGPGjBk5cuTo0aNZStiJSEVO3byg7CzosGwuuGTpYR/BeV4flg0y6H9H+J98Sowv 4ppwiN8jqCCCEd9wZaBlj02c5BI2iHLa8BQaCmPk2btyKgYe/J5giHMLxjg9cGrjl45bbrFnBmwe gbFsy7kln42xZLCRhi4eBL1sgHk6ELI08BQ29uTpCQ+CdgRXPIi6dIOITW+BnE0EeNN57CmhrvST kPviiy9+9913HLPZSmBGWCZc0+GEhASWp2vXrhGEJ02axKad58penffl0TwCdOGWNQiAeSkkb8cC RIl8kg/MMp4GGfT/q7RR+LFNNe4IZrg+8QfkEDGtvr4ernB6IiQZQhwkEzBBF2zIk0HAA96yccXv oRfMcHSJsTBArOYu5MAwhQAJ2Ag4YYlYykF39erVwDZ79mx2yJxgKRc4BXJ4g0/IZyHgEXSScuIk YNMB2gFdegjS5KnFE9lOs39G9+7d48TLDpyX4gVpirpkuGQ1ocrGjRtff/31oUOH8iAEzLwyDWJA J3kixPIWZrq/LMPygXhBCnlH1iw455Z+MA0y6H9B+B9HVngj+AAkGVwcitisDhgwQL5RzBEUuohR bES5lI+L5FfeEavxeLyfKAdCwCbeD67ARriGNOiFYbAnD4oCJxWhd9CgQZxR58yZ88orr+zduxei wImWCYaQD6KEbtYI6tI47cAnj6MbdI+4LQBjI1sG0GW3zHJw/fr1M2fOXL58mWM2feN1eCnZJNMC HLIR4E1ZEXjlKVOm3Lp1a8SIEbwUHaM1eii0y7tw2gdjRomKXNIIPYFkGKYdMCYgGzA26H9HeB4y NTUl4EikIsVl8VGY5JS4YcMGtprsdTt37gxsQ4YMIc+eU75mDNtcEqJlmwp48CbgIeChkIqwynGa SyCBauypRWGXLl3Gjx+/aNGixYsXE4qfffbZtWvXzpoxs13bdrm6fTWWfv5+kA9OkBgXHxceER4b H5edlV1fV9+tW/eOnTp17daVdjp26MBu+ZOPP75z586xo58dPHRoz7v7iLTyUjApCwfMUwiHtAnM BHNEhyF/xYoVV65cYQ0CdToJ9lRheyKW0CubargFfswYIuglGpOykeFIoh9S2djLpUEG/Ysl0Ooz Ig51eCcYEzwBGB8lWiI4hMCtW7cC2OjRo0eNGjVjxowxY8ZQKJ/9gk2LFi0gubi4GD6JhIAHz0RF SKA6W1OMAZ7oOm7cOCI5m+eSkhIqjh07ltWhm079+vVjgcCAp9D+pLET2jW2SUlKzsnNaV5dFRET 6enVLCwsNCI8rKGhxcRJE6bPnjFr1twlC5at3bBhz7t7797/5e7de2++8dbu3S+/89abmzY9n5mS Gx0THxodLQuKYEzEZjvAJWRKSEdAzgaEpYeekx4+fJg3AmziMHUJubwIIt7K53ByUkBk2F0zbmTA 2OjX3yuCaOfkyZNHjx7loTLCMuCPj79BBv0LpHcm/I8ggyMSZBCuCcDEK4ljwMmOlK0msJGRHxrL jpotLhtaYBaMIYTIyR6Y4zQpbMhPgNu2bdvQ0ADJsNqrVy/yGFOFqC4/EKYRRDmQE97JdO3WjYNx LNjpzroJHFD9/KPDI5PjEtevWfvw4cNnNjy7643d77/3wUcHD+za/caaVU8tWLgwt6AoIycpJys7 Lzs/PSszIS4xOzWLvQBdlTM2cTg0NBSAeUHeVz6sklM6sZedAtxOnTp13759lGDP0ymhnLjK6oZ4 I3imIvtnY2NjqU5rDCCXJrpfNsC+huPAhQsXTpw4wXvJICMDvQb9a6T3JPlcGhGH5bBHqAFgCS/4 Kx5PRMV9EeGL8AKiIEekysvL41KHWBzuDr04K04vu1DuYgbnlLOxJGUvDdjwyQG7lU5EcgwAVRjm LisCtNAgYZN9b2xSQnxyYkRUZFhoaHZmVl5mTmpiSm5WbnlJ+dbNbA629+jRe9LEKU+tWPP6rueX LJvXtnOv9m3b9evbM7s4JSA0OC4xuSQjOz0tMyoukY7xIvIuEMiOgz7L4R8IrXS/thqweUfpALp4 8WL//v15HWIpixHkc3jGntBNyvhQi0HjnCybF0aPphg6YAZvyjFgoNilM87a4PvrDwKQfgoMMuh/ KnEmfAu3w//wQryZFMEz7o7L4us4MW6KlxOZoYvAWF9fD3jgCtXALCGLPAxgj9/DLWagC8+YYQOl ItClXI67WLJx5czJGVXQJU9YI9XuAkIDo+K03wPz8vAM9A1ITUpNTk5Nz84uqWq+7YWdU2bOGD1+ 3NwF83fs3Pnp54c+/viDTevWLpm5ZNKICVUVxX7Ngl0dfIL9/cJDQ/39A+TQyyLCwsR7IUpkieHR PJE3pQO8KS8C6mSmTZt29uxZ3pRbME8JKXGYJYDxAWNwhVWako+pGTpZB8nIMGIgWxt2OvoBlzGX 1CCD/mXCyYgb+CVOiRfii+J8kkfiuAiXZYMNluxR2ScTqdhsE0IpQZRQnpWVRR5uQVoIF8gppIQq 0IsNO2rKaZnlA6fncawUAEMJGRiG8NDwkIjI8IiwcG93T59m3ulpGTUtW5bV1rTt3uX1PW9OnjGp V/dO/Xv3XDxvwYu7dm9/8bUFc5aP7D94UJs2fZLj692tCu2MvJrYh/r7JMRq/50G23426vn5+Rx3 aZxliN7SefrGS/FE6IVqMkRXAi9LycqVKzkFADy1OOrTYfrGnlk2L4hxk505GV6EEUOMEmZkGFIO zLwUKWMrDCPGXFKDDPrXCIYJxWa6X/uIqwm9pLggfolwSrkUT9XHMUjA6fFsqABXohw7UiSg4vTg ERAQgJcDCRGVUIZDk6ciZmQIg7I6yKdEuD788HSoIENsJBp7+3l7ejTzcmvm4eLu7x+YlpWZU5BX VVW2fetzXerr6hLiq/JyKlq1qG47uEPvgT2HtJ/VOuXJVu7vzTD+4inbZ7urR3iZFLm5pWp/e2eC 7PPlG9o1NTVsd9ka0DG6IUsVGXbOpPSBLlEycuTIGzduQDtLAFVgni0J5UDOONBP8rwXvZVFkBLq 8iJUR2RYuRgK+eSPd3z8q9cy/gYZ9M9LGxR0v0pOQoqx7l/eydYaXwQtymFbwMYdSRGuyR6YEyaI 4vF4MBggcGW3CZlEMFglrIE3kFOR1qhCKMYMpxcGhBYy4u5QBAa0D/NU4RJIyHv4eIGCk6OLD/t5 Hx+OpRxCfXyaBYUGrHxyYa+SvJ7hTfq0TZ376vSUUcfn7nhpz3qnXT0UJxeYXjpo9suXjl8+rdnZ wnxsuHV7F4eKIK9WGYmNxYX5eXlpGekFpYV11bUZ6Rkh4eGeAX5O7s7N3J19fbQ/BOYVXN1crW2s 3Jq5Obs6v/7G62PGju3SrVtj69b5+XkxMdGsCKxivKNsxXlrWX0YOsZNVgThmdWtpKSEw3+HDh3Y nDNcjLAcj3+D8W8uf7900/ioLhnWUBYduTToL6XHZ1okl3ALwDgc/gexuBcwC8YIruTjVuiSgIxf eui+FkJgAWPcHREzYZIMt4hUSFAEXW7h31TkFkgTrsng5RSycSUPwNylBNE4eQCgOimX3NUi3bSp Q9OmHs1cg4MDvb0CmjZxcXRwNHO3mL9o8DPTGvZsSHnh49EjPt8SvfGH8e+9cuSVpscmK25sMfvh S82Pn9sef9Xsg/GmL7UwWxaqeircaGKY3eDkqIKS4vS87PyKgtZ1bbLT88JjE4LDoqIiY+JDg6ND okIDwgP8gzy9CP9u7t4ePgG+Cxcv+u7c+ZEjRrZp1ViYk52WnATDbDdkK86LQz7rER1GdJ7lSRYv XpkgTOTnQE4kJyUy89YM6W+mA+mm6PeSrDdmyphEUkQJS+cnn3wyY8YMsdHZGvSX0+NTy8RzxhOM 4YeoS2TWgw1COCWFkEwKxpAm5URdSAZRAhFeC5C4MnnYE/Akg2fj37IFRRhghovjx9QSvGmZx9no vkrB43gKltKCPK6ZQxPXpvbmzSwdHB3cnNxcnL0c7d3tbJpaORpPfWLszoPrZ13a1/fEiaIP72Rs uz1s/wevf1rx6WbLO59YXP1KeXm/6Y0Dlpd2mpycb/9qo/HzxdbDImw7RYeXV1U0r2leW1PZqb51 dnxSmH+zAB+/yPDY4ICE0MDw6NDw8JDgAF8/Hy9vzuTVldUTxkz44dr1LZs2tWvdmJ2ZkhAfzdY6 OzubLQnjwGrFq8kyx0sRb2VkKIdh+YQPcbQmSLK7JobL1pop0LL4q2RS9Jm/L30VoReRYV727Nmz YsUKxlPKxdigv6xwI8IvCLFzBiGAYe4hlrmHbXaGsIRwOI3uN7DDmHBFBsZAlECER0Im3sMlwolp Sj6bxQySIVbKRTQoluL3NM7TIVkkGFCuXwsocbd0b2LtrPHkro2jtZWNrbmtdRNrCxd7m2YjFj05 99CXjd/dbXvxQeXxnysP/jzk649evjb02++9fvzO6vwLZkc3KH752uGHS4qbB5w+mG78civjeTk2 XQMdCtPzM1KzklLTymKTc92bldqa+nn7OXn7unk6efs3C40Idvdyd9P+tq2Amormg/v2Xzhj9t63 375y7eqoSeOic1JTinLLy8sLdL+7lxHgXWQrISsXGBOE2Z4I6vIJH9GbQzhpjO7fjWBsYWEBaUyE EPhPIKevKKJk375927ZtY+j0JQb9lcX0w6rEQI5qsAS3XMoPReAWwAiYiHIswZgSgRPScFb5KAg/ ZmNJ2JFCHBp7HJSmyMA8VaSWxFgJWUgYZhFhKZGTORhTBRJIyUsVUnurJhYWtsbODk4Otk2szMyt NJZmVvYWTW2t3QbPXzr98BfLrq1480afb69Hd/32UuPXd3qd+r7/d/tXn1332SqbPeMUdz/1u31b 8eNhq/cXqN8conh/S+34+Y3u0Rstmw51dq/p7mHXJ8Qx2SsoODywaTMneh/sGuTnHOrpGuzo5BmT kNrQumWPnl0WLZy5YfWK3a+/NnP6rMqK1l27DmhsbGRTLbjy+gwUvWXNYkUDbM4O8ik9AHOXLQlB GKoJ3Ywb78jI8PqMvMRk9Eepw17qkkrdZ5555v79+1euXOEoTqHcNegvK2adqCuwIRCSDS2CKEjm LoXAhrdxC0scDks8jxL8FV/EX9ktE3kidb+YTvbJkEwt6mIPihjDJC3oKSVqkdIUl9Isz8LhSGVr IMbkscHdsbd1sra0t7axd7e1dDTTWGiMlEZqlY2VpZ2D9Ygnliz59NyHV0cePV509ZRTx+Pnknff THnjTvWRc0svvnZiu/3uaYo7B/2unjb+Zrv5kTnqo9s1O76clbX5ekD/X5zqLnlUXnrj87TF21rZ JH3gFj/fybeDv0twrattP191saMq0dUmOdw3Nj2punXL4ZPG9+vff8G8eT/dvDl1/JQu7TpVVVWB JQGWPbPwzMlCttNRul9Sn5qaKt+EYWkjJSwzUIwbr88L8mosfLwd4yBL5x8VSy3zKCmLMofhM2fO MJ4dOnT48ccf2e0/sjPoryrmXrBEYINjATDhUTaxsCq44mRcchdXw5I8JZRjLHFVauGOMCwlshMW T0XSCGY8RRqhhHbIE+ElDiPyYEyXyEuXIJzqVNTWJbxbEa7NLSxYYkxUaqWxkbWdrZu9rdmIJQsX HTvz1A9PP/3T+kXfLy9578eUl3+q3X/3pbMjPz2Zf2WX8ReblFf2WJzdozqxVXHxZZPjRwJWfb04 4+WbzqNvuw09Fzf1bOSE2wGDf/Drcc2/4m1Htz5lLg6jEh3nF7q2i2pSFu0b6Ut4DUrOyCurqm/e vKq+ocWePW8tfHJebUvtP+qqrq6ur6e8eXJysvzAGYCJw0BLKOYYXFFREaH7JQpAxbYFG+jl3RkE 2GZrLZ8p8I6yu/5Dgl69qN6pUyeeJfnhw4efPn2aznD5yNqgP6n+b1NIOcs/qOBMAhUSGoEQ6nA1 UOSSYKvfAeJq+lMud4VhKkqqF5fcospv4Je7gjS3oJQITDfYq4MuPEsGe6mlhdvSktVE246luakx 4VppamptbmZvampmZGph4+Bka2U6YsHcme+e6njyRqdv7pd99HPU63fT3r1X98W9bWcmHTlTfvsz 5e1jylvHlD8cUZz+1O+TzzLHfPha5baDkU/94D/iVvisn8OX3widcMVnyCWvgQ/8yt5xCpoQ6h6f 4heSGxJUlpGSnpwSGBYVnZRTUVlXW1lVW1ZeV9F83uz5ly5fnDp9BtiwryYaE2MDdX8Tg9019BJ1 2T9zbG7dunVRUZHcgnC21gyvLGSMJGMLyYCXkJAAySxkv9kD/0MChVjJSColpDQ1f/78jz/+WMCW cl0lg/5UksnT5yXDXDLBCH6gBa6EWFLoIoMoJE8JNMpJjxT8uMTtyIsZwlKCNvba9eDX72+SwZ6U R4ArKYXCMLVwZW7hzaBLf+TDM0IxEmPK8Wkk23Kt39vY2VhaE4utLa1trGy152gbC7smtjbWrmPm LRm8am/iCw9it95J3PFz5L57sbvvpb/wsPLAtdGXTm+8MHnpV9NmH5ox482Zw994oW7tazEjbwQM vhJIOuFGxII70Wt+iXrqatymG+FbbkXPvuPd7Wvv/KcCYmvik1Lj4kNDw0MSEpNrWrSra9Uyrzgj Mz0xIzU1MzV32bJlBw8fbt++PXGYGBsTEwO6eXl50Nu2bdshQ4b07t170KBBPXr0YF/NiCFWQ1LZ kshok+cMAmbETGIyY8KyxYDIBltoJJWMTN/vkdgjHrRhw4Y333yTlZdLKde1Z+D5zyPm7DcZBMAw g4AHbNi1QpdsgyVOIuFQMCZFhF/ymOF2GMCVYCk04o7Cs4hCLuUul1hShcaRlHNJFVxWDsZ0hjwZ RGtUIeWW7Ld1G3MrO1tHG2sHSxs77TfKtCdnjvTEbUtbC7fxc5cOefL9ZvMvN538bcTi22mbf4lb 93PwogdRW65mv/Vzxgu3wlfdajbtunfve369z/v2/KJZ11Pu7S/4dPnZY/LNpGd+bnnw7rRT66dc 3Fv22c+5Hz2oeufayGVPJ1a0is1rnhCXlBKbVJTB0bckIzslOSMqOi4yOCw0Miahprr51auXZ82a lZWVlZ+fD67yV2BHjRq1devWbdu2LVq0aMyYMey3CdTQC6WId+e95B15KQZB8OYW52osGWfm5Ykn nqA1YGOy9Pg9Pol/R2KPJA/AL7744q5du8jT2h9qyqB/C+nnUn9JnhQ8cCZxEVJQEcxAFIErlzgc GX2JUA3q5LmF/yGqUAilgq5eGJBiIKCSoUFEIcZc4sGygcRlBVcAll7h4sQQhA3V9RlTMxMjY1Yg IzNzSytLW0sLODezsjaztbEfu2DRuoPnSvffSd1+M3HNg8Sn74YuuuY95ZzPjDte038OnXczbdX9 0CnX/brebNZwxr36uHunS569f/QceCdswfUOb3z8zLWnzv8SeOCXjn0u3Gr13Z3xVw4d/8JnbKXd gMTwotzUvLzCkrKG5qlVlTmVpUWlYfEJbp4B3u5ByVEpT8xfumDBgrS0tDZt2owfP37evHnr1q07 cuTIZ599tnHjxoEDB3JyLisrI1DDJ/GWLTRvxyDAqow2WxuGBZLlwzBSbtHO7du3r127xnad8ZFZ Y6xkEn+PZN714kFHjx5dtWqV3h9oVm4Z9CeQnlvyZIi9wCNnUbARzxADLgGSlZsTGqc4ggM+p0NY +/UMgjDehgsCIXksoQt3hGpcUO5qQ+2vX8CSFFwhk8fROHnqiiQ+A6c4k3RAUjoGyaRc0j2qC8Ok NhZmnI6tbKzstTvpJpZW9pa2VkRoU3uLYYsWrP/6QvOT91LevBX97C/J6x/ELrwTPvyC34QfAqbe ylpxp2bPg6inr3v2ueXQ+J1rh4uhcy5kbrqXvPmX5E3X6ve+s+DH+T9ebHLvssmdnxxv/mL70y9W d66o1u8e2CyvyD8+Ly2jJCMpOyMzPL0gJi4/PDA22MOvWVCAf05m6thRw3/88ccZM2ZA7OLFi999 990LFy5cvHhx7969oEgc5sycmKj9d5GgTrCVIeKEEhQUxGmZjKyYYbpfUcDWmtFmYClhLXj66acZ N8ZED/DvJJlRldFjuskgCpk7OkZXZfUUS4P+fMIhmEK8RCIkKZAIP0w8HsNMgyUY++uEk0E1AlQE zNArIRpfBEUkl1KCAJtCiCUFVC5pU54lxtjQCCl3KRd/ElcTfxVuuSUlXP6fDptamWkPzlY21rY2 VoRsNqZWtg7WZtZNRi5YPHP315n778fuuBO37mbk2nvhK++GL74T9NRPwatvxq64mbr1Ruiqb33G XncZctF34s2ArXdS3rib8uIP0TseZLxzt/HMvYt3/e/8ovnlrsnd+6p7d5T3z6nemx7Yqql5WHRQ XGZWVEZhZmxCTkZmfGpySHRsVERs85zixobG1o1tly9ffvPmzeHDh7/88stnz569fPny119/Dc9Q 3dDQAL3yQ/WEhARGkkFghFkfZYQZUoaIAWFTjaAXYUMqC6UAyTiIZB7/ofTGj9clz3bg9OnTI0aM wA3E0qA/mZhIJk+CMP6BAAzBicBDCYhAIAEBh5OjMs5EBob1MZlCUvJkMKYFgARLEBXhhRTSGncp xyO5hEMp4a4Y0BM9w/QNf6UPiD5gCclyV/pGzwksWGGNqamxuZmJuaWppY2FuaOdlbWF1Zj5C57/ 7ELpgTuZb95Ke+mX9BfuJG+7nbrz5+wdv6Q993PM2nsxK25HLL4ROOdm8Jwb8ct+id90P3rd3Zh1 95NffJD37u2W3/x8/ievWz+ob/9odu+W8d3vTa6/b7Gnf7OBbua5MWHJKUkhiYnxkYHJcdFJ8UlJ CTklhZWt6urbd23Tqn3LTp06ffHFF6+//vpXX3117tw58vv373/rrbfYbNfW1kZHRxOEJdIymEDL mDCYkIxY/vRjyECRlzFkbIVq3p2RYRAYJUl1k/mPxXCR6qvIIJOyw//mm2/Yq3OpMzTo309/c5pl CiFBwq/sqIVYPAZmBG+Bh3IK8TM8CZ/DRsIFEibFC+GcVAxwQQnIEkMoFFC5hbGUk6d9wZtusJTg ndI3XA3RKx5N92ShoSf0irsIS+6SatQK7eczGlNewMjY2EJpZGNk5GBmamVsPnPu/O8fPqg7erP6 0I9tj99v/O5B0cG70S/8FL/mRvyqm8HLbkXNuRM+5SefWTcjV97J3HIv5bl7EZvuxL12r/zgL2O+ +eCFq+NufON45wvNrc+Nfj5u8tMhi89n2W3ItRnkaJYQG5MQGx8eEhkTHpyUEF9ZVdtV9/dlWtXX N7SuHzF6+JIlSw4fPvzzzz+znT5+/PhHH3309ttvr127tn///um6P/JGKE7W/Zpulj/EELEIwjBj yFjJqsqIMYyMPGPFXRhm6ZQpkPWO9xYxIDKtv0diTCp1aYfLli1bQnJVVZXclcK/I8zEUlKD/p/r bw4084QraM+Wuv0tl5gBBTgJchQKOQiQMMPbcCMIBD8uscFSjPE2HFHvkVJOXsiHWwxEUlHYxkHJ I+FZYCZiCKKIvCwxeBuFdFjcl/5TQp5OWlmYmhubGyuaKI01KnOlubHaytjCUm1poTabPWf+jYf3 Kr66O+Ds52tubHvqlxeGnH4vZMu1wMU/xDzxS9zCn2OX3I9cfC9i1Y/xz/+c/uq97O2/JBG0331Q e+La+puLr/2g+mmv2fmtqi+eVnz9iuLKXuvXOztP8dIMsjdJ9wtK0P1D56CIiJy8on59hoybMLZt h3bVNXWjhg/bvmXz7t27P/7447t3737//fcHDx585513tm3bNn36dGhJ0QmY5SsfwAm6shoytjJ6 DIiMCSmjxEhqDzC6z64Dfv2Fu8wLYyKTy2joZlUrSqTw94iKenuWGFacnJwcLqWc9G/yLLfk6aJH Nwz6/0H6ESclrOEHQIWjkNHtTh9tYvEeykmBRPKSwcMIF+JDgh8eJoiKt+GFOpAf/YN4AEZk9H6p o1uLvdTFcfWX3CWlKR4kncGB6AxgC7r0jT7TE+7Ki1DOXXsrK1szC0tjOzNzc1NLgraJOQHc3NLI 3HjG/Hk/P3zw3JVlH17pePV7j/M3Pd+42rf53p8jX7yVvOtB+tZ70Vuuhj5/KWrLvfgdP6W/9lPG Oz/n7X9Q8PHD1l//8vwPy69fND63XnNolmLfNMXnzyt+fMdmU61j/yaKfnaqzubWhZ7+wf4hPtGR pVUVPbp17NKhc5uWbSaPm/TqG698cuSTY8eOceC8ffv2+fPn2Uu/+uqrK1eu7NevX3FxcWZmZm5u bmpqKjtq+dSQSMsgMwuMBqPHCJNyycsyJhKKGfmgoKC4uDj5V1NUpFBI/s3kCoFS+PcllqTkybBq T548GZJ9fX1pVu4iMX5cUoVJIcOk/E3UDfoX6zeTIUOvjWO//uQGHyIjzEhe7pJyCW8CKsQSEOQr H8DJJd5GJBFWYRjHQkIvt8gL8DqEHwVwQZdL2qRlwVgM9D0R16TPAioig6Q/XBKfcR0psTW1sDIm Y+pgZW9nbmdiamxkqjGxMjVztJy3eOHD+w9vf2Z58YDJlaNG988pv/0x8emLcxpOnM8/eC9j29WY xbdCpt4Knv1L+JJbqZvu5n5yu/aL213P3N5xbeahb1qdeNH8oznKj6YpT863uviS5tJ28615TYfa KgZaKsdam1V7+cWExcelpxWW5bVsXTZq4Kg1y57+8N0DJ8+cPHvxO4LwTz/9dO3atcuXL3/wwQer V68eP358XV0dDBPusrKyAJLjMQrR/QE3eTUGUz6sZvR4TQaEISIvDHOWztD9vhSqhIaGihk2AhWp PvP4dP99/cYYH2C5OXHiBEhLCUMtmd9I61K6iqTMheQN+n8rmWDEcBPNQJTpx1GYLVIuRRCF30AU ecrFtwCPQm4hcIVhwoUQK9s8UoGWDLtogVO2iKTCJyncSiO/KeER5BGPw41IWWW0Lqn7cRd3sZHe IlkCABj30jJMU3Z2JoRgE3NbU1s7Mzu1rYW5dRNzU3t7S9XSxfPu3X9446Td1aNmF99VXP9Mfela xus3pvY7dbZ0708hi2+5Drns2OOcX69rYbN/zH/lXvXJX6Zf3PXGT1Ovf295+g2Tr2aaHJqj+Hqd 8uudiguvGx9bZrSzwmyOj8lIW01HN/Ncb6+EiMTkuKSKyqIps0btfW3vyS++uXjl2oWLZ7+/fIE4 fOvWLQIyYRmeOSp37NixoKAgLy+vUPfnoKARLFFkZCSjxzsyXCyRwAm0LH+IwUSMMCWkWBLAySP4 Z09OWGbMGRbGSkvVr1xJ5h9K8GPRRBJape7WrVs5BdCfvxNmMZPqokelBv3/IIYb7xc2tADo2IBY eNAxog3FoIXkLiIDlrgUqRAFmbgdYppl5yy4YiOFeuZBTpriiTRFnhIyuhVDu47QICnPxYA+ILFE gIpXydn48d6SR7KRoxFt+/YOphZmRhZGthZW9hZsTc3NqKRmf220YO7ch/ce3vxMfeuo0c0Dxrs+ K3n+ZP/lPzy35vrzU0/vTn31B6/J57zHXAh58lL+rjudTt/vcOnnUZcPrbix9eYlo4tvq66uNr5G +o768/XqL+ZZfzjc+NU2ylXpTQc6W+SHuKVHhcdGxmVn5owaOfKN3a+dPn760sXvz1/+/sw3p65d uXzjxg0C8r59+5599lm2qWvWrKmtrQXjsrIyUvmhMQwnJydHR0fLjgZiWQqFWHgO1on9LeUMKWPL 9lu+FoIBLeTr/tKd/PtkBufvIPd/E/4gtXQkasWYI8Z87969mzZtYjYpFOPHhY0YkzIX/9zTDfpn JCOO6wsVYEZGcEI6inXfptB9nUiw0RKjMwZRfVxFXOJ2UiLESjtARZ5UMggDJO3IJXzSDRwFYuVx VBSM6YDALCXiQOJVWHKXQkSeEginhAZJNUZGGhONpaWJNf9ZmFhxODCxMjGzmDVrzp0HD459G/fN DwXHzmXWvf5d7LOXq4/cPPVd9JHvcqq+uhnz3K3k5+9lv3Wj7qufe/x4v9elO/Vf36k+8fDQDznH v/A995Lih33G32zWHJpq8tEE40PTTQ/NU6xocK52NMuIjS0vK+3cs/vitU/t2ffB2ePnr179/vLl i6dPnD596uT1a1cvXLjwySefbNy4ce7cuVu2bPnuu+8IwoRiGAZdYim7YghMSEiAZw66oAicjCop MZZYLcEWbhlMBly/2QYt8mzOS0pKaJBjNnlqMSaMlcz175fsmakodQVOxLNYg5588kkmS2f4XyRm ZAjj7PMbGhqYF7ll0L9AjC96dKGTXJLi9+ABS+CHZ0iopEQIlFR4E1GCJA8tWjR1nzNLIY0g8lBH KlwJb9zlKRgLwDwIz5OlgUvmm7nHOQRXCkVU4ZK73KIp3Is+4yvkpU15CnVJqQu9FCJbMzsTtblS o6aGqZHKztjU2rKJhbWTvb3x7IVzbj58OOjkqzNvf9z35J74Jd8GLjxe+tG1Y+djD35fVHDgVtTm H3J2Pcjc9yD/0L3Wlx50vfKg7uv7RR8/GHn8/VcvjLh6XHXzmPHVT9SXDqivHFNe+Nrlw6/rxo/t mZfSuu+Avmufef7jw59988PJ0+e+PfX12ZPnzh46dnTvvr0HPj508PCnr+7a9dSap59Ytmzxiiem zZh8/vyZ2bPn5ufk52ZkRoZFBQaHeAYFhuo2xmyVIRlu/XW/XQCko3R/dA7CKQFgtjwchsWAvOyo icPZ2dkcs0tLSysrK9lsE7EZGf3sy+gJbKT68r+vx2vxRE4EEydOpBAx8mKgNyPDZA0aNGj+/PlM hM5KK8oN+h/p8XF8PCMwCF3gx6qvO9tqf9kV5QgqSAFJL0oQgGEDhMKMkEy5NEUVwZgSfAgIqcgt uUtdLsngfDxUFg4KqSIcclcA5hbikn7q3uDRgU3WBWxICeOU4D1kqEs35EEOVg4WZpYKK42SbbiR wpiwbGNjYWXjYGa1aN6C+w/ubX+jaMPl52tP3ql6/faU997atrXilYm2O+aGTdv9VPFrp9LeuVd9 6HrN8Zsdb9zveePnhjP30t+/k/za3fJ3Pht35oV1P21dduW5uRdfm3f19cnn9pW/8lF+53GDB05/ +Y0d5858+9Plax8eeOWlbVtefPbVdeufnzxl8owZY9asXLlp7boNK594evWadWufXbZ8zdQJY1Ys mnn16uURY8YkpGZkJIXFhAQFNguKjdH+3l9iafPmzVNTU2GYeSEswyQ7bUIu517223DOXdiGcDbb GEA1kZwSSK6qqiLCYw/eDJREVxlDEYNGyriR6tzhH0hXSSvyrDKXLl3q168fl9ICqcyCXJLv3Lkz 2w06L1Ue36VrmzPofyIZZcnLMVJQASRcH65gWI5kghZUCI2Ch+QReTZy+BNVyGNMI8IV1OlFLUQ5 gljMRFxSTkbWAi4xph1ahliJyRRyFxtWAekzKf5BtzGmHHtu4aC8FBnqyhMpp667pZmzuam1jb2F ta2x9h8bK9QWJpasGjaOSxctfnj3zgfXO62+sbHHrfsbfnjq7Y+7HRlp/WKl4rX2miNbAiYffz/7 vQf5+2/Xn7rf7vLDdhd+Kv3oTvzW+/EvPSx4727Xs3e/vJf23i/dhlx92OnMw8ytJ2M7PFvUfsCQ sSNeXP/irtd37Xh1x+q1K+c/sXDRymWTpkzoNGpCx5U7X9jRb9ncFrOnzpo4dfz4qROGD5sc225x 1/WHpyxZvHTx4hrtX2/NCY+Lic/LyC8oYKddXl7OKVd+gAQM7KIBlUt21MTkNN3fRpeIzSXlTBnT AbRgXFxcTHUgJ3JiQ11GRmIyo0eKGDRxg98jsX8cRbbuP/zwQ3V1tdArhYjeFhUVsc9iR/3ll19y jNffJYOxNGjQ/0gyoGSYEmjB4+V8C0vMNKKES0HuN4wJ7XDCJbegXT5ckY+vZJuHMSSTYiw4kQpy 2JBKdWwAVeInlxTKAiFRV7onMRzhf1wi7lKIaJbWEBVphxKqS5vkSbXh2sLG2sKuiWVTSwdLM1tz e2MfR7W7i5m7kb1m9vzZD+8+/PoN49snrG+eUd7/UnH7kOLbvYorr9h9tk5xbr/l7Au7Mj76Pu3Q 9ZLjt1ucf1hw6G7szlvZr94fdunwS79MvXXHbufPM+ZeebnTt/eaf/Qg68Ub5c+cqx86Y/CwYVOH jJoyc+KkJ6fNnjV55uTZk0fOqxj9Zsdp68bOHzBiyKAe3Xu06tmlofuw+oGLE8efKp84e87OhZOm Tfnx5o8jhg5NSyutKCuvrkzPytL+BlxolI+yON8CJ4iyeU5JSSkrKwNyGIZn+QI2ZjIaTAE8wzCh mOMxxtIIYZwMBlBE3GaahGGGVEb790jnOI8WU0kbGxuvX7+elZWlu//o74eMGTPmlE4XLlz4+eef u3Xrxo6AJ3JLz7PYG/Q/FfMHQvqIx/Qj8jDDcOtTPbpCI2xDLKkwiW8FBgYCM5OEuEV85i7GiAbF EtK4lOWAPKxCGinSsfnoG9o8kWVFP9MQK5aPg40Bloim6IA8CzPq6trT2vNeNIiliYmpCVf2ait7 K2s7e2srdxtzSysTlYWDet6S2ffuPnhzgumplx2+/8Lk7ndGNz9Tn3hNc/wpxRerlOf3WIx4743w Z67Fbvkl/63bLY7cb3H8fu3Ry52Pn759xuTCVf/9N2prjp2Le/NW4NPX4mYfHv7KB09t7D10SMcu HTq279KnT+8BfXv0ad+9Y7u2nbu17pvd4+3sdktbd+rUrlVtfX3L3Nq+IT1mTTxyYsyhfd2nTtZ+ RbOqxUs7tyxeOq08vyE/rzQuLc4/QHvWhTcBlRMvKDLOpOyW5QNt9s/srklhm5Fnjhh8LgngbMWJ h+zJk3R/I5pGII08hFP9p59+eumll1gUGGqG9HeGR4yRBF5SmSM0ZMiQb775hqfQFJcMOosOGwTo 3bhx47lz5y5evHj06NENGzYMGzaM2aE6Zo8aNeh/KFk4RZAmGEOaHjNIIAUY7j6OorCKMYVk8AzC BfsoSoAK54MuQYsqwj/tsF5wKZL2tczpjs34BB5Af/AA2R5L93i09IdyCqWExnmExHZJKaQd3oIH SQlVpNDEjAdZ2Vqb2dpZ2NtZOZs5uFjYOZiaGzlazVgy7879n48fj7l0wfvqGc3PR8yv7jDZP9Lk 6EzN8bVmpw4aDdrzqvvsM0GjzkXO/q5+1801n69e/fqIZzc3Hpyj/vIp5TevGo989c2YmbtDVl6u XPPUqOcX9KmIr6soKCsvb11V276krGVqekFhrvbXWbdr3ST9o+DCtQWVpRUlJbnFXWPqXxu4YfQL X88Z1Su7bYu8li2qW9W0nDt79uWrl0aNnpaQlBESGeTu7sYeB4AhEHTBGKTBg9Fmh8yxGWwopxC2 5VzDvFACupWVlcTqjIwMdtQEahohDlMun5lNmjSJCPnpp58SqBlnBhb9Hq6wEVD1krrcmjFjxqFD h0CXQrHU1VAwI2vWrNm2bRuoz58/f86cOcy7rqoB4/+ZZBARIU6I0m4+dT9lhRn0OAZI2CClBHEX G3EagRY3EmciT4k0gj3c8gihi8kTboFQ7tIUt3g0kRMzJCEUCcmU0A2xpyKoY0D7uDLOyk6eJ7J2 UCLdQxjTK+kYhdq3sLJnw25qozHjbWysba3YZpuy7za1dJw/f8mDe3d3v550clfI6eXqXUMtVrUy HhRvMnFJr1ePTd+5Mzqr7WzruJetvNZo/GeE1Myf2dpifILxZF/zpf7KNbHK5/NNdwwvHjW4fPSh 7aWrL/h2eTs0oXN6amnzgrwO5dHjx9aNmFwXm9O3qLRj29q6wIItQdlPZJWPiSlf3ax4S5P233Ze NnbLkUWVtfW1tTWNLVu0aFVdVdt8xpzZRw5/mpmSERuu/TVcEoEZW9Dlfdn4kBJ+BUtSVk8ZBMQo kQKq/JwJgOEWkrFkuwS9bNHZ2SKanTZtGsdmmGScxRkeOcc/0n/HWBphclevXv3222/TJWlTUiZu +nQGcyd1mXFcgkJpRBo06HeJ8dIPmT7PECMJbghyGG74hARSBANIn5EAiKMAnmBJIagIMy6/frJN hkKMkbBKs9jLokCGWeQWARxLMaAQOOkM8Za89AczukSqL6EdYRt3oSc4NDEKh5blw133x2Iol0fT BxrnoVS3MjM30RipjZUmcAzSNsbW5iorE7XKxHTW/HkPHjx8ua3x4UEOr9UYdQ1umurg7GEf5zn0 /SEfnJwyO8fOLsfBvruxTWeVeaLaxM3TzCjHxKybqd00C+UCR8WaQKOVmcZP9Y9es39q6ZJvPDp+ 7BczOiWjqq4i8e11Dk8cW1Cxd096642pef1bFNfkVLYOKZzgXPKBTe5nNvlfOlefju71bvHgbTX5 xaWFlaVlLVrWdGps1a6+Zf0PP3w/cerE0LjImDjtz5l4QcZK3lf2xrw1bCOWM4Iwd5kC2UZRQhUA RgCco/u7sywBNII9ALPfBml245yTmUEWSr1LSCoZff4fCkudK2kDMj3ZsmXL3r171camGoXSjDsK hYmRplWrVm+88qaRykyh1BA6qGJELalv0D/U35wMRlziHsENMPBzWBKcoEXH7KNNKcIz9IQIsQIz llQBGLyHEkn1BpRjgwQnHVnaj5ppEBqpyHzjf2CPsZTLig7JGHCp65H2CE1PyAjnSJyGS56IR+KL OCXHQiIA+094ppxnSV1S+mlibKFSmqiNTM2sjK1szO0sHGxMHIxUlgpjk1nz5z98cO/kUePvj9qc 321a3OdNs7R1EQP2jn5/0WunZq7q5RvrnNOyerl76ihPc/9QuuhgHWpm0srCbKSN6eQm5ovcrVcW qretamh/8JuUNTc9Bn/rkPthfGze2gXFuy8Pm355d+/rP65+o3VacURhTklIQh+P+EVu+V87FF5w rLji3OqGe+VFu4Sdaak5GblZlS0q+/fuNWTgoP59+y9euHjt2tXpaQlEVHbOhF+Gi8BLaGUPzCvr I7OcaxDDiHh9CCfSQjIVMeYkDPaUY08LDBRjDupEZsBm5BkilkU8AcfQe8vfdJt/KOaFlPY/+eST tc9s0hiZyJ+ZUmoUyTmpO3e+SNRQqY21dkZGasqlmkH/UI/Phz6PNwquzB/YSF5wkjwYgB/8cAkM TAwegycBpPgK3oMZBpSID5FSSwuurgTRgkhaQ9yiNSgVkrGhZZrilnSGNYUIzC2q0Kbc5bnkpSL9 wQaRF8+GZMxoSiwR1WlNusEljdtZu1pZ2JlbqUwsrDQaSxOlsUrVxMjYw9zOaMH8OQ/vPoivPVg5 /0rxzh/rPzm25NTyLw5ZH53itL3EdLGXydRgzZbW/t1cnP3Mzc1sra2snfxMXfOsgobbq6e4K1dG m7081eHl94fELPo+eMId134/Nu11o9/2ZbuuDLtzx+TOVZcLh5seG+I0K9myq4+LffwM94KXY1pd du950b3f94GDf/EaesWuzbsBOaNK6rv36Nerx4hx7bt1q6+v6TV6yOWr15bPeqZlQyOxFDLhVn62 JCdb2Uvzyrwj6yYzApOy2QZUhAFm+l03KyYpd1npqMK6jBglyoEcqhnPf5ph7AHz8U0yk/jdd+cX LV1s2cTKyss6q0NhdF2qg7cj4GLEco2hxhCN/6gYX/0Qk2HpZdqYRahg10qK0+PuOAT8AAy3AEC8 BANKAIm7EhiFMS0euohNRu5STkVEOSnlVBczHoGoi8iIDQ+lFhAiHictSCGOyPYPryX+sI0k3rIh JMgQiLgkzoiPcgIk2rDEaHfOuq2E7MPl7aSTNNjE0crOwcLG0ZY9hK21uY05YdnczMbCzlq1eOGc +/cfGvkMsSnZ5D/o1Aer02bmqmbFqsbbaMYaW4xSOzXY2iRaGNs4ONk5OVvaORlbV/qbh5dYOg0x s5jsaLomwvTV3ZNrR41x7HDWtfQT1+y3QopenPvcxL1fNlz91vynz0y/fka5t4VyZoprlVeQac5h l44/ePa66jn8otfw8zETf0pY+LP/iK+DSp8pbrmkdacZ9W1711e17FLXUFNXMX/x3Gs3rnXu3Dkr K4u3Runp6bwsl+yWGQSY5MWhl8GRj6kBFZ4RtxCF+nIJxVwyp6CLZE5ZFAoLC1kgKGfoxE/Qb3zm HwqMkWSkJCwifPfBd3stGJ7UNy9xYH7MgJysrgUW7pYapUKp4n9iZdAfEYMrU8KSSSgjhWSiH36P 9+P08IOEOvxeIGRqWbO5ZMoRhUiqUIhgkjyp1EVkqEhKIVVglTy1hDGqyF0y0hp5oMWrIJnH4YJ4 G3zCMFEID6uqqiJlc8gxr7S0tG3btgMHDpwwYcLkyZNnzpy5YsWKxYsX9+7dG3va59V4LxFvRwco 1K4ctk42di72PMfFzt3Jyt7e3dbOWbuxsLaYP3/mnbt3rJzsre3inJ16tgjyzrMxzzGzrLGwqTIx q7A2CbYxcbYxbepo7dLU0d2tmYtjQqyVZ5W5bTcLkz4WmpH2mhmDOoeF5zlGzPfwqU4NzWnnZjs3 3nhXe80Xz5odPVa06ZMOKxa17dNtXFbaavuWRzy6nPPqeNWv75XwYT8kjf8xdOrPTftddiw7Hddr X5cnPijv2L+6vkOrmlbFZcXNa6re//B93o41SzBmBJo3b84gsLqxihFFZV1jxIjVrIMMJincMoAQ C97AzC0y2NAOVZhQDBhzRoa7bNrlnzdzC6rlZwHiM78fY8zwKESGKdDVUxpbmASUxkb0L4oakhk5 PCt0eGbygMLQ5rHaEEyz2vMT23gDzb9PDKg+w0Cz4gIts8UlAymXCE8XLHF9LaC6T6pxCyGZlDy3 dEhobSBQgMRMLmFYH04lDFIugZEq0hoGCEsdwtoWsIRhXA0OcTX8EsdqpZN8twGvFT/Dd7kkOk2c OHH+/PkbNmx4//33z58/f/ny5YMHD8rvfGbHSGv0lmZpn0fLJ2Q29q72TdwI955uTu7OTeycOBE4 2FjbOJjbL1g09/a9n1wtU5pYJdvapZg3cXB0cXa3beptbeNq7uzgWOjg1trCvsyhqYuns3Owu5uP m3Oss0u2o3ONtaaVlbqbnVFHK+cCW3ePwLBYj4AyV89R5uppNsonw603b28+9u03crbdTFx913f8 paARZ8P7XvfrftG7x3nvXleDhtz0H/G976Dzto2fenS8PGXh6O0rswfle7UrTc7Nza4O8W6XkzZv 4sSvvvgS/Ai/OTk5lZWVjAYBmVFCBFLyjBtYMkcMJiLwAjZ3QZQIzMBq43JQEJRSjqXEZ8aE6aCE UZVPwlg0uSUki8P8IeFaEiokRXYedul9SgOG5MYOzYganBY6ND1+UGFQbbySMzHRWI03GjD+g2JY JUCxBkMX/s0l5ca6b1ZQiLsLooCNGRkwIGWyoUI+OoJAEKWQFhBOI0xSSCq7Ygq5pC4pdTGjQZ7C I4RzMZDgDNsUsjPE7fCkioqKOp369etHsB08eHCbNm1qa2tbtGhRXV1NWG5sbBw+fPiTTz65atWq devWvfnmm2fOnLl58+aVK1f27Nkzfvz4bt26DR06dMCAAe3btyeA0yWta/NEp2b24Gln1ISttZ21 uZWLKVtvSw29XLRk6S/3H1rZzrf3e9Y6+hVbn3HmDlVN7L1sbTg6htnbNrd1LbZ2SAyzck+wsM62 Nc92sE50dQtt5tvR1Ky7pWlPW3V/K5MGa6tgRw9/F9c4H58CV5c25iaDfAOaz/0gavDXDo3feA24 FvPkz2HPXkmYcS90zC3/YVf9Rv3kN/q257CbUe3fiq1Zm99qyROdknd3Vj3b0np5g+PiRrdNbdUv DWw2q9rjwplTM2bMgDReRz5bhkmGC4BlaYuLiwNRJkj2MqDL6YPwC8Dst6Gacy93ZfvNLVpgXpgU Rp51k7WAZrOzs1kE2bRTwpQJh+I5v1NCrz6DbLxskvvkBYzISR6QljwwPWZwZvyAwuC6JC25Km08 NmFzLZUN+o1kKB+XlJCammr/LikCIUBl0YUuppNLCpk8CZtcsi8S8CihHOrAT3vk0pEsLXBLKkIs bsEqzi1SnINLyqmuF4/miRRyl9Zok7qIx8EYToYjctgj4EBsp06dhunUv3//Hj169OzZc9SoUXN0 wqHZSE+bNm369OlcLlu27KWXXvr0009PnDixf//+7du3b926defOnevXr4d2ojoejHBfD2fvJraO lhYacysbC1s7CxuNkZHKRGNka+O8YMnyGw8e2riuck3db11y1iHxmLrZOo1dD3uLVBebCGd7N29T u3hrx+amFo0m5h1NTHubabramra2NxluaTLMynigpaqPmVGjpUWirQO4eAVFOLuluftNdfFf5Rja zcl3QFPPkbZlR4PGXYpZfyPg2Z+i192LmHE9ePqPITNvNxl0Pqp8cElZ0fyxSaff9bv6ifL7TzRn 3zM+s8f0++ctrjznsbGTzfCBvbdt2yboAiepfDQAwyg2NhYOuSSQysvKOZmUt0ZMmXYV0/3eH44t DDVxm/ll1SZPXVYB1gIAlp8zs1dnQpl9oqv4D5IVHxcCUcnoiv+BbH1s03sWhw/MiRqaEjE0OXhE avyA/ODaBBjWfsyl0mL8uxr6D5R+iH+TYSYebS91Is9UQTJ0CatMttwSAjHgluBHIWTqPod69MMh DARjzJDwL+FX4jCtQSyptEb6uLGWbN2RFWPMcDU8j5iAM7Ft5vjXunVr4jCxl+00TkbK5YgRI+bO nbtkyZIpU6bIXzki9oL61KlTOSE/9dRThOhnn332hRdeWLt2LWagTpV27doRauIi44MDgp2cHcys bJXG5hzKTI2MrEzMLc3s5y5Y8tPDh2qLkZYuKxz8dzl5LVJbDjCx7mDjUGptG+9g7+BnY5Pk5FBh pWpvpupnZjTK1G6Shfl0S/V0V+MpTdTjzRSDLMy6WphVWRiHerj7BKS6+o2zd+1k36QyxN7d2yXA xT3S3HFRuE/HIn//gtRe3eZ/6ffkg5g59yL6XvGLet/CbVNI1YGsVy+2O3Rh+Mnj710Z8M23iec/ VJ59w+ytUVYTvSzK83J//PFHVi4AIyYzRAIee2mOD4AKwwwdA0ielAWRFOwJy2yeZcpk1mS1ZSKY U2zy8/NlCZBQL2uBHLCZQdZ3fYAlRQK2lPweqTQq90TftH4lIYPTw0dmBw1JS+9dlFyfaWSs4hCN AasC/4mxQf9F+lHWZ2QFFYwRZDJD8jkEt4CZSWVqZZrhDYEfeTADOcRdKSTeIjJyCxQhnDypYElG b4/H4EOyrRWwScWHpC4lGBBA5ORGYGFfx46aaNy1a9e2bdtyFJRNI2lRUVHLltpf7Ny9e3dCNHdr amooLCgoYNc9cODARYsWwTABmWjMfnvlypXA/OKLL77xxhtEs6fXPL106dJefbrHxCWZmtuYmGoc 7e29XD2cHZzmL5h/7+F9laa5yjxTaRtkaW3m6BDY1K7e0ba3m2NnJ+uYYK/A2CDfGFePTAe75o42 ve3U093Uq73Vi700g5yUNQ7qSkunsiau2d4uCaEJAf5VVm7rnJxbOtqFeTpyFHf28nYNCoiI82hW 5GrfrGRiyoxjqU/dTZj7g0O3w049j5ds/HDkd8dLvrwT+9LVVvsvfvV52ukPXE+8pNrWzqVrkF2F f0xpUfHo0aOvXr3KmsX7ysGYQZMVkKGTbTZbaCAkUDOMDCabZ1IK5cyMMZKPDFg04ZaxBWNa40iM GGTaZLJYC2QHztQwR7iNHHpxIRwGcUmq86x/IGO1SqlR+icHR/TJjRtUFNstM7tl/jsf7aUbNGdM ONbo9tYG/UMxAYRc+fwWhsFMGBaMMZCJkd01mCFsmHLZIXMJnAgsyVMiB2AgZ45hklt4id5RMKNQ i74uwsvyL+3gc2QwAGMep7+Lx+CIhIWoqCgyBBactVWrVl26dOncuTNhGYdDnHV79epFIQATrgFe ohD7QAI4J2fiM3vp3bt3v/32288//zzn53nz5gGz/GUzttvbd2yZv3BO+w6dMzJyMjNS6mtqunfs 3LKudsvzmx48uNPUOcvRJcnZMybCPzAkMLiJp2+Rq1fr2AqrpgtCmybEudh7eXsEePiHuwXXNrUY YGs8x0zR3UpTYmEW6eAU4B0YHRGZGB8enxgbFJLk4trW0z3G083dzdU3wiU4xSUsxqdJbVPzef4W rZ55J2/V6ZApP7iP+qbomS9nffPsd5dSzn6fMfjURxlbT+a8dL/V2fuvnJ7+yWqzuoCmZTHBOVna P4/KdpezA29HzAROwjJxmNGWzywAjy00o5eRkcG+AzIZRi4hE7CBlinDnkMy/DNost8pKSkhsMMz 2MvH2mBM49SiNVkFIJnJwoWQ+IlkSMW7/r7USpVGqYZk37yIwMIYBz9HIwujOw9/fm77NndaVhop CO+GaPx3pF8vwRWuYIb5QAIkJSAN3rKyIjKIQngTIAFMiNUjKoJGvEdiLM0CsxRKRRqnkPYpF3FJ Ibd4tNjLbg3OKacQmAkaBASCA15IBlfDX3Hf8vJycTg21WQqKiqgl82kBB/xXWrBMCdqyO/bt+/s 2bNXr17Njppd6IQJEzhLk9dq6aKVq5Y9uWzJfILvvAXLn3xiw7p1659eO3fWzH1737p//05jy+6N rdp27tSqR8du7dt0qGloWVLcLTt7QEzCzODI3PDYiGTtP+VPTwmNKXV26+xgPcJSUWBpGWlty3nT x9Ut0MfXzz84KiwyKS4xMiYuwdMj090lrol9kaV1g4VNvmvTWl+fdgE+mdHlsUnDmsSsbzNtzI6P uvx01vjOOfU354MmfPdK9qtHM9++W3b05vSv33xiZ/+C6OTyzNzSwoLSEu0H9QTkb7/9lndnvSOF ScIsAIfqvuMBimxYGCgGTQwYRtY4uJUvhAjV3GVBZCQZNInAErdphJR2hHwGlhbIU5GJxiuIAeIk WqB/P3gqrb0R9kYwrf04S22ifvrZdT89vL961Wprc0s1kD8yNej/LoaeLTTkCEXwAzy62PnoN2bJ HhtBOFRjQDl3QYuUxVh+1EReWqCKGMgtUMcSgMUeGwwkGmP2ONXa6Pzr16rJEI15KHfhHxFS8KHM zExAraqqKisrk7Mf7oVX4UwI3+KkR+jGnmeJB0t4AX6AZzfOMbhPnz6chxHbbDRq1Ch4njVr1vyF 8594km310iVLFq9auWLH9u3vv//e0aNHDnz04dfHv7539+6br6N3ntn02pK5s0ePGjpozPAxk6YN GjGudefupc3zCsrSc5s3Ly4vKMpOagyIbufk3N3KOMLLPcC7mYubi6+1sZe1maujEwgkJEWGhbu0 sjcfbmU+1NyspZ1Rup3KNyA8OTktKS4m2NfH1z0wyCt9fp7lq2Pcd+9vPPaGxxdfFZcdu5tx4E7G gRtl+28NOf7ZjOPb+sYGtEtPrqkoKywoYPECqmPHjs2ZM4cFjjzxVtAlnMrGmF1JaWkpY8gl5QgD 4GSIMGZ4qcgoseRhydgymAw7UZphZCuOMIN5OeNwySrA2HLJNOEYy5cvZ2oEY/zqkYf9fWmPvkqN ipisMlZpCM6ciV3cXDdv3/rLvXtMikr7cyeD/pb0QyzLJ3ACD0QJYyAEdRJjySAJiYgMBhI8Ebdk z4bIAA+s0gitIWGPOYZnLCkXA2kBCcZShUvKkdSVS3qCDT1h1wecOBCg4qD4JbECseXDBQk78nNg 6TOShQMvxMmwxwuJzEQV3BeecWWO0G3atCE+c2YmA9iDBw8eMWrU+PETpkyZNmf2zGVPLmGPfeCT D0+dOfXdhQvnL3z/88+/fHvqy48+3L9j+4uLl8+eOHX82DHTxoya3Kljj6KK8rSUjmVFI1o2dq9q aJ2Vm9Wd47G1SX9Tdahr00A3l2ZNHKNNrcOt7Jt5uEYHeKf6+RU1Cehp7zDC2myEyirD3sLN28E9 JME7OMTb3zWmqWOsp09MZHJhZESL3PgOHcsmFTjuXlzlM+tK8vZ7Be9cm3Zq9Z4v+u5dH/x8meWo PL/6yqKc7GzelBfs2LHj9evX8X75RIC9MZttAAY5IjDcMmKwJ/jJIogAmKWQkcSAwaEKuDLmDCOz zAxSHeAxY5yZCB6EPdFb2mH8sVyxYsWDBw9OnjzJ7PxehhUKjVK3ZdaQUcEwm3HqalTqQC+vd997 9+qtHwcNHWL4sbFW/31p1JeQIeIRbxHYCGw6xLQfShNLAY8SxDwhPaj6sClmgjGbK1I55XILAskz x+CEjZ58qmuXhF8/tUZkpBwDyqlLZ/QZDGT5l+BAjEXEEPiUAxtsy2JBB6QzcswjttTU1DQ2NsrX IfBCvBMXxF/xPwIOjs5eFBsO2ITloQMH9evdp3fv3gMGDhg/cfySJ5Zu2bJlzzt7jh05dvTQsZs3 br2w46WNT69f/8Sy1StXzX9i4cApQ1q0mO7tN9w57BWXlAM+2bs7tunWsbykJKhZa1uzWlOj5kbG Lo7OTvZOHvYuDXYmY5LdGmOcEkMj4gIiylyadrW37GapSW1qHe3hEeEX7BHtHNvMsdSySVxQREps XHpydGFyVm5SemZWcnpKampuG5fmx2OWX+r21elrV5pePWV9/XOrrXtGN+/QLiF3bk5uCaMBqCxS 4LR9+3Y2HQRGoAUzQOWtMYBGCbyIcRMUgZlCxpOM7udTmVwymDKDDKksf9RlGWU1FHvGnGbl5Ewh Aw7n9+7dW7x4Mb4kboZws9/43m/06N5/NRGacZ6Lly7duHGjdevW0o6IwPPI7j9K8vKPLh4ThxkY Bkh9DHwcM/JAyywymlIiyFEIutzFXmDmLoVEQjEm5RIDmiUVtEhpWQqpJRW51PH7CODHUzEjj3gc kQFQaYf2EU4D0ghvY+GgXATAuBQeCfM4GR7GYXj48OFjx44l3rZt2xbPhl7cHffFvwlT2LAd5TQI yUMHjho2eEyf3v07dOrYsXPnfgMGjx83dc6MxQtmL1k4f/6ZM18tWjZx/pJZ4ydO79pxeGlBn7DA ns7B3aNz+lVUVwZmPdc052DCvKOb1izsH+Ea6ePo6dzUwd7DxMnJw84608psVqzx8UXxc/v7RUaF BUelhoZnBvvFRrgFNZpYdjSx727WtIu5WZ2tWYmHVWRyQk5uQXlGfnx2SmJaWmZoVlxMYkB0bmTb nW8dqLx82XHH5SeGnvm48MSdtAU/NWt4JaJ4UUqa9qVYlfD4uXPn/vjjj1OnTmW3wjuCHOuXhFxS RIlkIBMO4ZYMAwKHEp8ZXiaFGWfkGXaWPBZEyMcgJycHS6YDG0aPRZC7VGFFoFnKmR2c6n9ImnZT rvtHFCwcnPYfPnzIgyiRu/83f/6P0G9enjGSOAwwAi2pLMBMIbjq+Hp0oEVkIEpKJC+wQSO1BDaJ 1aSSkTaFTC6piyVP5BCFoJS72rYe+x6IsI09tzDAnktaBlcQlW0eNjSFGwGwdIMU7wFjfI4gjNj4 YYwT4GRsm7t06dK9e/cOHTqwlyb2Ai0HbLadODrhi52kfBO7Y4d2/fr26d+/X/eePTp16dSuQ+tW jTUtWzavr61s17bt118fHzdhft8R84rbjYmIbu3inOvSNCsyLr6uVX2fXiMqO612z1zi3e5s/qj9 HsWDYwMj3T28zZs6R5kpm5tphqksVvkar0l27B5qH+/Xwturs0tAJ69m4dGeTj0sVf0sNP1NNfVW VhVW9rXuAYVx8VUp0e2zgzrH2VWH2CcE+sRFBacm+C8Y6fPBzoQDH1VWvn87/rWfAnb+Etv9VHDZ 9PjchOSUZGjkpcC4ffv2ROM1a9awPPFeEAhvZCCWoEpMhkaYhFhu8fqIJQAUGS4ZVQZcO/e6vxHP sogZBqTyL0wYWJZsQjSrBmsiDcoem7WA0SZKMx3Guj+b+s/BJo4KtKR4KeeC06dP37x5kz5IIeHn kel/shgLBkL/pQ6oEHQRGVgCDDgEDJjRc8JduRQbUv0tyrEXjLWx8tcvaYkBwhjBJI8T8WgawUDs aVwIl14JvdzFRk8ylLKXlkAhJUj6jGgE99IzjP9xl26Qx8/wVJZzQC0rKyMgE6LZczY0NMgfXiDC 4OLAnJ2RW1RYVl7RvLS8jGNlXl5ufl5uYX5+aXFJdXX1Z59/Ud2yRUzdHL+e34YOONk0b1VgQF1O amld85b1rTtmVo7zSZ3hVPK5b+q8yPhOsbHpwf5evu5mtRaqrhbGI0wtBlur+juatG5ilekUEuMQ HO3skWtvU2tvNczUfJCVcV8rZVdzywYL23oX757e9qNCzDcU27+YZzPRy7jCxbHGy21AbsiWeaVP vLO886svxGy5nrTxduDcmxmlgxLSqtKTk4AUoiAZp+e9Zs6cefXq1YULF/LKiM6zfrF4sXJhxgaE iIogE9R5cQmwTJlMpUyKzA4Ygz0IsRDAMOMJwwwyjTB0tADD2NAC7VDIVogWmDX9Tyv/CQnAUh13 5Y2+//77Y8eOsUxQLjCL5X+QeGf9azMErJQAA716CboCqlBHhikUGrkUG8GSjPCvw0crgGEJZ3YR YRPeuKSuNCXNklKRWkwwheRJKYc3qUueu/QNkaEuLVCLh2qfoQNVTsj4EI+Q7ulRx5Km9CdnaJf+ UIKfEXnwM8IFroY3E5Z79uwJzBJeCFak7D9joiOiYyKTU1KzcnJStf9kNyomNjg6JiA9LTEvv/jT T7/IK+5SPXDS6LdeG3P0zbqFq3KaL+zQc/SYqTMHjRvTodvEmlaT8tosyS3rnpVZpP1jLq5NW1ir elma97O0HGBm1dNC3d3auJ2FWR8Tk2GWlkNg28porLXJZGuTCTbqcTaK4eaafmbqvjZG8+1Nx3pa dIhtOiDItY2dZYON8UR/1XtzSgcd/Dht/SX/JXd9VlxMmXoiunFXelZmWlZaenYK7wVRYNy8efNO nTpxvIfh48ePt2jRgsMCBwr2I+xKeHc4503lVEwt4IQNhlTWREaMYUQMLJPOIHNyYbfMABLAGX9u ATyhWwZN/6EXrZGHYUI6VaiIj+Fs4nV/SOKuiOpI8vT/wYMH7733HkuGnvD/XMleWlyfVC8umTl9 fCMPJEyqXCIxE4xlVywlTLYghzGTB5NMM/PK7NKa1AVRoRpjHiR4I3mK+A3G0rIc17lLCQ1SVx5K hpaZRbZtgMp6wV3MMJZVSfpPBxC3EDZ4Hj6HI+JelFOCO0IvMZlQTBDGQYk2eDPhuqioOCsrJys7 t6CwuLCoODs7C7qjIsNjomNiYlM+Ovhpen5D84bGHgPbdxrZtrF/+1bd+4+eMOfJJ9evfmL18oWL Z06aPHrU5F7dB7WoaZcUnZnr5NbKXNPNxrSrpUk3C9NuVpoulpouNkYjzTSTrYxmNTWaZa+c7aAc 76KZ4qSa5aieYqUeZ60Y76ToHmhREegYFRISGxKU7OXZ3N5xYqLm+Fv1pZ9cCVpyznPk6ZDS1bEF 4xIyOpYVZBfm5ebmFWRlZfMuvJQcH9q0aVNfX3/p0qUNGzb069ePZYtbYCw/SQI5BgHs2aRAMq/P wDJczALjIysgA87YkmfcGG0mFBsZW4ZUttCkrKeMOWYUcotLGJbTNRPNcv8/2QBL4EXk8Yrx48ff u3fv3XffZbr/czHWLWqP/n4aro/fC1TMluTJAK0wQ8r0MJ0S8cSMDMJSYqaYkUpr3BLwmE5mneln 4sVeIETkMZbWKES0ILdkvcBA7KUzPF3KqUUh7eMusm3mKTROU0wqIkMj2NMBqSUiT0/AmDAuvkjE IGrV1dVxjMTX2WcSWHBoHL1zl/Y9e3fv0KlTeUVVWnpmcnJCaiob8qTCwoLcvOZHP/0yJLLB06+5 f0hjXEZGUWVJl66dpoyeuHTOwmVLFy5euWjxmqVL1j61Ys0Tk6eOLK2uT4iJiPZp2t7arIOpWTdT 2/6EX0v1TGvFDDfNwgCrBZ6aOV4q/lvkYbs0wGRFlNHSCOUcb8VsN+VgZ7MWzg4xviG+gRHRIbEF rgEjg0239w2e/9K8wr57zf23uPtGBkXWB0X1a9rwQWDV5rjcKfkFZVDatm1bthi69aiIF5w9e/ae PXt4R04NbK0x4B15U7a+lLCWkZefNsvGmLFliBhexpbxhGoKKZHZIcUfuJSPDxlGWGVSKBfyyVAR 5mlBFlnExAmHv1+CKLUko3NbrXCMpUuX3r9//59o888nXlifkbyMCMdO5oaxIOLh95JhkaMQlkgF KlARPEhhgLlkejDmFmstopBL+XiMQuaPOaYEYUl1qmDD1LJagxB3MeZZGNMm3eCSPOKJ1OJZIvKy InCLdmhE1hFaYOlhAaIRkKYEd0GU0wKiLlUoZwst0QNc8SREBq/C84i6HPCIPPJJDCTLt6/Zc+Lf bDU56dXXtenQ2LFDbV1+QUZUfGhEVHhaXHpBSnF6UWVmQc6nn37UwcOhODDEKzAtKDG1uK5l/8Ej Z8+YNWf2nCHjJg2fMGbx8sUvPf/cnld27Xxux4K5U7p1a5+TlxkTERYdEpkUntHCO7yPT7Ml/srl cYpV8aq14ZqnY4yeitOsSlauT1RsSlKuS1KuDFfM81B0t7WqtLGLdvbKdrSrsrcY6mw2zt2sr5tt ZHB8lE94lHdQcHqBW/HysH43kiZ9Ftt6QWlZY3llq4bW7WsbaznT52fkVZU2VteUduhce/WHy6PH TUlJL66qKG1oUVtRUVFSUqL/0hv7EYCHZ8aEQZMjCdPHNJGHVVIGHDHClBNpoZfNMyPJnkhGHhum CWLxDTKkTA2zz4CzPlKFWdO7oj4jejz/9yVfESN4bNq06ZNPPqFLUhffxjEkFcu/rGQjDXW8PK5P huEgRbw8XOlmShsemT/4QZiRJ5U1lbsYY8BcMkOk5IVb8hhgjA2plMhiLBOPZ9AgfCIMEBlao7o8 UZ6FQ3DJLQFbyskgEKVxsedSHoTIcCn2UshD4ZYn4mSIYILI4JHEHHbO+fn5BCIyCJ9uaGhg/0ng AmNK8vJKikuaFxRVZGXlJyelpfC/9GRQzM5Kz87MOHToo9ETJw9ddtiv1znb5hdsUneHxcxsLGgz vF336cMmzVswY8WGJ1Zt3rj5hW1bt2xeMH953wFDiioqvELbOnlVu3pXNTq6DnW1fipEvTZBtSZB tTbNdGOy0cZE9bp0xdMZqqcyVcuTTOYHqyc5qwZamHY1M21pYdFoZ13nYl8Q7JEaERUdFuUf5pvf 1HV0Xkb4qhueo9+rWfPR6kKHvllpmbnda0uaVxQV5xYUJOXlFZRVlGcU0vu84tyhY0Y9uWBpTUll TYvK6prmLFgEZw7MjY2NbEbYY5eXlwObfkssKHLJxptVmPFkQhleygGYrTgAE8MZQ2zwBOaXW9Rl 2EmZcUSGdYGhZkhZVWlBSH7kjn9cEof0xO7bt2/btm30TQ7JiMwj07+weE/wYDSRuD5US1SU4wdQ cQts4ARmmEgmAyq4xF5/i8kg5ZYswBJOiYGUcKmnTmyYSwmbMsFyl6a4BdVixnPpGHmaQgCpL+Hp GMsjxIASUtoRCcYiLnkW9qR4FRjDrXzogi/iaoiAjBcCc0JCQlJSEidDnIwIXFlZiTcTl7Qf4WYk JGcmxmWmJSSmxUYlREWEh8YERiaHFKSm5KUVHT38eVCnUQWTD3t3/MGu4Tur9BdDoyaVFLTr0KZL rwH9R46dPGXm/Bkrlq5as2HDmk0znlgxfMTotlW1ibEJgf7Bfj6Bfa2Mpriol8cq1iUaPZ1ovDbH eGOqZlOi6rlUxTOZinXZik3xmmV+qukOygm2ijG2qkFWqgo/r5KY6Mz4lMSI6IjAkIigcO+w+oTm S6Jn34lusSM5bkxhQW2LbosCipdlFYBWSj6n+rL67MKK/Ny0+vLSFhUVRVU1r7z6+srlK5q3bF7f ugF0WbY6an8o3rldu3a8OJtq+AQJZhAsZREkkDJQlDOYMqqshgwmuxhCN8sfYyU/tRL+2WlTl7Ub aNn7sG5iyeoA84w/t5gjIocg98gp/4iklvgqedzvvffeW758Ob5BicBMRoz/ItIO1X8dLNYwiMXv BTZgAAyAYafK4DIK+rsAJqgAGyLDSCEKmQnBjLqCrtBIucw0IkMVChF3saFNcRHu0ggio7+EWP1B XWrJI3gizdIlWpPncotL2hfROJJnYUBG+3jdwZjG8SccC2cCXfwPV6OEzuCjFBIo5Csf7KtJCSzy M6e0tLSEhPjYuNjo+MSE2JS4yMSY8OjQiJDY5OjMZIqSDh464lPZonTgkoiKBU0yDrinP5NU2Ca1 pH9y0cDs5qM7txs6rM/Q4RP7jx0/ZPSoES1H7u41fMXQAYO7dGtbXlkaE5fU39J0uofZ/HjF+nST zbnGO8rVW8pUW8tVr1Spd9Qpn6tRvJCqXhOmWeipme/J1lo9zc6oMDouNzMnPSMxMS05OS0jJ64w u32LMa+sGfjKm8G1m639X/eKnRWZ3idd+63UwsqYhO7BnrW5pbUVtW1aVHRs1bZVbeuyFvVTp806 +925Vl3atOvcTjDu0qVLt27dOEhzYGaxE3pZ6QBY9tLwSblgzDhLISUsf1ThgM3mhXWQKhgIyQwv l5jBrfwYmeoMtbQvM0Xk+I1n/k4JvXpiSVlEDh48OGPGDCmX9JH1X0y8m7weqAgtkICjMzFkoIiR pZxBYXyBh7FmVsCADGYyN1hCkXAlmEkeGyR3EbegC5CoQl0ap1AeJ4AhalGXQiFQ+BTRN4nD9IeY T4YGaQQbqYUNGek2IiM8k8ESkZEuiQEZHk1n8CG8kHfhvbgkVuAB0Cu7aEhmiwgFSLfZTk5MjEqI C0+Mj0pJjMtISctJz8tKy8vOL41Lyfjw0OGkOI7XSbn55S5p73jm7vFIW+keuaNZ1MrI3NYVzWva tarv0b3n0J59xw8YNmjalnnLn9nw7PKla1YPGDEyK69kkJ3ZvGYm6+LUrxQbvdfG/EA/zQfDTd4d rtk/QPN6N+WmFsrNcaYrAozmuhvNcFdMdVaOt1Fmx0VlFeRlFxRXFJWV5OYnpqcMa+O/cXxM33aZ uWlVISHdU1JyixPSa4IjxiW7L8x1WFdksaxX02fn59a26966fZvq2vKS2sqaqlbfnPz2mWc2tG7V EnSJwzCMOFCwcgl4cMsCx0AxPrJzoZylkJkSPmEyPDwcdAnFHK2JyfDJ4sioyhRTEQOaoi55VgSi N0NNCe3gV5gxrcKh3j8l8w8lbiwZEe2wFh8/fnzQoEFc/mW/EMK7SRCGCtiAAXwdGHB3BhQvF7+n HAMsCcuYAQYjjuuL35NnFqECkEipIhktLo99G0RH4qMPuplR2qcutyiUWjritMZSkQzCXk8vlqT0 hAUF0RN5EH2WnnOpT5H0ASejWfJU55beUnqCuCuRmTfiRYg5eBUhJV33TWB210g+tiUgQ3JmZn5C fFp8VGx8XGx6elppUXFDdYsWVS1KaqpzSvI/PnYgOyogJS48LT/HOfKgR/yHXknLI+N6x8RWJyWF ZWdklJc2b9G6a6fuPfoPHTBj8Zx1z23b+dJ7m19+ZdHyJ3v17z4lN2pGgt32KvWufqqPppt/tEh5 bKHxpzPVB4epXm+j3JCrXO9t/oSzeo6DaryTYoSDqr+dcVZ8QEZeSkZhUXZWdlJsZGqER/MQm7aR dmnRPnHxYRGJcb0cm8xOcn6+lel745SfLlB/tdziw487jZia0NCqoqh5fk5JdmlZQW1FzZjBow8c ONS+XSf5hQqQzAkZFNk5AxsxEwEqGDPjCKThUNZBgi232C2TsvBxli7W/a4VtjkML4PMjDPCDCyi EEvaoQUYJizLEkCKRzHpzBTzi3M+ctPfJy24OnQl8EoJl+ztL1++zDmfy79aNJb35K0gBIdGjB3C 3SVPhqHXgvXrdzzgh0FB8MMlTs/EMH+kCFqEDX0UZT4kuJFSQoM0JVCRUojIYMYtUuiilhAu9pLS rLSMhED6LEuP4E0J5fSZlCr6psjI4x6vixlVyMtd+oBHiv/hRvCMJ0mUgGRObhKIuCRPfCYsp2dn xycnRcXFxMRFJqfFFxfnVlVV1NRUFRaVpKRnHTpyJDUlJzM7M7sgMaOkeVZpTVZhRUFeeW4me/LM vNyUvOykgtS83Nycirry0UNGbVi38t33X/z86GdHPzn65ktvbp/Ze369155exodmqU6sUh+da3Rg tGL/UMW+voodLTWrclVLgyzmeKmnuSonOSrGWGlGGlm2d/auDgiOjQ9LiE7JDE9tcPZp7mDf0sOx s4PNlAC7TVnN3ltkfuF9u0snbb//utlXFypXfTG2zfgl8RWDs0vbFBVVlBWVVBcU1RWXdW5sd+7m D89sfo5TMQGZIzEvyyBAGuIcS2iFQIaLCQJC4ZkRY7hAESYZQCI29LLkMVbwLysjQyqLIxKAZZBZ FxhYCqlFC3iRLKO0yQQRPJk1eBaP/T3COSXFvfWxFydv1arVlStX4FlK/pTilQTaxzP67QcwgAoO LY6Oc0OCeDx5LcS6bbAgBwCMDggBA+WMuHxcwZQw9LSAgeAqOFFFsERkJI8l089EcoklZlRBZPR9 kIqk5PXCBgOpQoYe8ji9WFygmls8GokxqdjTLIW8hTQrNmQoEWjxOfZ7eBIG3GJ5AmBKeDsKeVPc FFfGFYrKi3IL8tLTcpLjEhOiotNTIgvz03Jz03NyStLS8g4fOpqSlpCcmZGYU5iQ3liY3aoxtbim OLtdY1W7Nq1bNFRnF2RGRCb5BgaGxoSVVhaPmTB+8/YdX3x29OKZE2e+PPj2W+9uXDDondHGJ5eZ nlhmsm+K5u0Bin29le90Vb7SUrmlXLkuyfKJEJO5niZTnRQT7LX/jbcx7dLUOjbFLyIlPj4ioquV xQBz4/F2mg2xihcrTD7s6/Hc9eEzLr3Y6dsHLU7fL37tml/nA5mFHUoKK8sr6+vq29TUtSopr6ou K21ZWTZs8pRL16+NGzeOky0osnIxLDBMhq0yeTCW5RsUmUcyQIgBA8j4gCI27FywZwtDIWAzkoiR 5JLqMphkqCU2cosGGXZusZ5iQ56hfvjw4dChQ/FVcVeR+PDvlCCN+vbte+PGDRqnUErYXXKXVCz/ NJLeS4aUd4BJ+amS1qkf+ygI75fgBgMCGx4PeCyWwAP53BJCGHcwQEwDSAhd3MIeYkmlLrfI0DKt Mf00RSrAYEwVJG1SIo3AnlSXFiTPXUkfJ5kUhnkXpoQ8d8WABqVNsSRPI/QTh2P1kahCx3AyogGI IjLiqbwX5eJz9FZox/MIUGXlpQX5BSmJGVFhMZGhEQlxkZkZKaUlhWWlNYUF5cc+/Sw7OzU6vadf 1vOOFQcz26wd1Smhe7z/qOrytp16tW7blhO3S7NWTs6Rbh4eKbEpPTt3Xbti+bt79h4/9c2JC5fP HH5v78ruByYrj85VfD5f/dEYzbv9NXt6Gr3ZQf1KvXpHueqZNKOn4pQro5RPhCqWBquWBKpnOJv3 dnIojsssTczO8w3tamXd1caut5NzHz/naQHm79e4zb24scU7e5Jeupuy7Bffjm9EpPZNzczJLcxq 3qa+sbFNQ3VdXWleTUF+Y3nz+pYNO3fufP755zncyjer4+PjMzMz5TQRHR0NBnDLADIyiJWOQZOP mhEZoV0+xCblDEy5XJJhSFkWqcVIEueJxnJUpimmlZliqDHAN/C0lStXbtmyhU2BuOs/IZ2/a4Vv 4O0TJkz48ssv2VOwKFAoqwOZR9Z/Fune6FGneQGcXnfG1P5ICQzwctwd79cTAsnwIOGLUSaD6+Pi XGIjyOHfDDq+LsszYOgg0goz7grMIgppGZGRaSPPc3mQfnssJZKXR2BJXdpBQr48HWFDRZYV+i8v IrUEdZriUt6LS2lEMMYdwZIOS//J41tMMO5Fyl1gxkw+xEaUUI7Lag/JHI6zc7MyclNTMlOS0xOT 2XsnZWdnFhYUlRSVfHbss4LcrKiSGb4drgfPvdj1tUMbPxuxrFNm/4TI4sqK2Oz+PrHDbD27NXNL DnDxCAtPrm/RetqUKW/t3XP0s89PHD/92aeLN86Ne3es+oNJyiMz1Z9NUn80zGhPb83LrVXbKlWb i1XPZauez1JsyVY8n6nYmKpeE6uZ28x4uJNlZ/+QvgE+vZ1tJtoYdXC0rfNpVpwY1KEk9IUnW9Tt /SXmqR/Cl93x6/1Tk9QnkqLjEhLicrIzW1bWNLZsV1vfpri6tqqmrm3rtl269p4ydcaFCxfa6H6n NwGZZYtTrnzUB4rET1IZH2Kv7rys/V0fjBuDQ8owUi5sgyiW5KmLGZFZkKYRCmkHYwnXTA3TxLQy cUwHJYy8xGdmFgLFaf856XElXbNmzZ49e2icSwnUFD6y+3NJuo7ry/GSVHYXEpbF6fF+icYgISAh EAIDMBZiBWlWTW4xDXIEggqxFOnQ00Y8RIYS7gp+tK/dCv/6wZVgTIoowUAupT8ywVSX9mmBcpEs AfofiUnL2CPy3KIdMlhSQrfxP9wL72HpkaMdbdJ5XopbTDD0cheRF6cUkZcwzvEuPioyDZ7z8vkP siPYGEZwfg6OiQo/fPhQYkJySPzwptF7bCr3Jc76YuCRAx+vLe8bFewVv9w0YJtF8ItOXv0CvZIj mzmFJIbVNtSA8dsvv3nkkyNvvPXWK/PynhvU9PUBFnsmaw7NNzo+X3FsuuLDUYpd3ZQv1Km3lKq3 5BptyVXvyFNuy1GuT1QuDVTOdFNOaaqa4mG9PNxobbTqmQjjfgGWbeJcpi6rbj1xeumE/T5trvkN /CFg9lWPgReKuz09Id+pIcKte1F2j5Ydu7bv2L5d+5b1bduQtmlZpf3tWlVHjx7dunVrWVkZGBOE IRkO03X/5JjdMtAyMowhGUaDkREsZVS5BbGwCrHcxYajMtUhnHLMBGDKIZzAK76Ej8kEMbksqeyx EdPBLebun973avH9r8KFNm7c+Oabb+JUXP5ZMabfbDAIXOL9+L2sSXKLV4IHbjGmQjgMwAzjSwqr 4vF4P7sg5gC3RswEoy/TgI1MhtArJAstVESgTgk2jKOeWyFNJIVy0CVPZxDlAjPt0zj5x8tlXZAq ZPQdxkACtf4RlNMBFnvxHvLSMfpJBgfiFnjLUsUL4mq4KSkeSQmW2leztXVzbNLM09Uv2C8oItg/ OMjH18vdzcm7mVNAgO9HBw/FpZQGRY6xabolILJns8w5QX3OtRxzMDhluVfA3OCI7mHRtV6hMV5h 4Z5hwemJUfV1tUOGjtqyfN1bm1etmd3m2a7mu/qoDvTSHJ6qPrHC4swmi+/WGn25UPneUPUrbTVb K1Sb8zSbc422Zhs/m2T8RLBihptihqtysb/R+liT54o0azKUTwWpFoRplpS45438yq/ua9uM4w55 W4vX3yl58/aMD59+6vnOL/XSTCr2H1KW1rF9Y4euneoaW7WsbVVVUVJSnFlaWdbQquWwYcN+/PHH OXPmsO9l9wGECIaFVUaDFQ1cGRO4xYZyQU42zNjgFbpNtxd3s3R/7Y1VgDx4M57cxVKWUcQsMC/M DrNAOWEc4LGRuYBw5lHvpX9IVJGKSHDF+ZlHMGa7TiGXpGL8J5C+r/Qbz9YhoBV5ufX4msTih9/D MIWMAnl90GNMdTBqv0fJEGtDk+7n+Iw42IAKljg6s4IwZmKYJCxF4MEleCOAFPykJ1QUIAVRYU9f jshInpZJuSUG5HmQAEmGSx6KJK9vgYxgTF44x4CuSiorFN3Dq8hQnbWGS9yUF8Rx8SpSnBU/83Tz cnFysXOwtnKwsnG0beri6uvlHcNOMiEqJj5p/+GjnpE19iHjTQNeCQ7PDAwtj0yab5uzxzJ5u3dA j5DkwqCUGJ+EwNDoiNiYxNTc4pJqjsxj1/ZvsaFr9Nb2Zm+3V37UU3N6tP13a4yvva659KHZ5Zcs jy9T7R2qerG9YludYkeZcnuR8XPpmmVBprPcVJOaqKc0NZrWzGRSgGKut8kcd5M5bqYTmpp0tzdL 7Dxi8RvbF2yf+f5bjudOxO/dGromu8n6UuvdI4zXPNWmtkdX1/wDKXX9MypymxfVlBfmFObE5eWX Z2fnEy0HDBjw3HPPQS+hGBFR5QAMpQRSMix5zD4AE4oZE8YfPBgfCrnFuMEwl1SEYeoSjaUQMzyB yWKcyWBPoSz6GGDG02kBM5xKooL4CQHmjyKHPcKHBWYpwat51smTJxcuXCi3xPhPI96BsRBvZmgQ Lg7JugOy9o/fIXlbIZlb8p5kQJS6GMCDzAESpBl05pXJgBDwo1lGn4kBD3kWPDD9v5lFMcCYWgIz neESe0QhT0Rk9CUCpNhI56WK0CjiktbEBmMklIqjkAdRMlxijCUdphHylOCLiLvYIzpJnwk7pIhX IErgtWnxmXFRSUFhIZ5+Xq5e7v6+QTER0dmpGfn5eVkFlQeOffHu52f6jRo7f2m7/kmR4zJTOnoF JoSNcnSd3qTZa808632843wCCpxcpjg0fcEm9o2KQdNf+mrKwRmezzQoNrcw2jtY9fUK02/eVF3c r7x2UHl+n+rUBvOPp6t29VO82lXxRlfl7jbqneWqp+KV05oqxlirRpprhpipBpgbd7Gy6GJu3NfG bIiFYoSVepq7zZP5xt0i7DtnJfWICevgYDXMyni6pflcL8u1zc3XjMjoVJWVWb6yqrJ7y6oW+Tkl qUnpiTFxmaE+GaF+JYmx7Tu0u3rt6tSp0/LzcpM56LIljo6N52gcnxAeEe7t482AROl+QRcTyvyC HCIjJxFWQ0YPA0YM34BVGXy8hQxitDGQDbnsxqklcZgGqS47IxyG+aJZKuIhuJ+4sc6df5fwXkEX EcMokeq0efbs2YkTJxKu9A3yaMn8e4n+6cUlbwKKsIGL46b4LhkuhVK4hV5sMMaMQkp4SV6eci4F Y/JAIvFKRB5JsKVZ7jJPXDINUCHIcUsCGjOEDQZCsoAHbBItycgleREdI/3v5eSRkKzPYwyWdJVV 6fETAcKHpLc8nVS7/Oj20lSkNSxlHcGSLmHDLfqMC+KLeJgEHPpMJiE0PDk6OjYxPjopLiYpLjkh OSM5NSYyyj8szDcw5MOPPzq4f09dju9bG/Lrtp4PGHmmScl3DsmH7RKPWKV+ax/6gan7DpXPBgvP Z12Cd7gVrekwaubCJzu/1NHqtQ6aw0NNP3tK9e0O5cXXledeNjq+SXV4nmr/GOV7Q5R7Byv3j1Ie mmi6r5f5M3nKeX7KSU2UY+2VQ6yUPU1Nqq0sfTyccpo41ds3GWKrnGCrHmdvUhYb0lBZXFNf3SM4 orOXVxcPhzYevmX+/rmFyVW1pXVVxb2bl3QpLy9LSk6ICmkR7tPZp8l8D+Mnm5kscVSmFqTOWbJg /YZNFSUFOSnJ+YlpCXEp0dFJ4UExfkEBnoGesrWW7TETLeABJBxyyfxSQkYgZ+gYTwacAZSRl7Hl pC1xnkEmCLMoyF6dW7SPDXOBMTDTINOE74kzI/HwPyqpq2VapeKYcOLEid69e4M660hpaen+/fsp /6cb/38uekZf8Wy8HOGyDBCejfBjcX2cmJEiL2YCNpISRIkQQoZaj4MhKwJ5JkwoFW7lyEQJd8nI vGImdFFLKnKpxfGxaEwG8RSepdsraL8HKqgjfQZJtxGW8iJ0lRWHKacWlrTDU+it+JZI/IkSEXdp h8fhbfQQHxKxgUR4J+4lndc6WWhcaHhiSHRiWFR8ZHR8fBxRKiYsJsQz2KOZR5OPP3zni/ffnTS1 w6J9Q/0GnTUvOWWbeNYu+pBD3GGbxOM24R8YNXvR2GOzTbMlroHTA8NzsgKSqlyCnkw32t3F8uhY 1ZfTlV/MUH46XXlwstmB0cYfDVC8O0Lx8XT1iVWKS8+pLzyr2T/E/Nki5ZMRygXexrPc1FOcjUY5 GPe0MqqzMe9iZDfIwmmIjaqvlU2PJu4F6ekts1O75yW3SctuX1lW26KkqqaqVcvGLm279WnV2L1l yZx5rUaNyJ04IGdosPu0QNOloap1UYq1QUYL7VWR2Vkd+vU9feZMi1atM7NzMxJTI5PCwnjv4HjG wcdXG3UZH8IpA8KSDcyMEhzCNlMvoyrlQMhoM+aUU8IYyvYNelN0f9hRgjB1Jbyzr6YpzJg15k7c hnlhKsX9BGbxasn8UVFLInNtbe2ZM2f69u37wgsvPHjwYNKkSdyCZDH79xI9g2EhQQZCoGWMcF+Y YYAAABIEKjLi00IIdxF1pVwuyWApeDDEpFKXVNZapoopBGPEpY537bYWzsk8/hTBVR6nRw7ySUUU Ss8RGSRPR9ySLklrkodnLqVEGuSJeINsEER4Cb3Ct8jL8YyO0T06T7eJDPLzT/xJIoOEHcx09oGB +HBYaFhYRHhYRExoaHRQcJifv4e7i6Ozw54P9x37+psBT6zp9trL/j2/ty75xjT9W7OUI5Ypx5ok nrUN/czc94Bl6Ie20R/bxbzv5tI51DE9x8VzZar69bame/oq3uO/XoqP+yj3TlB9MMv4yzmKL1co z+8wv/Oe8tbb6rPPK/cPt9xWo1ifrlgdplnkqZ7rajLd2XyclWqcuWqKnWaak/FQK1ULxya1wSEt En07B7ssyo7t1r139y6d+3Zt361Pp779ew/tO2x8XdKWp1vPu/reMzs7zhwQ3z7WbYCbxQR7o9nN jDdm2q7P0LT1c6+KDBk9bNiKFasysnOi4xMiEsKjEiOCQkOC/ANDA7R/O0KCJwPCFDNEkbpfDMxA MbYMOClDJyXYEO5kAMlQCKt6gMmTITJzik5KSqJl7Jk1po92qMLEcSmuwqQzv/jzI+f+p6SlXyfa adOmDQDfvXv3ySefhAIKHxn9O+jx3pBnAcP7eX/9xpi8eDkiwyUGjJFgg8jL2AkPGCAZSsQtSENk kJBMOSnAMGEyZ8wlU0IeqpkMCYDMDaJ9Lbu/irqk0gFaE6IkpUFK6INuAXlEqVginv44sYhb0hNq SVMQS0/oD90Q0StKwJgUx8IR6SR5OkYVLIkqhBrcFGN6LsGEnkC7r6dbsL9nRLhfdFRkbHRMQmRY QmhUXGBUgE+4s1/Qq598/NY33xctORi56UZoz6vOzb+xLThjXfCNbd5p59ST9lmf2+Ydsyo91iT3 G/uErxybNgbaB9YE2uysUR8aaPLpaM27k0z3Tjb9eI7VlytMvtlgcm6r4rsXFBdfN7ryjuLsi6ov 1io/GGn1QkvF+gzFMl/1THvlFAvlVDvVNEfFbF/lkgj10kjjyd5mw9xMhnpadQ9z7pwR2660sKKh saqxbUOHrt369B42bMTQXoNX9Wh6Zk/+2Gntu1bHFYT5hEeEpAT4l/r6zgwwPtDN9tMB6mVptj1i m5QXx5359tSTi5YkJaYnxSYkJ8RHxoSGRWo/yeNMC34MkTAsJ1sKGTEJuTAs66B4AmslI0keS4m9 wAz5NALA8kk4GRjGkllgBpkImkJkmFOcTVwCP2HD9U/zhv/rP6AmXbBgwf379zdu3MhTZHX4p1v+ 10vfFTL6UAwAYEwJIo/rI23Y0oXcx6OcXsIJA0ckZOwwE+QoFzzwb8ZXEKKQPL7OhDG7zIe4vvDD JSJPCXWRfhVA1KURfeOMKXOJjaSIEsykw5hhI7eknK5KRSmUBrlFylOkNSSLAoJG8mLMK9ArWW7w P2GeruKI+JkEHCmU13F0dqUVH0/PQL/wsNDY0NiQkJiooKhor6BQ9+CgfQc/effTS5kDDoTP+Nm3 y8+2Fd9al39ql3vQNu1g05STDhUnPLt/7z36hu/IH5y7fRMY86Ft1LPN5+7f+mXfI1+UfbnV5ORi 4+NLNF+sUX/5rOrrDcqzaxQn1yuPb1Sf3q44s115cpPyo4nmLzSqV6eoFjUzm+WkmeWoXhKkfDpB 8XyOYltzxZYKo+fi7eaEqEc0U0ww17QPDs9Izo9Iik5PTmxXUtmlTbuBjQ2ji9LWtLWbUuVYnJoU HhsXGBMXFBgaG5ZQmJC1rMrq48mee4YZrYmzneCkHuVgMqRn51ffeCMiJTcrPSU5OjIpIjEqPiEy WfuXsYRksESEVjikhHFjoFgZARiRZ5AZbWEbrxB7CdSy66EiKasAJVRnhJk1JlQqMkHih+QZfy6Z fbwXl348JuPSj3K/QxjLznzUqFG3b9/+8MMPaZZyORgjMfvfl74rEntF2gPur+dGCa1IjzElsrVm 1CiHChk+RB4DBg5JRUpAhRGXYIWNMEk5o08588Fcgod4PxK2ESUgpBf2gpm+Bd3yot1vc4mkG8Kk HmOMGXpEhrrcwlIKmW9pUy7pjL5x/RshCnk6d8GYlB6CMTtAnA9/IsLI8Q9RDsmI10FuXv5unO+8 vAL8IsLC40OTgsMTo4KjI4ID/IOCfT46+O6+D84GlLzm0uWqc8tTbm3OOLQ8ZVv5nUPlBffq8+5D zlbtutP/woV1lze9d2XymnUFgV7Wgc5Omwc6fLsp4Is1iqMLlF/OV5+epz78hMXhJy1OLNF8vUJz er3JxZ3qKy+rz21THJlp+lpn0/U5RiujjVfHathdby5RbW+u2llrtLvW+MVszTpfq/lNTKZaa0Za WbSxsmjetEknF/VoP5NZ3kbTnW1G2xsPaqKOCgmITMpKS2iIT2npF5SZEReQk5OQkx33ZIZibppZ /wCLsoqE9pVJXRJ9CrJTrl65snj20sTY8PjYsOiImITklMz83Jwc7a/7lc+l2Ann5uampaXJksdw MfvkGSuZCCGQW8w+5cKw7KslYuMq8kmKxF7ml5li7qgukkZkKplHpg8D3PWPnmPhAviFjvLy8uvX r58+fRoiuJRyIVln+28gekO3JBVupRCMeXmJzAKqMCPRGEqFZEr0FAmxWBKQaQcDbmEgwDO4TA9k MrJiiQQtWYBl40qeiSTV0qD7B/oYCEW0QIY50zKt+zUDtE/36BKPQNJPaRlxl0IM6AOXPJcqkkoj tMyl3OKJOA17P7wEr8IAM4QNj+Yuiwv90S4zOozxJGIFjkUt/TIkLyIbCgr9fX18fTz9fNz9/AIC g3FJr5iw4Lig0NSQ8KS4qI+O7H/1yIWgDrvjl9xO2XIrY9vtlLW3E5ddT15+M275L4nPX6189/ys c09/dL7liQ/8XmpwWBStWB2v3tba+MhU84OzlUenKD6fofx8ruKT+cpDC5WfLVQcX6n4Zp3i3POq S1s03z2jOTzF4vUumufKVBsLFDuqFLvaK/d0tXizs/lL7dU7K0xWxyjmuCgmOigmN1VPd7NYEmu8 raXxc2OzP1mY/GI366lNTDtaOSe65blkPhfa7ZT/0Juenc56NN9dWFDWIy5uuK/nKFfTDmFh1XkV Jdml2ZEJmV7+ifGRY8aM2PTMpsyc7IjYyJTcpLycnJK8IvlSBwATSNkSc8lWWZY8JBmZWcZZ9juM HuWMLegK/ww1ZtyVJZ5BZoKYNaabisyIoEvKfJEirYv8+gdGcAA89o9SBwVIMr179+a5j5f87zD8 N59KIbhKgBWGuZSP5qBaQAUGBCECibDBLSxldy13uYV0+Gg3tNwCZmGMS4QNQywjjg2XgpBI0OIW MyQAk8GYQtZXKpKRaWZWyEs5T6RlHoG0HP969NV3RnpLofYddBtsRGu0Q+M0RSM8GksK4Q6nwefY 8gGzGPAgUnEvBKjiLqR0kogB+Qi3owr+J7RjSXX66u5Kn729vDlUBwf5ewd5BYT7hgUH+obGRuw7 8sm+Ly5nTfoo8/UH2Yd+qTrxsO6zBx3OPqj97G7e7p+j1l33XXA+esWPHV97f/aRHc/s6v7Umqwv 3k+/cszy2gc2X60yPjhFcXS66os5Rp8uMPp0ofqzxcovVyiOP6U8tcrk1DLzL+eZ7B+pebuvYncP /lO+N1D90Qij/SOUewaqX+pk+kKhZm2kYrm3Ymm4cm2O+SudNZ8tNr79oX3Jqo/7Txw/KMlxQojR 6MY2qeO+6/fK1vF7Vs7bt2bq+6smvTrnydFV62qbPp+tbh0cVJuanpWeHR0TGx4VkZCalJ2b27Vb t+NfnVi1bFVedl5hYVFWXnZimpZeRDglJhOZGV6wZLiggnHjMMKwy6otQ8cl0GIjAGMjnIvzMMhc Mik6r3n0h/uozgQhLrFBksFS4jYuwewLycIhGaSD4M8m6TrSX0IsvInTk4FkXpUMPJMRALglDOjx QJRLrMZG7jKmEMItGTK4gmEtWLpGJMUGbBAZzOQSiqRBapFhhphOoQIYmA89e49PErUef5yIRgRp MpTLc+XR8jhpiocCIdIuBjrpOqX9mISHEgSQLPkAzIMQTxQPwzMopy5Ogz3cStCAfFKckp5jhjF3 fYge7h4+3sSWmIjIxKDQACKKZ7Ombs2cPYOD9xw6vOfY2YjurwTO+95zwlm3fvsieqxMGbkhov+a oB4LY2sXRxUt9ix9xrlql2PDvsxBCzr0bLP7qfLz5zU/fm7z9XLLvVOM359qenim+bHFqq+WK46v UH69SvHlU4ovVio+X0lGefxp9cl1RqfXq048pfp6ldEXy4wPzVPvn6B6u4fm9Sr1jhzV5myTzdXq N3pZHJykeHek4oW+ptGeZenOEW28HZ7rafLZCwWrtox7baz39k6KXYNNTmwyvrXf/scPTI+8GbZz S2Zpfo/0xKLU+ITUhLj83Mzy8qK8guzElPiefXt+d/ZsXkFhenpmUnwS/8FtcnKyMMx2mlFin4yI yZQTpcmzGurFeEIvdylneBlnJojZZ8wZfAaWS+adeWR2ZC5wCR3Fj5ZaLhl8LGmKCaVc5hcPYR4n T55MHwSBP5/09Iq4JN4SUYGN12NQcHTIhGRSSBAAhA1GTcDjkjxuzeXjzEgLUi78iKQRJA1SIhOA qEIJVZgVwVIq0gJzxmSwDMsEMyvMAVWwlBkSAimhNURFUqGUPM+SXYA8grVG3pFHyHTSPiJDFVK8 gQ4ImaSSEYBploqY8TiBnEChj72IvJzcEE4JzPgfMGNGzwO9fQO1v1XTNzA4Oig0zjfI19vf1c3T 3s29mbd/yIefHHrv0JeB6Yvdsr9y9Jnu7NXRwyfMyzfCLzAmKCQuLCgpIijLu1mdtfMwY8fJ+c38 +vg7bC6we3+Q8tA4zYdj1QfGGR2ZYnJ8jsnxVarTz6hPb7Q6s1Vzbqfy/Ivqcy+pL7ymvvq26sd9 6ut7lBdfVn63VX16vfroIs37Y5Vvd1e90lb1XI3yqXLNxjLjndWW67OMpniqB5gb97a0HOlqvjDG 9I1Wml2NxiuSjQdbm/DfRF+TZYXqky8U9Vy1pOtzb5Que9O15EXP2C4pGellJSXVlc1L8gtSefvE 2IS0+MPHjjzx1HKGIz0pvTBb+w+eZC/N+MiwQCn57OzsvLw8IGeWGUZuyaGG0UNkWA1lyZYZYfyB lkvxQ/EHbpEyWdpFU/fVTgwwI0+DiIrMNUhjQ5XNmzc/ePCgS5cuegok86fR4z0WhiXwakHUfccD r4UiwIZkvF+Ph/gxEioERX0JlwhLxogWkLBEIXdFwpLgRDkVMaMRnssleSaDCXucHFrgEk5kWwXV OgC1URRLREYeJKIKFSmhcdqkZXk16Yak3KJNKjLTWMpbSJtMPB7A2s8tCrlLubQmzeIK3KIb2BAT EH3D7YAWR8RH5V/qkZcfrmCmjQuePlgHBHsGhoQGhoT7BXLl4+PlE+wdFewbdPDj/YcOH4iOTI+M qAmLyAwMzXf3rrZ0728bONsqYrNbyite2a8HN+x173LIpc/nITlbnTyL/X1tOzUxX5Bn/cFExbGF yuOrNGefU11+QfH9q6pzuzVX3lH+sE9x/R3V5TfUZ19SndmhOLtdeX678tx69allmi9naT4cZvRm F8XLLRUvlak3ZyvXZqhXR6oXeKoHOaiGmStn2JrMclEu9DFd7G85t6nFSFtNJxuTtjaW9VZW1U1c SkPCqps3Nmn9TeSkX/xGXfWqvNwsdXp6aXFJRXVubnFqfHpKTHJafEpyQlxVTcXhIwcLiwvKyytL iksZFvmIi0Fj4hhnhojCsrIy+RVcAjArIxkAlhKGF0uqACQpHErgZSLEPWRSmFAkzWKGAdxiCdX6 /ZR2HnQfgzObmZmZ7AiwERz0UPxpeH68oxKHcXQAQ3oGSHF98GazDXKUwBXvTzk2CB70gY5BES/X i0uqAACZx1tm0HmWPFFIphBLzHStPtpLM+Iy1lxiQ3VsmABmVDZXskZgCVGkYoZoQcfyo0WHijyF Z7GtIMMlNtyiOrOLQ8iiIHV5HA+lBE/Ch4gV0rKIu1gieS7uQnXxKnEdVhlCTXFxcWVlJSkY0w7d ozO6RcSB93T1sPf19QoKDPD38/Fu5u/s4NXUupmrfZOP3t916MP3k318y3yDA6ODXIN97bw8zSzH WTd73rn+RPSSsx0++2HwtTP9P7+eu+Jik8Jjaq8nzV1GRwzZsvHD2ScPWJ7baX71dfObexWX9ysu fKD8/gPl9Q8U1/YqL76qPr1Z8/ka5adPGB+ZZ3RoutHHI413d1O83KB4sUr5QrVqZ4Ppq3UmL5Rq NqZbrg5Uz7FVTvG1WhlhvybEbGGMcoqfZpCNptDRrSAwMDc1Pi0jPDs/PicnPSyte0jJgtBRp1Ln 34mZciUkf2ZMWsuKoszyoqLUxNTEuLTkuPTEmOTUhOS87IwbN37Ysu25uoYWOYX5YMNixwwygEwi uLLk1dXVVVVVcWaWwMsUM/KEZQjHmM0whYykTD2jTUVxDwaWCWVeuARa2mTuqIsN0yQhgZRybMjI ks0t5ksKyeAV8gHQnw9jvTjiE2+FRiSw6R2dYcL7sRGSZbwYPsZCXFMPhmCDgV5c6gsFJ2mcQuyl ru6Zj4IkZjQrFbX1f23h8YpIpl/mDHs6SSoVpeekj/eEvLRDuRggLrnFpDKLiHmlM6wsvCzGlOAK uA4pcBIBKOFxvDjCGBvpEqPBMo+3QW9RUREhpbCwkDUegDnmEUboJ8+SXjEYjk2cXF2cOSgH+/uF BrEABLCY2DVxcHR22H9g3wdvf+7WtNHdvbezR5ata4lxsz7Wflu9Mz9vWnGmdszoTe/0+/pFxUfH Kle907mixaoSj/iZsU5vdDU9uczx3EtGP7yrvPmu8vYezdW9RpffMb76luWl3UYXdysvv2F8brvm yzXKw/MVR+aoP51p9NFIzZs9Fbu6K/b2Vb8/yGTfIM2rXcw3ViufzlKsTVRuTNa8UKV5vaXx6y1V a1ItxiU5dMsPbdOY8vSyztMHFHSqbV5bVpNT1tWn8uWw/td95t7LX3cxY8b22c2dx2Z59AhtWhXh W5YQlZeVmVVQmFdcWtG8qmWL2uGDB166cH7kqNEJydrtCeiyHMMbiJaUlHTq1KmxsZFQLAcQYRh0 5fteArBMBLVkyZZZYNIZW1JmB26lTTgnw+Qy5mLATMnsc0ktmUTyTA1t4ktYEqtg4c+KMd2FT9xX nJJUuEK8Oe/McFBo9uu/WMLXKeTNEbfEUouFTrSAqMgthglflxIRBsIteeFKquiqaqnmQZRTUT9J XHKLQCqfclMFaGUmmEumAYklT0QyW9KIiLtYAhspHoA9PZcl+XFj6tI+c2mk+20+mOE3uJScxsVF 8BXKxY3koVRHtEOewI7nEU/YMXIkpi7+RBU6zCOwp6K3Hztq+A3ycvf0cHH1dG3qrT3BBfmEeHqH +u0/eHDfvtPu0Rtci75xKDplXXbcv98PxU8e7vLsieT6HWmO0V08m67PVbzcRvn+MLt3Rlu+M0Hz 6ZPqq6+rb79j/PPbigv7lWffVZ3fbXTpDePLu4zOvaO49Lb64puqC68rzr2o+G6b4sJWxeWtmgsb jU88aXxklvLQVOXHE1XvDVe/1tloR7liU4ZiQ7RiVYpyY4Xp2700e/uavtPbdP9E5SevBe+/0rDq 3LqpB57tsnp9t/4j2nRf6lhyyrHuW48eF2K3XBv6zYdrbq+786nZwXlNluZY1kY3a1OY0tC8rKy2 qnnLurLaypKCoqKsvNVPrli//tn8wjKiMYPDAsdKV19f369fvzZt2nAMAe/4+HiJxowkI08K8LLZ YXhlrhlMJktmnyFlZjFgjlhM5TDMTDEjuBMpzqN3bOoiZooZkdDNBGEvbbJ8M/XyqbVwIZl/O/2m Z3Kpx5gXFqcUovBpMuLipFwSsXlJJCPCsCIyXAqc0gKXZBhBJCOOpFwsERlKxAZhhqgl7XCLKoKr MEAJt4AZG5kDmT/hE0G1PEX6QJ8pZJ6ENyQMM8HMNPONmHsuaY0q9Eeert91U87bYYM9ZrRGCY+g M7QmtyinWR4tz4JYaRyXQviHOB/PRWS0vIaGRURHs0MM4Kjs3szD2ctDztfBngFhQQcOHnpv/2eu MdPda0+59rsUM+mr7pvfWTy/1dMzWndrXpzjFpJlF1JiHVVkn13qVtO2Ve+l28a+fGHc3ROm195T fPu64vSrJt+8aHTxBaOrO82uvGx69k3lxddUl15Wnn9Rce4F7X8cjM9uVZ59XnFqlebT2aqPxqj2 9tG81EbzbJnJs4map8NUqyKUazOVW6s1b3cwfnew6qvFRj99pblz0uqbd41OPGdyeLHJkamWo55Y UDl+j33OKbOyLwOG38h7/af6L+61P3P9qWPD56zoNLhNaW11cWPLFg21rZpXNc8vKkjNTE7Lys4v KB3ed8TxM6ebt27BtiU5OZnY2759e+JwTU0NPMv3MeX7WEIyMVlGHsk8Mv4yvzIFsrtm+FgREPZM CkMty6ver8gwdxIYyJDKlNECdcVemiWVcAUUejp0rGj1eP5/WbruPeoNGZiEYUIQ7ivBUN6f9xGS KZGBoESWK+zJUM7LM8oMBCPCXSGQjIh2RAIkoh1qCY3S8iNTnbFuwLW46p/LQ6krIk+J/iBNCdgw DTyabsjcyORhJgsBUwVX2GCJgd4MhyAayxQiuUv7VJGeiCihikw8kr5JIXWJEomJiez3YJWnIIaC uMGeEHGXTaA4lsDMg/A5LmNComNDo0KC/DybeTVtSmzxcHN38/VtFhkeQuj55OOD7x94M8AjLiWg U2F8m045tbMqUudGWc2ON14/qmm7oUvsM5+xD3rWLOAV07D3XBq+Slx1reGbn3++4PTjZ8bfvqs4 td3oxBbNiW2a89uUFzerLj1jfmaT+tRzim+eU5zepD6xQfnZMsWxJYrPFyuOTFN/MEy1u7vqxQbl s4XKp5LUa6JMVoVp1iVonku3fDbVfEuB6o1OxvtGqN7qb/ZWe9NdReod1eq3eqsv7HSqHv2yU82R pi2+cxr0beiSW8kvPsh9+ZfkZ6/6jrkeULUyM7drIbvkspqSsrZ5+fnJ6SmpuTk5BYUFBcXlWYX7 9rz13OYNROOCgoLq6uoWLbRIM4yIcSMax+l+mSYDyGrITDHazCPjT4bBFxelhCFlMBlSBpY8xlyy SsIktXAPbKQ6wkmYcSmXS5Gs8swsLXNL5ppZhmQ9I/+mepxhVh35aTBYQoiIYRJ/xaeFTC4lz+vJ 0VEwppxBYYBYAhkRBkJIE5h1VD46jpIyQAwTNtwSUKVxLqlFiplIHo3IICkhlcbpAB2mrswHzyWl Wb0NFWkW8XSeyLwCmLDKXcwwFrcQpKnOlHP5eG/1olBuUZc2uUstvAe3I4DggvgcoMqKzlDgT7IV lGjMyOBkstiRpyQoIjIoKjIgIsA70N/dx9fVx7+pt7t/hPaLIBH+gYcPHDyy793/j7n/gLKqWuJ9 4b137845d+/OOeeccw5kaHJGogEjqJhBRclIDgKSBEFAkaCAggICYiDnnHN305nvt3fhOtzzvTfG G+/e+8atccY8NWtW1axVVf851+oGHF3hvG+e08gwXaW9c4lPREWsT3FaRunANRlvXrevOeOVd9Ih 9ZBL7t/OPc5HTrxX/WvjwbvDLlwpuv6bzaV16rMrjU6uMDu13PTMUuOrC7QXlqnPLlefW6Y996X5 idnGB8er941T739LvW+0yY7B2u+6ateUGC3JVC1IVX2Zol6crFmYqJ0XZzw3znhZpnpBotH0UPV4 N6sPXbSzw1ULi6wm5hq/XW7jm/16UP/tkeMfJyx4mLqqPm7lk8RpbSGv3vHtfi2w8m/ftO3Jma8V VgwtqSotysksKc4u65hX1b66tLSiOK+8X98ut2+eWbhwofxzmVy/fP1y8ZI0eEh+006GJaWM5I3E knmI2lFKJICWxEr1OUMBsJzX5BkGiUypL7asooY3piKk4hBtQImpLPVlyhJEfWmhZ9+u/8+i/zpg wLBg0gBePcEDVBgejJTxMNK7jBCr3MMQOgIkcsrzM5JrsiZwQh8PrGIugGEUTMIridOD2ABjeEZh ILESt4IfIlGWGHEuYWOCKwEqbkUNIW5ZhZhKAChI8XCIiXjGUDqAJSoNL7HhR9mdEdIHbYA9cjHH FZ1B5/ENLH+mn7uXrqK9kMtIQmRfSO5qUQgPCIoMDOauiQ4JjgkNjQ2OjguOjtXLPH0jg787sHff mavdZmyuWnPct+w9t8DypMBAjxAv98hK24Cd7sWXnUuv6LL+sSk4atvxvPe4SxUb6kdfaL5/2+/e Gdtrv2mvrTG6tMz44pdWZ1ZpT69Rn16nurJOe2ml5tR87bFpJn+MN/r1NaOdI1U7hqh+7GO8uYt2 fbl2RZZmcbJqQZJqQYJ6UZLxvHjV7HjVgjTVwiTVNH/VJ/aqT121s2ItF+TbLkq1Hhtg1s3PsdOS PTmbalN2PUnZ0Ra9oSVq4aOoKfVhHzwMHnc1fMy1oBHn3YeeixiwK6pgfF52u9Kisg4dKtpXta+o qM4sLkrPzB8xfPTWrVt5oyZ1AlowSTLlNgbVnICki4oAZuScjPDUizLJxctpiALAQ0h64Um4ZJgX Ikm+pB0efQypIFUTkGPFVFoLki4SP5jAI6GLaPL/E5H8bExAmg9dBTwwz8JY5MAGgpcpIybYgn80 BcmGDtdnRJqbdNPuWIkrGJKCnFVSgxoEgzfB8H+RPhTDCYKaGAqJlWScUaJCE4YpAcjJihpytiZO iAdBga0VQEr9hIcRGFN7SssuCPGmuMUbEmwh4dEBmRCGEM1BP3Hx0n+0I/ez/HoTrNIThCRq0h8I aUq6yiPIVxfIV7JvUIBvWHBgdFhMTHRyWEScb6TOO8Tvt0OH9u06qYuZ7tPtfMjQfZEDD8Z2+yek 2w1d9Q3romuWGaftM846J5x2yDxnV3DObfT1zHW1A281Xn7geeUvm2vr1ee+VJ9bqLq0WHVzierG Uu35r2zPLTE+NV/1z2T1oQ+M97yq2TZA/V2NakNH1fpK1ddFqq+yuYRVixJUS+LV82NN5saYfJmg WpZovCTe9Iswi6k+RnMDTVYkWn1TYbb3ddO9yyKO/RR79YzXr03PT788tf3PTRlbGhM3NcV93RKz tDZ+6aPIeW3RC9sSlz3J33hm4Z/ffPG8b49gv1eqq2o6VnWorMrPy0vNTSnMKenRoc+tW7dmzpyZ n5+fnp7OVQz2IDJJGjkTATZIJpl8tpBbQA6xCqFGzqkatSC3Uj5yK/DGSp9hw8+9qCkJZwmegiLE EBhjSBtIRzFSXKa4opp4g0Gi7w/DqyVN/n/c2/WzAcFzpwlmhOCfRbIs8aikQCDHFLl8/WML8eKB xNDn//mnLSGZYgVhxVQSJw5lL/EJoSmEUEj2EivSKiereECNJYWRSrBEbRQks0RUPAXPgit0KAly UUZH3OKTyskoxcMhZAjq6RmBiZAEhg7KNAftQmPRMUwJD57Oo+1g6Cf6RiJhXxi2QJMlrGg1H18/ Dy9PnY+bj79PUEhwVHhsfFRsdFh4RIhvaFDAoYMHDxw65JM6IO+Vb9f+MGTb3oHrD/eaeGDxazs2 Vi/8LXD4X6ZFf5rFXbJIP2qV84dt8SWfF24UrK5beuvNwxc631xv8vcSzeGFmn/mG51aYHRqvvr4 AtWJueqjM1SHP9bsHWP84zDNd90069up11WoVxeql2WpFqdy66oXJWqWJJt8maJZnKhanqxekmw8 O1r9mb/2iwD18kjNmh5GO7/Q/Xk0ru/ZKx/d/mnv/S6b6t+YfGN+xoHa7O3N2ZtbMnc0pP3QlLyp OXFLa95vTR2OtS6uXbtu39vjO+r65mV3T83pEZ1ZkJ5eVJhfnFVYVJJb3blsxowZGzZs4ELmsiUz pIXsyZ/NTEtLA71c1Lxy880iP/fiW1r+SQDeekgmOVdORsAJIxcyREXIP4CUQ5PGoHBUQTSpBX1C HSkNDFM00YehB2gMWZLzGis6gSZ/ipn/Q0hgzAgUuazocp6QxpUWlw4GAODzv5bgQR0jxPmEEzwg QVNuZjHX9/szX57wYggepKdFAV72Ep+KIWqGHZ7uJXL8kFCwQaLhRUfRREeSTg0ExkIYssoWaEJM UZMAMMEP3ig8JFXEllWWIHELifKze+GZBgKNNB+45WagadhdmoZeVDAse0ESPxvRrFwm+psnICTQ x0//42n9z9i4SoIDQwLDokMjYyL4pj588NCff/yaEe3bOTNwUqzxohzjdTUmv7xmdHi+7usNed1e 2mIRvtvE/webkJ8sfDeb+HxtnbYud/zlZRdGn7zR7fYPpmcWa8/MNzk/x/LsYs25JeoLi4zOzzU5 Nklz4G2jn0dpt/ZTb+pk/G21dl2ZdnWBZlmm6st01ZIM9ZIMzZIM7dfp6jVpqpUp6nlJJtNijWeE mH8Za/RdntHeWeY3zqbtv5k779jn3x/se+sn0x+vvPH+XwuTd7blbGvJ/P5x/I8P0zbX5m6uL9tX //yls1MaD005fqDHa0O7p4e9FqR7w9NurLN550jf8vSYvKKCyvLqqvJ2Q4YOOXHiRJdOncNDw6Kj otMz0guLC/MK83LysnNyc0uLyzpUdqysqMzLywPPoD03NxcwC4xBo3ImwpN50v7sJzEjAAbbdIXU kfyjxkixwCrVoeJMURND6kjVpNtRkGMCczS5D/iQNADovy9CXm+flfx/RLIle8v7sKCFuAVj8gx0 rVxljKwq8IMXCdjgqUAvU5TlTmbUw8VAKEPPGrIRViQUocghNCUA5Expd5bgZQucQzBMkcvBCR7Q NAT+9B/6EqAiJPUQTiC9938Ra4hFT0jwI+GhQzmpHPVmxDP+EUoA6IghU5FAMJQZKzqGTuITDoLB HEOW8EDVUYAhEiT6UAxnmRjSMcAY/AN+eDZFyCg9R1PSo7xAHj58+I8//oiNikiMisgPDhwSqlsW Y7o213xJgdV7JS7lqTWeHgNs3V+ycBll4zbK2bnUw6Ng1Otjt94bf/ROlztHTa5tNbq03uj8KrPz a03PrzU+vdTo2OcmB8Zqdg5Tbeuv+b67amM7MKz5ukizqlC1skC1qli9tlzzTaV2dbl2TY56ZYpq cZJqVozZlDCzeUGmixON15YZ7f5Ee2K55d8rNcenW+z7UHVynsXCq9+WbfglaXlbyvK6hCX3o5e0 xaxuSvuhpcvJ+uW35/x1InfKuK5d04M6hoV+EGKyIMlqSbRmXJTJuBS3V2JiRycFPJ/u0y4uYOOK xeu+Xp2YlJ2TVVicV5ydl56alZyRn1lV1b5r55rOVV1KikqAcbGBuJ9JOPkhSxygnIZ8vJB/OTqB HGhUkCwpJbeUkg4h/7KERJoECVPlCIBYQog+q0yR40TuBmlgmpyeBzsCXWFEIuD6/5SIQFAnAFD6 1dByegDAI+eCRQecCAAgGB6GR4JY5QG4z+FZwhU+lVVxix9MYJjiBxOIVXFIykgovOgLSJDACHQ5 RzhrMFHcKkHiEx0Div/zpzjFpyhA8DJlSVbhGfEjsTFlO0jRhBQTJS2YKOYQ+pSf1qGNwCR3Av3B 4SKu5GhAgRGiD56d0li0nf7z7t+/KYUhjQLBoIYC3bN///5Dhw7hmWZNiUmsjIwa6e3Sx0/XNdw/ Psw7MMLPLcDbxzNS5x7Eh7mPzsPdOToyvLLogx9e3rX741vrbl/yurFTdepL9ZFFRv/M0x741GTP q0Y/DlF930u1qatmQwdep1XflKvWlqnWV6s2ddL/YcwtPTWbe5isaW+xMl+7OEU9N1Y7LVQ70Vsz 289oYYxmTYHxdz3MNnU129jefEu56XfdTPZ9avXN5em9NiyLm9EY+fnFuKmXk6a3RS57mLu7bsaV 1fv+7vn7NO2sfKfP4yxnJTh+3VG7daDpjmHqHwartg40/r7Ken2J8dJM7ZQEp3FdCy5dOD5nyar0 tOKS1PzcrKT84pzSTu1quvXq1KFLSXFBXl5uaWkpVzGv2fLNDJh5x5afQZAf8smVSwlIJkSSJaUw 1IJa00W0h9QFOTWSIgJayTYEmAXzUmIKIT6R4I2RZqABBMkgSAGzMP/bb+P//w3YVd6liQkkSHy0 qQIteRIkghOBEKs8Oavo6/FkIHnTYESfJXTEJyRWOIEwIY/ijXOBreERYkWOyK8gWfTxwygeIJwT rdzzhCd+sMUEYgoxFUNBkdQJghF4IBS3AkVhGIXwgwch5CiLE1kSgkfCqYwfcYIOBzZQBGyQfJhR eG5UrgtaTboNHrSjRq+gw0i7GI5+Pcn9IA2nxAny9+7dy23MJ7Ovb7RfWECan3t/W22ZX1RWRFJQ akR8eGi0T6CPf5ivl4u/p4OdQ18LtzesQufYFJ8LfONm8Y7ai/+knltn+dcEy/3va34fpznwgvHP Q4y39TPa3MPo+65GGzuqQfJ3nTU/1Bht663Z3s9oWz/VD71V33fVbiyxWV9guTrD5Mt44zmhqhmB qkXx6lUF6jWV6q/LNatyNKuSjRYmaVaUav9+3/mXG2+/uHl84sePI6c3Jnz1OGb9/fzfLr9468ql I37ntjgcm6f9422j3a+of37V6PAEq9MzbS/MUx1YbLLzU9XmdprFIWaTHY0+CbXunxbYt0/7H/cf yM0v71LSrnO78i5dOnTp1atjh675eQW5BRnl5aXl5eVgGNDy2QzBA2YSq+QWECppJIEQxWKko7gG 6DrqxVTKShEhsk3yqQjlwIP8zExATh2RyD2MWwhlpozSgXQj6BVkMUJgSsD1v4tkMyE2A3UcJwIk QCKQIDhI6Vd46XWWCBod0gFPInh+luANoNMTriAYrHhsRgyxEhAix6f4YYQQKkhGKHggd6gZ/D29 qGUqu1MJOXcwR1N2kVXxyY74ITYFDBI/agipLoChDNiKPs5RgPQF//ePZCHHIUuoSUjyIJIotkNN dudsZlRaAQzzagd66Ql4eiszM7OoqKiqqqq6urqioqKgoCAjI4ObhJ4DxtIZAmMF0vghTjoJP1wv XMUHDhzgOgjy9orUuSYH+mdFxxTmphSV5iUWlydnpMVExwR75dh6vKv132Dn94t90F5jjx0ObjNs dHNdozd9UeTGrfvrCNWBV41+fVm99UXNj4PV2/uqtvZW/dBDzf+29TT6sa/2p/7aHQOMtvfT/NBb vam7/gfXG8tVG8pV35Sovs7V/5HMNXnab0pNv600WV2oXpKinhmumuCtnhhhNj3Vall7h+krXqx6 a1jWO9uXH5m28fL4ly+d+e1mj5tnja//pr67Q3V3o/rCLu2VA0Y3jmlqv7e8tFR9+zvNhTl2i9qp X/My7ZQQ37G8unNGWkFaYmFh1rV7N9asWd2lS6cu7Tt0at+xsrK6kAwWF/IBXVZWKrhVMCzno9zD ZB7IkTrKIaWEpKxSUKXNqB1CqRpEEYErJcOJvJ8zpe5IKAEVoWFER39ZG4iqIUGnc+fOc+fO5XRQ MPUsyv73klybPBXbP0tI6F1alpEHpl95fsGAImEUHYRkRPob0mPCQKLDKmkiX+gwpfsF4fCKW/zA symkwIP8YiJLKMOIB4lQ/Civ92wBoYCh7A5JbOKKAGAkYNSAHMUAMBSbKcp4ZhQFNCUqyODp6aGG EJ4g2VryJt5wIlcrFZW9qDeFpxV4T6YnpLcAM9DNycnJzs6Wn6/KBYIOBz9oFydyP6MPyOWPNAF7 xm+++YbP44KQsIFB/uN8zPq626SGRcen1STnD03MHhyT3cc9rIe5boll0GazkB0modssAzdZe68N DwmKjw+JTQwe7GMyI9NqV0/NlueNN48y+nWgakd/FVfu1r6q7f30/9s5SPvzEO3OQRo9jPtqNvfU bOyqXd9Zs7ajek07zddVmjVFmhUF2tUlZqtKjb/OVa/L1HyVYPlRoMkIb6vcpOTivPyCrIyazLQX UyMWRWu/76O5v8777gXjpovatjOax8dN646qW86bH7ife/Jhwo07/tf/MLn7h8X5HdZfdXQb5GOX XFSYV1aWnpcfmpqTU1zet/+AObOn/bRza9funcqrKyuqqkuLyyrLKgA1RyFpIXWgV/6cJt/GvE5H //v3kDn4aAZqJy1E4aQoMpWCwshUjmAIBiQDS2qBN2qHH+pILagLxKmKglzLsgSDGvViu127du3c uZPiyuu00FOY/W8ltuFOAyQ8D+0oCKFBBST0KE8rcngFchCMAi2mhm5/2u4IRcGgqF+CJ49K1lDA OYQHIRRkVfQhhOLHgJ3//MJWFMRciMCIlhG54gRNg2P9uYCOKEhIEglJl3pQIY5YeCUwrEQThzAI GeHFllGCMWz+9J8WwJwCU1fxRh+AatqCKa1GXXMN/7gUrUaT0SLIOT7Qp+1oRP1/nby0tKRE/zMb rhRBNbBHmWbCipaVn8qizEt1zyjPn7p7bhtg/Xx6UHjma07pP3qUX3QtuWoftc3ad56trq+lQ2dr /mf3lp3jCA/vQTEJWaVxUX18reYmGH/XwfSHoZqtQ9U/PafZPdBixyDt9oGq7QPVPw1W/zhItWOI hv/B/NhfvbWX+vsa9cbORt921P+ret9WmKwt0q5I1y7hFbrKYl13zdbOml3V2rnJDoP9bAuD/DIT wnIjfbvH+L3vYzYz2HhhnNGajppT011vHdc03jCqv2Zy6mbmtmNVX+0fUHWkZciJU5Mvbjx8L/fS veyDezNeHTEoN61jXmEn+c+qVVaXDBw8tHffoaOfe+3EX8fXrllV0rUsv7K4tKyqR3W3LpUd03LT E5P138PkChQJhgXAkICKugBLiHuSkaKQc8rEktRXuhFsS71Ek6pRF/2PKAx/0g5XWElZpbKo0TbI MUFCNVEDz0zxTGPwhij3sNBTpP0vof/yKFO592lxeSTiY5RWFiTT+tL9kAifBQOdjTLEVHjR50mY CglmpPuZiiEjynhDUxiIVXYnp3JkMtW7NhwTmEAwsjUkq5hDCMWPaLIqEnxyUfOlAMknA1PkKBAS BSP1SoUoHvvigfgVcKImm0IwUnIlPD2I//29N94oMAcz1ylNIG6ZglJuXT7h5C06Pz+fewN8siO7 0w3o82kHdGleoA5c5WKBuIeF6FRMcCi0b9++FG/3oQleIyud2uUlByS865P0jU/iT65huxz9+zr7 JfkFeAQF+IUGhfsEdA8OaxcbX5aamdM+MvZ5O9cpwebrKhy3DlRtGaLaPsxo93CrXcNMdg5V82qt f7sGz/3VfBJv6cWnsmZjJ/UG0Fut+rZKs77SeF2x9us8zZps9dpi9caOJt90Uq2vNlmerX3Dy6LG 1qrS3XuQh+0bOrN5XiZzIoyWppuuKzXe8ZLR9e+Cj9wr23DyxXfWvdXvw81lUw5lLb2b+sOTzO1N nQ43bb9b+WdL7zVX3+oy7axz/tdVJWVVZaWd21UO7NKhpmN7Xp8L0nJGj3zpwsXLZVUV+Xl57UvK 0cnKzAxPjIlNiANpZJiMkUAYkgmRfBAlBzQ8DNmmKMCbNAI/qawQvFy/jIAQCIBzkAlhgjJO8IBc cE71aRWUIeRyJxvKoi83DukuWohmk69iAZqA7n8ZKU5lfPbnyRCR0VvECiR4XQTGLElb6/H0L94Q CmAgPaQMsIGQo6nH8b9IEAUBgLQ+OshhxJt4RsheRCIHiiG9T1+kxRs6uJLsy8gUP8gZxUQ2Qi5I Y4o5TyGvN8BYPqRBsuKNelBgKi1HLFbIWZXgKSoknpVdsIJIFLiVMIQQUmZcUXipPf1E34BGwFlW VgaGuW/lTy9we3B+S/lhuENAMlgVxLIqtwo9CkPnSUsRKp5pst9//91fH3VAYLBfcGhYUEiCb2Ce T0CJp3+lZ3CEd5h3SIQuKiIiLjw5Xv8vzKXGxCfHJ0VnhQRVOeve9NIuyjDb0tl0V3/TnYNMf3rB 5ucRljsHa7f0UX3fU/VdD9XmGvX3XYCuZm2J+usi1ZpiQKuCX11mtLpY802pdkOldmOlZn2ZemWe 8ew4kw+9jIabGw020Yy0NftMZ7ow1HxNsmp5gfrr9tqtQ9SHV6svX04euG1f2ftzkvq8Z114KGj8 7cTvmxO2Pi462Dzgdsvk2k0T72177sj+yo9/jus0vWP7Tp26de7QrWNlRbuc7IyM9LjsqLCyrOz9 +w6sWrkuL7sgLyMtMikiJDokJlL/90N5PF5SeJchz5JPST4ZY5XswZBhckg+SSxTCq2UlVGuXyko SwJ+ATCpJuf0hugzSq3RhKfc6FAGiC0glKWL6ENaiGYTlP0vJj2CDaRM2UmBJU9FL/IYhEU0gAdQ CczgFUbgrbQ1QcvjCepQE9TB4BkGHZYgnKMmTkQTP3iDwRsEzDjDxAp90UQH4LHE1JBDPWAkrZiI JrzURg9fA8leyBlxggfZCB7CECvUqASl4nmVw1hMWJVsQEgg5WEh1CgkSzDsSxNgLriVs1n6SRiI HhKUQlwaEAwdhj67swpcUZBfk9B8EEJxJc1EhIJhiAIBY2f3SDv3IhddsYd3hm9gaEBQmH9giK9/ AC8EXPChwV5x4TEpURkxSTER0VFh4VERPgGpTg49XUzedtPMijFbXaLZ0kWzvUazocb4u64mm7to v+uk2tRRtbGD6ttKQKtama9akav/38pc1ep81deFqjUVqm8quJbVm9oZbaw2WlOiWZRs/rG30WuW 6ueNVaMtVG+7GC+ItFqRZr0yX72i1HR9J/ODr6r++GfQW6uHune9YJm226f4j8DXr6fOryvc3Fh9 sLXT8SeVxxo7/NNcebih+mjT5p/HDO4U273b8K6du5aV5CenZkbGx8amJ2TExaTFJXRp3/Wff46m pqRFR4QGRQZFx0cnxSZlpGfyGcL5yCsM+CRj5A0it/p3GMO/wqecg8KQTGoH6Tvp3x9MMpWy0g/k GaKg5BniVkNOP0DSNhCdIBcA3tChjmzEFmKIKxRwTqdxeQjWIODGjSJX9P9LEhdPJ/8SV7FgGBI8 QARBKATE4yGXt1BWgRPKAgOIRyJQWlnpYxh6HWVBC66wEojKU8nIlFW8CeETQg1llmCexRsMq2Cb +IkECWoCMPEGD0kkFIMYIPLOUyjZZEQH5/KMIoRBnxooMMYQE9HHm3gQwiFCSCqNPlZyhMuO+OEw 5ryHKCd1FQADZvQlHrbDBCFYpcMUPNMBAFh+VAPB8IqInKtDvs1wIttBuIJ+++03K7sEU9s+NtbD XF3bB4d7R0eEhAeHhAVGBwfyfe4dHhoVFxuXmpKYlhARGxMdn5RZ6B3Q3tl1kLXVpADtl1HatdHW Xydaf51m8U2Bam2Bem2R0YYy7XdVJhsrtd8UqVfnqVYB4GzViiz9/+C/LlCvK9d8207/i+Xvu6m+ 76paW6men2j8qbfxODvtWHPtO7baSd4WczM1XxVqVuapFyebz03QbupivvfIuJFLXonue9djwG37 IbeCXr4TM/lx9rq2zJ+bc3c25G9+lLWteeDhvUtuP//HxzlvBzt1KuySl50WnxicGpsYm5oUnpGU lJicmZqRm5Fz5erVFcu/ykxNio6L4VDMSMmqqtR/p6SmpoJPSSNJI73yjs2UWkDkEAVKI11NGqW+ wlMXaR54QMtIyWBoCUbkNA9dTe/RrjB0CHUXAKPMwcrW7MsW+FdqjXM06V75SBbEwSj8/xvCWIEx PAAGGwJj4pMoBUiMbM+TyLmCXGAGATB4lFGDUOP5iZun4pHkqZiCEKxQ0Hfcv/+UGZqCBKzYQgEw DJ5la9QYJRhINmIJNfmsRSjhCXT1CP6XCFW2QE4SKQDE7ixhAuGcJUipGcRjErYcosptjCZWaOIT ofhhKnJ4lEEy9eP4B2NM8UNdkciJwBSSGCDxDEmiaCxajT7jY5hrRG5mWo2RzgPhSKQjgbEQ5wIO iZyEEMn+/fsdnKPsXCpdXLr4+1dHx6REx4Zy+wf45vkHZASFpkUkRCZkxKbmJiTlZXkW1XRftNsr +k/PoBlR4dU7V6csf9F5frzJnHT1/DzNgnzNinztqhzt6jz1mkLwrFpTqP/vvKzKU63MUS3P1v/V iFXcxkXqtWXq7zpoN3c0+a6DZk2JanGaamqQaoKb0QcO2vGOqkme6oVRJiuSjJYnm8+Jtprpp5kW rPqmu8PPB1+f9NtnKXPvew06bV3wh3PVOZ+hNyI+qA+c9ND7w8v5i+oHn/xl1d1pF3fYzCuyfN7X viw/d2yk7l1vq5KYsMyMxPic1OqCioqckrL0vPLO1WevXHrlrTG+wUHJyamVOYUlhcXp6enkijdq jj8yRg7BMEIk4Fbej2DAGHWRilN9SH/6Gk58CIYysaS0BNVEHznZlp7U3zmGl1CEUmIYNHEuFaT0 uKV/cIUCtaZe9Ay2vPM+e4n+zyJZRnlxBTy8qYINggMeBpzqb05peqInJkIhLBTkhoTBBFsiE1Sw Sq9LIkiBPB4SVnFC0+OBJdQgngqCQY4HcQjhkAAQsiRoYRUiGIRiBSOBIRQ4McLLVCJBTZKOhCnx E5JkU2xFjoQgCVWAx/VIsWEk9TyLRChucYIyo8QgOyLnGakW+Bc8Cym3NPr4kQRSaQihHDRIQD4w 5uIVGNN/HOfAmDAYAbm8/jGF5J4BybQjO+ITP/v27XNyjrGzL3ey7+Xt0ykwMtHLe5CD/Shbq7ds LMa5Or4WEheTmpNRUFxUkN/LO2u2Z/cbdqWXLeIP2vj8kBU1oiogd4yf7exwkxUJJsvijL5MUX+Z qVqRr/qmXL2hWv1ttWpduf7vNq0u1AOY/60pUn1Tql5XqVpfZrwyx2hRvNEXwapJHqqPnVQTHDSf uZnPDDKaF6NdnKJalKKdFaOeGqpaEGSyPNFs63O22/4e9umhD2Mm3LZtd0qbeNQ2/k+37D26/I1m 2VuSPrvS42jT0eaaE49KtxztPXF89YCa+PfGD93xbuoXmdrh/q7dsuKKK7Ir2nXMzyvKSEyNjI94 54N3v1q2PCMjKzklNSM7PSVV/1ticpidnQ2GSR2jvMvIWwxJgygTaSd1VEHgCtGW0rrSt6LAKF2B CZqs0gbSjXKFUEFsURNGwTD6SOgcaq3YImELCFtAJzCE/qdgLCQ3sPQ0HSkXrMAYiDJK0KIgQaCG DgTkOFfwgBVC2hoiVolYGLJDOuBRwAkdT5okazykQhjiHwXZjgDQx4rtMBE5EniUcSjmWCHBUMxl C5lCEi2MPI7Ez+4QjOhjjjeyTI2pOmUAIYIisk+c8izKXjDyXCLBA86JDZ6Q5NFAL94YIQEzruRE YyOmsoqyPCBytuO6kN8e04VAWl6wCYaeYFRuEkYBtoAZOa4OHDjgrkt0cK60sXzDwelFB6/2ls6v mtmNM7X90Nx2tJPbEL7VkpOSM1My/cOes/b42NJ3s2XETK/oT0ICn49MSE2Kiy0KjR3jbbEo1nhV inpFnno1AO5otLWH8dae2u+6qr/toFpXpf8SXlumWlOmH9eWaVBbnGg8PUD9mbP6UzvVRHvV547q Ke7GM3wsvgjXzo3Xzk1WzUzQzo7VrEhQrc4y39Ld6uBMm69Oz+626dvg5+86ll42jT1m7f+Jv2uX ThGZA6aOG3vowLA7LZ/X7Rv34HD/mw0fXzj5we7PD10pObMxeO0Ak2khLn3jfMoK41NzcqN4U46M CosK7VbT7eSRk106dUvLSE/MTUrPSs8zEEehVBMYM3I0kyUQRaol7ZQS3nCi6m9acCi9KhKWmKIJ T+2oFwQvbUOPUXRpMEwgaQl0KArboSltyZJyjkubiXOWgMz/1FexQpwBOAKr0oVsTDSECD5peoid 5HJGQQES7QuJGqu86OMEJAvwIAGGPLDS+kxhpO+Z8niSKXjRUUjv/V9UMwqv7C5CSR/mMJDoQChI qPC4EpCwqshldymYLMmOTMEb2OBWlDdY+bDhQcStOBRlSPoAIfE8mxnxLNWib+geAZ7cACAZOUIq Tb0hWo0pQnkXgGdf3qL5uuM9UMBMR4JwQpI7GRMwL3ey/oc2hh/bHDp0KDw8Njg4wcO31Mmtxtrm ZXPLly1txphbv2NmP9LG9Tl33aCggIKoiFjvyHQv3+JAzxr/iITEtMzM9NT0rPzUtIyMlPg3AyyX pZjyuftDd6OtvbTbepls6WG8qbNmXTv9f7pJ/7Ouas26Cs2aYu3yHO2XqUZzI4ymeGs+cVFNdNFM djeZ4W32hZ/JdF/tVB+jqQGqmaHqWZHquclGX2Zovq8w+ellzYXV5o/Om0y+vS1t84XItx/5Dnjo WHQm063HyG7dVi/tO+bCoZFXLgx60DL8bvOAq429zrUOvNg8o/bX5lrLB4fMD84xn14cUh7pGJ/g ExMSGR0UFg9IE5JikxI3bVq3ecPmnIz8zPy8wuKisrIyskeuyLnkSjBMUagmNaJwlB7cknOKQtpp RSTUDgltwKhATooIAVE0kWMuTSi1hmgGCCt2xBxDdICDOBQsMAJmnBAPQsKgbYAe2JGrWJj/IsHp f+ip+F9ShDhiPzwSGa7ZDwLAIhckC6qZChLkGRiZssptLJ/sMKjRzaLDg+FKpowQVpBIYFjlOSUp EHJGpoTBM0Oyiib6EowCReTiHzUYdETCqN/JQPrN/j1EIHhlI3gk6GNOGdgIV/L6BOTkNpZbjtSj yb7sztYGT/pPZdlL/AuJT4glCJ/SKDihuvSBwJiRLfDPmx6v0BAMO6KAJqtUmhbkKAG98se5ACqj EDx4xpxLBkINhOPhr7/+ysnIzUnO46PYJ6jYyvwNG8vXra1eN7d93cj+DY3Dm1rbjywcXnF0Gxbt GxETHBEVERoSGx6VFJOclZSfUZ2fUVyQm/RCsNWCfIs1HS3Xtzf6tp3+03d1oXplvnp5jmZ1gdHa QqOvMtULE9SzI9RT/dWTvDSTPbSTvdTT/TWzw9TzIjXzIni11kwLUE/yUU32U30Rql4Ya7I2QbOp 0ujQRNNL+43rr1q23TX9sW7sx5e+zt/ZGLWoLnt1fZ+f93fd/Wfvfy4OPtH46f1jixvnPn/3zpDr DcOvtQ681/by4wfT7+9ad+6tnRfeGjBrQ0Byu4jQOL4+wxNiIhMjojjiMtN69O586sTh3NyM9JLK kvJK3mjIJ3DipCOTIBkCkFIy6RlwSy0YkQvqIOTwyAXAMM/CGAY5ZZUq4weSzpFa4w0F2glX9Bg6 0sM0hvSDlJ760lRYIRcEcQUqCIUXNInw/xGhCkQFGLSmxMcexKFAF4JnM+VOFhITJMqdrHiTpkeB x8AhEpxgDoMJ0TMKw0YwenfPXLaYYEgYpIanZSoPjE9I1CCErKIpOMQQbwYE6QkrprKXbIREkcv0 WWLp2WJILZkilwh5NJ4CHbZjXzwokUs8SMQJq7LRsz55HHiZ0hDgkMu2yEAwvALQc3JFg0wFtzCg FAly0AtcAbZgW94X5AUbPAPjmKSefrEfOYR8aeEz18htornTeK3VWxY2r1k6jLF2esfeYZK7Vw// sIzY+ODouITY5PyCtLSSjKzS9JzyzLLK3JLOlUWjkiNHBztNjTafn2i8IEE1P069IEa7MMZ0QbTp omizBZGmM/y1n7urPnVSTXQy+sxFO8VLOy9CuzTJ5KtU1ZfJ6KvmxapmR6lmR6rnJ6qXZurfute2 0/w2zuL2bsvHf2nrjxjd+UNdf8L+9oXwbx6NHXbs17yfa7M2tmT+2FT+d9vie5/80DJly6N3B927 2+NWa59rbf3OPak53Jqx7JL7K3+FvHUl9sMLeUEdhlo7pEalJkQlxEbx1ZualpyVE5PVvdfwLd9v 7l6Ul5mi/2/fgTpyQurIFYliSnVoA2oHMjmsBaXgitJIjzFSHaYIUaD68FSK40CRSKdRVkiqLFbU VOqLHzaSlqAzWWVTcY43Oc3l+MAVcghNuZOBDyOoFAwzCkj/b0k0UAVa4BNsKL1IaxIcMTEip3ER CpIhBUWijzIjEhRYQgGH8Egggb08Nox4w5AHE+KBIZyIMpHIdggxEYLnURU1xYMIhSEjpJisiYlk FiHJld1FUwgeBZRFX/wb7J4CT1mFQYKJPKkEye4IZRVblnguysApJj8mRIICJBsRhrQLDSGtQ26J FgRyD7dv375jx47yt+rkTV4wzJQrBXjThbxUg155qQbM3DNC8PQrbvGJ5z179th59nJJ2eNd/sit 4KZ96lFb301OXl+4u1f7+8eEhwcnxgVmJiTlJeWmZKal5KUkFSXmZKSmpWfGZxYl5ZUUVLSrrKjq 1Kmga4f8nkWlb4S6TAnkjtV8EaKe5q+a4qPhPXmyp+ZTF/UEe9V4W2Csme5tvDBavTTJaHG8BvTO 1/9PsyTNZEWu6doSs42djLb0MNrWR7V9uOkvr5n/+p7q8Lua399UHxmvOrxIfWGHdd0li0//WOr6 6dmoT6/nb6rtca5pxI0n/a+3dr/V2u3Wo15X6gb+09RuT2vCotbwlx8Ef3S5fPXZb4702jk3bUqK 8RAXryof38TQAN+EiNj0lILM3JJOOReunv5k0sSomP/8h8irqqrILcccbUAtqIK8YMNAMFyMlJIS S8OQRiQQBUIC2ATwMIJhnNAh6NMPjEgg2gxiSXaRJWknSDoKc9kXb/jEoSgzokNXy50MMJVXaxhB 9f9AsqYwEGa0oKBLCJ5mpRHxzuNJmxIWo+BQUMoUoqEhGHkqeNFBAUZ4+htGngcFlsQEkqdFzi7w LPFODol/hBAK4pZRGOFZIgUQhkjQJ1kEzChZg8gvgIFgJFlYoQ/BiKYIIRj2knhQVmoDgysUxJCt 5biBUEbOyO48Ke8jBM/zyuGFULzhgbJRQvk2hmcEe1y84JNWA64w3MZIaDj6DOJVkMsEIVhFjkQ+ 2PDGYxIYbSEnuhC8/ifV3u3couc7JOy1jTtgEfW7TeAEt+CB4fER8QnpGRn52UVROflZmVmFKanp EdG5fkHFYbruob7tAoJzw1IzM0pKOnRo16Vdh57FpS9HRX0eY7Ms3eKrDIsFCdqZkerpIaqpgeop /mrw/LmXeqJONdlLNTOIb2PV3AjNzCD1tED17EjNggSjVQWa9VVG23ua7Bls81Nfi7Xt1CuzjFfn aTa0V2/totrd32j/i6rdr1t+M9Lk6w8daga+45y3LW/Zg64H67tduN/90pNeF9sGXGzteKG54kRT 8e9tOfuaUnY15+5qHnTyxMyHWxqumvyzOnLxiPj3SjIqYwLCI/2SElKysrJzC7LSE9Jee+GVTd99 X1pWxqtKXl5eaan+byySOtJFfjg3JckUAuIcJMkCV8khdUEHfREa6v/0n+kRohMoqLQBxUUHtxBq FEWIppLGMPTg00seHTkyqKCcC7KEvrgVK+4ALgNBq7xXC//fpCwYUKyHO+1ITPQc4JG7lI5EAsk2 0qmQRI+awExIQMWqNLoo6I3/1cQ/dxQ+RUGsYMREiI0ghAQAGBhxiwJCRnhBjoQn/lHm4SUFOMS/ RM7IqjgneBItmRJewe2zAcArJJviE6I2JB2ikExZEhPUiAHEEio7sruYsAUmshdTaQ4lBpwoYAbD VJQeAr10G0jmBqaBaCO2o8YoCJ5haCls8YwfyRIPSE4gYZAQFasHDhxw9WvvFD7NInafXdpp04Sz 9pGb7H0mBIRWxsUXZqQXZOVlZGTnpabnpUbGhfhXuHsMdtCN9/Aa4+81KDopPZF30/T00qyUqij/ d7zNJoWYzo7WzovXzI1XzdW/XasWxGsXxRvPjTCZGWw0yUf9uZdqiq9qih93tWZ6gBEg/yJCvTBJ xbf0pnaaDdXqZbmqhWlGC1NM56eqF2Zp5uVqVxca7+zttKbGfHyJ5/AEr26+uk5pie+M67v8zuQJ D3/ve7Ou+422LmdauvzdWvn744Lf6vMPtVQcr+15ueGVuw0fP/h1WfO6H6+Pnnfxy3FHtxSO2xIS U9gpXJefn5eanZ2QmVWUmT24T98/jxztP3Cg4bMjlTca3lbIJzkHwLzRcDKSVU5GcM6UJFMUcs6I poAcfZIJSUEpJWmHqL6+Rf69NiiuABJzqTtlwgo1TCCaDQ/IqSAByM+90IdYpXZUTayQg3NB8mgD 4VPgKWj9vyCWuYSBFvcGRDtKL0J0J1ABMEgEDPIAEFsqj8GSrEJi9ayyyOVpWcIV7c52uEUZTUZW cSj6Ai0IK1bFSnyihjISnEhgjPBIZEfJFElBTaDOEzGyIwya6OBZciqPwCiMkGzxX4QcfUpCeeSs hcePogwDSSQyZQvUqKvctBBA1Z/5hhuYUlEwakOvgF55JQa38PKtS1fRYdJzUleqDuGQKc8o8UMw QsTDlK3lQZBwG9u41+iSf9F1Ou3S+YJ59UXX3DNOsVv9Q9+KT+6QlpGZmZ2QnZOZm5ufnZfDCRIV EeUVlBEYkBIbGB8ZFRoTHxkXH5uSnFIQH9dP5/i6q8nUQO2iBLMlKcZLUtVLklVfJhjNjzL6ItBo mq/6cw/VJJ1mup/xzFDtF2HaWWFGU4NU04JVC+LUS1ONl6Zpv8QqxWRxksmcaNOpAeYTPUym+xst 72Ly2/SYnvlhXROiuob4fZJk9/1bZnf2O/9TX7Wgfk2vqw1Vx9oKDjVl/96St7up6EBb9em2gbeb Rj1sfeHOk+dutw650zroauuYG79PvLFi6cquM/t6zQ5Rt4sIKE1KzcprV5pTkJ2aMv/L+du2byOr EJgk+WCVd2yeV36+wAi8IYE0BSLtlAN9+YQm21J6GJKsdKzUmhEeBapJlamRHL6UTPqETmAUfCJh SXTg6SUKigK9ih+co0nFpUmQQwsWLNiwYQPeDPesnp7iViFFJNcjjnCn4Fbfns+8OUNMpVEM/fOU 6BgkLImcqfgBeKIv0SDXu/v37z/JT7/YCDX0kaPAY0DSkYoVWVNIPKCPFbbKWcDWyqrYMsKzFwry ZguhT2BoSpxCii08cqYQU4RsBIm+nKNCEhjEkjwO8aBjQJM+eDwwldoLCIWokNQYISNE4akZ7QWA gTENBAF4RrqNZqK3GFkVBZQxofzyjPIgjPCyNYSErQn4jz/+cA0Z4lv0p8dz1x0HXLDqftwr64hP 3LrYlG5JycXJiZmpCbFpSVEZKdHpKblJCXFRkX6B4f7+QaGB/omRQYFJsTFJiWlJ2dm5ORndIrxe 9zKZFWK2JMHqy3iTeVGq2WGqmSGq6YGqqf76n1HPCDKaHWo0N4z/aWYGGE33007xMpnsZfxFoNmi KKvFsSZLEo0WxRpP97OYYG8z1sH2VSuTt+zVQ8LNX672z4/wfjvRdlUHh4MfuN79zb7hnuP2hnEf XNtedaSlel999cHmij9bO5xq6XW9dXhd84sNrSPutow493jA9daeSB40fPfgw6s3om4fNvlphvvY QrvK2Mjy9KzCgvL05PiEhJhO3fueOXNuxYoVZI/EAlSOSLl7Ewx/qItDE1STZKrACHRFyMiUkpFJ akexyLDSrtIkjPQA2UaBykr5QKac9VJ9RnpGKo4chzD4RAKPLT1JF0n/oMDBAckShvCcNbQxODV8 Gj/9XZQB0Qb8KnO5gaVxpS+lNSVQCR05pIQOIw0EwTBFCCNthAke2BsTEUqToYaEVZZAMgSDJkK2 kO4XD4x0KlOELGECsYUQ+uKfkVXRF0NMZC940eQqlkzJRhAmosZISPJ04l88YC5LSBiJAWXyToVA ESmmNsoWuJU3f9SkolJIeB4BQxjKhokgmVF04CEYSA5yCEaIhqB+dBj9xEjPKR/GlFZaQR6BSKRL kNOp4B8dTA4dOuQZ8kJg9hldh1qr/AtmqYfdwqYGR72UnJwQFx0dGxUZGx8anZQcnlxk4zPb0WOa i9Mndj41Tr75Xn4hwaG6uPig7LSUDhVlXdpVd65oPybUbbqfelaw4bvXH/SqpvqpZgSopwdpp3Eh B2qmBqgmeasnumomuhh97m48xUs9PUA9J1y9OF6zNEW9PEM1O1z7kbPmTTPtOAvNJw7qCRbaD5yN VhZb7n/LcffHRlc3Oz2+rF33+N2X7u7qcf52hyN17f9+0v5qY5+brS/ebf37Ufn5u5FXbgTefBR0 4HHN803No5vrP2g6erUx4vED5+Zz2tof3Ka9P8wre3luUkVuVmFSXmpKVlJxeVFJaWVFRSWpILdg mBxKMiEYwCyXsCyRaq5l+TkitzQloEDkFjiRamlFKk7O5RiFl8YAw3gg83LNQjSAFBqeSuFBmcIz Ui9GufCkQ5DLWcASEtla2owm5B4yIPfp1fsfXv4PfMtHHSFK48LgHYKRTpVep1PZUngI5tmOR6I8 IVMBKlcuZwSuBKKSCNFEKG/y7I4yhHNBEeZo4llxzpIBgE9JkIM5o2JFQkVfIdnO8ChPfzEmMT+r CS9pwg+EjqghhPAgDPo8F3mnEuSXIimnDFb4Jyq2QJNi0DFcm4woUw/UkDPCI5HLlqozooM3ygYJ pCmkmMttzOUgbUdXCSGRqwNzpWmwlasGOX2JDpfP4cOHdQEDPeJ2OKedMw//zcRnuZXjIHf3Sn9f 34jAyJiwOL8wfzvPV6y8vzVK/csu6YRj8N+2nmssXcdZepT6BEfHRyVUJ+a1L6zolJT6tq3Nx67G U33U+j/I4W00xdNosofmM3f1JJ1qqo/mc0/Vxy6q9+1U71qpP7Qx/txNMzvIZEG0elGimtfvZVmq L9M1C5PV06JUM+JUXxWpd3Q12tlPs2+MyR9TjU6vUNcdNLl63uP3a4Xd/3mUuaMuc8+T6n+etD/2 pPvFJzsf9L/wOLv1tvbBOfXln9U3Vxvf269pvWbaeN+i4ZFxY71Ry0Pt40eWdx+5zDg3Of+VyWbe i1OjcnPS88vbdezXpWtVfl5iTEhQYMClS5eWLFnCISifu4xkSXj93RcUxMsOeQbD8m+twAuc5Pxl pILSk9QXgmEqGKZqKOOKwrGEvlSTJmFKn0CUHmJJGNoAQ9qMZoNBWYpIQeUCwBAGQgIv/QmU9Lg1 0P8AYwgYA6Fnex2CoS+lrek/8WJAkL5ZRYFRHoyHQYep6MsDy66yE6OAGT8sKbaMOEQOLCUGljCH 5AkZ4QUtEhJqQBdvys/imbIknv/LVjEkGNFBQk5JGURtIKYKqlEWWyFMhMGnVAJ9xRYrlNERQk3M 8UPeyT7NQV1RFs+QsiQQpY3oHtSQUEKpPbzAWIhV8CmXs1yz8jnHpx2EB6CLCW0hJPtCaB44cMDZ t69j3I8OmX/ZxB+2DDpko1tj7f6JQ1C+R0Cet3+xi2cva88vHUJOWGYcc076285np4nDZK3tG2ZO g1yCQiIT4gpTStOLs7NTIwdbG79tr/nESfOps+kEB5PxdsYf2an436cuqimegFn9saP6AxvVR/aq z73UcyPUy1ONV6SbfJVmsjTVZFGKek6C5os47fws9ZZ+mnOfW9zfZnxjs/r2FtMrv5ucOe7+65Wi N0//nrvtVvTXD3O2NrT/va3bpZY3bp+aWbvt8QNtww3tg+PaW2vUf85QHVhocu5Ho8bTFm1XbR/f Mau7b9LyyOyPpufm3Zhd8s1t89w3vUKLClJLO3fqXtK9Y2JWz4DQ3GB/X38/v5qams2bN2dlZcnr DCNEPskthISUcgOjAIY5NAXD1A6MgSVBIw0AYkky1aeUgmFW8UAVGA240/9imSpgK00FCUaUFkKH QsPTV2hiiH/keMYhaujLlAjpAYTiijbmahRMPSXBAGBgARSBEAVL8DTl0/Y0vH+yHxLBG76k11mS FmcPCIYlbBmRQ+hzYSpv87IRclGTjocUMCCH8KPsyJRVxb/4BLe4wq14ZsQtahA6iqHYQuAHCQRD jiCyRpEoCaNUSCJhF3gyKCkWW3HClEqgTE7FhCk+JWx5agGq+KcG+IcoJ5rIDaHpnVBFgCpIppnk UkXf0AP6AtMH4PBZGEPwgmRMePfj0pB/7ofXQiSo8SwQfvAmToCxvWcfh+hdDnnH7bJPWCWfcIr7 0zLoZ1Ofjabuyyzcl1i7f23mt9kiYo9p1BGrIO7hdxzcSnQeiSG+PuGBAQmRkQmR0WmRSQk+Qdme jqPszd63MnrPSvuuheZ9K814e83Hjrw/ayZ78AqtBs+fOOv/AtPsKPWXyarlGeqlaUaLE7UL4rVz YtRfxGhmx5t8VWy0Y4jxyY9NTsxRH5ujurRc+8uxLjOOf561szn5y4epS+pSd/MN/GTAjSejHjVu bxzTVKdqO6d5/KfFuU3m52eqz8/Xnl5vfON3zeNz5i03VW1XVW3X1Y2PzPY1dlnVNLXfqtN20f1j Ujt0q2xXVNIvMO1VB59ZNi4vGpIWXlhY+Mcff6xevZp0cfYBWg5QskreSCkvL5yJABhiCblUmZFk UhR4cqvgU0qs6CCn0DCSdnTgpesYpXsxoanED9VHkzaDl8LRFUxZRQ2iW5gSIaHiEAV8skqz8fb6 PyBZ/zMfA4EKAScEg0Teb7GRNpVoICDEKiMSWUINhu6UWGl3JAqSxSH+ATN7yzuwGIoO+lhJi+Of KauM8CJBE4JBTcAgW0icnEEQbgkYh9gqhs/uIj5lJEeSesEMCSKhtD5C/EOSaAiGvItQCFskVBFD OWvZSDyzC9vBE6FUCx1KKyCkbBSDXdgXz5QETEqRIMDMWS6lZZURBQgJ5izJqzXtBcFwV/Dux70h f1+C/kNIL7KFtJEe9AbYX79+vfPAhR6Fe30H3nCvuWpTdMYp9pRd4GFbv59sfL4z131t7rrAVLfc wmedhd8ma68P7Tx6hPoF+PuEengneQQN84oZ5547rSD35SSXpP6Olq/bGb9vp/7QSfWxm+pzb9UU b/VkL6NJHkaTdCaTPY15zZ7mq54Vqp6fYLQ42WhRknpBgmpejGpupHpehNHcSM2cKPX8ZPVXeUar yzSrcrSLM9RrOxn327g3df3dlJVt6UvuF65/lPNXc9nx1k7n2gZeq118f/6R+orHpyzObtH+tdTs 5AL1pbUmN38zfXDaqOGK0ZOLmsaLquabRo/vaa41x+2tqypf/NC+3S7XvK1RWZM8IuZbef9s67bQ xeO1mMjEuFj9n07t06fP8ePHq6qqyDnJJz9kifRyCLLKyQiRanIuGKPcUi85kaWUUlkkNACFRk3f RgacoywYRi6tSz/QJNI2glJWqRSuMMcJ+liJDqvooEkDwxAYZSVI2gAehiVpNgD4HyQjossRMQpu 2ZtRUI0cIhTpUQh9pqzyQitTlkRBgTFNLBBCQXEOD4NPeJYwFFfIGdHHSrHFFUKRIxRvEHIeFUII jwRzwgbDcjrgHCvk4hASNXEFzygMTqQ8ZF8wSTYhGEm3lI1asgp6ccXIEoQt6UbOCI83/LO17C57 iTIKOMQJtZe3OFoHhkbhqwzscZ0CRQApPxSlt1ilYNwejMJQPEZMADBqQphwCQPg9PR0MaQz6A/C lidSwNza2jp986WcqVdL17dGTKi163LONmKaW8jY4OjeYfF9QuN7Rsd1jY7pHR42wMx5mZXDZw4O b3j7+Tv4VFsGzrEv2+c/7FT24qurZ735XpbnVA/NJ+6qyX5G82KMlmeYrMgymhulmuSj/thFPd7R aKKbdoqX0RdBqjmRvD+r5ydq58dr58Vo5oYbzQrSzAuymBdq8kWganqwaqqf8ccuxm/ZWI6ysezh bNt76itvnz2Y+1dTxpqmpIVNUasbItc3JG1vrd77eMLF77+re7N+j+3xpep/FpleXat+8LO68bRR 0zV181VV/RH1tUNGD87aNNSr/3pYtvXxp2U/P/Z787pD+XGH8M1WHjN8/N8OjB0UntApNSM9LT2d VJPw7du3f//99+GGP9EhuYVXzlMpEHmTulNB+oROQBN9UioZlt6gT9ARcNIJMHIEM5XGk05ADtEP +AS9lJJN8YNnaTDpVUUNYgp0aRL0BfYEibLsIv5peF5C9TBmAkkXCtLgAQkYA3IKklkSMCg8S4Jk zAWQMOxB0DBEr6AUzyjDKxIU2IJYUUaIRFaRK4QHhBA8j8QUEh4r2QUSNQkGJHM5G9CkfxYIn+gL 5oXgCZIRDwRAHqXp4WGk76kEU5IlCFQSjTe2E4eKBxIKT0LYVHIFL/vKKmSojv5XC1IPwAwgwTBd lZ+fb/ivkRTn5eUBTsqGAkQzcQxDhtv3PwRiATDo5RLGBHP6EiH60nnK07EvD0IrtLW1TVq7vduC LaVLG3SDz1in7g2OrMhIzynMKy+oKMwuy8nJKkyNT48ITDJy+czaZYGj/XJjr/nWqT/6d74Y8sGt zC8fdN1z58S+195PUI1zVk0LVC2NV/9QYvR9qfnqLO3bOs1LtppX7EzHWpu872g2ydt8eoRmYZrJ oizVl6nqRXGaLyON5gYYzfYznh1iOTPUYqKvZqKHZoKDeoKVeoK1Zryb9oMws8Wj7X//583SrXXR H9wJfe2ez4dNUXMacta3lhxoWH7jk2t33G6ttzi7Rn15h7b2pFXDeau2a7bN5zVX96iOrlTd22fS csW+udHo/mWrS//4z/h7Y/uZO5y6HQmKLwyPz0tMr8jNKcnPySnKTcjP05+YnH3t27c/cuQIqBBk ghNGEogEgAmSSSaZpIiATdQgkklKIYEWGZYeIOHSnPBUmVojkX6DxwOaLIkrqo8rWkuWKJmYS8mk FeFZYhcaUjlB2F2pKbujSbP9B8Z4ESxBAgCc8gwI9Tg2IFm+lkUHAjlK4zLCY8IovSvPL0KRo4Yf DAUJkGjyJIwEIA4hFCAYAkMNufhHH4mswjw7FRIwA2PeNIA0ATOVEQ+soiP7kiP2la0lBoikCJFf qYRswbOQOwhNphInfuAJGzWWGPGJkI0kXTBsh1B86jcwbIc3nFMeGgVM0lIFBQX6/5J+ZWVZWRlf udRYTg2qxYENqgW6YJ7POXigDoYBMJ95EDCWP7aZaPg7iZhQeEa58JHAAOMFC5dEx6UGxyaGJWRE JeWlZeQWF5W1r2pfWd0hLbfIOzrPxrOfhfOb1s7LzV2/sw/8wzbliF3lGdN+Z92HnvIbetaj27Gg vGVONt26+3rPq3RaXKyZmmj5ss68j6lJZ3P7GnOLfpYmbztpZkUYby6z+LmfZs9g7a+DLL7vajMv S/VZhOoLXqSjjeb6qafr1LO8VB85aN61NR5nazbRXD3JQT0/xmLOor7vfD3Hf/hV3YiLIW/fT5ne lLTmcc6eloFXH2y/P/bhBe3tMy737jjfq3X+ubn733er6n5zOrnA9Mhi7cU/TRpvGj++Ylz7u9Pt 9ZZnvjD6c6X7p2+1jwwfmpaRnV6Qm1JeUJxdlp9ZnJ6bn234Z4PJJEA9duzYhg0bOCUFKpAcr6Sa PIMZikV9qQLYJocACTgxZQRF6AsOKSidIH2r9IO0ClN4ASoSwTC7YA6vbylD59Bm2DIaOuUphlmS PmRH9uJMAbcs0RtSXEa2ps0gbi+VdLb4QiSwofuRoydCSHCogBk1AkUHnlUBCSMk0WPLKo8nT4hc nDAVQ0Z05LEZkeBf3orREbeM8OIW0vsykJhLzOg8S7ILfng2wAxDzBK24gQrtobIC0QA5IspDiWD ZJOQWBJwos928KIDDyFkiYeFRIhnApDd5UlZwgrCG1tA+MQJ/qkK/QH2BJO0FxcFPYSQyqGAMh1D /eRaBs/0FlYUVeBNtymv1oxM5TdSjLQpHQlhS988efJkwfw5wYFeIWEB9ENMVExkTHp8dnlKz34B xdtc007Yxf9qE/Krjf9v5kG7rEJ2OMX8YpF8zCbxpFX4P0aBS7TOs+3tV9kGfmMUtMD3rd/mfPrG c2GWyXbmEdbWUfau+cbaQU7GHwWYr6o0Ovye6Y115uc2an+fYfTbi9oNHa3mpag/9dZM9FF96qWa 5K392EX7jrX6AyvjDyyM3jPRjLU2e9vB/FNPi4XTPwjP7ePR6VrMW4/jpjSFr6/P2fOw74XaFXUL f6kbeaw2a9ilxgFnr4++e/7ujeA7v2jOzdGeXaVt+N2y/qD6zk+qi+uMzi2xOTFfu/dzzcddfSv8 LauiA/LTCgqzigqzCnKy07NyM9OKCnMN/80NUsRpWFRUdO7cuQ8++IBU60Fs+Itl5BMFjj+ST5nI P6mWi9fwTqb/MkJCSuGpKfWlB6g1BENx8QZhK0UXKNJRcrViy0YosCQYkc5BWek6hLIEYYshREsw ygkChukElmR3iE57CmMcMYIBAY/AgE5FlVEBAHgQbDCVPhYvTMWQEblggzhELraMepwZkGkAwtPX Y4kYHgXZl13QITVMITGB8AwJD7E1TpCwhaRSSO5D2RRbeIlNSORsx6MJEYMUgDDwiUPcwgvk4BGK vj7QZ34vpRA6shcbQbwOyBsBEpTxTAEEgYzUQ0pLKwAzeUkGhGBPgCrHPFbSNwAb0NJbnOVI5Him kwTJ2MqfUgC9oB2HOJHOk40YuY3nz54d5uPnokty9Sj39hxu7fehW96KsPcve466ZNnhH4fw/dYe W23dfzAJ+Nbc7zv7gJ9swvbZB/9s7bpW6zDW2P4lO4eX7Pw+8An9KN1jQHVIcM9o60HhtoM8zIc7 W37qb7Y0z+TgK3bnl2gurtJeXW91co7JlpHqBWlGM72NZrlrZzibfupi9KGr+n0nkwn2JuMt1W9b qF62MB5hZ/malXkfG6cU51DX5HcDu2+LfasxdU599vr65GP3+1yuf/NBy7C65i7n6ssOP2x/tGHC ze/21Pe8f8rm8vfqR8uNb26yPbXc5MRUo/2TVSeWmt38XnVvnf2m501eiPOtiA1NyU4vSi/My85J LUhMzy3Izi/OL8jjxJT3GvlpwujRo9esWUPGqAVJlkySQ1JH6RUMy01IzuFRI/MwmFBZ6T2I6kvP UDhspaOoIySFxgkelIowomDoPv0FTq0hzBGiL84ZRU1WMYeIStqArsMWHRTY+um3sXik7YAQYYEE 3rlBFE2vABWGJRqUJdCFRDoegmEK4QFiKtuzGULDkz4Fs7hCAUbMDUB4+qta1NiUF2OcoAAC5YtX gC3KjPAo4Acr2V3cYo4JyoTHiI4gEB3xr2wKKXKEEDy5g5AzVaKFFCeMzxISxRsMhJWEQQJ5CmJA iE/yDrqAIgQjb2WMNARTiNrAI6RyclKQPekemokDWLoHCVZI8ANu6TzucF6qGeUsANtoogPapcb4 aWlpmTnrWwePGkuvxVb+G2xCdzrHHXSK/c0uepO970d2bqN0zgOcPLvb+3d19uqt8x3o4TXYNPgn 24hfbXy2ObgO8HbPTfR07hZi/UGB69cdTXcONdv/ssXW4ZaraoznlqlWd1P//q7RrRWm19dqj802 2/uO9aZuRovz1F+ka2eG2U32sJrqaPGJndHHjup39N/P5q9amI80U79kYz7C0mJ8ivE7z7ePfvPr uAU3YlY2xm5pzNr1cMDJaytvf7Ts0bqpt3aXH2nI+a2+4s8nk65s3V33Uu0DzYNLxtd+11xaa3Rq ptGhj1RHJpr+tj7p19+7Lv3jnRnTOvXNDYhOTy5ISWsfkVQYG5GbGJ2aFp+dlpCTkZqempGWqv+v bfAlAlzJUmlp6YEDB9q1a0d6QS+3NAwZBnsgjcyDPXkNpkAAmJyDeSTkVn+cP/O36GAg2gAQ0RiM gBM/VBNlCocrGCR0AlCEF8AzClbxxgiPDjy1o3C0Aa5gEBIYVpgTGwosoSNTdtTfxhIHBsQBAEAO jUgXqg3/6jo8eJARTUG4keGfAWAqtkpPQ9LEdD87Qch5VNAFwch2MHiDBCQQDAoYykbwqCFHk0jk 90kssRE+CVWcQDAIIXGCRAIAQoxMketTbnhy1IgHEka/sSEeCCvxpiiIDhLcKmTQfRo/JrILPEL0 pYr4NFj/JyS2ppY0inyY0RnSLpSNIlFLeSjFlilLoJEGonuUH7pQMwyBMRJ6Uf4TMIzyrkgX0mRY 0SgUWGrMyG089Ys9dj7jbaP/Mgnbow1eZaF7y8ZlsIt9nosu2N3fx5MjIjIyIiouOSIpNrTI36vS Mmq7S/IBC68tLi7xUTrvEiebz2K0O/oa//qJ5tCHJn++a/bjEKPvuhutKlevq9Zs7aH9ZaDJju6W 35aZrcs3/bZAuzJbvSDT6MtI8y90xp/aqd6w07zkoH3e2vxFC9PXrU062ztl2sblxr3Rvt20AZN+ Ldz4qM/xpk77myJm1KasvTDi3O2597969/zu/r//lflrQ+nxxzX3Hm99+OHp5nb1DaqWayZ1f2nO b9ac/1p1YavHnqOVU06tHvjLL8ljNgbm9YiPi3o+wmVKgd+niU5FOrcMHkv/k4WY3PTUkqSi4nz9 f9eKU4/DDpRCixYt+vHHHykHKSVv5JxaCDyoF/lEE5IPFnKOGlgCbySW8sFIhyjNQ+2oI3LKijf8 UBEpihzBFJHqYIsCJEct5WZfQSlLCCFc4VyJB4ZRMMwSQvEJg0TF9tJq0j3AGPQyAiTwrPr3P7zG lGZFjT5jihB0ET22bCZgwAMEgyYkS0hYZYqHZ/VhmEISAFYiUYChmDNKMGwKQ5og8YAahkyJ3LC5 nnCIXJCMQ3GOjmSEUSCNW+T4gYSRGGBwIj5JMWmVcxQeuagpMeNfnosdWcIKNbaAMEcBuawyJemg kbagb+ghqkgMLIkHfEKYsAtO2FS5h2HQlxh4BBhKiCveDLmHs7OzuYqBsQJ1GkgAb+hVf2A8edpe R90U8/BNRr6LjJzecrZPcnfw8/XwDgr0Dw0JjgmKiw5jpxC3kEqX8PHu8T87xuw395tt7j3Y38sz 0sM1zSXgRU+zlUUWuweZ/TzKdEM/9fcdtBtLtN/kGK3KNVtVwJLx9zVGm/trDrynOveV7a63TadH W71sYzbK0ravhW1PC4seFqaDjc1GWJq8YKNONnf0tMi0dn/bPrgyvLjH20sXlax8EPzxHe9BV/3e up25pC1nXVvB9sbyvS1lJx/0ud404m7LB/UnPm/8a8bj3Q8f6VpuqmovqP641HHznU9G3Tr++YXv pv708bT2Pp8V2m4a5vL3CqPdE71fDLcO9vYMDkj39+/pG14TldKVL2W+jXNzc8EkJyMpBah5eXnH jh0TMFAgGoOikDrSyKcyn9Acu8BefoNAzlkinxRF8ixWVI0iSrsypfSSf+BK7USZLdgOD3LCsspG aFJQegZeiqXIiQQ5DhmZshE+GZEjRIejAYc0iXSaHsaQtBE29CL4FMBAXLygGgiBCtEhXEaWBGx6 Y8NjMGLLHowQaqLJyFQaWnwi1KPNAHiRsAQvtqyykagxJSSiFGXxoMgVc7ZgyhNKUvDDEk6AMSQK mOBESiV5QZkpyhBLCiM7iiY6KEtV5KQUK9SExArnwrCEZ4hEyxYSJ5FLkLiikNQMb+igjy0K4gEF rGQv1Ki6vG/DiD4hSfziBzmr9AoAlh9oiT49SuswMqXYwHjGrF1O7mMs3T+1cnjJ0arQwcnF3tXW 1pOvMg89mH1CwoPCQoOjdFFvByWusPf61tmpq7t3rnOAj3ewW1R4ULp//AAH2/e8LFfEq1cUmy4v N9teZr61vdFPPdTb+5rtm2555ahnjx0niladr1pyNv2FY26x7/g4O3jaO3jbOfnbOIXaOEXauMTZ OMc6OMc6uwaTTncvR1cfY9c3nMrWJH9yPu7LlsDZjYET68In1SYtaE7d1Fi4t6Hjmdb+1xpG3H78 4p0HQ2+3Pner7bmbT8bcvzHj8d6fmj/98N7xD+/89cP99y/fir97zOr2ZqtdJ6tnXX+j5uuTzkXL rXSTbeK3u+b+apG62d3jufCQbgnJ6Sn6v6iVkJwQHwuMg0M4woIC/X7d8/PWrVt4K9LXzg3s6b9Z AC3Q5XyEQLIcu2RbsA0JIKkC5ZA2oIJ4oEOkdqRdKkIhsEWoENijlBB1lIqjQKXQxFyaE4fS5/iU JkQfnr1oDyKEcCU9hlClXH20O62PJUT3cyELbHihlTsZHtdoQgqi4BkxhMQPTQkZtPS8OIRhVXQU JwjFVlyhRkA8GAyrSFDgeRAKiR8x1Ds1qGHLucNTMOWR5MGwwi2PwBJnEI+DNzyQdFZJB3mRfDFK dtgXRhT0WDEQvBCaogyPHE30IUNc/zkCWEKNOgFUwSo8xcbQ4E9P8FRLzl2m/+VKYpDYUFAgzYiV IQo9sYSEXuGwp11oO0a6TSktfhhRY3dgPHP2Jkf3rqZOIy0duukc492cHJ2drOkRd0dvb+dAvwD/ 0NigiKSQsPDswLA034hk3+A8R58arec4W68yF8eQVCeToZbW7zjYTw03W55hvG+g9szXpnWXzR82 WnzfNGXM5V0pu2sj3rnv1f+CZdYBS7fZJpZDbJy87JxD7J0jHBxjHZ0iXVwiPH2jfEJyPENKrbxe MtW9b+W72LHyWMRr9/JWNpbtbMva2JS04HH0tLrE+W3pW5or/2nrff3JyNtPBt560vPGky7XH3Q4 VVd96EnV0Tudzj3qcqnluat1sxt+edhifOGh75917Qdeb2m/oyXi4wfB7W74db/sN+yaX58b1ok/ WjrO8vFNC4+I1f9l7siY6MjYmMj46Mj48JCYAL8QL08K5HP27Jnp06dSroDAgPBw/Z+NBbp8p4Bk sipnpXzF8NbDV7S8HyGkLiSZ0tN7VI1aowwawSSG+KFAVBA5BEMtIIrybD+whCtMaBhWcSiNLf0v TSVdhxU6fKWzuyiLH2qtotchmh4z2h2YERb2IoEBISCZO1nQwgZsg5xVBZaMLMmlLVaoQTCGDtc/ pwhZFcJEbHGCFWhkVfoYgkEfKwhzpkqjQ4pPRqwwJ3L8IMGWZ0YZcyTETPAKktFnSfJCCkioNLpk 9r9IcqdHmMFEEcoohBySmBVNsCSXoRBFYirn97NQVPzAyBTCnAc0PLf+6XCLUGAvtijIRsipJeWn XaRp4AXGooM5rmCA8fSpKx1scs0c3zK1HW1j1dPGLtDRVefk4eTn4RTh4xEXHJUSkZgcmaqL6+EQ N8kh7VffjpcjBj/wGnBLl7zVwfX5BBf7QRbGY22NP/Y2Wl6tOfaJ/Y2N2ls/GdX9ab7vZo+Jh1cl LrrnNfyWeeYeM90qK+dPzGzftLR9xdzuDVP7N02cxpu4TjfTzTfzXmMVvt0hYZ997j/OZae8a675 jXmUOLM15+sn6csbQiZdD3n3btCHD2JnNadve1x1tK3XtSdDLrfVXGgrPdVS9OuTvK0thRtac35p yzvYXHi6YcSt+s/q/9nX2mP83f1djz5K3NEUu7Ax6J27EZ+di373hkuPi5Zx6209X/N3Tc/080vz dI1zdQzzD4wI54qMi4lKiI5MCAuODkYQFtOzZ+/NmzenpaX4+Hr4B/iQTL5WwC2FA4fAhvdwUA2M EXJucsdyITNSUApEkqkFvKARBaBOOSi6QJeisAqjFF2sICT/dRVTL7AgSITXN5aB0EQHt8SDNzpW 8QapaHHenBkFY7gQRAEDpsKAB2PD321ADR4JLQKJPhK2hOHGRu3/DskETWsyFWIJQwh9wSEjftAk aB5AnlNIzGWEWIX0Tv89INhRCLeKGnJ8EhXEUYVzJAIP8QDR8eSXdEvGBc+SGohIZAuxwif6KDxL kk0IfUY8SEU5s5Vjm26AKIN8/6DG1uJZfOJE2Z0l2RGSCFllSUjUhOEgZy8OCJyzC3vBMAXeLGFF /Ph/8uTJ9Mlf2Zunmjl/ZGL7mpVdT3vXIM8AP/dAXw/fTJ+gjj4JrwfnvR9W+plfh38Chl72eu22 99jHEeNb/Mc9DOhwwsz3PU9X/0425pMTXFdmm37b22THy5rDYzWHx2turnX+52rutF1zI1+/Ypn7 p0nwLiv3n2xcVtrpVlp5rjT3/NbUe7Np4B6LqIPWiX87FZxyKT/r2u6sU7eL7v1uBr3wMHr67dgv HkZ81uD3ar3r0Du+I+8HvXcvfs7j1K31RQfaKo+0VR9uKtrbkvZjS+rXTSmrHmeta0r7pbXoj6Ze F+tbosYoAAD/9ElEQVSff9T2Qu2TEfefdD3fVHSwLmVdS/SMloiP6oJfOmGTvdrKd6qvY0KeY8AI G5se1mYl9jaBXHpBATExUUlJcckpiYY/+ZqaEJ8cG5OUm1P426/7BgwY6OXNN6f+z8wCFfJJvWAS DP+GpvzogYKCZO5kiCVKQIaphUCRVXTAsNzhrIJMlvBDRVCjuHLCUhSKy0gzSO2oF6t4o0VpVPqW TkZZsIAtOmyNf9GUlhATGu/pv2TNyMUl6BJkwrCToAJCAoYh1OBZkg1kSyQwQIWrD8zgAVfiDYKR oNGHpH0ZWRJzCBjjWQ4hURZCXzaCmLKEN2xFAiGUjcDwf+3IKP7xrJxNyhKERPZii2ehIgAW/+yF Js7xQHg8KRLSJ5rUSchwDuhfn8AVZZOigiuBLnJZpZwQ+lSIrQ3BPv2jb3jDLYxsyiqjFElIoC5H u7y84RkeCZ4hGPGPkO0ExjjhNp40dZWlXZFt/BaH+F0OEVsdgqe5RExyjp3skrbcu+In3aDzPi/f 5W6MfeWu/3P3XXs99O18xafrJcd2R+1j1lu5vR7qkjClymnzQLtvqjTrKjXrqlRb+hjtHqs9PMuh 5+QdMQO2mWf8bBm2xdjnO+uAneZBP1qF/2IZsc8q+pBN4j826Sfs8845Fl1wqrjo3O6Cc8fzLj3P ew+5HvH6/YiPb/q9eU034q7n4IcBI+six96Jm3ondUlt8sbW1K1P0n5qy9jRkLa1MWljU9y3TSnf Nxbsaqk61tTrctvzd54839Q88nHT6DtPht1rqj58J+Tlc959Tlvl7nENeMvJs4ObR0R/R6vn7SzG Wmk6m1jn2rr48bEaE5uckpyZnZJXkJ6n/w/OJsZERwUGBHl6+E2YMHHLD9vj4mIMRdP/QJEMw1BE 4MoIiqgpEMWMm5mvGHTkJIVBU7mH5YdhLFECaoQtQIWnuBRdqSxFp0CyCyWj+qwipGMFX7SBdCZL 6OCWqxhNaQl98/37tUw7Pf3LxhBIplPZgK7FF40LL4QqJK0MVgEGzcc2sjG87E2Xy+u3/HIIP0Qj GEBHImNjaVMMGRGKWwOW9WCGRyK2EGryPIo+S+KNKUsQvMQgGz1LSIRYhZCgTAyMYqUQbnHIEg9F miRBSIRQxpxnl/cRlqgBtZF6KyNE5aSoFB4hROopKvoQVRehvP2yC87xJiiFBMmSJSHiETViYGSK mmzNXuyCf6YUFdtnzZWMAePPZ3xt590xZNTfMW/fCXztjt+wqz6Dr/n0ux/03NXwl66FvHk35I1H AS89sK05ZVF8yjjhqEvAJhuf5VrdDGuXGifrvAT7pNFh3qP9rPo5q0Y7qz4JUP9YYzW52qVrnJWz 5wQLp89MneeaeC0y9vvaJOJnq5i9dkl/Wmecs80951h80bH8vGPFecfK82DYqcM5164XvAZf8R1x LeDla8FjHga8+iDo5bqwNx/Fja9LmnE3aeGD5GX1cSufxK15krDhScq2ppStLalbWzN/qy85Wtvp 6r0RDx/PbNpztLH6+P2i43cLT1wo3nzns7d+XmCRusc2dL6L1zgHXZmza5GXe/FIG5t+xpZdjZyL 7FySXFxDIv2T9P8USElWdmFufk5KWnx4ZICv4bd+Onfv9LSsgwcPfbNuTWCQ/tvHcCrqiTKRZOpF nkFRouHfCeFWBJmknRJQa0E4GAZpEFPKgS06cpTjkOoIWPRtZ+hAWgK3GOIffWqKkCaku4AA5aOO jCzhQe5hdpRmMHTK0x+gwrCj/ttY9e+/HECP0qxsI+WnudlYGkI6CYkBDnrAsCVy/EIog0B58RZv uBVzCE2xEhMcYgKDlYwCMwVsPAm8HlvP3J+QMIQBI/oiwSEEI7ZYiTIKTIXEIXJ25Fmk1+HlScUn OkKK5rMKik+IjZhSCQpJtQROEBnn8Ja3L5aoAW1CCSXvEBLkFA9NqijXMpFAhkTqf+EhB7m0kWCV +snRSxgQUfG8SJCzKQo0ClZgGA8sSdhC8LxUT5u+ycGpp2v30+5D79mNuOs28pLH8As+w64HDb8b MuKh34iHnv2vO3Q+41h42jL9pHHcMVfPbRZ2n1o597Z18bFxdrB1tvCy8vS18nJ3MA+1tiz285g2 LD/YNdHarrOzR6StY4K9Q56Z62q7sIMWcZdtCi44Vp5z7XTMvcspXc05t66X3Lpcdu10xbnDZdeu Vz363PQZcSfw1QcR7zXEvN8Y/s6j0HfuBX10K3zy/ai5jyIX1EctbIxd0pqwqjVjU1vWjpbcX1qK 97X1Ptu64NGiSy2Bt+pD7t/0fHLC4toOo6Pfqy4cNv699tVXN73tm/KXm9+QkOAkW48uNs5dnBx7 eXk6eLhYBrg5eCeucY5Y6BHcKzy8a2xUx9TkyqSkrKDgEG8/nY+fJ+80YWG8RUdkZmYe+mMf7zGU ifYgveSfxJJkSiw3LXCivkyl3FJHZZUPZuour0ssoclIBaUHpEUZqRFbUH15e5cDHWKJRgXDlEyO Y4Q45xWdjmI7phSUJbxJAzNSfaLS/8KJa5A3YflxNDzNKuWX9jV019PmYEmgJY2OUDTZAKcgWfwA Y/lIZhW5PIAAQJzjEDmG8CzJKkswSMS/bPHsjozPThWHqOFKIhSHIhRGeFFmVXSkTpI7JAQDT4Jg 0EdTdpcldCAJDFK2hkEIfqg0laMeQlSI5AqMcSvZww/+UUaT2kj50URfsie7yI6ixirFozPoBrag G8QbweOKqcAYEiSzKk+qpAhvKAPj2XNmeXi6OjlnmFt2NLX+2NzvB5fM464dr3n0ueE98LZ3nwe6 Lld0HS+49qz16XU7oMcl2/hfzHXv2TrmODkGOTj62br6uTiHOjolWui6W0R/bxn/p5tTfzeHKJ2T tamdh7VdibXli1qvbyyT9li0O+5Zc8uv732vfrc8+97Ev1fPm+49rrl2v+LW85Jb70teg6+FvHo/ fOyjwFdvhw687tPjiluX6+59rwWM4o3gVvj7DclftCaubUn5qSHz96Zuf1x58cSlT66evlFnd7fO tK5e23JDfW+v+vwXmr+X257/K3v9nemjfj/t/vpvXgEDojwzktx8PENc+VR18Yiwch1iHzLNO/8v p5RlWpdPrAPWR2XPCU99NTwxMzQ8MDRYlxSRmBqfxudxWKx/UJh3SKjvsb+PrF61iuRLEUksRZQk UwJGSkY5gJ/gWYRMuaUh8CYm2KIJSV2oFPWCpHD4R869jRM0OSzoE5YoHNcDHUVnUmWqySq74J9u QUhx6RDxA+EHBWJgI/2f4oI4BuR9mAsZd5QfISNmdBWEGby0sjQKU3HHlhA6SIgDJIsf5fUYKxjD pfj0p99IcC67CCoYIZZkX1mS7Z4lURaeVXREDf1n4yEYWWWUsEUTQlMUSIcgGRPhyQskoBITbJlS BnINg1ACUAKGkdRLimR3ZSoZRyI8HuQ2piqcr8opi3PZUR6QUZ6FkNCXA0KikngIUq5rluQEYYp/ VuUZIXjZkbG1tXXGjOl2tjb2JtV2ljUWDj3M3N+xCV9kl/Cjc85BXdkx1x5n3Udc9X/nYcise2lf tiRMexA24KZNwnI71+c83SJdXAuMncabhG5ySNrtHPONY+B7Fo7d3PT1sbJ1sDR3CjG2LLa2f9U8 cqeu4oRX/4vB/e8E9LvtOeiG58DrHv2ue/S64dH9unvXq+6dr+i6XPXodt2r53Vd98sOHU+7ZJ+y TzvhkHvBquNF5yG3Aj+8H//l7dwtj4r/ejjqzOFPL23afWHUmaPJDw+oW06o265rW+5r60+ZXDxg e/bvyG9vT5p0a0uni49zvm7yGvJr/wSPN6Jc3g20KY8v8nHqb+cw281ntpv3RHunFxy9QkNjq4qK 1+SWTw2M7QteQ8P946ODUqNTE6KSoyMSA0ODQiMiQ0Jjygo67NqxKzU1FaxCAkjSC+qEABXYkx9T U0QgxCWcYiC5iqUWlEaQLBijXrQQcspBWVml9PjBg+gjpO6gg5xSLwotrSJnBE7wwBI6zzYARIRE heTpn6mmuWlHeSvmFmUqjQXDHuhBSJiKOwiGBpXul73RRCJIxhUwhqfR0ZQGZSokIMQbo8iRCDZk CYIRQz1oDKTf9V9CLkEKSCB4wlDQCMNUlgheIsShPJEIUSMXpBhlpozwkDwsKRP/qJEv6kHSmbI1 j6YcSfgkWvEsVpDED8FjgkPx/2yBaQWOZL64KCdyJUJ5OghezFliZJWwCVi58BmVW5oldJSRmEXO FBhP/WKahZO1s423s62Xzt3HwaeDU/AYx+jt7gV7A7qfDBxTF7ngUfr2+rL9rcW/t2buaUn68LRz 6XL3gFdDQ6M9PePd3IbZefSydynxd9Il2DkkWlu5O1tbOybaePex9hxv6jrRJni5U9kpn343OQ58 Bt/yHnjTo/9VXe+rrjWXXDtdcml3ybniomPxBefiC05F5+0Lztrmn7bKPWGRc96m6KJjx8teL1xJ nNWS+ENr+b6G587cWHh71uk7GXVn1Te3mJ5Zr7q506ThlEXTNdOHd1UNN0yO3s2fVPvD0It3e59t 63a+dciRo+8cWH3mW6M/p1itH2wZ02mWW8hrnk6j/L2iPb0DdME+PiHuZenBbyR7xUYG+UaHB+qv 4oi4iKS48CQu09Awv7Do0Jj4+LiEtOzsjN27f/n222/5AJbGoO5CQBTgIQeulIzyAWnKB+bT09O5 ihFiIjWiQJQYBMoZDeEKOauUksJhSPVpJwqEkIoDASk3U0ggirl4oJ3QYaSadBGrED5ZYoq+HsaK Bq3Di7G8V7OGhBHX7I2Z9ATNyiodLIcHweFOWWWKPl1uavglM2rEp7S7GCoSNoVgCACCgVCDmD6r r7/HDcRUIVbZi30JgIdha4ipgFOuKZYIXnoaQoEnYlOeQlImq6LAqCAZhiXRRxOGKcSU2CQSAsAV ElbREZ9ChifTE0JGFHBIPJSQAhMblWYqQcITMLujhj4PLob4QSIPCKFGacWDFJip2CrJxwmllY0A OTxLwPiLGTPw6+7k5+ySaKPrbBy91LPzMb9XaiM/aYib0Ry/uDl1Y23x/rrOp1tfPPf3x+fWd+k6 LCK2V2DiOJ/cqWEZL3YpzBqV7flcmPVLAfYfp5t/PTq8y6TJaR9viJ58IWrAFa8Ox727nHfvc5W7 17PPNec+N5x73tB1vura7pJT2XmHwrN2+Wdtc85YZZ60yTppk3PKpuC0Y9l5Xfurrj1vBr1yL3Fm bfaGu6W76tvvb3nj/JHlj1Y23tPUX9A8/Ed9/ZDxnb80TWe1tdctH1w1rr2h2nXvtUV3Vw+4Xt/7 UnPPC239L7ZsvTv61JnE80ut1r1o+XaeWUhUTHhIVKRPuItfhltwjb3/q1yzkXFFuoix3r7d3d3z fHzDggJDwoJCQgMjI8IjYuOi0nOSYhOjI2MiAoK9C4vzDh06VFxcTPZAprwnMyb8+zdAgR+QBqLy i6gMw3+gB01SLaWnUkqZcEJ1BDUQrYIaRwAHN6WnnZRWVwgPmFBBqTL6WMkSfqRtqLL0udSd8elf jYDYBhE29JC4pi0g2Z7g8Egvso2YGKCkb2Ws2BjCnfQ0I0v0On5gBLfwkGErva3CC4kEz/reN5AI ccJxwOEiBI9EHELoEB77KqiDiIdR+l76mCmr6AiPCf7ZTjzwRJKLZzUheCFWIcmmnFAQwcgDokC1 KC2VY1O8SfwQvJDkEJ8CMEheySgVJUeoELWRvcRQAhAiPFbJMw+FldwGNBY9BI9DA7T1JB0gbYQy 38YL588K8XdxDuhpF/2+Y8lutxdORUy5n/T147xtbYU723J3tqX92Ji8rTFrY1vFhvP9tx7Ie29L wrsHgj+6E/LZw5SpVzt+caDvjB+qxqzp+MKajm8tG7F8e6+/H3c915p5qClh+oOgVy75977g3fms Z7trHhUN1l0uWrc/51J4ySnvvF32GbvM0zaZp20zz1jnnLItPOVYcc6t80Xv3jeChtwPeuN2wpSG lGWtMavuJn//oP2fTcMvXXvlyvHxl79Zc+/t32pHrr2z4tiDDi0P1fceqi8/ivj7/oAP7t944W7D wPstfa89eeXS0V+udzy6xW//BONvSxxf9TTq76QtcQ6Id/P39Q4y9/rULXOHQ9VVt9wfvTN+dPXZ 6mL3nKtdIYehX4Crr58dGE5OSs3K1P9TDYFBod7eQf4BvMFGrVy58scffwSl8kNpRnhenuULiKoJ qkEvMGYVSJNkikXh5BiVAxeiWLQBbUbnoEADSOmpCzxdIa0ogIKhypjIKY8O/YBPVlFjSdzSY4Iy GlVaAon+3+LCXnoabQGDeGfEAEdIGImPPVBQ9sZEWhk1cSctKCMKCol/Rnhs2RRiqpCAE4ZViVKi Qm7277/FJ7+1Bj/y1c2qjMTDjkIkSwwZcUJUEDEjZ2t5IuQyRY1N5VCQPKDAEjqihqH4FBITAiAS osJQdiHvwBg4gSuIRJFfXKGPFR6oGa7wKVMFkFSFzqCuEKijxhQPklta/OAfQ8m5MuINNfqJKyLN 8BdlIVqKGOgzQwvpL2o8sJH+j39MX+niXORRvC3j/TvJy5uiNz1K3d2atb81//CTgj+fFO5tSVnb Ejrjsfdrd4JHP4h7uTXy0/rwGfU+c+4FTG3y+qgu6MPmiI9rA9657ffmg8Dx92OnPs54py586BmP rofMq2vNKq5alJ90q/xDV33GpfKue8Vx15JjDjln7bIB8Em7rNN2uWd4kXYoPetQeda1yyWvftd8 Bt30H3478NUrQWOuBIy9HPTJ9eRF9UnLbqdOryta2FSy63qX43f6Xr774vWmH+vH1D9W19aq7jXa XmryvdIYu7V5TJ8Hj2feXLnz5jtXdtif/MJk/+vaVeV2X0SavOeoyXcwTfB09gv2d2z3d+CAWx7d z/pWHDX3n2Nr283J2UvnYePlbe/prQuLjExLz0jPSA6P9Av0D/TxDgwLSYqNj4tPiCsvLz9y5AjX rAJgOSjlEoZHQtpFTuHk7KZSAhASLniDoVLS57QKJXv2+MYKCcUVHUYkUnecwDOyKnihZ5Bjjk8k 9AMdJRtJnzz9G07Qs5CQnoP0zfvvq50SKHJcQ3gkPvkGRg0rSJYUW7xhDiMYUHYRcwXMOJHLFl76 nihxggJLYFj+TCUwBj+osSOarArhTbaDYcouKOBfMKOgSFYhZWvRFG9ERaiiDIM+JG7xw4gOmpws hCTnDn7QpzbUVf4ULtWlTiQXD2wHoaNkFSG87MsoSwh5WHIrVZHDmDwTOXJGwkANZdHHJxI06So+ 1SB52SMMOQU4Gmg7VgXS+r8aMXe2k7+XeeQaXekx3153Anqd9ut1OmjIg4h3HoW+d9f3pRue3S+4 VZ5273084Pkb8R81RIy779P7jGfuPw4JJ10Krtp2vuE+7GT27Dvd95wfcfl+v1P3kxfXuQ67bF11 Sld6VNf+olPnW86db3h0uenf6aZzx2v2VRedS845FJ12KDztVHzeufSCa/kl56qLjtXnXDpfdOt1 Sdf3iseAK74DHwWMqg0eVxs6sTHow8cBLzUGvHo34oP7MQtr439oTv29rf+lls2P3m2os7rZ7Hqk sey7hxNGn7/Q4Y9bBX+3zbw5fX/j0MaLmvq9dicWGu0ZbrKu2OZjnUlEZKBfVHVBzTJd93NuHc/Y 5f/p5NrLzjHRKsBG5+3h7enDxRsVnZKcWpCWkReXGBcc6h0dEZ6alJKSmJGcEpOQqP+TmAcOHOBC 5pSEyC01VQCMBJ4MQ6Sa6lNZikXJIIqIkELAIFeKBSwpBCac8tQLBaZYSTeyihUFhaHcjMJjji1b CO6keehDeMw5VmQjNFX0Ii0FKW3NxhhIzxl6+Ok3JNrYY0ZvIZQ9UJbmxlwkLCGEDKZ6EnPxhjKE snQkBI85BDYgGJYwYS8eAAYFMAN0Bb0QU8E80YpDYdCUfcWtCJGQUHZX0iohMbKRwVoPJ9FnFU22 FiDxpIJqbEUZNdFUnIs+CaXGnN80gbxo4YEl2YhRYpAzBV6EIiGxQJdCym1MhZgySkMgREFcsZ0S Bh6wpd4c7VQUokvYVJDPKiThNTU1zZk938vDz959mI3LaDvnsc52L9s7fWQR85tfn6sp7zZmzrgX Nas+cHZTwsS26An1Hq+ed8w+bRL8van3bHufn5zC91slHtR1Xv3pxlW3dhuv2NJ5zIp3k4Zc8Ki5 7N73scegi0EjroUMv+L/3CXvAbfdezW49Ljq2vWirsNlt3YX3dtf1rW/pmt31a36kmv7i66dLulq rrr3vqKH8cCrXiPu+416EDDqbsDQ636Dr/oNvhHw/P3wNxtipjcmr64v+qWl84WW9+7u/apu7oBH te3OPSr8rS1rS1vGlsbqPx9PvrtiR9PYlnvmzSctLmzUHhhvt7zSaGGWyVuF5bGhY1xzjjvlrbfx f93dJtPdxctV5+ro6+jjr/9LCMBS/iSWXLa8G8s/nwRKgagciyh8++23paWlKMjFC2HIsSgowA8F opQQjLxJUSxQihN4OYupBQTDlJbQ//lPw0HPXlhRGmokFWQUbzhnij5NQsWZgjjk0r2MTFHg1IZg pFFVQAISeEh30iIY4AJiG3hGeJoDAwmOKf1El7CqgEGmEIyQ8CjggQggDJGwhZjAsCr7KpFIACiz IwTPqoQnVpAh3qc/+hK56EA4xESCl91lStbwKU9kiOXp2zJTkYgJI5uSLDLLw8ppRx6RK08qT4QE K0CODpCjtJQZOFFIuRtJFwr/FYMcChC7CIDRpK6G93H9D65xImCWkVLhGaI5CInk4wFXOMQtznGF xJCqp4QEBXk0llpaWubOm0flgl3LAzzzfMIi/EMDPaI7mBeddnzjYvr6luJ9zfl7WtO3NyV/1Rg/ +WHEGze8+ty2K/nDInGDm9fz9s7dLVyr/WxCe2YnfzbclgvM2qPIPOR7p9IjPv3v+I686Tvins/Q hx6Db7n3u+Pa66F7j3NuPU679rvkPfim75A7Xv1uefS66dlD/z+vHje9e9327HPLs89N7/63fPvf 8x1w17v/TY8Bl32GXfMffTvkvXtRk+sSlj7O2NxctK+t8mRbtxNPuv/ZVrDvSdZPLTlbmrN2tBTu beh+rn7sjaOrH694eMP05hbrfZ9odn1iuXdH4Xcnh+QueuDU9SfT8MXuroGubq7OXjY6Jzedk4e3 V0BwkP73fKAUZIJhsJqZmQmekVA1qsAqWAW6SF588UUuZJCMJtijNOSfNpBaUxfBAsWiZELiFluU eRtiCZ8oYwiG2Y7zAgW2oJqCTBpAKavgk0iQSBHxL0tUE0ICL97oMfyzigdKrP+LipC8JYIEICTQ oj/03f0vDhlxxN7S07QjEmloSKwg0YREyCgehJfWl/ZiKpAQQoHdIXhGVgmaXSAYPCir4hMnIiRy bma5nHkEYIwEOTriwZCBp/iBRIK5EGpC8CzxaFIe0AWRWYENrsSK3SUMTBCyhL4ok1NqJkimTpQE QkhJsJWcQDBCeGNJ2gIT+oACQzQT5gjxSSSCZNoCOSNyhFICiZ9RHlAhVgkM5wRPvZqbm+fOmeep 87VznODk8q6PT3/XwOecYz/yrDkbNOd+4R9t3c49qdj7JGbZvaD37vg8d8O9/VXX9CP2YV86eQ7y DIjU+fq4+3iGenkEebh5+Lo7+LS3DxzjmvGnb6eLgQPvBDx306PPNV2v2259rrj1veox4HbgsEtB z1/1e/Ve4CsP/F+85zPsjvfgW179b3n0uaHrdd29xzW3Hlfce1316n/Df8DNwCF3Akbc83vlTuj7 jyKn1ccuqUtZ15TzU0vRvidFvz/J39eW+0tb9o9tKbsep+9uzPqtKffX1vy9rWV/t755bt+mugUP L5pe36u6/LvrqvPj373yV/nBR/kf33RIfs1Jl+jpGOzuRJYsdC6evt5BASFhhu8MPQEzLkYAnJ6e DuoEb+RW8g/SuKI7dOjAq/WoUaPAMMCmQFILiBJQVooifgT2qOFNfCIE0qwKjKkscrnzEWJIgWge RkpM/1AmHBKAvLEjoXZsRxvQHhRUOhl9hNIMxEMkAkaqr3+pVpAMLzihyegPRngAJjCDx5f0B0T3 IIekrVEQ0reqAaLImUq/ikTUxDlCGKaoiQdZhYRHQfbiGcSckVWspGsFV7gCvXwzy4+dlAdBGUMJ VRIhU+lskYi5BMOIQ3ZklZxKtcgy+rIXCpIQCU+JRGAvxSDpGJJ96keiIWkRTlDcsqN44Hkl1fjE uVQRHTSpolzmGEq74ByCV3ziX8rP4xgeS09EAsmDMIpEpnwbT5m+0EEXZxay3jx4h5n3VhP3LVbB u9zL/x70zc45J79d9vngkr7zrbI2WEQstw7Y7ODxq7nnRiuXOa6Ob1p61Vi4lHg65YQ4Bvs7Rdm4 99e6TLYL3eaSd9613Tm37ue9+l7x7HvVe+At35cuB75xI2Tc/Zj3GuLea4oc2xDwwj2PIdc8BlzV 9bvs1vuiW5+Lrn0uuve7pBt8yXv41YAXbwaNuRn+/v3oifVRXzxOWNaStKElY2dL3r62okNPig48 ydndlra1LWl7U8Kux2l7G7J+b8nY25axpzHnt+aSP550PVb7yaPjfzzu+eW1z949sary97rybU2x M274lk6z0OXpS2vv5c595uHjFegXFBYaGRQdEvT0X1MQ+IFV3m9JOKkGGPr71PBezSrIZJw9e/b+ /fuBpVx9lADCA8nHCUCVHyuCYXguW/lnw3NycpBzHKBDpSglGyHBJ3thTuHAHkTdhXDI1iigTMVZ ki3YDp6eFCBIZ+IBkpZDIu2t/0m1gmTlQpZWkMal2wxA0yONqbQIfhnpSEwUQ9HBXExwKxKxYmRJ JBjinD77L//IkTBCEgYbESWMSESHrSULPAMKrCInDMAMcTODZCT4V3ArAeNK0iHPjwRbSB5KHlmc kyMhySNCiR+CQY0whGEJV6hBwgBmykAJgRyFEVgyBeFkn3gIDHMiVByyNbYYUiEFyRRSaiauqDRt x6lPx9A3SCgqTySBKdkWh2yhPNfo0aMnT11p51imDVhh7rfWymG+kfV75vbjHR3nRn/0fe+fD8V4 dnBx+cjabYXWf6lp0Fpjv42Ojgts7WeY2000dh5s693F3ita5+XpqovU2r9g7PCRldd8y7jdbtXn vPrd1w2/5j/2dsQn92Lm1ccvaIye1Rw5sTH4rYfBI+/7DLqu63tJ1+eS54Ar+n+gZ8SNgBduhr5+ L+K9+9HjH8VNrI+cdT9ucX3y6pbU71qyf3qS99uTgoNP8g48yd7bmrajKWVrU/qWNm7mwl0tpXue FO95kv/Lk+LfWkoONpefbOl4vqX/1YYRJ49Vb76dMPtm2Ee3g/ucsApeY+4dZezhbuplEegZEuIf EhjiH+bnEejn6cVLjK/+KiO3AIZMkmG51iBQCpFwiCmpBpzV1dVHjhzJzs4WtAuG8QCPBw4C5KIJ UHNzc5/9bwagRrlxJW/a0gCYUzKqLO1H7egW5OKEwGgbmo0mEWVpPwghI4ZyrMNLt0D6Y8DDQw9j WkqQLK+jIpEmYGRqQJme6BJahM6ABIQI5Z0WWwXMEJqMSEQuDiFpXwi3+JduU7aQrRVl1ODRgVgi SNmCJZ5EDiT9UxpeUSQYATPxoIwtclYldzDsKJuSF5IIgyvUZCN4JMgV0m/87xs4/tGB4HGLB1Ip xYCnMGwh8SARBfaVckI0ATwjYaNM6lEWE3iJhxEeK9QwkbDFCe0lb310DDCmM2gRbAlPHpzM8Mjw EjDecEV4jOXl5XNmzvOw9zaz7WtqM8zcapTG/lWtx0fmYYvtqo6Fvtzs/8ZN95G3rLpf8Cw84pD+ u0Xs7uK0zpWFHbOyc9OTsmLD4iP8I1y9Xdx94pwtJti6bncMPe1QdNK773W/F26HvvcwfmpLwuyW hC/bouc0h06qDXzzgfcLN3yG6//nP/JW4At3Q19+GPl6Xfz7zTEfNMR81BjxSW3EZ7UxU+pjljYn rG5N29CataU156e27F1t6T+2pW5rS+IS3tqcysfwnrbMA0/SDrcVHbhftKe26pcnBYfbSo+01pxr Kb/TVHSqvnhuc8grjx26XrRN+MVa96qVdb6znY+7oy7Q28vN39XH1y3MS+fvb+Hh6+TkmewfqP8b /+QQ2EhdpCiCGaaM5Jmp3K4AdefOnVzIpJoqoACAga4Q5QD5YA81LlsuYeV6R1muU7aDYLBFIiMV MbSV/ne07I4C8eCKxqBe9IbEo0CUjhK5tA08fcIq3hTSv1SDEMovkBOAMSKhG9iM5lZgpmBD39f/ ghwr3mYhQSw64lOWBOSgS3xiAil4kI5HzipWbIEVCghZQoEpQlaF0GELGJZ4HkGCIEfiwRUmKKAG weOK5xfA8Pw8EZoSCQxEJGwhbuFlSRCFZ8zFregzQjiR3akKrUDZqAE8DHthKxuJCR5EWQAsq0gI iSpKN1AJKRtLPAuEAlN5QAwZIfaipSg8VlRaccgWbMconoWYiquKioqZM2e5uHlYOc+0clpq67LS NPKgY8VF3evX4ydfz/niRuG7lzNGn0oe+mfZwCXPjZ76+iuvPTdyWK8BA9p1qUnILQ6Lzw4LzXH1 nWkftsWy4oxLr3Negy56DL/uNeq23+gH4WOvRb93K27CncjxjUHj7geOvRXx2s2w1276vXE7cMzd 0LceRr7zOHJcfejYhwGv3/d7447f2Dt+798J/bQ2dnpT9IKWuC+bE75qSl5Rl/DVg+gl96KWP4pZ 2xi/pSVzd1vu/icFB1oK9zXm7a6P3tuWub+p+8nml69fHXrlRpcrT6pPNMSvuxI0tt6t5pJxxFpH x0x75yAHVxcfDzvDL15D/N08vFw93Nz9nTxCvHxD48MDY2P48owMCuYk5bR19/Tw9Pby8ffzDw4M DgoMDvAPDArUl0NgKWclqeZCXrlypdzA8r4N6kAaJUMIdLl+0ZQ6IqdG0hVMpUyEQ2PIEjWVLqK1 WEKHHkCOjpQPWySMlJvioiYtQUEZ0UHC1rQBDtGE4Zh4+m9xSevDS+sbUKZvaGl6dmWKAsSqdCer EFPMgatgWKAOwWDC+CySkSPEVnzinBAhGFzhXBCLDhKJG0b8iFv8yG+PkfBI6PBUiqa4lcCwUkgS JJrwSgAsiSabErw8BbvwUCiIfzFBByHKIofYkZJQHlIpCaUqUkLJvoSk7AIvMWAFKQz1k8pRDEam Ui1G9HGFRDAMjz6MHPbUUo4PFCDxxqqiD8GzES+Hc2cvDPCOcA7+wC1ymnfc3JC872I7/Bze+6e8 PtOGvTHrozcmvv/eh+M+fOeDdz8Y88brL7w4vNeg4cUdn4/LHeMYvsI5+SddxTHP/reDX60P+eBW 8HsPQ96pjRj7MPzl+6Gj7oa/ciPizYdh7zwOfq8h6J27gW+dC335QfArD/zG3A59+0HU+/WxHzZE vVsXMuZe0OsPQt58FDauLuz9R+EfPgqf8CBkwp2wjx6GvdsU+UFt9IRH8dPq45Y3pGxuTDtYl3e4 tejwk8oDzfn7WjL2PSk/XF9z9nH/a7XTr//4ytFf8g40Zf3YED3/ps+A264pGy1d3vLis9HDJ8iL bDg6e7pae3r5uHj4uXkF+wTwlRIeExUfyTtzlJdPiLsHXyI6FycXb0+PIP+AEF6T/YIN/w5XcHRU LK/A8r4DXEEpOGzfvv2ePXvKysq4aUE4GKbK1BqEg16UuZCpBRL0WcWEOkpBBbeUCbDBUwvpTxiE Uj5GkdNaMFQWTeRSUNqPTpCWgJDQbGwkRwYMJwvOVQIwwSetrIBNGpeRDWhBXMhU+h4hJDogCkMI Q/GDjsghJMiBB57FOUsSE26Jj0CJXsGVmMAr0bMkm7JEtFrDv3dvbPiPWggw5CBQ4pEYmMoW2EIK /ISYCokVJjjnEQTJ8AhRw7OEgaY8EZp4k8ghFIAKlaCQZB8yVOfpO7yYoyz6TOVhKQY6lEHuYaZA VFAHCVxRlgglDP1xYnibgnAlQtTQxxBvcmPL+CyhA4xnzV7g7RPm5J/vEVwQHl2UkZFaVpTbsax9 +w4V7bp2Tyufn99+XnH72eUdFha1n5fTflZ85zlhlT945V/27HTZp9d13yG3fEfd8nnhjm7kfa+R 4Pl+1Lv3orlU374aNPZe0NjaoDENwa8/DBx922/kFb/nbvg+d9N/5P2Qlx+Ej6kNfetByFv3Asfe Dnn7QeCY+0FjHoW/URf66sOQ0fcCXr4e8vrdyLF10Z/VJ81vSl2n/wzu/FdbrzNNvS609b7c1uty bc2Zht7nnwy8WTu8oaXDtfo+pxr6nGkpP1Jf8Gtt/vdN3iNu2UUtcXAfExwVGRIR6R8YyqnrrHN1 8NQFe3vGR0TER8VEJmSFxeYHBpV4euY6OiY7OEa7uoV4eAb4+Hn6+uu8fF29fd39g7wjosPik+IS k5/+qTjeq0EIEM3Pz//ll1/GjRsHaEEpcBUMy0cvWCX5jCCcr2i5lgXJ1JGSsSo3J/WimtROjmap phRampAmYQkYU0SpI6vSqygorohBDggYtiNCnOt/byzwozvpVJAGVOhXpoKKZ7sWd0hECC86AgDx w1SWlFWUBSSsKmqsEiJBEyVEZxMlu2AihCHR69vfQPp2/vemxZzbGBgTJ84RKgqsIpF45BFYwj+Z YhTzZ/UNm//nmCBODIHxs+Y8NaN4lscRBiuW8AwJMqkNiYbkbKaQ5JpiiA7EXko8KKPAaQqhjLls pM+ygSQwkeCfXOFKqiv9gRNGDBGyEU7YFx7P4g1zHhaqrKycOmORnUu0hc98a895Dk4fhIRnxcbF ZiSnpWWnxmRWWYTvsozZZxl7wD7sN9vw3VYRuyxid1kn77fP+scu/YB10i9W0T/YxX7hEveFW8Ra u+TdTkUn3Lvd8x52x2v0de9X7/qMvucz8r7v4Kuefa7out9w63FV1+u6d/87/kPvBI26F/Di7YCX b/u/cjvotQf+o+/5vXjPf+Rtv+E3g5+/G/r2/ZhJ95OX3svc1lJ8oLn6TG3Pa03D77W9e69h5uN/ 5tVtmf1o0ze1U3feG7rrwZCdj4b8VDf4g/t3xj+6Mrt24+uP7uZuvubc5ZRv5LjYsB4pqbExcQn+ gVH+fhGhAREJ4XExyVGxyQWJSQMjCiY5hjzv7Fzi5pLp7BTv4sqF7Me3pqvO2VXn6OXrHhIWEhkd BYJT0zNzcvMLCwsBpNzGwAZMTpgw4eDBg7m5uWQYCEGAh8tZ7tj4+PiCggKu64yMDISAH1xRI6pG sVCm0PDUi94ApTBKG0AUSDoKHn1pIQgPqLFKHSm0nB0QzgmDqDhHCBL/VFz/bUz74khanPaVX9vA 4Fr6mxFfhMLe6CCBYCCW0JRLjO6XgJBL/2HFVN/4z4BZCEOCk6flAeAh/Cs7ih88QIat9DwKEAwO FchJ/OgrxEYSDGHgVo4MRjbCFueKQ0moAhuEmCvekGDCkggh9oJHDSGecUsSGWUXsk+KIakERJmp IjpswV6yHaOAEwXKQEkY0RQQSkJQgCQ2pgjxD7GRrDIyxYQrna7ibKbAmCOXZyRORohv43kzvgxw jLV3mW7nttjCaYFd4HyX2GVuGetc0r/VZe2wizmtC18dGP5JaFKnwNhuXqHdHO0X2DtMcNSNcAvs 6OZf4uqTofNO8vJJ0nnEWTgOs/We45x42rP6hnefux5D7noMuOfe666u62mXDqdcOlxw7XZD1/u2 5+Drvs/dChx+N2jYg+BhD4Kee+A3+K7Xcze9ht/QvXjBb+yVmIn301Y2luxobfdHc9cTrX0uNo28 /2BS049rWhf+1Vx6rjXhakvQ9brA+4+cGu9rG+s0fzZ0nFG77e/GPn/U9dz8aNzwHy+6918ZldEr taAqp6QoKzUpMTUmNi0qhQ/btPSMjDRd0vQxE5a+0D87MKiDl3+5m2+Yu+Hmc3X2cHYisa7UJMDf NzQkjDfuxPiUrMyckuKK8rJK4Eo+5bMFJAMVEvjrr7/u3LmTDAMnEi6vshDQZVUwzAs20KKaoFFK I5CDZ0TOSB2lOlSWaBiZUilaAit6AB1IMCwdiAlywTC7o0ZHcXZwZOBf9tL/DSdaU5AgG4AxLjq5 k1mV3pVVPEI0MVM02YlRYCwmAio0WYKkEUUft6yiDAmPEAUc0poyMpUY2BeCwZZRIQU/0qwSm3hj lDghNFmFiAF9yam8rgjkJDzRYVMkQpJZWWIvRiSYY6VvAcMPz8U/VmCGjEvq8QwBS0YyCwmDLYY8 HaNsJLwEIM+CH2KjNvQHxaY54JGIE3zCQ4b6Pv3xtaRLDAEwrUZdsWUVOZ4lb8QPX1VVNW/hHP9w HxPrd0xcFlsF77aJO+iRe9Y167wuaUlE9qc5ee1zs9qXFtRklGSl5ObFpebHxOUlJKelZ8WkpiYm J3Pq456rJiM8KjY8It4/IMPa5WPLgK+dUg87VZ5zbX/Fpf01p4qLDhXnnNtdcO1xWtfvvPvAyx79 r3r3u+HX545frzv+fe75D37gO+p24Ni74V/czfimueyX1srjrZ3PPel5/sngG/XjHp1a3zD+4uPE x4+dWh9qW++btN0xfXJD3XRf0/hY813zCxNrl4x82PJt/avf1s+t+elkbs/hxVWdS9rXlBaXlObl leRVlOYWVuTmF+cXhXeeEj3hwu7lHfvl+kfF+gWFhnt4+elcPHRO3jonnbenRUiQW2S4X0hAbGhg bERIYkJscn5OXnV5aVlpSnrq0x8ak0mBKy+upBdsHz58mFqDHHmVJe2ZmZnl5eVcxbyEpxr+rU2E IA0SwMsZDfxiY2OZSv9IU0kFpVIQU4pL3VGDR07/o0njIZf3AkJiiaLD45Mt4FEgKhWq0vqQFJ4R SHAhA04gp2ADBu/sTTsq26PMkuhDgmQk+IFQExI1PAiMYSCsIMLFIYQ+DulsGJQNQNYTvJDwuEKH RCh4Qy6exS2k6BAtT86jKrjiySHk8iCoMaIjJEJxK08HIcED5ozwhufWf6sAIVJJ6mWUGiBkF1bx LJry+DD4VEj2FTyLGkIkxCYeCIapCOUYolq0Bb3FRgJXlhiJiqlYoSlyDGVTiJfqGTPnuLn5WQV9 7Vp0yLb/iaiKraHR77bLzaqoLOrQrUP3rt3a17Sv7lHVo31BTVWnmvIBnSuqqgrbFWd1LcwpzU7P TUlIiY9Njo9LTYhLjQkPDw3wd/QMN3Hubek30zn9pq74jlPZVYfqE87tT7p2OO3a6aJ7lyu6rtfc u15x63bZreairs8Vr+du+Lx+K3rK46yVrUUA+I+2sn/aOh1u7Xn64eBb59fUvvt3U8e2WnXrfXXD dXXzdVXrHXXjLc3jR5rLjV1/ujmxz9mG3heaX3jU8ufP5R8OCKiprOnSsVNV+6qSTuUdKop6tCvq 3CO+pktZt049x/59ZP2hcd/NtY5ycg9w9vb0CQr2Cg1mDPMLCnCPjQxNTyhMSciNikgIDfMPDgmI jtb/VSdu7+TkuNiYSPBCeqWyYJgbDwQCGyS//fYbFzJfzsjBFXcv2AbJoFp+Kia/ysIEjAng0QTe nAIUSBqYiksHUjUqJWWiGZDIGU0FkaBJY8ALtiGKS1khhASDJhKIjaCn/4gPxDYCAArPFF55Txa/ ImQq8JDulCXkABJlCCsIoTQoDDqEKxHLLgJgCOwhgVBDGR3FROQoG4D/lJiKpsBAtpAYUFYUIFxJ i5MgIMHIM5MCQY5kBFLghA6rCpIlWkiixTmaKOBQfIIrSTEVhTh0IWEAM3vhRJ6FEZJdGCF2wQne ZC8867NjOKSRG6qjJ3aBDBvqCX2FJP+4VQyRQKhhgi1lJjwigbp06bJozoZQrw52o46mLG1pt6tx 9Xevv/dc3IjkqO5V1d169B/QbVifAf26D+rWp+fAHj36dOveo6qmQ3HnTqml7VLyk1OyEriPYuNS IqNjYqK8woNjAv3i3XzdLdwrbfzfs40/7Vpw1rXymFP7sy4dr7h2uOlWfcG96rxr+UXndpedO11x 7HHO5bkLfm/cDJ9+P3FlU9p3bek7Hufvry87Ujvk6p+zH204en9E7QOvx9dMm86YNpwxbbpg+viy qvaqcf1Ny8cN6n2NNZ/dmtHrXHOnIw1djzT2GtGvR7eq3p279O3araZr13YD+75UU/R+x6TJZR6L c23mRaq/GmW1YfZzpdXdPD1e1XnUBIckxEeGxMeGRSZGpqbmZKTnp6QmRseGhYQHBIb6BgYH+vkH +vhw/kZERyfGxydHRev/9BXEfcsbCMiUew/Kycn5888/eX+mxOCTuxf0gmGuYhiUeaNm5Jwl+ejj gVU0qRdtQL2ou/QMCpSM8tFglI/CSbkRStexJEI0AS0eMEeTUapM+6HPEvVFov8Rl9L6BuDoEYUj GIEljOJahOjjjuYT16IMhASWCiN+IIPvp90MgzIk8IBgRIImCoyyCok3GNTkTJGpKBOAAEB8KspM xRWrghzRhAhYiUFCwlxInoiMkGuIqUQuYbA1MWCFjqRPMijvXRzAlJBaUloYOb9ZpQwSAASDW2wp ALWRu53yyHbPxkkMogZJIUUfoeijrIQnTyHB44FVqTHhcUgTHvdD3759ly35MikhWle1P3DYPedR d/y7XHPJ3B5dPD4p/7Pckk+7dO/ba1C/XoN7Pdf3uaH9Bwzu17Njn67FHQdHp72YmprLB1+a/gc3 KZFRCVGR+jcC/d8x8HR18+rgFDLBIf2cZ+k1XcUFm+qLdlW8V591Kruga3fBq8tZXa+bvsPqvF+7 G/LBo6SZzamrHqb90JDxa2vV4eZBZy9+8GD/vrqOl2oTm66Z3z+vvn1EU7fP7MFfRvWntQ3HVQ0g +Zb5lrvD3jm3OX9vXe7u5vQ1jUnTm54f1n9kl+LhlaUDi1Nf7l/TZ9Rb/fsNGNi7e+fu3fokxgz2 ctH/p1EjuwcEvRocmRAQFh0clRAZnRCXGJ+cHpmenpmcnBUVnczXi4+/r5tLoJO9zt3JnTpFhYfF xsVERIeFhOl/fcBxTE3BJCNo5OEBJC/Pv/zyy9SpUwW61FqQzCgYRpPkyKUKjME/riiZtBl1YYmi UFNKLBWko2CoGmqUT5pT2gDhsxVnCWXxI40hVcYV/akSeNCszxIGEMusCtIkFLyzjcCJIIgAQg6P DnJZEnMk0mSsIoRHWaKRFhQdliDZFCFLsqqHuOE4EB08S6gSDwoSDw8Pw1RxBckWbIeCbCrbCaEg fmCUfYVQJi/kjhFbnKCjaKKABG+klQxSM+BKyakir2W8YuXl5cmLlhSVKkpRqQfZhwHbFJICUBtJ nZBkSWKAZ4ktiAErbKkZJEVFKI+MPiTm8qQQSxC2aLKLILl3795Lly2OTYhwjt3jlnfWsePZgM43 vdtddam66Fh11r7oYHrFV507vzmkz8Cavr169ujZpapjQYfitPys1LT0iojATqGeAyOcOnrpCjx9 OLeC/XwD3L0DbbO9AqZ5px5xKL3gXHHZpeqybfUl+8oLLuXnnTvd8u5zL3j4zbCX6+M/bIma+zBx WUvG2ifFPzTn72nJ+7Ot76nGT2/u3t78Sd19XcMV88ajmrqDqru/qu79rrp3VFV3VtVyRnP+btyW G+0qfm1OWVebsKo+aXlzwoSzWcN3d+k3oF+vLs+1K+9TXPhS715DBg4e9NzAmp7dOlR0rcjPz0uJ TYrLSI6Lj4sMiAj0D/YPDA2JTQpLzUjKjs9KTU5KiYuKD/APd3bxsrb3sLHIdLQP8vR0CwrwDgkK CwqIDwzyDwrW/2OUFBRw8j4MXKkmNc3KyoLhQFy6dGm3bt1YpcTgGR0BPG/OpJqcQxSautMhlE/K Qe2Us5gKUi9qR6GpHQo0gwhFItUXerYPaVSUpRMgvFFlGoalp79wkjaFYIRnmRHk8LmLAo5wh18c wbOEEL/w7Mre6CMRbwIMWZXIlKlEKSPEqrhiRAFCU6wkABxChCRLjAhlKp4N3fsUq3r7f9WEER1I YsZQCfJZkkdWHhyHPCYjhkhQYJTgZYk8UCFAIu9XlJBTmTLn5+eXlJQUFRWBaoTchIAcqFNgjmfe pgT5cmZTCUmmPCm7K8QU4hFkRzmY6QM6A6J+SJBLMNSS0sqqnPccFvq3QAOxdc+ePectXOAfFmrm /bVF8Dab+C22aRfs865Zlx1xLjzlln04vHB5p54f9O/Xv3f/vn27de9TXl1UUJ6TnpcWlzgy0Oab Lu7z4qy6eTnlenqF+saE+/v56vzNPT6zSv/FodNtu46nnSpPelWc0lXdcO1w2anmrPeA60Ev3/f/ 9F7E1PqEBY9j19xK+uZx8jctBRvacn5sy973pNupe+/e2bq2Zdy9WsfmOpPm25qmS2aNFywaL1k0 nzNqvqCuu2+0sm5i92NHcnY+SNlan7i1peTTPytfXDGo/4d9hvXpP7THoAHdB/YdOnTwqAGDevfr P7hXz0EdOvQoKCrMKciITEkOjY32DwnwDvAICPaNigrPjI3NT0tOSY9LiA0O9vNwdnS1Mouztsi3 c450cgt08wRaICwowI/LM5iKAU5Ay4ksv0aqrKwsLS0tLy/v2rUrnydr1649dOgQ6IUAs7x7Q/L9 TC3ktpRaUBTDCawnACmwhGhXaSd49LFiyQCIp8cxDKsUFwV6mI6lHxR9mgGHMCwhR18PY/pG+h6R tDXElPaCkZ9diRcMJBR4rFhFLqiTdkSoOBQIMUKEJauMhmj14eKKEUOcQIYQnsJYDGWJXTCEnpWL TyGc8MAw+p3+3RQdIXGIZ9kF0j/eMyeXEGroiBB9xQ9C0YdBjlBBDtWiVGCVKlJUYMznE0im/DBM 0wx/h4FK834F4EEUAGYUkm8kqQcpxS0k6YVRnoLAINkX9Oo7wmAiR7hEQhh4o5MIRl7ylbdBmH79 +i356suE9Jic2C4Fyb2K8vuUVA7v0OPVzgNe7jbo9f4j3hk+8q0Xxr7xwtsvjhnx8ojhwzv1656Z lREbkxAZmhATHlCcEVUQFZEcHZScGBYcFeDlm+fk1t3YY41J2j6jipNOGadd0o57Z52y73TdtcdV 375n/V+4Hvruw9BZ9bHzWmLmchs3RM6ri5j7MGFRfdKKloxvn5Tuae7+96Phl268eee3t27uG3f5 n3V1L/31uKrhsumdU+qGa6rWh5qDTQMX3p37/J26/pebs/fUVw5ZN+LdNc+NeeulV98c9eILz784 IGPAt0XjzhVOubT+p+7fLPHq0LVrZWFlcUp+REpMZEx8TGhKYGxIJJdzdlp+cl52cm5kckp4iJ+v h7OTo7u9bZq9famNU6StU6CTu7+3v2twqE9MTEhSfFpGWjYALiwsBL2Alou3Y8eOALi7gcBzhw4d jh07lp2dzacTdeewBszkGdzqr0gDwDhGqQUVl/Na6ivFgmCkb6kgDQChQN2pL51MoYWQIEdI44Ep OgEJ5mxB47ELS7Qrqwj1fxiTK/fZPsZGXl+lcVmCR40pjcX2bCYjqwif7XKZoi9geBrRv299MCgI IHGFBGJJ5JC0rKwiVFBEPBAMq+jzAEpeyAVThCgLKQo8Nrz4hHALwcgTQZIFJFiJAozsK7zEJiZo wrOdctBCyucxiOXVCwBzFYNkiG5QwMxdDZzkwNaj8N8PG6m3cmlTeGGQo8DT8QiSHDlfJFSikhoT AHfvs9evHBOMkHhm3/79+69eu7a4qqJP507D+/d9cdRzL4156a333/7ovQkffDDl3QnLur56MKrv 4ZAB5zO7ry7tuzAqe6R5/C7L+P2mMQccPMd4Bnb3jwoMjUj0D4jRefrZ23W2thppZT7UxPINjf0n 1sFbXfOOuHW+6TbynO+o6+HD6gLG3A95pzbm3cfx7zdFj2sIfasx8P37/uNvh056HDO9IWlWU8rq S0kb7ybtaMnb39r5xMOX7l64cCex7pjJo++M7+yyfXzM/c4F7fWrJtdumNfdNl9zYWLm8qPzlq2d NHP2x5M/fvfN6T1fXp468UaH3demN+48Vh/86fHvkz/7paZz+/btSwtyk95wtOvtYlkd4pSem5yd k1ec0S41KyMxLT4pPiIqMiooMNTTK9jRPt/astTK0Z03TC9/z7j4iNTUxLTUtMzMDOomF28PAwHd zgbCO9iW76bdu3cfOHAA9HJpI6G+ZJuWgCgBOQfbIJyzm7MV1NHkdKOsUjJaiPIhl+ZB/l8wpr5I KCt9Ih1L0cUJEmkhpshpDBim+m9jMzMz3pwFeNKytDi4ZUQPFwhpI+kk6W/o2RZXVsW1TMUWHdGX OARXLDFCeBOS6bMkhjC4MoBOf7jIeaF4IyPS60xFH1eM8EgkNfDPkujgFj94w7mEDSm2osZItPgR gkeIT8DG3UvxqBY3HlMIJCOkxhzYxQYCyQJseDqAknMzS2mpJXUicrDKFCHmcrqjAwOYkVNgFKi3 PIgQkTDFluLRBwJXCAYTQTWMYFh8AuOvlq1OS8nPzEnOL8yqqKzs1LNzv6H9R44aNfSNN0ZNWJg0 6G5Ejz/82m2Myn4nIec175DOtoEbnCN+dIzc4e77kZtPX11IsIsvJ4eTB2l2seGrw8Kpk43np27h 2zw7ng9+8WHAh43Rnz6M/uhh7Du1AeObAj9uCBl/J/rt2qgxdSFvNga/Vxc8/lHk+HuRk2uj5zRE r23K2Nxcsad58IVjKx9Oab2juXPW6Myv6ts7Ta8ffeXKyffuHjK6sV116wd1wwWjPfdfePHQxs3b p8xaMunNSXP7frq/w+wdL904vrJx8orHC3qdqGu37kznhfuHjB03c0TytuEmA5KCauIiOiWm9Eqv rErOyk2NTk1Oi0tODUriZTvOPzjezbnK1ibP2jbVzcs5MNgrNi44IzUrLSUjOSk5IyuzuKSE67dX r14AmIu3qqqqoqKCCnIcU1wYplT2zJkz6MjXEyUjyZSMIsLTGBCZpyLUiJLJ0Q9iKYoc0DKVdzSq jBrNLG1GcaWyEEKaECHlpmEwpHNYRYd2pW/pSdoDb0//4y8mhv/IgyCEbkaDFhckY/CsEB3pciQK IdQD99/LjRFlSLChIISAiIwg4BUdIdERZYWYyl4oC4wNcNbfoizJM0NKf0tUGKIPMeU5BX5618+g VITo4IqHUgKQUTQhYSRsUglJSbjigCiI5dsJoFI2JPJ+xcUrr9ZAFwVOcbqhuroaTZqAJT69pHgU AIeM8M+ijpECIxFYUjwqB0n5kaAPCY8O7UJPcNLDCyFhC5wI9e7de+GSJVHJKRmpSYV52RUVpb27 9h/cb9iw54f0Gfv6hyvX9RqzstdLr/UY2rVjxz7lFWU5BfHekc9bh00xSf3dOvWgY/QaD49hdvaR do7BDk55Di7xtk6pFjbzrJN/du111e/l2tCPHkVOfxC28FHcvNqcWQ1xyx/FrHoUseJe3Oza2Cl1 kZMehE2uDZ/ekDK7KfGrlpSNbVl7n/Q6cf69W7/+/rDX5UfpjTdNHl9R11/W1F4yqb9s9OCU+fWd cbe/D7/4ldvNv0wvXilet7fP0kNfTV7/9XszthZPPj1i8bdr1nZcefzVOSfee/fA6rm7Bxy61On4 oeQDf3b7cl333PbtXhuaO3OU27oRUd0THOJSI8L5MoiKiA0iY9nObiX2tjX2LiEu3s7BQQkJsSn6 v8cUHxMTHRYXF56ZXVJR2Yl3aQgAy1kMUNPT0yl3iYEAM5Des2fP77//3rNnTwpK9UEv1YfhZRvC JeWjQNLtFEvKITUFn0ypsvwQFAmVpa/oYfQBKuVDh8YQCQwKOKHcgmHakkalM0VfD2NEdLPcyeCW ZWl0Opv+FtjAS0OjqcecoemlyyFp/WeXRCi8eFPUFOxhLvqyC3CSKWoQq1gpPIR/1IgTQlnk4o2n VbAqJkowMDKFsIJgDP6eXrYwYgKxxIgTIREKoUyiSRlokdQzUl1Q2qdPn759+/L9SVH5oKLMXLxU lPID45qaGhQGDBjACJzoD4QYUkKqJYcrRCWYynFOQ1BjUI2Eygna0aGQ7E4H0A2MrEpPCLDxoBAS 5BIqmvqfVC9dKk3GBcKZwksjAQ8dOnTEiBEvvfTSyy+//MILLwwfNnxg3+HdutYUFue6h890Tv3B o+vtgP43/Todcwn/ysSmv7ldbzP7V00sX7Vz+cjKb7VtxkHXbnc9X7sV9vGDuOkP4xe1pa5uzfiu OWV7a8IPTbHrH6Uuakqe1QyYIxc+jvyqKfa7xqxdzRV/tPY92/TG3f8fXX8B6Gdx7I//1Hvb7+2t 4Qlx4u7uJECAQPAECw4huFuRBAkBgrtD8ODurgWKF0pxdwgJIfJ/Pc/7ZDml/9/c3mWe2dnZ2Zl5 7+7zOed88q9TFt59y4Lj75h/xL3fH/T59yt8/92vFn36+/mf/vKzf//Pm/f2fe/evq/f0umlt4ef +cHlY56d97cb3z7morsuOOvU3Y8+e7/9Djlp4qhTjtrkxOn9X797pWsem3zR67OO/PTBzS47f7vT L71qdv9Hnhn9ytdr3H1s39U7Lde6c7fmTcY0WXndvzbb/C9/2fGPf5z455Vardxq5fbdWvbqMaRH 1/6d2ndr1655164dBgzoN2bMmuPXnbDOOuvIEXxKExI3vE25QFpra37iiScOOeQQvI1b1tzFcuXG OJllQcGAGQTKlJRpZURe8MEwBskRHZqybJR8kTh7VbVWhSTvBdjBhbrFqwoKBi5Tl3QDSFytgYQS eKhjRV+BeOnPeEho6iXPsVxqnRxPh9xjcBsFUCnnJMKQwF6moGNIwFkmKgMzKlMQ6qITzehQYMcy kFV5jGaUEVe1Mau1TyE8NcP5WRzLKFTP1rAT6UVR05pCxAVaDmyuYaTNRWuPPfaYOXPmUUd52zzi gAMO2HHHHb1ZQQsIbbvttjvttJN26623BmYvWvSlXPrhNptC9gXpdxrnSFcZTnhEqCtkxkIejQqG /xvGAXx9GFen8YUXXshV09kdTIHyXufAgeoJEybwasKE9dZae9yY1cYNG7x66w4nNO8+Z5Whr/21 303/2/ao/22+7v+tMOQPf1ntf/6w92+XO/8Pre/+ZffH/q/j/St0emCF1d9svu2HTfd9r+PB33Q+ 7pu2Z3za8ZRv2p84t/XMBd2nf9v7yG97HvN9tzMX9b588YA7vx/z5OINXlu8/acL9pi3cN9FP+z9 3ZL9vlt0+A8LPlzYdfGCX/7wxe9/eP838/79q8//8bOPX/nZR+8vf9xXT2/x8rtdb/vqpAsuOvzY aYceuu/ufzto14MP3O2AA4+asfXJFx28/w1Xb3X3h52OfHTH3acet3/fF6/ru+CtX7xyV+vT9+67 Qc+V2jfp+PuV111+ldOWbXrK75bb/c/LjVmxSd+W7Vp07t6uZ+9OnTv0adOqU4e2XXr36j540AAv Q2uPX3Pc2mva6Zy3UuBQBVoYTrLkQlJqaFdInjVr1rPPPiuMokqTGsLkhQgCVSYkSw0EJkFaWZMI WZAdmij4jCZUQ3vqmRBEmZJKrUcGgywUEKlGcsVZ/RYXaSpV0atyICExRrkXgGk9klMzpCDZI6oM 113aYjCzhrHZaKMcYIMEhmY2C9YKRElYjprhjc3ygUL55e0gjVqWnZtJbKYXYVBmQfWCqteHOBli hCZhNLXhCWM/xCUSA80lDcDg5BR6gZZgeNh+++0hGWYuvvjis88+W6Y97rvvvlDtxPY2tdFGG62x xhrKQh3kdQuvLNjJjg7DSgGpG6RLG0jLvaxnYw5cMR5rgFeX6lIupSvkRsAZOkoEAXaOfZb5wIF8 MlfdIUevOWLkqGFDB3XuvkazjqP+1H7475us+z9/WvOPfxj7x//r+sc/DPyf3+zzh78c/P+W3+v/ mg5f7i9rrvy/Gyz3p9OadL5v5dHv/37Nf/7fOv9cboPXWmz6Wcutvlxup4+aTP2k5e5fdNprXsdj vutz4YK175m3xktLxn6yZMe5X+29YP7+38174Ycxry3q+8oPfed+8bsFn/5s3ic/X/jhrxa9//OF ny3z2ter3/v1IWs//0Pv87/tc/T8nWfdt9cxFx560H4XHLrlUccfuMXdL42/5JWh0x9qvd65fdbb d/0NtrpmtT8+e+ofPn/mdy/O+usBq68wxDWn5Yot2rVYtUunru2HtmrWf4UWA1qu2qFT1459+3fr 07tHx/btO7bv3Ld33yGDBo0dM3qdddaSlzGrjxqz+mpS47QUHwxkCpGISTdJSQcFzAMPPOCCI3eR i2pwCF2KSrWoE7nQQjVGLpJEOhj6JHqhIwing8+9LxmkqYuQtVBqEoYdxcYqS5LqS3yQjuCKCKKQ Ig5s8gGY4i5yyohmdAIDLQusMxIhHhGibDAeydNLjQcGmp1xVDCG8ch+bEbNKJK03LDdaMnZ0SJq CYEhHrMu+vjohDec8SyEJG4gc2VU7UtFdLQxojdEXxubCbccJ7W2TGmANzfnqVOnTps27Zxzzpk9 e/Z5553noN5rr70cyC7e7mMAA7F2geq0rUkpyKvMqYB8mMEUg8pC1u3flIPtQN2jIlBMxmJSHOrA EEcxwoSUgkkvu+yyzELZWBZUpxqFYa0jRcm6MPYf3KN3387du7fr0L5d23YdW7ft3rJ5j7at+rRv 0a3FKm2artJm2abtmv111VX/1HLQ8r/t2nTl5iu1+lPzTv+v+fa/bX3FL0c99aeNXl9ls7dabPZZ iy0+brb16222+rLNdt822fvd1jPe7X7xF/0f+H6dlxZt/eGi27456uUFW301v8PiL371w0e//O7d 381/5/fz3v7d3Dd/9vWrP/vspZ9/9dn/nP7eeaMffqfbJYsHnfDWhjNfOXza4edffMBlV00Y8rcn u+/86NBNrhq9wSYbbLH+NtvtOmPnicds0vXJk1b86KG/vvHor4/YtNvANiv36NZ36IB1Bg4a123g yF6duvbo0rl99/bdunfs27tnn54DevfsN2zIsLFjh62++vDRowG53+AhA733jhi5Ws9e1dcAyKbI CIugCaCgiY7Iy7XYSlDq+aqrrnr11VdFUiLkLtEmVzZqRrWrEDWJgTdduUNh6Jd00w9oMepK9Uq9 R4QxkETJaQNmBalcDUEse1TSFYwVNC6liYzxCEu6kGou0ArMCKOspZnHgKG4blYKGJQuXsbpDKww UZMFM8KHIAeZK222DGOLV2Vek+qNQplFl9bUiDJX2QkIOUYHUywgj9EvLaGBP6FYKD7UPlbvDvQt VrhtmTJUECJJIKcsXKHhef/99z/ssMMOPfRQl+3ddtvNBRtNmTLF0e0q6xi0lysdiFUHMidKNlq1 gsorsawDIRh7VaOvNZEiU1io1Adn1JkhKI4x61K9ZMkSL8D0DeSkljWMelWdSyE9fNiQccOHjRk+ fOTgQf0HDujnWtmne89uHdq1b7Viq5Z/bdZ82aYtWzdr1ax5K4dMu2Vbbvl/bWb8cdBzLdZ9r/3m n7fe5b3mu7y/8pSPWm/3WYvtP19x169aTvm29S7zWuyzpNPMuQMuXTD4iQXrPL9k638v2f27b69f ePQ385dZ+OGvv3/511/c+9sPrvjZmxf8/M3zf/nKQ8v+6/0BV3900maPPtv5ugW9zlnY/vR57c77 fs0DPhy710ObHjVn90P23WfvXY/e68BDjjz6oCOOPOWYv515wPAHr9lo/HmP9d50j4Ejho4es9qE 9daeuOH4CauvPWbo8N7du3To1LZL53Z9O3Xp36f/gP5Dhw9ec8yo1UePGjVoUPfefbr17tPLTjZq 1EgR7dSxe8cO1VcFJLCiKkrAjAilI2Ug6coJwdh99913/fXXS5mAS5ZelalVTloVourIJUUikDRJ ZTBMDopadhSeomIfzxT9WCPX1gXecJ/1aBQdDijCuPTjP8XWuF4RhjDHEbQEWhiSQJpCfMUgTMBg kRacpZobD7qYyHmJoc8hlIHagLl2pAGfptASxnWE8RgJMiTKhrPPMvsmjRuENGtLDT/y1RWsaul7 RPEKkWQ5MR6KV5g4gNhhQVt7Wu1fBkoJDIOu3INi0kYCG87ebbbZxlF8UE1eoQF71113BeOdd97Z ZTtHNDADFTsKAmU/BkJZr3FafcgJpcyS4HNE2y+Q3gJjCqgCcQ1jmnrtJosXL7ablC0mA3moXm0N bob5aH3UiOpDmkFDhvXq079Hzx7VLwWv2rJVi+bNm7Rq2rSN17f6t16aN23W6S9Nd1ux41Erdjv1 932fXnHt91tvO7/TPh+13f3DllM/az3ls5Y7fdpq5y9a7vbWqvu91/bwBR3P+K7XlT8MuWvRmo8v 3Opfi86bO/vpeZv98OUy377z8y9e+NnnD/7so/t+9vHf//j2Wz2vmTvr6K/u2vC1eWMfmj/guoWd z5075KT31pj+4qwzZp1x2mmnHnvqqTPOPuW4WSfPPGTmqccdN+uga8/ddN8jZmy2+2nbb7H15G22 2Gqnzbfbepvtttxso7XHjh25Rp8+Pbv0bt25V89uvQf07TOy2gMHDBg8eNjAQX169u7Qo2fnfv2G Dhm4Vv9+w0SpzapNV23dtk3raiv0aIOzu4mG+JCkWqQmwCt1Tu3RRx91dCu/FJVqz1mlTujQz2Za sil3DEqxLppMqTGY0nqUOLMYaHhKDnlkWdXhTWqguTwiw3U1fDNmihKjcJHuWCGpz56Gj4g8ohyb 9KlVi2sEj/DmMJmFcUsbjzF6dcV1xmEgE2UufAWdmsySFsWfKHhsDO/okGjZNAUyRfyJWTqNFxXC I134uKTFF/3KdG28RKZQ7GSxGWt1IJQMQZSEeZQPC/co014+4dnr8Q477OBAhmQHstN48uTJW2+9 NZxvtdVW3mDXWmutfL4Cb0bBm4MXxnL1xRPayNWEzUIpBNLwjMhzr0YcQMGw3YHxxUsW7rP/Hv36 9e/bp3+/Pv0q6z17dO/RtVv3zj17d+vXv9fgQYOGDDLTCFMNHzqgR/8e3iA7de3fovmEpk03+Muy 4//y107Lr9h25eadWrVzYnVdtXOPFm3HrdJq6792fmiVtf+9yvZfNd3joyY7f7DKtp+22uaTVtt8 2m6nL9vt8WmnQ75od9InHa74uuedC9Z4Yt6UN16eOfeBrxb96rsFv/j+m2Xmf/XreZ//8vvPfv74 N1vf+NUx535y89YffTD2rfmDnlg47PoF/c6Y1/7o+RtPf/b4Wbeedtopxx4/7cgZB514wllnnDbz +mv2Of/C404+9cRjp59xyMF/O2D/fQ/ac/9dd5+6/W47bLXd9husv8lao9fq22dgl+7dOvfq2LlH 9249e/fs1qdrty6W3LVb5y7d2vfp122QK0e/oV06DWjdqkOFnCbLrlzfrURMqPPRtNPYtqiotAkp BaBCUq8SPN5+++2uWizUm2f1JQGqSG1kL1YAyYvh+OSOtUBRjakuaGLKLIRGpa4YUYcqDZQKZMip lSkCb8Lqu7gCg0J1zVdEFWHMRAdhPKa+63Ouer00AUNlbZlPazJrC3HOCm1jmRhRqJBUQ8IokqAo wjCVE/V0+ApVNZmaJ7kR8IeEDoYz+HhSrGlDxXJto6LGS9AblzCxn52rRKNM6qKO8chmACwr8uRk gyWwkadgCZJ1YfTCmOJwfYXG1VdffZ111pmwlKDXpReYIRy8C8hJnNIbbbSRN20tHbsAsh2AOpyb yxQKJdWD8Wg6tWI6/mQjcH924C9esmj/Aw8aMHDAgH4DhvQf3L/3wH59BvTu29Mt0yYxetTq64xb Z9211lp3nXHrrjFunVFr9B/cr0uPXm3a9v7LH6f88U+7/n7Zycs6ipus3GT5fn9ZcYeV2hy9Uucj /7Tq7D+0efAPfZ5abszbK673zQpbfL7Clh+vOPmDltt+1mbnr1vu9u2qB37XY+a8fld+OfKh78a/ vGibt78/+JO3jv/q7xd8c+pF35x+8TdnXPbdKZd8d/oFc8/e78tPt35v4YQ3fhj3j4XDH/6+9/VL +l+0qOdJX3c85otxh9y7z2EXH3L00Ucce8TMEw8/7fhzzz39hBtu2Pf8s46ZNePoY446/tDDDjng oH33228/oRND8bRpik/uGih7XL3XVbflxAThhStwkn3ZlKkAOD8xdg4LJqIpdwZKrlArZpWcgsG4 Wz311FMmFX8YU34KXjqSemliAYb1IsP15rBRhOpWLSlLQtjWGg63jBNqgx1Cc8XJlLcWH8Iv85vf /Cavu7GIwqR22QoGCFPW5q5x8ePFkiaeWyzyjxP4QCgXAH6gutgqJMfLWECYxv4Fb+mt4fbjxTtE wo0gTZvZEWE8xGf2jKKPCdWKlYTbjWHpMWp6GSQhR6bwqCtD6P9u6VcjmIs+ny1NemQrtaJN7qUc SSShGywYo7zfqpVQXkrBEjhdfaF377339iI9ffp0rau4ExuAlSYA413FHd1Q7cWbHXOZWkiRujHR wIED3QMZVIj2Cwz72223nUv13nsf0K1Lj57de/bp0aN3r+4DB/QdOmLQyDEjxq2z1vjx662/7gb+ B8ujV1tjyNCR/Xv2bb9qhyartFx2xX5/XaF30xY9mrdr2axNu5WXW+t//zLtry1u+FOHf/yu0zO/ 6Pjkr7s/9X+DX15p3LsrbfHuClu/uey2r6y0zfur7PBJm10/a3fsF0OuXrz6Ews3fnnxlm8s2exf Sya+s3Cj93+Y+Mn323yyaOcPF2/55YItPluw+fuLN/r34vEvLV736SUjH5s78IGvBj/ww5TH7zr7 tdkXXLnv1P0mTt1v6l4H7PO3I4+YcdzxJ54w88SZJ5xw7KknHn/C0UcdedjhBx940L4HH3LAwQcf vPvuu9v43FwEOXCt7hw1BboillavBIlYYKP28ISgu+aaa9pkET6fJmLckgTTo2wiY4VdqWfrpHD3 3Xc/++yzrKXIyenIDuVs6CTqhEIAYlL1mdLC5z1IF4qOOoRbcgM9wkXOJ4QhoS/pTGkNqf40Qr1q gwrFCgkh02QmRpUsJsIAD2FS3+QYOpmD3WCVRIwsoPEyTMyb9BqVKTJQF/0c1EFyeml6JNcWTxAs IY/kpatyuiY8CzESIolQa7j1/vepazkkQXI+Dy8KusgLeSQ0r8UKq7M39y4ki4AdACsjpQOxrsf5 vKT6ULj+mCqkCyydzKoQSp0q++677z777AO0OX5hEiDpjB07du2lNG7cOHKgZUGFMaieCNdbb731 119fO378+DXWWAOM4X/hogW77zW1U/uuXTp269KpS4/uffr0Htq33zqDh44fOWqd0WOGjBkzZNSo QcOGrzF40LD+ffr06N2uSafNft/l5t93ueOP7ad179OlV58e3bv37Nh+UPO2vZt3GLpc0z1+u/z0 X6549s9Xfez3Pf7xx8H/XG70Kyuu/Xqzzd5rtsvXLff9pvPMud2v+2j4U98Oe3n+mGcXrvn0krWf XbL26/PHvz9304+/n/z+wh2g+s0lG76+ZP2Xlox/ccm4F38Y+8+v1nl9weQ3P7zhy2n/+nDNV+5c fvZ6LXYb02eH7Xbad//dDzrkwIMOPvywafsccdRB0486/tjjpk876vBph8P16TOOPcGut+OOO8Kb U1GUoFGbc5VQHARKlGQEqMBDsjBayZIgSQFUod5www1tmqKXsZgtt9yS0HCbAguibTvOcCl25ss1 tD///POBa7IfwJMoe+WRE079O9W0OefUM54ppBcZzjcVBR26PEIEnmbIwAyJWdYC9eq3uJSpYoVk lOpMNaes9WLMiiIBg1iMNyBBnlYvBkpNH0xyAmU+bbaTtIzwOKBih5qV0NHiI4/lEOV6LQ2j4ltj OBlVLBfHQlkRwnhMb4TxmQQxq5dQQEKNw4LMGMJnoLmsVGRhOFQDucqlHAfAOSFVBgauAmaoRiTg p87UEPih3KIVEwYsc6I6ZKghtUUZRKOjwpBRgK0Q80ZHv/r5Uf2jafDeeeedwfhvhx04ahSoDxo2 ZNjw4aMGDhk0YGSPIWP6DxjRZ/CwYaNGjRw8cMCgwasPHjx88OB+A4Z1a9t/pyaDHlm21x3Ldji8 e7cOXdp3WbXVqi3brNiq2bKrtlihVdOWTVcauNxfx/16uX1+udIZ/6/tw8uOerv15K+6T5/f/7LF g29YMvSOJUMeWDTooYX97l/c757Fg+9fvNpT88c+t2Ds89+v9vyi1V6cN+qlL0c/t2jkM0tGPrN4 zZe+2vjVr6c8P2/LtxceMvf197/r8dVbK3/26G8e3PN/j508fL899z/i8AMOP/xvhx9+7FHHnnDk 0TOmzzju2ONnnHLaKWefdfEFF5w7a9axRxxxxIEHHrjHHns4k91y87mDPdG7iUDBtgNZRhQhwoAi ieAILMCL5yabbOJCtOmmm4KuXQBttdVWu+yyC6HAspDw5iou3SAqv0k0/rbbbnvooYc8sp9eSFPJ ygMKVLXH6qRe+kNgtUrCFH0KoIhXSOTpIjeccgo7oMsQ1gyhbJS50DLRU7tKU7EqXG2oFGuIoVQ5 PnWfKQ0vANCVISQBM1eyFZnbGkgKzGIQsVAM0rTfUItZhAkfZYzhCB8o1rBquE5HOeQxLqVFFRBr KnLESMwio7Qe9bJZ4hDlTGd4CQ5NniRPMmezVxxKRLLrD4Orj4Vt4bBajggwg2EFRA5pIKc4yikK zFBaAJ8DXAvMdPSCa+zAc85n+rqcOYUUXHaNKDjblyxecvxxJ0/cZNLETSZO3HTDjTbZdPx6m45Z Y/MhIzcZNXbzkauNr/YHA0atPnzEqGEjRwweOqRH734dO/dt06pFs5WXbbHyn1ZafpVl/7Lyn1ew mS670grLr9Dkrys0afKn5Vb53f9t8D8rH7587/ua7fKRE7jr7K973zi//40/DLliSf+Lv+9z4bxe F/3Q9fKFXa/+oe9N8wff/MOwGxcOu2nxsDuXDLl/yYh7Fw99YMGAJ74b8MyikS8sWev5xau/tmjt fy+Y/M95D322yz+f+99zj13/1GP3PPnEk04+6dSZM044+ugZx8w4buYJs04546yLL73k6muvvva6 q2dfcekVV16GLrnkkjPPPPOYY4455JBDvJu41ACznc6q8qqct57ctx2qACxKgmm7zEcPkJxbzKRJ k7IjbLvttnYBBN7i7NyGIuABXfu1jGsDRfzLL78sZZCWU1RhpJ4LsDFAocAUDCxQC7Z1BZw1nho+ DzeQhVSywjMwynrxOZMNZIQPFYxJgwp1mSMolGItRYzqUm84k7XBXmYy3CPSVRd/9dbKLPtOf8St 7DE84GvsBFG11YZrM/3Avniliz4LJJmoKKNIYqr4GU9Q5JmlSALFCGMNFf+jSaKlE7gaUubNjLVu hX+PHOOwEEtGLtIplJyHSMVAHXRpc1oS6gXRFJOXMYeqclFScEgCunDOjhJElJWjmoNMJ4OBepFZ 7AgMgqtrufpTju6BWld0j+rv0EMPXbTwh1nHnzRx4wrGm8HxxpPX22DHsWvsMWzETmuts8e6E7ay h2y04fiN1l+r+qOesWv3GT60c+/erdp0aN505SYrCfWfm/xllZX/3PSvK/5xxRVXWHnFlZv6v+at lmve7vctzl1x1ANttnuv1eHftj5qbutjvu107Nedjvm6wzFz22Nmftt51twuZ8zrdu78XpfM7TP7 uz6z53a/akH36xd1uXlR75uXDLh9/rD7vhj02MJhTy0e+eSikU8vHvfiws1e/fyRd3d+9pa/HH7G RadecOnpp58x8/hjZ8487rjjjj/llBMvvfTia+dcf/sdt9x73933P/jI3f5zzz233HLL5ZdffsYZ Z4Dx3/72t4MOOminnXYK9myI2TfzqpzUiJh05EXGqevIFXwpEDrotRGwkE8cPTrV7Z6ykKsyDIMQ 8ICQpIOc4lS0N9544ymnnEJSg7Hhn1kKRLWKnw55gG1s2vrqVv2rq7oUklEM0iynnQLTRRgLdChn OGXW8NWlOoVojKJM4aJAMXj2qI5LKaeIDaQQMKSmM6VemhlboEIePBckm05XzCI6JHE9TNZMHvuM 8xjFVQYLZQgmytHHx9VIMkvkCM83hPEYz/WS8DzrLQOrQCz9Ywya5uIYyrxZlyjLWbIrKzZ+RaN0 cpaCLmTCMATmeqwlV0x5l0s9QZ1WPTl1FRmdINnxjpSRx+A/6GWBDngrVkNUrYp0jXSfzAdjNgUb hNfsRYsWHHnkoa7nI4YPGeEWP7I+qcettvpaq6+7wXobb7oZ+E/cZLONNt14g/U3WHft8UNXG9l7 QN+OXTq2btOieYtmTZqs0mzlFqus3HzF5k2atmjSsk3zbu26d+rWo2P/gX8c/0KfY77rftq3XfZd 0HqXz1vs8mHLvT9a9YBP2/3ts1ZHf9P2xAXtT/6+22kL+56zpPd5i3teuLDnxT/0uvLrPnPm9bt5 4cB7Fo94bNGIvy9c7eUlq7+0ePwzS9Z6qvrf2Md+2PeKcy++4tBxe9944AlXHzdz5qyTjr7wojMv v/zi2VdcfMONN9xy691333P/vfc9eP99D9995603zJl96aWXnnPOObNmzZo2bdoBBxyw5557OkjF 0+kqkgIlHc7hJEXEyCF2u+22EysxFzpxE6gjjjj8qKOOPOCA/Q4++KCjKzpmypSp66wzXsyloFu3 rp06dejYqTqQQUjqSyUoDDafffZZOSVXA9AeAKsKBZ+SViceERQoFZs+NVXNiCoKLINVFOMZpYuE EYxKY5C+3pTfMjVmf/y5kWrGkwBhyjcvhx5LZQcMqfuimd7GkChd1QQ1MAjjBye4gjckAwM5bVxv zFAwnB3D42QWiUFRI9dGkpiiPHKGhPF4HvIYszyMbyTkGBMRRl4Wqw3sSVD040zaIFl65K9T/WMn SUISKU+ypYAgUD0BdoGiN2fITGG5GANz7m8QiM/rbsAfgv+QTUEXiCodyrkTqki16+jAMOJsgW17 hCNl0aJFjheYR3kbR7FpatYQXutRFyc5bCGWoGQlK0eHBVYf3nXo2rfTkCG9+w7p1+t/BzzfZpcv mh3+Zes932059b3Wu3656p5z2+31dae9P2996Jftjvuu42lfdTvry57nfdnzyu963vh933sXDX1s 3phnFq778uL1/7l40zcWbfr6/I3+9d24Z78eeue3XWZ/ueoZn7Q75P0BO96+zUG3TT309FPOvGbO VXfdeO1t1111/eyLLznnrDPOP++cSy677Mprrr3K/666+urLr3CfhuGZM2cefvjhBx98MBjvtdde O++8s01NDAXZEeqKJOzWLiY77rgjxHqFFi7odeo6fh3jjvsjjzzi8CMOPfXUUy+44MJZJ56yx+77 bLjBpquttqYNuWfPPt26de/Qob27cMovrUpTY8rPvX327NnPPPOMndd0YiVuzq0AXpt6IIft/GhD bSgbxQO9WmoIQ1kbBgW0pgNpj+UwS51jGv59Y0BVmnFIq1JT4khZ//73v//Nb36Tvw1KWYdoeiSk UH4MQ1Ijq0Ig4wUV0cEYqNdEnEPhaRpoiN7GUwQzzLLDgXx0TGKUhVkPsjaLj8Qis0JErpekikej n6Gzb0bGTcqrX//617/4xS/iv1nicD6m1tKhXBIWP40lZM2kCK9LizeLcpchuYQEeUouteTgLcEK C4ZzomqpEea8JVFtOcMDObhycAKtG3X95lv9ITtwgndQpzevx1CdT8gQeNsIvObRdzQtWbLEMaWC YRvsA29bialTTMpLkSlEbnBPV9zAu4g6x8hzHe03sN/g4YNGjhrUc+jWnUces+oBH426ZEHv8z9q ueMHf17vzT+M+WTF1d5stcGHTbf5tOWUDzof9EWvM+YNvnHh6IcXrvnCovVenT/pre+3/mDxVh8u mfjOkomfL17/tYWTnlo4es7CzqcsbD19Xpv9vmk79e1hO83e7oDTzzz/iluuv+e666654upzTzvt xBlHTT/28KOOPvSoY444+oTjjz/nvLO9FV96xWXnX3DhqaeeDsNwaI2QDJP777+/S7W1Vy8e/fpZ iE1K3AB73333hXOvvsJia3PgeqN2GTbwyCOPdIG/5urrrptz4/RpM6bustcWm2+/9rgNe/UY1LPH wO7d+nXq2K1N63ZNmzR82pwaUFqgaJvTytcTTzxhRpWQ4gz2FEBwK8hqQJyF1OZCbjhrNA2hjE/B VNhY+pKMSZFr1XMqWR2mGvENf+GkraC29HezUpdBctrf/va3v/zlL5V10G4wBlHGF4wFyYR8CrQo F/ugYjtgij4dxO94jIlmQILJKP6g+MD+r371q5///Oc8MREFfprFwhjJ8hJThDF7gZZYkFC25qwu xDh/2PxZTSxnwwqM8zfYvDUks3CVEU4ilgntrElhAp2Fxw37roQpfZDQVu+49R8hSjMJlJYXZjcx CgCTAzCZppmLtxaujCqgCvYKebQRwCQ1JVvAj8DVsQPG06dPh22n/SabbJKjHvL11idxtR0gjHI3 HT/NwgeWMUECT6r9pf/A3j0G/Lnrxn9pvf/yq5wweujgcSPXXnvUpgPHbthr3L4tVzvvDyMfaTLx 3VZ7fdftnHnD71w4/Pnv1np1/oTX5m3+r+8nvrt4/XeXrPXmkvVeW7Lh84v637+w29Xfdzh+Xqcj vuk67aNBZ74+cs7rOz7++kWzb7xmzi233nrnuVddduxZp+122MHb7DJ1+52n7jZ1z2mHTjv39LOv uuyKKy6fffGlF5113pknnnLC0TOOgsajjjoKko899ljvxg5Yiy2bnUWJs1W7pziojzjiiPq8veCi iy4677zzoBeeTzvttBtuuOGmm24+99wL99/voJ123HXyVtuNHbN2714De/W03Q7t2aNvu7Yd3bdW bVN94i2/8JbLlxS4cEmN9uqrr37hhRfUiZKjY+/OXUCbfVw8kSEFqzkk6CsY1qjp8kgeI8oMr8Ao 41UjaKh/BUxO0vAXTqSKFVow0YAl2hj4UdMBIQqSFbEurSFllC7ETiZQ0KhghtBE4Ff+ZCrDtZwT Ed4UhNQYb7j3IsoGMu7kBDkEbCQMMmtULFiwZbMTKrhFmJ84YxZMmSX7lGNZi89CytTxlhFmTSGg rGU4m/VCG4yTiKypaQbJEiaLIIHkDy/Z0gn/EAsn0g9+UA0/gEpBLnM8yj2iYwjCZKBMI4xHckel XYAFhVs+BnM3ZhDwvAG6VB966KHkzmcHMspZDczOcLwD3EkO2A52akE1ypWeEUjO/aL6kKhX3349 e/Tp1c+do2/3QUOG9x63ca9V1jp95Y3vbLnH551mvNv34q/63rNw6OOLRz+zZI1/LFrr+R/Wen7B 6Od/GP2PBWOeX7jdy29Mff4fuz5859Z33rvhtdftcP/tR/zz7uvmXnjHsyNuu2bkbdftuPkpLx96 1v2HHXvpNrufud5W54zc4PwJW56w50Hnzjr1ktmzL50z54o5115x5ZVXnn32uTOOO376UUcfO8N1 +LiTTjoJOB3L++23n/deNw4B4TYSHHuQVes6+eSTL7zwwssvv1zrEIZ/A2Hv2muvPf30012qd999 9623nrz++hPcSHr37lO/gozEu5FITc+ePeSwhF1MpIx9s0h0Bcpmzf7xj3/YSSWIRCqTRJRca2U2 G0GqFOEJ6ctpMJyzhzVdwXNgr9JqtFWnKR29hBWMS73CKoaGKg+pXS1hwJxjikLkKMMVOoWQRwqq OTVNMxQJYo2RKGcuRmCAT1bFYzrR1+qlU+CUEzK7ieHkiAKgZp3AbFVMBUjaAJhCYFb70vCim+GY eimVG2yyHNw27oqfiAU2MwtXOUmoZRxlv2jMxysZzRCPvMKIPjt0+JbdgU62agWRs1eVNC6CUGCc PYtl1ZCdwh6hpHIZ1uJVjLJD+dMIl0moLm/UWuTaqQVgN+3yTk5YNoIAGHp/LNnePR3HPXr16t67 W+du7fuu2mH9jSZMmbZfuz0+aXvwvB6nLhp0+bzRt/0w5sF5Qx9eMOj+eSNv/WrItfP6XflD+zkL 1n7ojT1ff+7JT8a9903nRd8uM/erX3//5a8Wf/yzJz4af+Fb0zd5bt7QOd93OWte66M+b7XPWy13 em2FyV8O2PaeXQ667OTzbrxszt033nbHzbdcN2fOlRdeeP4pp54xc+asY4+dcfTR0489ZvqJJ54I kyeccIJ34+233x6GxSHHo9aq7WVOaTpnn322W/RZZ52ldRTD88UXX2wXEJ8ddthhyy232Hjjjeo/ eHJjGjBmzOjVVx8zfPhQfL9+blKuKfay6uNuYTEFuNosBFziAk4pvuaaa5566ikxDIyzfSO5CIaT PklPMSSJ5Gog1asqgu084jGU1VXAhVE25KHq2z8Uq6oNqWNtqjZtqXtdUARCqlwXYZBGvyBcVzCQ im8MRUSi9APUQKh0IXycs4bgTRtGLweQIXHSLPgMRJkuG0HI2jwiYTUjmxW2Gn2aXShmtQ22llI9 YSWMJ8bGGW3gh3ibDYJZhDGXGQVdqqQnCUs+uBRPMiSRyUAUs8bKpYzmszEEulrQRTmiMbKuxUM1 BcWqRBSKkoU3j9HhAGtOITB2yOhSeZAZfKI8qkWgRY4s1cmUGQ3nvJ0CYcyViuzas3efgUOG9h82 YHD/no6ozj1atN6iaduz/rDuq82nft7+8G+6nDi3+6nfdT/9mw4nft9q2tcd9/2o3SFfdjvhh343 fX7oyzfdMffYhV/9cu5nP/vm61+88c3Ix7+cePNX03f66MOxL8wd/djiofcv7Hfrd32uW9zj5Pkd 93tv4r63HXTcFZdccel1c6658brrbrz22svcgy84/+xzzpp5/Myjjj5m2vSjj5p+zHEzZgKwczU/ JbJtuVZkO7Mom9TOO++sK6/NbiVAC8DO88suu8xRvNtuuxkiSsAP8EIydGj1U8Bx49xs1hg7dsyw YUPdquudsZe3olqh+mk/oLr+iF7uUAKVvEvELbfcYiJCXenN/psNXT0ksKgxL/vKQ22o26hhlE1q OOVXSkXtpZy0FYxTsgUhKEhG6iwjEZ5OzkM6HplDmCCZPK++QTKbjcd6zJDsIqb3aAo6gUF0SPAF G3oLUcgQbqAYbOiryZBAq1CiEFR7ZDYTUY6pYgGfIIRiPDooLokXwlhFfNOaNI8I45GCeeUAEgoa wQCoCAPmuJdlZnjGJit0aBoCovbvgEqaS8ox0qwmVIZeOvAVJAeE2delnykH7MKFC3faaSdDFBMC SATtBmozFkOYnYIOJjuFqVnTElZbRvsuPTraKnp279Gpe5/2vboO6Np5jY5dNltl0PF/7nfFsiPe +uuGH/x10/f+usW/lp30cZOtvm4z5Yt2R3w28NIfhjw1b9vX3p320Yvnf3PxY/Mnfbfot48vPvD8 uVfuMXfRdl8u3uz9RZu+vnj11xb2f/Kbrlcu7HXEG+sc8uKpM446+7RTLrn4witmz77myqtvuPa6 2Zdc6hg98cQTjpx2hHfa446beeIJJ51w/Kzy4+K9997baez93y3DW4P7xdZbb23t22677VZbbeVM 3n///d2rzznnHMjHk3uhoAmyOVdheOzY6s5CCKi2OZtj9sr+/Qe4YxMibx9eSWwT7jjCLuaiLTXC LtE88YYs8sCvK/nSW9qyxdNXn8mU7KsExZPeutyqYtCqDfWmSFLDHlEqjYWGr9RLESPwqw/UBhyS p5oREwwRFoUIEUbpEzqrIdkbLLRTCAAykE6s4U2fOuYKhaITN7TxmBwThUIsVI4u9Y1CY50sz1it WUKiYLXIjCIVhdgJYmMNZfm5XGAa4znGY0dkmWLEkOJAJg1lUrmRjAAAZTOWOcNjB8WlkFEN4+tb ifQYqwgUEJhVJ2H9mRNT0hww0wmV4gjkMlcQqJSdxrvuuquByjEEpXqjTznoJTdX7s9qV3WaDrbJ uRHy3KNb9559+vUd3GfgsF6D+o/q38dFu3PH7mObdth9uY53/nHAyyuu9mHT1T9bZYsPmk95v82h 73U+a16PKxf3v3PJyMcXrvvPRbt89e31C2bMnf+rr+eu/MYP427+/oS9v/poq/cXrv/ikrXvWzz6 qm/GHvfUVgefc8RRJ8468bjTTj3FS+ycOXNuvNF5fB3e/dlxmls0QGK8D6MZM2YA84EHHgirGy2l fGgPk07aSZMmTZkyhQLAe0mG7S22cIXeOGjM+4h7igM2nxFAtTgkAi7TuqDXKb1a/QVmdPCOZUlJ WgVTSMUKsF0BHnroIQ7Ii0oIUKnJEcIgWWsogvoHxbIv6WojyaVPXjBc4IDwIV2MMN4A48aklHMg p4hT3yiVihgip6Mt5YuhYxQA/OpXv8o35rLAfkZRwNMxKsJULTkqOlGIjolIas8rig7CF1NafG2j QTM8tSy+CD0GLYKFJzSWh4GuFpVHziNrpJPhoeBT4IQYT2J2bmSlHs1YZqFJTT7kODBDJUPplSfW KKSrhmSVGHxOWriCKPXkblZemGW6OFBFpF6sGQ1kJwPVXw5nN8Z8+0decQlVHtDGE24YGD9JFKIu qA7mzU5fEec90E1y9BrDV1tr2Mg1x6621pjV11593IjJY4dtuNqQNQeOGtxjxBYr9zrmz30ebbbm O60nfb7idt8022de12Pe73Hy3C6nzus955vBD3657pvf3zLvoNcXjFv81a++WPj7exdssevcrzb8 YOGQp+f2vv3DPid902Ov54+adcyJp554yqmnnHna7AvOn33FFVcA8A033OCd0zXYtfr888/PT4lm 1XTaaafBs8PZGp29jmIoykt+Xv6dq978t9xyyx133NHLBcohrBcmoQ6GEQZWrdFKBwwYIOYW7jTO 8UtTL8DnA3BqYiLIAJmAC5QckbPsrv7ll19SEFuBFVV5ya6a3VOWRV4GlQpGi5eFlIpRKKdFajWk xlDSbQjLwXn17xvrSPmmFhUuSmmiQCUSLQVDEKORYGI3EkNUv6t1btckGUKHQm2p2hHiU+Qhyyjo 0pWBUYskZAg1LZ48TmJolrEYBqmxifAkDKKimeEkcRiJgMdqjprSi2KTnQAPpfTziGGfDmI27lEm j7JAN2ZKzqJDKHNSm/MTyXEoQohqTLnlBoHJsdkTRjz72QJSLvShUVm7VHsDBGkwzv05twO1lV0j +wj9XLapwXw+xUlxq114gI2NJmy6yfpbTNpw2y0nTdp6yw2223yrbbeYvOXELdeeuN7A8ds1GXD4 8v2fbzHuk9Zbf7Tq3p90mf5Nj1nfd7/06/63zVvz/iUTX/1it6/f+nrez+bX/5Txcz9sceW3503+ 9/y1n1y02h1LBp23ZPDfntj/qn+fcOUt0y+76W8XzjnzvPPOv+iiSy65BHqvvvpqYL722mtnz559 9tlnO3i96x5xRHW1njZtWv4uwnXaAYs222wzZ6/D0Buv81YECEHXaQzJuqzFazBwQqw1wnB+hh8w O2OdtA7w/GqdTQFuqQkINcCmI0QJo4jZZyO3WYjzZ5999ve//93uKddiKxeyVvKL5C5FIvtIHgNm hE9hSKVWZkOpSQVmoEc6UdbKXQXjKClipfwTSHhMZXvUlrL2aFSt1YDGWMfrpRNrodispqkpQ7T4 lGAew6c3RmI5kiLURl7GEsbPwhQdXglQQtNYOcTJUPzEEMZVxot9kggZqeBYf5CIR4l+7CPThUik CkKyuWqlU8KKctQwJLoKaEu+DWEh+mbJRCywmTOTmpZm7GvhMPgnzIkaGKutfMTlEHbC/IQcOEpQ XeacUdzuk1qFS+JiidLlTIOKiZM23XKrLbfbZtfttt168tYbbrX5hC0nbTppoy3Grz9xtfHb9Ftj j4Hrzu4z6aEWu3za5tgvel42v889S0Y9+t2kV78++ePZ13+195PfjF/47i+/f/1n37/2iy8+/8Wr c4dd9NVZh73/yH5vPHTIa5dv9Nzbaz63cOzT3w665ut2R7161qxTT5p5goP3yiuvdBojkD7++OO9 eUKL14R99tkHf8ghh7gk77XXXrvssguUanPkAq33YTCGZ0GAq7wzW0tWqnV4gm5uOvjyOj116lQW XLwhGaTzyR+yu1HWCmYu27pET5RYvvfeex977DEOy5p8yYs0OahlJLckjAwmpwpJ6lNOKQZMBkau 8hWeCgw6UpCIcoarB1O4NFWXakpIfaemMcFAij6PFEi07JLEem2zAcyZBqM3YMjwYANTdAzR9ROi nyHhMwRjVJlCV4yzqSvWirz2/T9eB5Auw0uAMB5jP3ZCRrlC52ptFJ1EypCMykQIU+Fv6Z6VWeJn 6ZIGCMyRCE6yCE4gJ5EBpwQwy36mCDj1Rh/JNzQSBvnU+IAoxzhlBmnm6ovc7pDzAeVE9YjROprA 2GGVKkSKL4WbwwdKnUte9lwyqw9n11gjbQpd61FXdRSjzTbeaItNN95s8oYTJ07YeMKGG607adNN J2++7Y7b7zB16pSpu0/ZdY/9N9v11E5bPL7OeXcc+eL9V7w8bfa/j7jh/f1/ePmXXzz1m/cf+u2n N/3i7euWefPmn33895/Pf/s3P3z583d+6PfqgmEvLhp86LePTvp08WYvf7f2wwt7nPfeKadeeNbZ FzqKvRtfeumlp5566mGHHebmDGD7779//RHXcVCtdSznj7QPPfRQh/P06dOtd/LkyU7Ushwbk7Vk Ie693m9zMUaASuIwN8q+wJr3ZzsF8NOx2YmwYAod3jkMw3jRyx4nhm4HbgqPP/64413WkGxKvQRl t1UD8iWtuhSA5MKqhKZstPIrueTJO0lKS5nhUy2qDk+NhZQB+2apfqe6FCImZY0xmDDkMRImULpI tOyGyHmD0RuEaNkk0RIiTCQhw6MWfcRm6aoPyOokNzDC2KFTlGPT1Hojz2utgdExnClqdBIIxM+Y 0pVeZHiIJDYTVgEtwCMxUbqCKNZIDMl0PxkrT1IoyoFWwAzeDCaXyUemoAzkEoNkHeWAzWGrF0kw TW00s9MHrupMRhWKKXIga/HkgbEqh1sAVogwnGPEOayI3SHVoioPaFP3UJ3qx6h4xxRIrLfeehPW HT9hnbU3WG/tDTecsPEmG0/afMutJm+71eTtpu4yZeouO+626/ZTdtx5mx12W2urPQ/ZdMgNB/V7 8oyfvTbn5/+6/uefnPKLV0/4xXMn/fKl83/2xpW//vjO//vq1V/88OEvFn7185cXjrl1wdTjvn14 z48/3efjL8766IITHz7z6CtPnj376jlzrgcP78PegeEWzZgxw8uwY/mqq67y2nzBBReceOKJcOuO DUtQDYEOarC0HKCCtHw65bR0tMK2w9bJnB8vIVvTDjvsID7Qa0c44YTqSwhI3KUNBFoRtgMmbu7P eNfv3FCA3Il94403fvrpp3YWUUrKJKJs3/hsrPKlKySDSkjhVZVd/9ZjCgCph5Qo0pVCCuDVVQrA LPKb25be6t9wUuvKtwJTTSRgQGIOdZmuqsCXlng2j3R5xP+EdLEAUQbyw9wIUzvWQJXvS+GaX+eI froYYZzwN/V3DPEkowre4qeWBco1PKufYLEWUwXMFFAscIOa1hKyCkLTNZZo86gVu2CsoC5g1ssO ebAkoAm0LhZQbGbLNFavzAVXhngs+wI7mUVukl29JU/QmLIg14YPo0sKVVg+ssKom2wTLPCBZbPQ 9Ha3ZMmSgw8+OJ/TaJEDBIaD6kBaaYJ07ofKNwThhRSuoh+/1hrrr73W+ut67dx04sQttt5y+20n 77DlZpO3mjx5i623mTR520nbTJq4zaYbbLbefu3+elG/P9098X8eO/A3L568zL/P/MVHN/zy66f+ 59MPl3njk25PfbbDad/fduYPd57//Y3Hfv/ywd+/s8e87+7+fs9/zR/48UctHrtn69uuPvlq+Ljl Fm/F5557rqP4jDPOcCZff/31t99++x133HHTTTdB8nnnnQfhsAfeRx99NDS6SEMsAPNZa7EACb07 77wzyDnJned08sJMYgjczpw5M79A4tHGZ+cyPMevQGUHTLjExwYHsXTuv//+N954wy5jXxB8lCwj hQFmtlEbgRzJTsmpqpAgNZk6SaZqCFfZVw9VLS59NZNQ5RE1hcFs41kosFP9i4rKPaT6w6h+BC1B DrQQeozcIyG7nGhM8QyBTZAWU43xU3SCH4Sn87v6F0s4YxQhTaSLPL/nTG4IYhyPyhRacvoBG95C DExXeus5G47uGEfFmcwocCQJHwLaQiwHkHiMaAZsQiyggZMdF+NRtuiUgcjaYxyZyGOmCBM1pgzP Z0ta1oJhqWWtwB4TfQ7olUj1gYy16xvCqziGAnXF6jT29qgcYTWvduwbS5OprMhEyo6pcrarmJwq zh8VDNVO5k3W3WTShInupOust7Zjeo01x64+dvTYUSPGDhszZuiINUYOGTN0wJD+vd3at/vLn87s 9ecnT1zpuTd2Of+1A7Z55Z9bv/rGVq++vefL/97jvfd2/ebTgxYsPHj+DwfN/WGfeYu3/XTJmm8s Xu/Z9yY+9NxRN9xz6Q133nHT7Vdde8GFF51z/vnnO3Jnz5593XXX3VxTfvhU/z7m2Y7iwBgOncNO Ufh0iYBeMANIb7l777039MKnC7NXaNCl5hU6l3BnuOHOYV22PMd47tJ2NLGytQna4PqvRAAbgNl3 nttZ3n///bfffttOYRsVTKkPDrUeA2CwFz2BTWyFVNJzrqTYtCTin+HJcozIIKGMU5MjY1mQEUKk VyUoaRVefRdXSNFDUbAEVwUepjFlBd8a2AEPvsCjYIM3UaajRXQKkgMPajBTnY/1SvCGaKOZSdNL PwYNz09xY5Yya7Uj1e0gDCK0qlRwwkE5Psc9xKbh2hCeDoWsJZa1YcxeQXDppdpwdoI6j4QlW7Jo u82p6FGgS1KpsWOU6dgsS/ZIHiMczj4t065eQbLLG2syR8GMlGuXG/YCDH9iOUYgljLsocyejYZl Rek0Vse5HCIMMh1NZAi3TZ1THYwRxiNnHEQqFTCcPy7V6687Yd21x68xdq2Ro0YNHTZo8NB+gwcP GtB3cN9e/foPGNJnyPDOgzfsPGqvlmMvabfL39e68vtOD3zU6/H5PR6YP+zuJQMf+r7fE9+NeX7h hm8snPzewsmffLnZu19PeOGHoQ8v6nrlt/1Pnn/81Y9ce8P1N1923SWXXnLmheecfsa5p552hkMS QayLNOi6SOevi8866yxCcMqPoFynDznkEPi0XlCEUrdcKNWCq8vIgQceeMABBwCzR0KXcFdxlEs4 wOd83njjjd2W4TZk7d6codoJv+2221KG+e+++84hvOOOO4qe9IlzKDGXCMEEYKQqRDIAliZZUwbS V7CAMUSajFVseKmkGUrqzZLsKC0KyThGV4qq4XeqAzZQAePfLv2zHqS+S+XBjMdIjArqUCQUUlhx lASFqVFZ3cZ1xS3KgQrCIAvTZopg0sDYLF2Rp4J1xT6qDTQgUK9wKOKcS2IUoUlzjmV2VA+qqEyK 2CRhKsKsjnJwqzU8/hAybq5smZIUytTCDRjAEKiQlDwZxUjGUpMboLXTQwvCSLyxRvFftgyhnzig bCu6EN6KUNlWyuxaU/NHC4Gvv/46GJsrP4LOXRHlsfygxXUxN+rcvV2h11prLWeaCvYmiTBj11pv 5BrVl+yOHDZy5JARI4aNGDli+OhRwwYO36jDgCkr9D7xz2Oebr/3l50u+XrQdd+PuGXRyNuXDL5z 0aB7Fve9b1G/B6t/FXXsiwvX+ueitV/7YY3nFo98dNGA25cMuG5Jn8u/73PJV9OveuDiq66cPfus i88797zTzjn1xFNOmAmex5900klAe+GFF0Iyuuyyyy6//HKX7Ruqv0mqrtb1XzUcmQ+Wp0yZAmxe dPMXi1pYdeQ6b6E6v/6BAWk3FGg3BOwnTJhggdZraYLg4IVhoSMBbJaNMukrr7zy0ksv8cEGJ8gC nmND/BHenmijFFh5hL3siYTSXdddVUtSFh5jbCxIqCKRu5RKio1NRuRL7lISyLxIVwqJZgVjlRrQ qlpIhmGEj1Cvmla4SpxyY0mpdRQM8KxgTG9jjKG4lVKOGooCCVKmAade5LEohHSRsGP9xQh5XeEN 77RhBEI4rJlaNU3tGN5YCrFGiNfi43Bmj5wmJvEpayHBUCNH5DSZtSgzoiqZSxElJVIY8GRXlk5e BX6izz1II5cnGM6NVxHYvOWJGh9CASr7zEony0GpR0Z0JSA04wwHKLDDAfdhB0i5VJuIxCy66DDF Kz7k4FW7Th7HEYLkvGEq63wGRjJi7GqDRw7v36d/N2dMu+atV+24atsunTv17tRuvVbt9m7a9do/ rfZi0+0+aXXcN51nf9fv9kWjH10y4okFqz23aM2X5m/w8sLNXl28yeuL1vvnwtVemD/8mfmDH5s3 6tHF2z/3wn4vPDvtsdcuue/+q2658fJrbpx90dWXnn3pOWd7Hz71zDPPzJELRddcc43r9C233HLv vffed999XpKvvfZaV25HqzdeJ+20adOOPfZYuM0nXsE/CyIQVFNzzXb8lh9H2ZvA1XoDYBGwo3n0 Ru2OTRnyvTy7zH/wwQfezL0GZ6sVf9ksp7GUCTjUCabe3HFQUqn8ZCepr6uv4WuoA+BUC4Mek0oZ lx0TyQsjkm4uLbPk9JN0atplILBAEeEBtbpkL/3pSyQp2VQwCUq5I3IK0dEbF/WSZ5RHain3qsYb IZlQW1aoTLNgQ7T8Q5hY04aMIqeJih2EJ9ciBlEkZjeKBe4hfNriGAsxEs8JjU2AYkovYXoTk1C8 IjeWfgKdtsADhsHDcac+vGh5lOwCP0tIFuUm+y5lhAGz5JUDpkDxNr5l+XESESJ+cpichBsKSAWY 8eSTT3b4mJ3lHMLmyk0vrlIDbJsIqOcmCbfK2smMR6lvvT179an2o5YrtLBZNGnVtF2btl069urX Z8SgAYOHje0weP0/D7yn2abvdpvxTZ8bFox6cvGE5xdt+vqCTf41f+J7C7Z8d9HWby+a9PaCDV9f OP6FJcNeWLDJy/+e9f6dD737t8dfOOSZ+2+69567brjljivm3OlF+NKLL7/s0jMvuugcAHaLdp2e M2cOAN9ZE8YbsgP54osvPu+88+DcvZpm/oDJldvRDfOGEHptBsWdd97ZldtNGLPddtvlZ8huHFZa fZpXf56XXcy7gzs2nHtbhnwbwaOPPvrZZ5854SnbBG3N8iW/QgfGYiiSYlhFpv6XJRAJkgVZTmpS RQpGEiUouZPfgNMQmtKXQpJ9GWEzsyCMR4yCkeJsASwryOrdOCCE4cbQ9Rg+aCw8AGgj1KaweJay xoSiZhQhPlWYWq/Lr4KfR8OtjSvkyDJ4BsyWF8sFh6wxpWU8pozKmlnD00GxRt6YSOgba4He/LVM laVpDcwoc2VInOGJYGVzISFnnykOcCPDUTYFXRliCdIgu0mwfATJ+Rw4WCKx0coTOMmNmqAJzCHp T+aQ7DJY1lgFt6YEwaS80ksn0yXZLOcdGzLN5SzyQoivbtJLv6av2i3qK0CYnNWNKXL6uR+q0Qr8 3bp2cL/o0LlHx669uvbs0ndor4EDBo3sN3TIyO4Dt2o1+LQVJr7d4eCv+l3ydfe7Fw37x5KNX1m8 xRuLtnl34ZZfLN7680WTP/1h4keLJr6zaOK/Fq//9MLxN7502D2P3fHwJXfdfd6Nd9xx3Q03XH75 ledffsMlF59/6fmnnHfJ5eddeDFAOm9zo3ad9m4MwJB8zz333H///Q899NADDzyQk5l89uzZsH3H HXfcdddd7ttGOZOd0jDpYgzAaPLkyYCa47fsU9m/ys+f8usfd999tyv0u+++y5SNAMKp5XqFBFni 5MiGiHJISgQKjD2meNSVTKVsJDGJI9SbLUDBRE0JeTSFUGenSOSRtDIbg6ZQmVLPoDqsfuAUsGnr 8/hH9JYyLTy1AgDjg9V4FnPpIk9X9GOQxDKyhsZ4iDALCGYwHI2OrqIZBzJFkaMgMFjlRvyJPKQ3 1nSxYI3lU3FeZQh9PpgXYYyKS+IFHnEsvoWgmk4mijOmiAVqekn4rJecMKmVbBmS/sYwUxmwjTBg A2BgI3+KwNRJWGZnp/FuouVDdhx1IOtSDnWMBJNMmYipo4+avutOO6zaslnbFq3btejUtW3XXh27 DujZYVj/3sNdE/qNGtBviEG9+w/s3W9Yz94juvbq1KNf1+59WBvQu+eAnt29sffo2at774Edew4c 2KP/sEG9+w3o021AP1b6dx/YrfeQtr379mzXdacWPZ9qsvW7nY9a0OWCHwbfvWjNvy+e8sGi27/b 898/tPv3wnbvzWv3/tyOG368cOTDCwbMnj/+hCcPuvzvZ1x19UWXXzH7situuPjqq2fPmX3ZNZdd dsmlF553/lmnnXHamSefVP0QCBTdk90p3Kgfe+yxV1999Z133vn3v/+N8bKqfeKJJ1yzAfvBBx98 +OGHMY5ip6j3Ye+0Xijcpffee29vwhtuuCEMe0GAYeQETsRcN8aNG+cW7aB25TbjRx99NH/+fBi2 Bbh7U05IKWPkTrTt0QCmhcZUhWRJXGNwJl+KJKVeqkVCaaoKWU5m6UuWCskhnP1CBk1ks2A5uVYS xjKibllTA//xc2O8kwopdFAppBfpDdEM1WitKEhAUSap0Fm/PNMvW0ORZzEI3zBy6Qdg1oMw1qlS KdQzVERHW/tSmTI8EKpNVoApj3prxxu2mPSyj6LDeV5lsaxRyOwVQOtNBB9lbpTY5YwNsAt51CvE GERHYhAmcWdBoBEmdiRPjkFaesqZjAFp9RFIqxU4p5MD2UQMxnjgzXj8RGaRV8JYVgHqQG2Vcx4G pu46tdWq7Vu379S2W5eOPbt26d2jV98B/foP6td/4MCh/QcM799rYM9+vfr06dGlb88Ovbr07Nap R49u1W979es/YODAIcP6Dx3eZ9iIHiP7DejVe2CXAT269e3au2fHfm079+3UtReM9++2Ws8+k5r0 3P33w55uu/fcAbd8s+5z3xzy8fNvftnmxQ+av/jtqK3e/GaTZ77e5PEFw5/8rsdNX7c55+vuJ307 /vh/nHvxdRdefsel19x87R3nzr72kvMvuejsc86fdebpR500c8b06dOOqD5PPu2008Dy8ccff/vt tz/++GPvqNCFgPn111//xz/+8eyzz0IyBSfzrbfe6kyGYfj3nuxt+dBDD3UgwycMew12qMKknS47 qfedXKS9KgM8euutt957771TTjkFtnXBvOOaWrmhGIhgLBuuXMiCFMtvLkRILjyqItVVF3hFKopm Cka+6kpp+HVajFEqQdZsDeznHkRIwRDpNgopJDWMWDOpKRq+GROpZnWvLcBrLERRC0UHE6gURwMz Xdo8Uog+IiSJZuO1IWq6AicUsGmR3tjRhqm8WXoj+EkvCwYSNlZLF4p+po5CvZpqmXrNJSg1Lhoo WwnCCGKiX7CaHRfVufjxUf4aky6tgYbHgkfKACZhKCknN0VSxb7MIdaoAaSNWUaltjrHa9hDOMuc YROMGzxeWiIsZCBNY4+becw+++3ZywW5f88+g7r16d+rf/+B/XuN7t97WL8+Q7v1GNix05odO09s 1WvLDr3W69x9xMBuw4f1GjxqYL9BQ7sNGN6r34hh/UcM7Tt0YL/+vXr07NG1S7fubLfs1LZZp3r3 Wr5Viz90XrVp5x4dmnTv/D+d5qy4xr9X2e7LfmfO63zm3G7nf7/mXYvWfWTJ0Ad/6HHX/L6PLO71 8KKBDy4acc/i1R+ZP+GxtyY/ce8ut95z0JzL739opxsvP/naCy6+8JyTTjvlhBNPPP6kU087+9zz nMBPP/30G2+8AVpOSISB55zGAPzkk086op3DLtLQ7iJ9+umnn3jiiU7UI488Eoa94oLoBhtsUB/A o/OSn5cLOyaUgjcd79U//PADs/YCWyqEO6sBmD7oeqyv0tUXMxiI8IIs+KkQgbDninlSIxHKSV2l ulQdHbut1FRlUX+mJftSXIpBspBEZyJgjp2kNdcxczGFwIRBUyj4CsbBGErRI8IgGaXKU/ShqvBr KnBliN0ghMdG5UjXWwzGFL7ACRMqAxGGtRjU1iBqOJPrySuKzTAZhfC1Uw33ZEMyKjrRDxUJ5XqJ /3/uCyhhEkGxC1TKo4A2BrN8oEAOJkn0Rl8bUGmTBkKWI5fLgJ8dOkZRMIXeTGqILunM9buc1U4G ZQTPisbU7LBGnwU8H0BXmVJTiF7/lPVhB00fO2L06GGDRw3pPXRA7yEDB3XvObx5p/Wa99hp+T5n LjfgzqarvfLXjd9svsGTTUfO7jV8rUHDRg8f0G/YgNUG9h/Wc0D37n26denWpWuHzm1at23esnXL VZo2E4aVmzdZxWKr51VXab5Kk+7LN133f5td+MeO9/2/Pq+suO6rLbZ9q8WBH/c4/duR136/5pNL xr64YNS/Fox/ecGEl+Zt8/bC89695M7Xd33zmbaP3z3yX8/ve/ecG266/obrr7/uussvmX3pOVdc ecGttz7wyKNPvfDCC2/W9M9//tObqls0eu6555y97s9ej5EX4xtuuMEhHAA7hAH4sMMOO+CAA1yk 89VcXoYhNp/V5SItPmuuuaZXZQCGXkbmzJnj0IYlARfnxByuSIQa49FwA4FZ7qRSlcqXsGe3lSwZ kQvylJlaAjYJKrnGgDp90FUzuZdlg85FWsuI7KcSpJVBRlKZLDfGsGqvvhkz1Qx4XheDPdMXIcJ4 JMegFH0koVQ/i2nZJaSGGg9EHrMwFCTrDa5iBGi5GIqONpYp0Cx2ysBih7B0xVrjgYg8FM3GVBZV iJohLJQjTlgxSHARxoEpfwFhFAKkAFKgEU0WRLyQNTKL8LGTUeyEkm+JxITwwCnxqiQpV1Il8STk etMVzDtwVFswf9LJs/Y9YN+BXn779hjcr0//Pt369O7dpdeoFdvv8qf2M/6v/xPLrvXachu81Xqd l9qOu7rl0IM69RrZpVu/bubq2sWsLdt3aLFqq1Vc5FdeZcWVVl5h5ZVWbLL8Cis3WbFJi1Var9y8 ZfNWzdsCcpOVeq7UZPzK7XZq2/PQrn1ParnG1U0n3TXsgg8mvvD15u9+u9EHizf7fOGmny7c9K3F k99dsPOH393z9tEPPHX4k/dc8PDT9z7698eeevjv99774J133+NQvfv+hx596rm/v/bqq/9+47XX XnNtdiA/+uijEHv33XfD2y233HLbbbfR1F5//fWXX375OeecA8BHHHFEfuXDm7BX3G233XbTTTed UH8TKMRCMhjngwMb3CGHHHLVVVc99NBDzz//vDPcQR3EiiGUhhd8qRF/wiFDhrhjO59FW7pTqxhQ JDFELvDpUjwKTwF4jAVd0orgNvkiaTxd2QXop8xSUWpJtTCo1FNCAQghCfrxS3zU8e+WftVWKlgp 10isKLUeVIc8Ri0tOwAT5JgAEwv/TfSDPTpl9ljzmOEBAJ5mlFH0WaDMpZgyPDqxk16EIYk/qMxF biz/y6JQtcL/gnExqDVcKIE2MMMkyloRR2It4nQC2sbglBWZM4QwCUibW0bWlYKwZKMyS7KuxasD csZDsay87OUSH9zmmge9zpnUBLkSUSvoqBnH7LzXbu26ePdyc+vZtWPPDm06tTfJqr1WadZvxVYT mnScvHz7Hf/8l9OWXXHXlVqs3bz1Kk2bL9usxZ+arrJs01WWX6XZys2brdS8yUotV2zWvKk4NGne skWzVq1XadmmVdsV2rZr0bFD+84du3bu0qNT997dBvUZufpq48euPWbtyUPXmjjt7CmPvT/14a92 2earRZM+Xrj2v+bvdO07pz379ewX3r3rzbf+8c57n7353lvvvv7CS39/7e/PP/XYI088+ehTzz/z wj//9frb73/w72ffeO15By/05lPofCutm7MXYBjO+Zlf4cpHWbvXNGXKFACeOHHiJptsAsZo/fXX H1P/JrngCNG4cePuvfder9bz58/34r3PPvuMHDlSGAFMsuokN7wKCbhoQ5fdkI4tgI4UyJeEUtYl 1I5Qra2WsvwqOQrU2CmppKyVFEMYkT5Dki95zMlM36RqCSXvZkmRp0iQOjGFxxQ2Zhn/n2Klpy1I xqfEER6l1kM1kCskG5VaZASfooz1yHlQKBMZro1bdMhr8z8epIRxFHHaIyEyJISnHB8MISlzpSum EAl57MQUZXI+WGnj7xsi0RpuSD1Jw1pKsBA7kiQTsiXcAg2xzPIWk5NZ6zFL0yoCB7X0GCJzWjpl IMtmQaYzb7w1Sm+wKvFACJMyLf0ssE+eHPOBZQp6laCCCJjrF6vqFS4DdZ1wwon77753v579e/fq 06lbx/ZdO7Tp0LZVuw6t2rRs3aZ561VXad3KftF1peaDm7Tq1bRNx2atVjRRi5Xat1y+Y+smq7Zp uULzNius0maVJm26tm3Tvms7e0Hvrt07d+3ZrnuXvr26d+3Tq23P7t17eWfsPbTvgO4DhvQeMGzQ gKGDVhs3+oBp2009ZfZ6027d4G8Pzbj6qUvvefCGx+555f13P/z0m/e+/vLjjz789rU3XnzpzXud yI88/PQrT7727sufvPPZx29/+d6/PnnltRefedYRfe8VV1xx1llnuTCD8bXXXnvnnXc6k70zg/Qp p5ziBM7Zu1tNU6dOzSEMxq7TkAy0+VmRaIiSg/f11193P58+ffpRRx01adIk57AoyZRFJ2ViCz/Z WGVBPG2RUCf7gh8daGSQMK3kZrhRWryBhHIUkilq2Vu1bEqWHAEwTfty7nRIig3HMKU21JJqURWo FDNKcdJZxn88qJ4KKHURq2ZIVtxAEmHqHqOLEI8w+e3rVHwodRlJql+LSFAFhRpveDa1FVLr3wst xlHgxGOO0s/AjIozIZqcLD83ik7USGhiItHFBxMFYLFjYH7tFKPFZzm6DBGH2KQvnYGN4Bbk5P4D V6IvZ1yN/XpBDT/iCm+4tagGiUlu8CjVoItmlZ+lP7ImLBOlUNSfq6C7nHugNzrpz+zcUAEhjyoj JaU4qLk3FjrppJP23WcflZpdX221t6XUBwIjLGE6tO/QpW2ndq3bqeEVWzRfrlnTv1jXCiuvsOwK Tf6ynDczm0fz1i0dKJ06qsLqJt+ho7OruvkrQv/jcL1VOXpsEt3/30pH/KXNCWusPXzHXbY95fRT brn3kedff/OdTz798qMPPnj3ndff/PeTD997xy03X3X1TS7Ijz78wL9eefqDD9766JMPP/zkk3ff f/fVV1955JEnbr3tdhdmGM6X0Tp7wRiqL7vsMhK36GnTph1w8IG7Hr7P/ocfdtiRx+629/6bbrXN hM03nzhx0rj11hu+3rqjVl9z6KBBa/bvN2rYsM8///yTTz757LPPvDPvVH8Xl/u2Y5bn8iIjNlmx ASqPUi99oGVR2RBFKXfsPCLxFActHb3s6JU+baIhvOmSGqOSOIwc2VA81tGrMFx2ZzMarlQUQyow tRHcavHqGYN00ay+NiCqWrUbnBS4YgIJlOr3GAWtukfU0hsyAWuQUA9qONyCpUIkDVx9xKnpQJ3N eouoyNh4SUFXTMXDEB8CPyeqfcdj1qYNMV6BeOmhavFBFB3CzKVlShvLJBZeHtlEHlnI8EQ5gbYx B8kgFyRn0hJrc5EbQkGq6CMJ84hYQBgS8mzb1AglRlKRifTqMpE6QKmbgDYFlGIKpLWEqgRiC5iV qSPLhTNbQIwgashwkiykVet2zVuu2rR5q1WaNltlxZWbL7d88+WWbbXi8m2brthl5RX6NFlp2Eor 925f1TQypLHDyEqzPa3UtOdfVt5x+banth105aY7zJl1zp33PfrMv597+bXnX3n0ocduuebay2Zf cv5Vsy+77r6rrr/jvrtvffzxx1588dV///uL99/65L033n/tpX/9/cl/3H3XA5fNueCSyy/0+gq9 LtL5uwiPmIsvvviMM86YNWvWcWjmKYcfe9t2M29ZZ8aN65368hrbHjdx3IQNRw8bv8bIviP7r73N ZhO23fLmG2964403vGPbEao/8Kj/RWiXZAERZM6LHt66RFuiZdBa5IVkcP3rd1CXLAhsIibaevMx mK0WL1lMyaneBFacMSxrpcYQjEQYhadsCAfkWvQ8piQ8qhxu8AGvTV2RgENKK0QNVe/GBXtUU9NI +VYnYw1mj4FilJEqT6s3SKbjMXJ2UBQiCeHJTWS6mNIGYBwSuDKqQIum3gAvclQbq4jE1DAMyY2/ +qtytNbXBlraAq0EIuulEFN4CiFd7LCMEoGAmUG9LGQ7iDUhjvNlIsRCNINhJSKvySiApVxkMdDN bh1MYuTVKGP5yYhZks5AmnJMFUpxkLNWTLFvlnLNdmqBMUYXBUQZYViLBaPbte9sd2rStNlfV1ju L3/987J/+kOb//eHHn/8y+g/Lb/msiuOW36lsU1W7lt/DB47mY4FxJq1YCxQ0a+15hpTttxt1hEn X37OmZddc+3F1994803X3nbbTXfcefsdN91791333XHfXfc/8Phjjz753NOPPf3sw48/++hjr7zw zPOvPvPUS39/8KnHH3zksUceeuT+e+6+0/tvRbfddtvNN9/sKHYOA7D7xbHHHuuV+PDDD999/2kj D3lqw/MfnnjljSeetdb6GwxcZ7WJG47b5KhDjjp0vwM++fiD9z9476Ybblp3/LoACbpr1sTJIA2i XHZGjBghPnYl0bYTWYuFuP6Mrb97wEu13RBcRVWsrFoQoLH6Hc4RI3RZeHZkjLAbyziiHxIxhDGd 7LBf7eL1n7WaLnBloWyLSTderxpQDHEsuE0FYpQKvrpUp5RT8ZhgWKt8QbQxkpUpookwigwTfRQI qXWkN9YIPWJKFyZG8HozSt2jCgGNTtFCsYapzVQUYTTZMXtOZm2ZURvfGg9hJxhDmFhIK1LiIpqC KKx6jUoQEgeWDTdQr/AlpkJMUrmy1O1MQU5HcculNKsD+VYTCmiNNdbITy/VjYxmaw+0ZC67ryRl mzCFiSRVgukoBfpGKaMAKVhSW7oI9eYodj6YV7Eip/H+++9vRoWo+JBSw4coc9IR337V6jeEV2yy 0rIrLLvcijbQ5Zo2a9K8TbPm7Vu06tiiVbtmrVp5NWhYOCcpmzfTMWi61Vdfvfpz3O0n77DXNvsd dNApp5x+2fkXXH3TVbc+eMtzT//jhRdffOVfLz/z+COPPvrI3Y8+es0jL5xx13OnPPb+Kbc/c9vf X3v2qSdef+Uf77/9+jtvv/naSy89+8QT9z/8yD33NXw07U3YCQy93mbzLzYdfPDB+UumAw88aLcp +2y7zTYbbbzu4LVX323fPS849/QLL7ti/pJF991333nnn7nv/nv06N25X78+q622muBzMr/FNab+ 6iIZwYuDSAqyMFoOYNOhmXzhrU5s9Qq+2CahEJ5z1digVGxJCowxRlFAmODZIV9DuDp4hRFJutRX t7X6vsaNMORQitQSHqU41YYsBOTqdpm6nis0Bk5qUav6AwC1i1LHJFEIKdbUqzbDKQQ/haKJIQ9F LXPl0SxFwk6GoBhHhOkKgwzUFjWEIWGHtwEzs/WEDUjWoswSZdYwsRmJFgmKkAlQtknBYYSFGGHB EDMCmN5snyKrrEko62Ih2yeJLvsudMm9jCoFiVc0WqWQHMtrMMyUzLGJMOGlU5ciYERZqDBVomWQ UPWwT0cbNTtCpoMrmqrKRLlUp7yyBdA0L2VMtg83y1atmrVq2ax1y2Zt2rdp26VDe9C2xXTs3Kl1 h9Yt2qy08ip/WH7FP/654YMDK7VMHjKoplX8BhtssM0223jtPHbmMSedd8JVF13x8G0PPffs86+9 9srr/3z5jWfefea5lx947slHH3jmgtte3u/6dze54/Mtr3v9/Effu/mhF15/7/M33vnktTfefu7F l+5+7P5b7rntjvvvfPDuu+69664777zzxhtvDIanT59+WE1H1l+Iaa7ddttt66232WD9LSeMX/uq K8+/8da7X33t5cVLvjzruFNnHHXMuhus33dQv159eg0fPAIaUf4gccMNN7TdrLXWWvnoC7qy/QGz zY5Ql4s3ZTiXLAGPggw6opHNkTCRFEZBMJZQwBPhwFhXtdEu/cmwRAt1AAyTygYpEhnMpowJhrUU gt6czKXSwJiFKCgzVVd9M2bQIjFJTxglm9oFDKjIx9cedRlSkINhJWDLqAJRLXmmoUxSsIphinI0 63l+BDObBgYSmEAiFkLRjBuFPCLG9XI1n9LlHhHjmaX4UIZnFCHSyz6h2cVLmJCoedSbeSmH+Jad kma2RpEFp4Rei8S9AuXS3+6ghiIPkSNjkVTJn1zKvZSrhrRIQeCRroL5xjZRzBLGDk9ClI855phd d92VMNWAQWbkGAnCVB6omFYtW3do27Fr5249ulcHStcKym07dmrTrkPrVdut2rpd+3Yd1Khah1uv l/Cw5ZZbTp06FbRmzpzpuuv19dbbbrvnwYcef+ipJx586ulHn3zy4Wcee+jZ2x+452/XP7fJFR+s f/OHo6/+vP+lC467+elLH3z27n+8+NwLLz3+2ON33XX7nJuvuOGOq2++55Y7773noYcee+q+hx68 +1536QsvvBCG81tZJrIl7bvvvjvvvPPmm28+adKknafs9MxLT73w4jPzv/32n2+8cdTRhx/1twPX WWv0kJGDew0b2m/wiNXGrDl+3LiNN9qI8sb19906hy0BtIDQcuAT/IDQlRuAoXej+qvqg2HQRbYq R7QW7CmLjbGSZbgdUxedcnlO7iiIrVAH6kEpiUwpm1y1pIzwJ/t42mQTk7rSZiCGvq7gS+qr3+JS uEqZSKWm4gMV5DG3yiAZQ6KCFXraCjpLT84IM1aLZ1BrJu5ymgIYBCpBBeMMesxE4akZkiulFoRQ mOJklJnKFCieoHjFTjwH6UxapsNHnzVmUfaa4n9tr+GU5kOAimhGgQVdhsRDOBdfiBJ3QU/OGqeN EOnNdch0pjacTUIKUigxhki/PT5FY8tXanjbvLpRK0qHQk6AbN4BKj7bvzLKwZJiohZnjjvuuD33 3JOccaZySseggeyoDJtJy+ZtWrdq2659xy52D6VNuU9vF/FRgwaOHT5s/Lg1Jmy47qTNJjpy99hj jwMPPPCQQw6BK8bzz6nkzwndfq+vfhnr+svmXH7hFZeee9YVG818uv8JHwy5+L0hs78ZeNmiTqd/ MensFy+d88jNt9zknXfOtTdec9VV115x+c1XX3n3zbc/et9jTzz+9ycef/zhh+6/+eYbL730kjPP PNM7sIs0AAe9W2yxxaabbsoNM3722WeffvLpgnnfz7nxzkOnnXTo7ntvs/m2a62zycDVqn8Icq3B ozdYc/ymG2y4yWYbrr/BhHXWWYdQiMRc3CwcL8JCnXfm9ep/O5Zx25NDG4wBHjmfZUQihA6JpJjL Gib4Fy0SYWQz8Wdf0iORBcomtVUGigj8kn0KenV51BpS76hVOcVPGSTMEKYYZyQwqfbvfKWeQlfi qhal1lPueBQFeChyRZwSDzGH1CXCBAA1EBqOOExK1nwmjjC4Yi1mTREm9pnltCH1en/8PAkFAywY XvQ9Zrp62oqqOZZeCqKJMJQNITcFO6yh2McEzPVSGj540xIibvBfiy9TsEOfmi5xF31BBwyJ1Ip+ Uiud9k5ZEf0YidkqcEtPfgpyCVc2+1y8vUg78dQQXhnZ75WgGgJFxRfQ1lj7EfZqkabhlLMLhE49 9VSQK+97KF/ooVgdUJstJXzKN6+LLLDmIqq4dW233XZTpkxxiYXhvffe25F46KGHuuU6hB2Vp59+ OrydddZZ5pp1wvEnTD/i0MOO3OfwWeN2u7r1jo90PuLzsSe8O/r494bNeGfb6Q+ec+3TV18zG0Qv uugiJ+2cOXPuuOMO77EPP/zwI488ctttt8HnueeeO2vWLAA+of6eLS/DdiLQ9ZIPzG+99dbcuXPz BxKc4Rjaeuut+S9i4iB61uhi7FAdP368hdi2RFgKkDSJG/iJiZUKiJsF5ZzVYIyB51yqWaOZzVTA y/4oxVJgY4XDpJ5Q0rWSrh7kPRLzyr7UZ3ZE3xZPzShYTW2oAUIt3nBd5jILO2qMjkcKikfZaMv5 8eNX6gUPqXKgKrhCeUR4vQFDkIBS0+FRHhtTzOriigqGFk4Yzk4os6DMEk/o0KTP19S9R22YClj/ +cl2hdpGMEbpykS1Cw0bhzaasBqX2GTNjMX/oCvTUQAzbmgDbA4YSy3zxtUCRZlL9LUIkpMbWYyd Ko1LL96xaa5sHNQMh9URI6p3ObWlFpGbnlILtCBWVUF7DoecBrBKDsBqjhq4IoxHpmDsb3/7G3Aq aDW61VZbOdPg8PDDD3eWgsqMGTPgJH8J5IYMLflqm3z/o1IOcSMuaaGdqW233XbHHXcEIZd2BOFo r6m7HrLTLgfsuedhR0zb59hTttr/3k33eurM848/75LLzjr/hlPOOuPEU085+czT850eLuE33HDD Lbfccu2113oB5qo3+XyDB/SeWP8TTc58O8XZZ59NYfHixaD75JNP3nTTTRaCshPxNh9H8ZN7th7O e7R8AAYJMACehFcYs9lpBcqQXKRhGNkLQNpwO4LYolxh2AHa7M7yi5iFMfktEoxZZJYcn8cAmAPy G+iqkwBYr5JAulB4mhRiDZ/SMhCfslcqhMzG5jLlqpwSL0wQ9ROCtCgEFRDyE+QgcxQwYKpzrf79 UqO0kah7A2ME/WQ6s8QH+jQLkAKegA0TVGM8BrFaPDJ17BOiMJkoxiOnxoKoMY7Mwib7te8/ksAF 7XEDGRXgofiDjBVWiZFp+bbZJ+vqRkpkWl4FHXoRxqPEIF0U7OhypkQkz0mbMxYIVZJaTIEiYM75 rDrVYlCtFj0i+sFtKGcyckKCsUoFzh122GH33XffZ599nM+E6KCDDoJe8Nul/lcXnGlQoaYhQX0z aMuwllwBrCh3Dbx9xCkXDyFH3cOSKSZtscXmO2y3/U577bnnIQftf8A+B+6zx/57HLz/AX877JgD Dz3usCMOPeLw/WcctZ9T1m3c67QWgatthT9Ai7GnYOD87rvvvueee15//fWFCxc++OCD0HvEEUc4 Lc1lRSCHCWiz44ThEt8gMKclygU40BU04bX3iZIhtiSmEMZW5SS3ar0WjoJki2WhBmb1cwGJC7Sk LNcivfIouSpEfoNS6FVghOBK2Vihs7nTDIBT3pjs8iqN3Fia9LPRB6uY1LYhePrMkqPqUp0DOYBU 64EQgihdoQKwwCDACJOBocIXnKhy9a3o8fQRedS0HjNXYUJlFi01RgAmJ2FgRljkQREhwpjLjJS1 HqmZkZ04n1V4ROwbwkL0RVObgYwUfBaKDyIYTc7U6g33fI8iKwdyLK+yrlAUgV1c5rKFS4/cADC1 xlS2c9gIpTJQzlsUg0oQBZ9qMZTSVJGKD8KVb8hjGNddh5vKdpCqchQMqH6Fq3X45CxywFY4nDRJ Cyp07CDsmIUD/Mk1UiFapkXhCbmn0Kvr++DBnBm12ugxa44du8bwcWuNmLDe6PUnTNhkky0mbrP5 Vjtuv+Puu+29z56HHnTw9IOPdP47Y90F3AjgFjgPPvhgd2YH8mOPPeZ2/fjjj7///vtLlixxVl92 2WUXXHDBlltuySVI43YoC7GiPFqgRy0o8tnuA12clIgEDVPHtfrMWcSyB9kcncmWSZKVBr30I5EF SbFq24EkQo48erRwmmbRK60pDK1KgMyAk7IhiRU1WZZu+FQwOSGoGYJXWpAP4blmx4gWKTCVrAgV W+xna4ha9TvV+hS6mk6lqmwlDksq/nc1BcbBQBi9gQGqEdGA50IxGMTCQzzG/0QZXwwWm0aFGhtH 3GMEcZLNBqWln0ghBrVRs9Q6jBWZnZAFE1mLFeWHUlmOeXXFDsvCRD8kxCKrZbCgGp/QNz5RQ9lE 1U3OUnUTXCEFIdlySUeSDEQSnM3bXEmP7KZEgmrVpoBUlZIC1Fz/FHFOjFQY5JgL0fEItOpSWavm /MhEcZ9zzjmvvfYaXm+wrc0RCsPg6vh1O3WX9gK8/fbbaydPnrz55puzAMam5oMq5L8iswSFqFXT 2Xr4WW811cdmyH8Gdu82qN/gkSNWW3v9NSduvO42m2209faTdt15+4P22Gv69ENmnTbr5PPOu+TS S7wDn3/++W7R06ZNu/LKK1955ZWXX375vffeW7Ro0bx58+A5v6fFN/tLUIosP27ntymRhRBSsBnZ gLQWyJ8EUHBEKVDksJ2IJBufHCWGCWMAnDBCuIDT0cWUsTkhc+EiIRdz1siDNOWhlc0gTYqFC9rp 53ZmdkL1Qy1VKvspueiLasAZUg90mFXbKpBm6iTnMAV1yFoF45QpPaWcMg1I4EeV/zeGQ3gKMJDH AsJQhdFGYGbQRIiQJJrkHvGGZ7PAkPCBfjW+tlCoAvrSP8Zgig7gNfTVVE1cEzUthYAtsTCEji6e 548igLn8IC1LMIr97AWGC5koG96YmBJ0cpZlNKWsXOQpeEsF2OABQLUpqQIGuZd1YDAq12w5K3hm XBsiZzz27QtKMLXFTq6vqtYsJArRpKZmXAnaL1SwLoBHsKoWXVyhgif0sx1UO0H9kxXwAFc4cZf2 ogu9IA0PdMyo/hQWxywZWXvjVVuLSfmmQHNKW1q9AfXo03fowCGrDx4+brU11tlsvYl7TN55l4On HHvi0eefe84118+57rbb5tx5z4033XT11Ve/8MIL+VXnuXPneu/98MMPvbTvXf9r4zzJpQAFqJbv +OUqh/UKb+7Poo23EMCGc2tMRgREfDyCnMfkSIhIgDZbJB29AXOCnIkCY4/ZESxZpqzOKMOZpQ/b cqe0UpkYNSNckgu9EkeBfvJuLGVhBLGgEXQTWIw4o1SCiQSZHWrqMKUIpzS1UaBpVKqx+oJbVUsp sFa+AQki11thtKbgmbsFvQV7RRimgAGDIiThPWLfY3aBTBd01ZM0vLhGmQ/pjUTLGoXo6KJghQFz 5EUB1e5UU0eTQcr4DOEAJMNzjuXMHjKKnSyBsrCIl/JFIitQWjCzMdtrU83qWMJCakWJqBV1oLYU oqugmnNlVYJKRBHQT1KR5Ml3yk7KUV1vFR9kQmk2fmYL6aKj/QnpUmGKTwkiJejRcQcho0aN7tih W6uWXZs169ikabtmzdu2aNnaLuIa4YTt1KlD9Ql7/bNqr+lt2lTvfjZ8NwcHcJcu9bfw9q+OIEtD mD59q99/yCUw+07eDnp06zawV5+hw3uut9GYzbeevPcuu82aPuOkiy67/Jpr77r11rtvvPehu+/5 5MM3Fi784Ysvvvjss8/cnHfaaaf8ENhW4i4AqF7gvcZjCIMrm4sYUhNSjL0sYINbO5QtCZjBEn64 CpAeDaSQa0uI23TENlueQLkrEQqdR3ccQwwkz0aMsT3JNRjTkTshZUfwSUAolaZU8ApDNNSAIeIo y8kUnhz8FCGspZwoY0otodxxaJIEj5SVLssI7/BIqOvMVNfpBhjHCVVLmyhHvNr9CUIUdwCp4lGG NJak+huDJ9hjAXK00Q8qTKE3duiYCwWxZbghGYsKhtPq1RKmN5SxNQwrT9IWSYbQKeDUklDghjOZ jkeUJRR9anzjsGDxPFHDCFTOTEH3lihziqPGV5U2ZaS+ybW6FE1KRMFBcn6oo1xI1FAgp9pQsFdf w6tPm9MbBbxyVEZqSAmymQNQiSATaSuk1f9OJ01DFCJi9swzT1+8+IeRI9dp2Xz1P/9hx//9311+ +7vNf/enQX9YttUf/rricn9p1XTF5Vs3X7Z9p7Zdunft0btPv4FDB9gNho4aMWz4mFEjx4weMXrs yFFjRg4ZPWLYiOrXD9Vph04d26y6aotWLVdt17ZTl85d6t+CqLaevn2HDRlqXmBzZnrpPeuss/LH SW+88Ybd5Pvvv//ggw/eeecdV+hjjjnG+/ABBxyg9ao8Y8aMmTNnar0n77vvvmBs+0u4cosG6dyu ha6KVP3PxzmNhUhMLF8rUI5oNyA+JGI2MjGxD3IPyRQ+cnx2YYnzSN9wEWMBw2BwRYcFsxhlCjmV fbWU0gJOuJJudsBbUpCJkiZ5AXioy93QQZqzVAuTsW/vM5waJCsqximrMYRRdQhoA/ggGf7VoeJU zNW3f3Alb4wcgocK+Et/AKOI+aqg6dSg+A8qoMLXWP4RzBUgagrYmMp8DAYY7JPTzBB8EWbGAjmE KX7m/M8URSdD4gkqmvGq+EO/kIkCzqw0U9DB6EKZGmUKOvQpo7ia4YIrH9KQzKkPlPxJdsAsPRRc OD0GaYpGWcC2uglKaxSPSVGqIVWbD29yaXQ9JnHmuPTmZzy77LLLrvVf2GIcZTnBwAblekyi9QhO F1988aJFPzjqhgxZr1v39Tt13H7Vdht16NXJS3zPPgP69xsweGD/4UMGjB46cMyo6n1xzNg1R622 +ugxawwbOmLI4CG9e/Xq1KVLqzarNmnWsrmLf5OmLZs1V4nOcOjt2auna0OWYyF/O+TQU+rPny+4 4ALzPvnkk150offrr78G4zfffPPZZ5+95JJLzj33XHcEoD2pprPPPvvCC6t/AzW/sHXooYdalxuy Uxd0rQjlXV0oAj8xNCNKwD06J+s3iep3NpKChJoygIFicE4/6IIfhNFLk1kDRRuASWQN6TUkh7CW miGyn5JTFSAnuQGwVtIRNUSSWXLMIkw5eMnVRu7eWhKFBJ8I2plFqquAmTADqeEBW5WmLBv+fWMO gXFumHiSVColjwUbWo8hfMGSNoAMbKLGcoynZc3moe5ZjiRkuLGI0HQoEKoGNyJqzHIv77QBc1zS myEmNXvpCpHk2lxcQpkIcUaMbI12OKHB8zBwxRSHiz+Vx/UdgVAX/QRXvqUk+ZN1pHTUSg5MJE90 JFIbPEue3tQWwigCQ4xVZ1CBUqBIsaowh7nTCTinTp3qsFLrTq1p06YdeeSR+bmRt8p99tlnzz33 3GOPPVxKgRzU4eHaa69duHjJHntPmbzt5IkTt99ok0nrb7D++PXGjltn+Jg1ho4a6eRZbfjwQeNG DBvjDHahGDC4Z7/+nbr36NytS+tVWzdv1qT5Kis3a7KSa1ybZi06tW7bofWqndp16Nqp8zprr3Ph BQ1fIp3viP7yyy+BFuWLZvOF0g8++OBtt912Uf2PLZ122mmnnnrqCfW/foYwOa5vuOGG/O60I9q7 saN4m222Ke8j+XxBHERYbPOWgcmbRSKmV6xkQS5yDxLVgEQryJS1ekFF0kGiZI1BWyok0zEWxrTk zOYQNgUjoKU21IDiUQDKxhRxSfqSxOAZmUvqTQHnUq9OAlE4VAbspzB0xR/WuIShoyXMkVswTJMO oRJVgVq98Fz9wCkFCkhBcj718Zh6Vf10ECFU1IhrIEItBRhDmMCmaMYyioKV5wTjQfS1ejGhKKPI f0L8YZOTjT+aauwDHa2pIZkaCqRp4g3ResxcyQSSFYEQKVGTPBHXJqxI2kSt3hmrew59MYkzeMsh pCa+wClt0infOQGkU4nIPZtyIHkBvMxJYSGPxkq2Vh2kRlVkuRjnhIFhB3JOJ+SM1TqgysfL6t4p Xb5UHU2ZMgWGkQvt4sVL9tlvlx122soJvcXmG2w+acLGGzA4buwY9/a1hgwfNny1oUNGjBo0bOTQ kaNtQsP69x3Rs/O4jqus3fqv23Zc/pD+rfbrvMKUJv87tFmza6+8+s7bb7/zttvvuuPOp558MqD1 fpufRecrNeDT7HYTOwthfpHDMYux7yD7jsszPAP2pZdeags477zzTj75ZMP32msvK7LA/BqG+4iT MK+v6l7ERDUEKgkX9AqdSCIBpyYXNHMJohm06wUD+UquddEkl6+cz4EcIs/uKQuZmlAlpHoRXFEm Ty9PzJKpzcUrQhLphsxMmqNVIWX7MLuy8ZjDILt8QI4wOVQUZzCcc5hQ1aX28MqPV9W7cSAHACCh 0IGkkK5gQxcw5JpKGPA0pgBJq6ugiLKuCoJLsar6c9BpY7axNQqEKHwhkhhBHg0pmMxARK6Xfa1H PtCxBGpxPisi1NXYf8YFxa4moMItlAIqyggj2VpELpSIjrAKX1ahTRqyf5f9WFkgxSSXEpZNlKaJ tCgJkN1MirKJUE6lMmJHcA6Uy3auiw4H5cW4uagF+SR0vDS6eMO2K2iwnav1FVdesWjxot12333j jdffZJN1Npqw6aYbTNp4/fU2XG/S+utuNm7ttceOW33U2FFeo4er2mEjNtlii+dffumVl15846V/ vP7Ck++//PTnr/3j45efeu+5x1997tkf5i9YvGjRCcfNHDpk6LClP1lFsCFoqp+TdhyzB8AOW3T6 6afjjz76aDcIIAdpxzLoOqJzOHuLdgjbfWxM/M8Pk/IJAqiIqsggOLFkIDGL9SI7ndnNSyhoesEp eDaKXHwI+QYJMpg4y2lQl0QjvSgYNqOTOQd+MihTcpcDkJqJxNy8JmXcEDNSk3ESLV5mJdoQpFQQ TLLDARbUGzkJl8wueqrIEATwGaVIAnuk19S5CRqleEgA2/DqUg0AKWiM+lb3zmT0i1/84pe//GXQ ErwBQyj4yUBdqDZQQSJG6BiIgpkKmo2OX65YEvB4jHJjgFELFPGhDCzDMRyIfWMzb+TRAWZTYLKh xLIhKI55xERZm7kwvBI1UZZgWJJg6BImQUzuSRAmmRBE0UdCT2iU/CkdJM1a2S3YVhDIY/IkE3KM SfJMJJfMIowioIlYCKRzODiXwAaTA6SeqppL6TCu7HRRAHUveNVHQPWPTLypLl60ePKWW62/3vo3 XH/j3Llzv/32W+03X8/95pu538yd+9HHH739ztv/fuufb7/z5tvvvPPW2+9/hj76/PMPP//s488+ +xD/2UO3PzSo86Dunbq1b9uubZtVV2m6ipgvt8Lyf11uWa8fVsFnpb/ZxEm7Tp2aj6zMm9+aRni4 9Q4Muo7fi+t/eyn/3hKEQ/Xxxx+fb4d3UOcvEN0sQNoFBJhzIFuaw9lBbY/wvgDz9iy9FmtqQRCx oBcvRIIWYIuhxAmsOCdrGBkU+eSR/ySGy2AGJraCDJ/gFMjRZC0RFmrKehE5+7rMzo4qsr+Xi5sW TwJ7poZkBmFSa3YSZYCMClYLkbDGSQM5EODQNCTgRyw0/IVT6lirlDFKXKGrfkj+2c9+BsxBSwWp peQx+kUeJsIiD3jwoSgEabmcWCHjdg2zmA5D33A6xbGMookyFkMSP7WZIr1RLj6QZC311lS9/Mcg ihoFA3liW0GCJUwCLTrqUoZESsjEN0IEaUCrK2inRlLkKgb2dGkLUaapq/RmYDaFULVD1NSYR8aq D7WlbsDS6eQtUe0i57NTmkQdO7cdDpCsBINwRWYgOvCAA5595u/+7+mn//7MM8/+/dmnn3nWf599 5tmnn3vumWef+zvA2D06d2hrGe3buVZ069ChY+Vxt84durRr361tK7fRHu2adm3dql31KasNaKWV 3StWbrpKU3Hp2Kmju0SvPr3V98YbbuSl3Iu6UzefYOV3oV2egRaSncz4yy67zIu0l/brr7/eW/FV V10F8NTOPfdcqHYDL7/jzTdvyA5n7eTJk704TJ061ZsCxkXDm7MDOR8+WamFiwBI8yTHaa4tYig7 ICG2yZecepTctImzvEiQuImh4cbCJzjBWwAswvmsi0LMMhizbMKbOqGcwk515VCxBegCP8isLmP1 DY5NxQbeqAppfdrjtR4pU6CGZzCQged4zmELUXUUGv5FRZOZsnFxpwWAX//61wCG8NHUGkUTH2o8 NhQ+yyjWfvJonZYXou9ABuOf//znGMjUy29kSGWxnjpC+loWjAqSG5/k1DAekV48b/EWYksyBfse y8Jj0CYndgmiqIm1lMhN8hQkEwq6JAXn5QiNQg3wiqQT6dLqEmsk6PhokqduKpjUFKgH5IojR3rO 8wLFULqUl7MXsFWVklJYDodQiizHtcqmzLJVFAcaM0gXN+gUT8IUT8q84XXxP0gWK3FL6PAqzLqc mePHj4c67+rA5lB1VQZIJy1IQ7KTGWhvuumm2267TXvdddd5vPzyy70ew3aQ7Jrt4p1fzzScHQev E3irrbZi2RGNd/HedNNNy5uzUNjLXLCR+3aJA7zF83Iso7JG67V8QUDSRJiNwCjywAycyANsBhtv DcKY1CsPMaGcsKiolDoGOFNR7NCBuhQPJgFM+SGnCKASpsACeMNzxlDwyKXUFcJk3grGCl1BmxLh 85gSRx6dYEo/52Sc0/sTtVDpatwLe+nFhPDppe/RMrQeoQ4gQx6pFdDW4xowbFWhgDmjeJg7tlHF DY+5QiM6NiNIRr/61a9yLMcrNlOIQmbXBNTAWIaSYCRqIqhSKTTWJElitPJUUsUCMiR7p+GMKJqQ AkpJ4VNGgbRH8nSll1CvCqsTV2EPH+Cpy1ykc/go4rxFo7xCE6bslCBI/3/tCyYyC7PKgqvZjMyV WegYm3dFhDGEmoULQopPIrQeLVnQGDQjB/LR+pQpU8D45JNPvvjii53Azt5bb731lltuwVxxxRWE DmeEAeNLLrkEzvPjqOnTpxu4zz772BECYFdo7aRJk9y0GYdYi3Urye9UeyHHE7qhoNxQRIDPCM5R ogGHhSwnWbBSjxZLYvnZpsnFLTtmhou5BUqKcNGRYknHyLuYQJpaUlEowFMMdBJVxKZHlaNX3FCU 1bO6yiFRtgNRLRR4KycR5l6ShUxd/cOoKEeT6g8AggF8kKNV7nQCiXTRIUEFDEUT1ZYq0kszUEHR 0UZHV9RI0kX+E8tGWUOGhPBCoGgszOKNoskx7sEqxlg2i7UsMDoUcr/IBZucjikYZE3sREotBpBi lOwijMBJgF5qAXMoeK6D3/AL8Ygw1gLvgFkCGpcLyhFBmLNRegoFsRijjFUBjBQ7uhSTglOUalSx Klm4dQpp8SBHqPKUoMozVzD837sDyzzMDiWqiP+K0kR0DFG75aBj3IwsiIZRFmiZhpSLTAZaFB82 3njj3Xff3TnswnzllVe6P0Mvuvnmm2+88cY5c+aAsXM4X3npgk0O2x7pg7GX5D322CMYBmCvxI5f NgEYbbDBBnhCwN5oo40inFD/vYcjGp5zJiMbipeR8MJiOYlYghMYC4tcFFQjS4hE9Io+nlxqrFEx INGr01WFUa7FUCgERCiyxZMLY9koxYeOklZ4wUIBcHZ/vR4Ja8RURLnsCAqAEZRJYZiw4S+cUvp4 1c+6VvXnMdPwDHlsrAweecREOW6ZWBsUhVhDsZbeolAmimYspDe82ZGVGEhCOdjL2pDedDGlK/6U 5dQzV1NoMwsmvSGPxrJmgSIomqIv1jIUzKDsf1rhS+CUr1SZXcSTMxIDkUxog2RUMkpuIMuqX2qZ qpFbQRdvlrS6wgerCMhzUCs1pM5SXpAZDCtNlapqHUFem70wa0GOUPGpPENSRqbLKjJRzhCO8RZl S+ItiS6aRgE/C9VJVJ9FJmWNS9wWn4wVOgFMDBnUCzAQBYH777//jBkzLrjggksvvTTvw4AKrm7U zmTM7bffftdddwXYcA7P55133qxZsw4//HBbgMuz92FYhdj1a9pwww3xubTryo+UQ/g8wrBTOvsO RhwCYGQbEijxwYihqGZjtS6QRuIpqtlhKZCUtXsUEGEROuUhhoG6pOAlVygaVwI19gUQmUXYjRJh FavklKK6xRuSktAGwAkmCq/MVBGD2TXMlWqsNvWaqt+pVvQ/Occal7sWlhgyGQ8whDnHAmMDnWy5 00JFoFiwigrGghkKKLOEPKY3CiT0DUxrJYEKMjthpo6r0TFFZolldvSiWCsSLZ5OhghQBiJjtYFl MhHIaQO/UJGIqZxxSUzULie1eawz2IwFlLySZwl6SfTGVEjyYEYyZEimZajAW2sjT63AkpIKYnOT dOwo2RxK+RnyljXl4FLQutw2KStihag61ZPCyjlcypED9eKqW0M8SaFQy8bBAQOzcWhJjKVsgdYl jI0zZUXGmoXDXHVCgtxee+3laM0PnyAZgMEYnh3FEH7OOec4e0HXxfuEE05wlz7wwAO9VOdl2Foc tkGvpVW/z7X11oTWLgJIF4mFC4Krtb0MevMRvRtBrsEJHbmDWgurcGUV1mhF2QpFKfpZZrZIEqEj CYCR1SExocAyO0KRvFt7IimGIixriTkdj6KtGESpAsCf/oQRQAFnTZvyFkBtiIKaFFhCmslOYIwk znR5rGAcCAEkHOZcRQVvQUJmTX2bgAQqgiUDwdg1tfylASF90yMJRmVfITcWZdLGRJK5QtXc/3nr QJaa1ZJHH0WZJEMQSeOu0pI0TLb0ohHHWMaErwNYRTPTQZ0lWziUpguTnMmWOAbSdIJYXYU8BrR6 I8HLRLAqr4FTGJkOZpx11e69lDwS6gVpNWRswXYOEMUXVAMM0GrxDmTFqosCRBmSxPO2OIO4R2IV BcweQxGqEpPykBGeINXMBwqCI2JJEEr8E2StR8FUzfAAV2DmdHUsH3PMMUfU/1oaoFa/mLLLLnvu uSeEV7/PddxxAHzYYYfpcpfecccdy106x6wbtRaYnfPgapMCXVDftv6nXjyCqJPWMQuTsCd64oYw AClKyPXEWixKVAPUKAeTaYNhmnrxlmxIspBkMSj4oiE+4omCsYSRcaPigEQbbmzBcCIm+IIjLyjB RKk6pMbEtj5fqqMlGwTjsY8MkawwTFWX6lQ5BvxQXeQVJRkIE55RcxjGtCFR1jqQf/WrX+XnzMDc +FgO8dvYgESbfGds4+0jsyAKNawqXBlY10llIRASDm6kq+gXhpEawg2INQUJOQtRKF0IT2ii4FOL PLIcig+hIqfDDcEVR8mDkGzS6tujpBZI10mpsqIlEXRDJENS5U92bdgKQulo8cEtiKIwdNRQCsgU 5jKWhUBOds1odgr0Yy3EVOqVpqnL6niiYhJGrmYz0lpOHKaJ6FAg1GU6Ncfz6OgVhDreVTwT0uzp CSmJiQzkEpCAls0lGAswIC1Xbqf0wQcfPG3aNPCG8/wyKYLtnXfeGfjBOO/DyJnsBDbQ8evg3aym fNxFaOfKtiUIprB2eAMhjw5YmNSKJ7nIUCso5SQiDBV9vcAskiTsyJcUYOgEluIfAAtOkqIATGEI BcrZQRgnF0wllOIR8GwHhogniWiXmvEYTSTUpkiCQh6pleNBvigvEwgl9IFWeIQJrgAgkuCBdQWN 8DUWKmIHkstHRwWW9bgGYseUPOMoI3pNIfeUgTl1UIbUq2j4ziGtIWas0Lx0R0jBYVD8CaOXz42N F4pLKT5M7XhFWSmhLsOLKXPVvvy45JBe/phd0GURVORYVuSmMcbEmg59w1E8RySGGys9wbN8Ky8U 0KqVWNMFuuwjTOGVRfCsRR6jkDqLnZQsOxRAnZ+ma1wQ+OwpITopR9aY0pa1KJeUF8+FKCQsiaHo FUqsaCZxGZsgqFT2eTV69GjAc4TuuuuucOvlGW4POugg57Bj2aNXYqf0NttsA8OAqg1WIdmRm4s0 3OLz25pOZhcQZgHPhgh1lg8/eICE2GxqkTgkbSI0PVJDwTDHtJTtO27jrEEyfXJRTXizmYqMsIie +ESOkim9Ao4hNzDDqVl78o5JwRCKTMpAoPCqBZ9SD0Y8wmqITogFhKGPoWlI9ZV6ztLG56fcoJKq CGv4NHy8XIRI5mogVAQzTJUf/OjK9mxIneIfoWI9yMLw1WQ10QzSiiaiw1HuZoXwww2jYkfvT4hZ OpioxWzAzDEbTS4L9YQ/UmYMg8q8KHguRCLiUiiRwYDSlJXAWJrx5AFwPNGGUtwoy6HDTsCDgp+C Q9bYhEBdmYtmY4qQBfuFNLMmtRgSQ2KKP6m8FBmhLqNyjCAwYydT00lNO6CCBAPpM0iTw1lRAvsT Imy8QJpilbV75JtJWQMSV33AA04X5u22227q1KkO5L333tvxC70u0pMnT/Yu7RzWC8muzR7pO5Od xhDrYM8nAgiY82mWczjnLZRiQBFhAmByr7imRjAMXdkrYSwYpgbYuqA31gzRJWiJf0JU75lVRmQH Gc6OuOm1QGryQkHMBVAYTUEu3VX661BIEDWtWCGRKSR9gkyZGkbMpQkFq4i8jEpGSELVHyoqdJWd j7jwJEFsIY9BSMEGSpeiB5IQnjywyWPBZMhjiDC5L9YyRSjCtDRRfMgahCMlEgfq0RXlsRB9xAg+ vVwqn8aVlYbKLPRD4c0ifOKVECdkwupRfCVMnlSAq5cCVQd5xSKUfhmVrYzSlmQgEmmQ4IJbBSHx xjKi+NjJGUKomFIu1IJtZLMwu+qpEV2dtADJpewv6ixlF0rlRYdLpVwK7Fmgk8MkhE9plnIpwW/M MKKkGMl2YBbEWpCfasu2wucCFTiBRqcriAItgtKcq1pnr4Manh3I7tXATAGGdSGjwuejO8cmWm3p P+ni0g6HEJuDVAxF0mXbKEMA3mO2yAQc0sSc0BADmQJ+o+hk+UJqdZaW+FgFiNrgsjtQs9jE00rp sJxsBt56dVXbf30O00GJZ0KXR8QISjC14pkYCnKpfJRRvNJVkqKiGn4ZU01Dcj6jUu4qOBiosdAA aYyy1qbKQ3ggMcRwVLARYKACsGiSBMbpiqkI8VbLuVDmQhT0Vnfi+qympiuhiUJjIyhM7GP4lsfK iZrw2WXwxsZCiCQOF8uZq0RQlAVdEZMTCr1w5wYl/WpCZeCRfJNLpJQYYrhFBcMhwoIimvRVhuJz Dih3LZ6EKXVTMEwNeVQoEK4WKeBJolMoaAyMFSXiCYf5UPKICSD5UxdSA8VhmtowiFr2UIQxJAXH MseCf3OVWQrUScj5CV2w5FB1Sc4Hy45TaIRtENIFbHDrWN5jjz0c1F6eHcW5TuftF2JBTqiRKDk2 AdhbNxAyku1P6Ezk0bnNoOlg3mOVlUZ/QEYZwS2DJAbKnbglVgEYz8WwMYBlJHurFUmfBVJLDVh+ tletsEur+AiCULCGhEU0MsRYEo948pSW6Zgyux2EUJxTZkJNk0QvMjCJYFmXtvqIK1WOnFFgjADS Y2CWlCfrhVLuqXhEmRHYYEFbhCF8w7Cl+CfMvDHiMSg11iO/syrEdY885kBGNYYlIffiYbFf1EJx Ka0u9msXGsAcHwwXF1RMaZHHhDKU8o0zLEQtwqRK5krWpVMyLEGeQmVRVUqXkkeba/KXXV81KCYW VEMON3bKWYfJI9JFomJoIvNqWYgam+yndHhYliOepXoomJe+gea1HSh0NapeVS2JLtPFVEoQGci+ 6fhp76DJW5rULCczUhMTEmrqHlqA0DutmzDGIzjZ9dJCI5ROrL8txNnrQAbdXJidsaALddnXgA1P H26dvUG1LhKUizTCRMHuoDc3JnJgjhrchhgMLK0dfrIEwcGIiXUJb7VxLv2FNpGxakFLKISlTkX1 qmyIWIm/IYzohTFMAij7QWPS7TElgaKTbCKmxFD0KCOjkFHpjeWUHHnUqr9wSt2nrAuS3TzhipCC 9KfE1W5jGBiVgYSRR1J0ED4K+MAsEhTl8AgfJOPNZXlWy3tL4i7XC36iX1n/TyyFolMoU9Nnn3FT ZNI8hvDUmIodLT4DC3rFC8UNwkKZPb0Sk3BLJAoCS85CSRthcEsBg0oiFZNSCMUOJCgjNeQoUHA5 olVV0I6CXgMNZzNxM5HQZVIMKlObi1omin2INQVMZpbYj0QXhdjnYQaatCrt+tdIzU5oRsa11hIH Up0GUlb9gQEKbyEQ6CB1l0ZA68wM8LSgXn5+5rx1Yq9Z/zVIfq0FRGESPuHQiYpBzlI2Ubkq66Vm FujNnbkcvLkV517NJUtIxBIfYSyRsUBEh75oWKlIKgMUfQTMyCj6WgFXsZFYu5YmIc1E3hQZgkEk pkMpmJIsFJ6QMxTE1iPj2swCw8w2/MOoylo1B0WQnE+qcoKlxOmkZFPfqELSUjBoo6YX1fCpqOhH GTV0LAWzUdrKXE2RRGgsYFiJ1XIaH/zEJopLwVjCWqhoRkebZZo30zWeF5+FR8iyIdV+UBM+c7EQ 40VOWJS5l+CqBiTukodUPMKQCHcSUyeogSqQLSVd6aUpYUYVDKc6HUepXa1KVVggoVBMwb6CSElx wPDgTYEargpTsiyoYIzHwDVQhNUgGcDYDNK05g3wtDVGGoiEMt9MYSLTZUZkdqsQkIROmzxSsCJz mR26HKQw7CUZMj1mafAGpYRegMubs3u16zdytQbsfExF2RBkIVxFvLI06NWL2IfbEPQ6hLUmCrwz 3Fj+8FnouI0BFYsSClFFATDLACwXYivLSTf8WKasEQZmQCj+kTNlOFOEiYxABYqUzUUzdRJ5htMk jDMpe62gxR8MeV01DRs0hsTAhi/x0apg1RwKmEMe1bdyhwGaUfZIP0Q5GIhaDEYNySIKfihoK+jU lCG1jQZ4N3QsJcOBJwhJ+JhiOZpaPIUArLEaSe1CA84RYSiPLMdIZq9n+4+9powNdFEGsoA3V6xV a6td0pInqSIrHzKEkhJtKHKS4I0+UwbGrAoImAuMc6/LIanmcoYgVZuNn025tGrDEWsssB/AGAUz qlYRK+vcQlPQoXK9VNaMm0LJMh484w23X+gNKX2z8yezl7Xwwbz854koCa8wJr+CmeDopaxeecWO STO7s9EUGHhz9rpOu1rvuOOOXo/33HPP3XbbbcqUKV6Y3bSd2I0xXAVi6d9aG07OgtUhjxCL8M5h lOVToAbJhnNDbLMNWYsVWXK1gdVbWEgcQAj2eJ6llSAXIEmBOMhXAR6DlskygMWyXJirYLhUgl5E XnbDYopxLQuGo6JgOLl5sxHEVPVJNQrelHJgnASEB1EpSaFHU9VqPdY1/1MijzVrrpC09DwkNDwK 0cwsocr6f1LtV8N0LMRgmGLKQC1lOnrFF0UtOo2Ho6AlRe9Rb+bCoOgXMpBaUqU1lmVEHsJXUK7l rGnNrliTVwlASUksJPRJlS75kxstXoYItaH05mRQAQpLvUJUDtKAWZHpynXakAw3igTMFLdSbgDr 0lulOkYuqMDgpuri6prqSESORF2p7xodDX92TwIMTJnXdOwrnUQj8cSrXWTtwpX4lOykeDySi0yp S6Y4aZvgJ0zy0Ox88Obs+N15553z7T/5B6VInMOOaG5DPv3GOwsJrEaePYjzWT65IdaY27iFm0Uo DDc7fPIk4cp6yS0z6IU6UBRSPgfAyBqTR0Qeyi4mAlp8kmugREtNNgWzRKg26GjDoGQNZQg5U2Zh mYQFY7MjsJxRmRTFDRlZJhVZSPkq64Q+mShQ0UUYquu8AQMNopqiE+UGi//5plqPa9BhtkyR8zwS hI9+PUNF+MY2YyTKUUiv2kovSelClNMrGam/JKYoV5M1Ot4rdNYkhYIlvoGc2ClWlnloVEyFskHk zKFf0pMckJS4Y+gQKhQFrWgQRmGltshDUqieoqPaUnBKDdjUHJgh9Zfy1UtN3XgsaogCyhC1DpmK HnJUuTMqn/S6rMIJch4qegjPB8gGMsgNBWRpIiNcyMIt1kLKAq2IQuP9UZRyJAis+Fh4wlhgnPuq KbhkOj6AK9Buv/32+UoAJ3AAzMncI4DTKspCLB9irZoDPBFz4SIE1+xTea9Oy4KFG2uIRSVW+DqK P34Xl7BnOZJlRdXJsPQKbb3IQgp+8hgMe2wMTqYkRUJBMQgM0WdN9GDVY+oqGGYhxmPBQL3pokmY XtMhw+MVYcPXzQu9WOMlIJVdV3VFyQdK8tIbXlI9Ro0EX0OgEhqV/OFRhhA2ppilhhrDOJLw0cwU P6HM+BMqHlKIqViOkdqLqktblKMZwpOoOZkTneRSpLTiKLtITHVlh2Ynlo3KkCpRSz++KiWrYqRT fRBKRp2FymamiLJcQkuUtYqgbOFapgxnjR3VFqyqPJSizBCJp6ZlzSitR/KYLVQswLbDVn2D7nr1 F+hOnDgxv2sB27qomTrrLUVjCeoyLmU6j5YDwwLSEMqlJDjiLDjGWmyWwzGjeMV50AqG83NjU/MB ej0ScizXBGinbHvKDhWECBFTAqjlKjVrYQ3lIl29Gdd/SaK1czFiIE0MPBcAE1oI30r6rBFOrBrl bOQ8IcLQySN5qRB8SDQ4JlnWyKbHGKTGmrIREAy5SUUDE2KWWqkHrVlYDnEDyQKq/apIYLUNP3BC KetUOWpc9xWSatSlxBFN3pRLFKKmjTByw5NIhC9qkTfMWlMea8UfCfwKtuNMKJ78hAhZNmkQWHww YxkVHZ7T0VUWm67akYrwhGWBYpTaLZQ0l7iLLJ2iKe6pUYlUZyH1muqBH9kFAGNp0jc8o2I2YykE wJkIQ5IdgRGHWM4xZY0wzJoldVMjq+F3MwGYvAG79e6Q2RlHGAqGK+hcQR1f3j+BOR8mOY1hhilu WHiKCVPV8tKbISK09pLxhjgufVFKdiSCQsBsRTyxg8BVLtLehwuBsRaGdXEJMrkHaTwJjK1dECwn 25Ou3CwAFXQxHm1Adgf+e9R6zCFM2TGeXpb5wFq2v5I10cMX/GAsH2GCMb3IKjwm+4EWok8hEa4H VaeoiFFTISk5DFPFCArUCRNkDGJcrNhk33AU3vAUcMijruprA35ffzStTbjNVMe/ATkeQ5EkHxWU a1thEJ6XCM80wtOXznIeMmI4OUZX45QXStariWuAkRQwR5ix6Qo1VtCbtVlw1uzRpKH4Rp6gqKr0 xiCKS8UHrtKhWYKISBBJSlnEtSVnHmVFFiVJOrXhFQcI1aCuCE9SFBA+yA/eolbQSGIjUHOpZtgL khW0LvXHglLgQzBvIHkN3oZrdqqf0LxR1uIp6M3NFhLKHRukc3zFPrMpLBEQw5JllNQLYymSEslq J65/j4C+AjUpxywBtPK7GQ7enL3aLepv25o0aVJ+YcNrbcDpNA6ec3JmI+MYNOak5TPGY05XTGP0 Zu0QywKc2x0sDUOT3PItEAkv8ijgIiOVvC1JTGzJs1GSUCjRUBt4ElFCmLLZkasW8UE0PcZsNJMF LU0VhSgE9nWt/QexI4x1IVdUDJqu+veN8wtYv66/xl3oo1QV9dKtNPALfhA+JhC7SCLThvDpopbU Jp2Ml+FaPPvpKlRQVGYsOsWZkK60RaGMJTdFgzc1UDMjnmMikhArLPFKlGPKWBZipJiKNWpCRr+g ug5Aw+eWrJWsJzFBNbmsGGguDJBHTa2kdBykGMWtPoxVIoEuKhiGZzo0kaIMkhW0UsYQGmW6MpFJ TW0WcmMVK+W8GxsS8COM4YTqW9FDi/rOT2sxbqRgYGDsqzn2rdp6rTqBRcl1KixBLlQUxIc/FpI9 JUeiPcIUJvLqmwM5v0rt3dgrsYs9Knh2eMZzawc/oM1nVwEk//WSs6nLWkisOsg0ynRWZyIbB2LT KAGxfAMxXKJmpQIeoPIWYeSrOhzrxKVLmkRbkEVbLVmdR10CHvwLVPIuF6VOgreglz6iHFM0S11R wzCbqOJDeCFVoggjqiSUOcZC9RdO0AvMCJJ/9atfOZ9TuFqlHIRgjCcptijEv2iSY6RNGyYpRLrg gZF87g1sRT/WKtz818lsiC4K0SkAQx6LhRjxGAUDo9N4OCqzkFMWJqERNZSQIQ7rimb8jM14jmfH dNSMDSxlK3tBJPIkN5BTzkAtBNao/JHgU4moMNVTHR+Nvps+p4FaURYpGo+UY1Odqc7AT/0ZjiHR qyBKwfEKcQZl18iM2Q7SMmWseV2n1b2yVuhONtDySMg+zMQyO6UiE3NBwJOUICgpcUhLHirlSBhN FDywbAcxr/szAEPvdtttt8suu+y+++677rrrDvW/3gSonOGkNfIH7yy10Wi5ykkRIAdabuc6LZgJ CBLhjHK/gF7nfH4/DIzz8qwLwsVTbMUkYUnKGq86mc0eHawm1NaCF1jDRZiO5VumLtAKXI21di3e KETOjoEkCYjeEM2qEGsKhhkk96j2VCASfJhKV5mr+p1q1+n8sgdIA3N+f8swqVLTirg+rX/8e8YU uraUtTYACLoiL+QxQ2p4VoQvqKjVG4CKdEWzACkToZ9gNV2EjMSHxrNEQS8qY8mtwkoZp0BuoKDE Aqrn+dGZwiAWylq0RqU6AxVZSYLDSKqCAAN1hhSi8lJ2Ck6rdPLokFF5SAkihaXNVdAo5aUQVRU7 wZsuFgz3SCEHjpoznUnVB08alwtnAMZGkAKlbEgOc8SCKjdX/NGiOFlmabxHpOBUT2oLBZkpaDy5 gAiLsgNglApGmArWNdHnD/vWC5AOSQDbeeed99lnnwMPPHC//fabOnUqDNtWOMBDq4Y6kAbgCEUG YfiZezXiOaH1cpXDoGWs3kwRGKO89oM9B4QiABZkAbFYfE5gy+GqJWitTjCzq2oR+9CbUYaIubVH jY6I6aVjpYZbPoXkhYKCCZFo6eSRBdMldBnFB3FTaSk/9Vnhu0Z4YpsZTVR9Up1iTWUjDDBrjUyJ E+as/s1vfpNXaBTlFHfqG//fVMFi6QfXQVeIpPRi4kNDX90bJkM8UvhvtdhE+KALYUj4j8gzUXEy vVaBMPFBFzmKfiTWnqiFPIpjQpx6TdCRRykJhlHOT9lVIkFOjZoKNiHlFUYZqbxAK7yuQDQSowjD Z0guxh6NYhw4zaWwpJMP8hrfQnjVQNi4XKqCWvqah3Lg85Y19hW3MwpaAMAuA958yGZBzX6BDAmw 2VRqpjCRWUgY5A/KtmK64EH0+OPRWNaswuYFXeC67bbbwnD+uSmXasIckiDKjaAXFKE0SwYeMeGV LU+vk9YFm+csZzpuUBMlFnJvdzl3DsPweuutR2JfyF7ACEbLJp/FJDHkag7DLIpllIVrxUH82TfK GrN2XfGtnMyMBGxJQUjEtHrNVfZ9j4wEnBhEwhMOqE8FWQAsjChFaKUsCHgFY7WeQle7QUgK2qml ygkzEqPuf1lTQE4Z0TQ2wxEmwwsVOWUGmY3lnwCsKLCsrUzXzlRYXEoeC9GJMmvBZBSMMul/Dy9d pTfDi5yT3MBklF4uWbiYSpVgCVlyLBNJRipYQCWApuF1qBrqlb7KkNqCQ1UIdYog+UsOQqU+QjBD WaFAUWNS/coOqVrFhypkL90OUkMmZZD9AJsnCC/ZmVddForcjAYGHhzG5zwhx3DMKKZirSzcMgUH 41FAdFFgkHL0aVLQZYqEwhIgc8KECflMK79u6UbtEXrXWGMNyARvR6sDk1oAbEMx0DKzQK0IOMmj LyYkXLU6E4kkXvRgmIK37vwECwPw9G0QyA4FzCIsIxZorGgUn7M0KyLXy2ZyZHYhiie6qCGTZn/R SygaKQmow7CDgmShMEWd8GrbTay0hkAmomZSQq2xqcmYUlfVdbH+tJ+aUfxB3PZYfVKdUkYBVY27 ilLThKyYgwnKDmTHMiQrdAp6G5NRjS2Q0EHl0SzBT6DCfunFNO4K5RGZuoH7Tyo6FEIkTGXqTBdq vMziSeTpImzsZIgRy5cDGUq5lwNQBJOYEF4+krZUNiE1SAgmVY/SQRjFB4Ryr5dZtYIwIUJIbnwN Vjpq1ygF7VyqS/E//tVyFEkN84avszVWwTHCGp+ZjWWrIMxxFJsxiAw0igJ9VaJcrF1JlUpKiLQS XSrVYkWjxu+PJGJZvolMAXiOTXB1NgZa3oodlVCasABwFKA6P3Ny2IJ9zmELCYQ4mQhYpjUmhqJn LojiuRWZK+/D7CCMHcHuQI6c9vwxUKgNqfBUk1VkV4Iij1kFhmWaSYe5PFoyAIuMECVQhhhICCk5 V0MkbJb4mE6LD6mQmKLjUcQoYEhqzDZ8uiTUCMOyWYyKY/jM1fBdXChwoq1FZXwgQSJnefSenPfn DMl81TxL3zBRHkO1vcpySK9HY4Ens2cKLT7CIBNVSKopjwEqyiMK36BUk8fGsAzhC/EhksyLMm/j IdGhEJu6SARX7FSMzKVuRFNMCSUgcmmWb5RbKCpHa7njOWoUq1aZelS7TgmlGewFeMoRYTz+BMk0 HSaFggHGkS4FSiclbiALcQYVm+QgUWwGxsYG/4QU6FuRklIrCkUxJK2JGCbHQll+QqGyCRHGo/o2 XVm749HpiuG26QgzI0YQ4DZHtPMZ8CiTxx+uZtMp7okz4wUVGMukYAigGhsYI3H2aLOAXpMaTlPu jEI8Z8dKC5FkIdmI2ZdEmdXiLc3CbV6BUzTx2mr/rqnGb0X4GEGihMwI8ChbhoqKDsvcSEURBmso Ma8Q9V+fKbIfCWs//k51qV2Ux4yUP3xKPBbpB0tKn5DEwlAyHar2gKWPMRJiQZtFYlguDoTw5gp4 fkJBeKHGgOdMJMaiwjBYotCYCFG11Jry2NBXO8/nkHVpK9frvVDUUqNil/TIgchqZUgx5fABJJWq dJSsQwDjqCHR4tWZqoVh90ZnhdpNtdFMqQWEwXMoRRzIqVRqjNBXoMheoGoZxDu+cuCwww11r+ih l2NqsWw0OdyC5GwN9gIt+yR6qakqy7Q6hZWCQwWiBQBaPM3UnyhJLjUBMZ0p2LR2Lmk57xGZK6sQ Cmt3Ant3TSgshJwmTzjJfw5bgp3FXCZKHeciYBaucphyY5uCk/3C6nLxYYS3sMRCkAOZzLKfKdgn YdCSS06zQxlirtQtShnQ0aLUA308tTiml7BAl06Imt5EiQ4FizJvdhYWVJoiTE2m6kpUQ5EgyllF 9TvVar1xNaPAKRjIGAxsBB5BGj7g8WiyWMfUBipI4EOZUm8UaqRU2DZEi6dffEAMZi5U4bWmnzwi j3EDHzAjj4b/hBhvTKaIYyjeIm54jJPSgDA8TPkKt8IVcUAVboQJJcdIerSyriDUjQJy8uQ3HFOg bpJ5Q1NeMJNqVqywrfhQ3gzDB1QOSVWoQNVZUF3wrDebAuiCAcsmQmDgWCNRynrZByQD1ahy1+JJ WNBlxgy3oZRRpm6MZGu0KAxMGl4d6PWVGyR0pUZTmolbYqU0qWUiqzAXh5Gl8cpek+BUx+WGG3Ie D72EQEgtSw6uTGR2wWdZUlI58mIWXaKdWbIZJWI2L4GyUkvgquEFS1op4x7jCWbiaUbKuugk6Uko ghYzpmDK7Ig/zBqiRRmY3gxEhME2qgc1fKWZQLEfT8xrIZZDR1cpRaZQCjJIQRhEaPbkRbsMkSJO rWNiRaEHIVp8Bv83wMpnS9TKBBimYjDL1oYxN8IHSzQj13oM6UJlohqwDRj+CZmU2v8Xkn9iLWqh DCzQRRgUDwVONMVI9OUACXcOH7GWe3WToyzQSk0j+SjlroBUBriqThjOh7F77LHHXnvttdtuu+Ub mJ0/IK2goVHxqTz1xKx6SkUqfYiyHWgLDCCfMgk8sA91jmJXdGBgMOSEt2WANGSWd0KIrfeHCkUG mpfc2NwI6CM8CYVMZAnBg2VaNbJYEbDA4EpkRElpihhG0IRLQSdW1AJ7wyHNutjMvgOuuTugnJzk 1pUdJ2UtnmZR6MEJ+7JjItiwfdDJfiRo1WG69NP+svuwQE3iuGQsMjAbMQXOiGE2FDFhxHRRDt7o W53HAK8QRGWxei3TLmMgsxlYuswlGh4NDxqR4WoMkVsRTxKlTE1IQR2WWTI2Q1KoGF2IcZOKjIlo LhNVg1W2io+qlgQMVHyAoYskcnxBBRj/z9Iv1iTPRqCNTmyyUzCjDRPjRSdDGKxhW72LFr5QPWEF woxqTEW/IJmk8dSBdFGmqSWMM5YsCKIjgh5LHAPgaqdd+rt4Io5EX/5Spqlv5FFiEAW9JIoDCIMW SIOWrbfeOl8WB8x7LqVdd901f08LdTRhDOqQCkuJY4pQ3dNxbFIG1Hx+4zSrT7WK6iO5+qXoINMt wD4S8qgrp64dBJZiXxtEIcYBTC+GXIlDFyRbnapVOilQJDhI+eK1SAUrJyR64onRRT+ohjp27AvZ iUJ2CtjTJVzZIAKMBDkUMAusXmoQC4RiC40IbklsfEyxT2II/bgX3+QueTERTYuyRhmxXmBmU68U R19rOJ+1BmZFWZp1hadsFnMZSF+p6AqADWEkoE1RoTwiwykwXsgsPKSQIqRgeKYrww00ReQY+hwQ 2OjoXSam9bGSElfZ+kIwEHggTOpeiwJX+q7WQXJjwBdYIjosG0KICkOoN8YzNcqQCAsFnCG90QwZ GMpjhkfTQJIC5hA++kWeHU6AREekhAKVICY45HqRPAmfTKBgO0J8KHuk9Cg+FVnOopRvTtEcAioJ ovJuDHW5WAIYUmG6SBCGnESLSChvVn9B7OTJk+0LW9RfOhdwsgl+ASTCO40NAWBDIJmmI5ca9Noa eIKyZWS7AeCQ4bq4rfQtxIoszQKztMCsVH/KSy2lPEQ1m6MAkic+OSGVvpgU8ligqxeSC5g9IqPM 4jG7gGA2jKx/ZAC67jKuKoCti6Z0BANJqARx2PDsqoKfNWrxRpnOqDqfP35UySv+ZMkpCQuxHMQy s/HKorJqlJUiCqVsGj8iphRPqR/EAmvUSrEFq6XViwzRkiBMAk6ZP4lz9SU+OFZiSw6CQ5551OJJ 4CGoCEUnCoZ71AvPwJPeAhiPAV6ESTMqCkFd+S0xVEwhfAhPiPBRC7Fco7IifIg8o6KAyuyZN0K9 RhGKoLikRqVHK8Qlf5YpUlaaqJHoohDEGoU8Ns4QuTrI6aG8kBpSc46CnBvggfII3iiMinSAlzfk YCyX51xEU4XwHJxrwZKEQjm03Z9DeOA0KrtDfgxLaJZM7Tw0XdRCLJg3CmADPKnphEUbSolbr7gl PiKT5IpwQp26SmxVXsBsLGsFtxhAgskCXfKABBXkC2OhBNO1n5Mi6dGQ1HTmNakEmUsWWDCcflYa MlbwDTQpBWtJvrhBaApywqCF/xYSMoslJ+lqg8R0qY2slEJavUGax/CsGcsxlDrRBpwRInxQqssU 2TdpksRIerNYs2e9pqhgjMr6aehW3PJBwj+EKZALNrQQhaEcvzGgEiwFPMloMJNRejNRDNLPEL15 zWYzcNXmsUAxk1bIrrEdYeT/TWw2doY+JsJQupgyBYZXlimOyb0C0gpiKHFMlIWIpiBatZjSl/5S Zxhlh1KdJMoCGJzGNv4C4/o6WRHcBtJ6tfggGTm3gRkFjTktkUMSFBsTSeCHguQwjSnYZo1lDuRS mhm5obJr1Dd8Yzt5AKyarUU0LDM1JwjZ2gpuhS6UtCLyUtkKQ9DKvlaCI1CMIygKiXNmQXiTUguu EkCUrRBhCClwyXQpzuQxeTEdm2Yp78wxokWEmZpaHMtE2bNMncUGLVlUSbcuKzJpWTWdrDRIEyKa CFOIXG+JRhYbijKipsz4Y11c4ga1eFLMYoLHzJ6iNWQZDsWnVDmNJCCSqHK0RCoURDlCgQ1Osk4U U4GoFq8LecxADGEmJceTsKBLW4O0omAPA2bIY9yLD+nNKJIizNgMDFN0ohDC6ypEQoFxLgm0UApf Ai3iSCi1gpVtG+miJqZJjEfpV17BQz4fApVUTCgFVOopuA2qC6VGQyyww6AD2UnrvHWvdvA6h3N5 ht6cwCFARcEwVIO3c5sCIXAyxX5cUqz2l1xK8Xwj11tvLD9+ME5BPVmy1akVyU0BhZJZEQueg1s6 ijWUskvcFCXY5LYc8DQOIGWtsR51mZRXQhSXOJOgEbIgzqzFJTOWYuMMC2yybxZqlDMjslIrAv6c wAUh7Fggg4jQ7OSM8AcEgmGMuShHTpiiVTOm1sttCsh66bCJMB7LqGAqAcmkiYNHCgkXIbct006H 10U/luloC76qBNSOsc9t1HCpLnBKTZNQ0nIU0Skh00sn2MAUmBW1ookyJTsoU2Rg5CJSgkKuRXoD udiHRvaDSfLG1Lg3+hlLM3JbjI0G1Wj9D4pmjHjUcoOT/OG/sAqcOCaUSYOu5IxQlMVOJkLirjgU TbABhGADPAgac3QoIzUU8ljIYwEVnhoKztlRykw5RaERVsESSnNsBm85oArm9UJvXq0RwBtCmQ6z QaaSjdtZgkf+K6BQPNHiyVPuVp1iTSEGmXoN15sKE58SQCRolKNp0szLGmGUUxgp7lQwD60CWRQf Mrvp1D2GDmtJhwQZyAhepiiwz+c6ulU8jSXBM4UwHgktOQ6zk0VhYh/pipz/xb3oIHMRpswUqq5M bVSpFnyhDOFk/CTJKhIKjyxbiGjg4z8PGTEwHoaoBcDBVICThTPIAToVjFUwolEwkLKmnfXgM1hL rWAgwMMYgjBJpLaMCkWOiT5iJFMIB9IVB9JV+bv0s+UCV8S9KGjJG/PxgU4YhIfhfPyWsaGG7qVb g4l4Yi5tMie4IluyIqaiRp4lRIeEXCiTmOz9tlLILNdjhPGYMqKZilFMGZLDEMEtHaVsO5BLhJFX 1lQhO6AIvfWJ++MXXKTo4TmzQHVOePrpcpqR5BwzI9SZ3bq4oU3xkRQwa/kGLVl1TgnkMWpxLKYY oSAaApgsCKDIqCpmKWQJpjaKWdOlIgvIWaBGwTI5LwI0TRQgibY2PhRlUzOLYDWjrBflHiFWgkku nuGF1KIM1MYBBhGmrMt6s+S4x7eokZBTwJCndBWANZJzFcmpxSI6YRDLdOI8eZKOKCe8PElFJQ6G 0CGsXat8Q4xoKbAjsDUgqkJtHD0DMYYsQ5U5ztEIZlDKvTgtoKnyqDGnq+hkVPioJQESHGVtyPBY CD4zlhrl6FPWhSqX/+tOnhnjYcbGCIokRAdEK9AvhXRgjIkFDLXYQXj2zVX2FM5IWyIl+glW4h5X 9YododALN4XkKfjMIdC4thCh4ksWpROl0JUapIEcZOYDrbR5Dc6Fub4pN7zuYijkLbfeKCrEgrSj OBKQzqYAQuwrX3OZNGuJhzBAJ8jnG17pI/KylVDDIzBDcb7UuljJVyhxIzeFgZRNHTuGCI7QRT+F EWWmTEHTLsNbo/iZUqZDWWsgiSXwjbeJJMYa8/EBKm/71p5tiw59s8cHceaDGeVLskIkfGMZCQ5n IqeDF6hEzOwWqzZUI5f00helbBAs0AyckOEcRpiC3vSGz0QMioBl0kwhhQkfHxLkxEH9i1sooYuT mZSHHpeJr/poFMCEVLwqT30jTCFqIKQ3wAhllC52eICMih8Nw2ryiMQlIKzBWN1SdFFGmMaSzI6J b5nL1B4Z0f43GR5NiAXg6tOz+gMzRKirgm9NeFS70HAFiIcJtLAIjpChxKtKdaNdPOeD2sVIqhbJ dGCgNNUokCCJD0jIkfJCFFSwXiWoIh2zgArAgWsgnc+Ng8+QSk0pK18URgXTiUQvm0qZcZMGVCbl VQifEkcYCtQo5zxnkCm7QxDikZw13lqagkk0tKkkFEmEWiFShbImmIlqQqpLlEzHWg5Sxs3LJRhm ObWLVDZlEeYqfdGjhjCWVsain6zaQsq6mA3SeFXILMxmG8UU/9OFzCvvsh//FR7PrSieJ568yvBY CPAQxqMZEVORMxg+iE3LpmVqw1h4XVk/foyaym+sozWWtUyReQ0hWSYd1pBpqBaMhVQ5YBAGYLo8 JjEeKQQtKOgioaArTiADEf0MqbJaU7GWWULVlLWF8BSMMpw1hNdllsZz1cYqwpfHMhed6P/Ew0Ie I6GfubQZjkzaeJsUK5Q4SqR0hhrjoWCm4BmDKojXIEeRGxWo5zBxouYcBmMMAJOAk2J1wpRSpo9M FCbFDRiKWCkXBNoXGl81aZorlZ36swTVTMJtRnLQGW6s097s2hzyjY3w2SpSRqn+VI5AiXbimVQi j+Kpl5pSNrXh8bmYIlfW1EQ7xVpKn37CmLjhwwTY1hvCM1WFtaYSZEzjmwiGQUJEwiVLSBfyaN54 wm1rwUg9uYGGJF/JbDHLzxp9DcdvrDFLwlrI8lHhs1XV5dyAUpPGSOnSpupQMJ9HoWYcmZc1XQhT fVIdQ5QytwEMlTouhY6v8NGIIqEgYY3BnPwFDEyZItbyWCTFSKhMBGmNKdaiEzvRJE8vniTWipFI MiRzlVH/3YuJAsLzUEyEskSzykC915bwaZPglFownAIN4SENcuQ+tZjC0nospLecyVBUnysV5ahB hP9NQEUfdFUwwpAgXcaCIgCX85kwtW6WHCZm5HB8JiGPEWoxEsrhrCXMdChLM5DnqllMhEhCBbAO fAOVOJd41iVXxS1hVGweUwxaoRbngEGUREZg2UfBmCHK16Mu/me7jFoNw4oMTLQDthJtbTZTw9ln zeys4bX84QkHuIrUQxyOTtQYl+u0oQykE8diCk9oIQEeswVWCE+Y0tKGyI1CwV0pOXZi0HCP1BK3 Yh9hkFkaPuLSNjbNUB61UUBSktIPL0+Yxr0RglYOPTxJ0cEbjjIX4nS6CEsutVFWBIxka2gM12In OqH0oijEjQh/YjwFRyetuUiy0vRyqeiLkZRLXqpH3agSxUEixLrENJWnmILGQCJtKMKCH1QjqKKC /IIfrSHBCYWcAJi0xuqlDFoQDqi5ijvAxy2lxj+L0uU4BWZmCwJrd350LxSIoujET4QnjG92hOwO puaDFQGG5YuSAIpYSXTiX8gjSsBD1EoZGC6YopqAmNRiLZwkgBFtEUb4wDJdQaMU4AmRgSxwLJ5j QuQSxEIwoEWAAQAp9WQ8qCMp8AtF33SVNzVxmJxOQKg3bYQpJ3YaY49NRBKF9LJpdXo98gFh6BNa Y3z2GAtxOMa1MYhBDX8akeAKNL6EmNHUdIZpi3IAIzdakmhiWEB6GxK4FMyNqULb0p9pcVqLz9QY U1R+LRUa3vg+XJVDI8RqI8lcKL0RolqxIspZlBkTR5TlZOrMqzdEsyiLoLSJqRpCqk3dq2OtchHu 1FY5AYK3AoCfnGlBFAYFM1rCEE0gwRCqP3aYzYGjespZxAJwQinETqj/SdHJkydvs5S22mqrLbfc Mn/0t+666wK5i3HMmtRYnrOfKXiLFDpiOZT9hRroZqfwlm5HCIazHHaopdSUoyITLjEU5zrPDRux xIXwyYLMiq0SNNZyzM4NzpjOpGyGyBPPEl58dk+EERAWyDlMOQ5ngYZnaQYKGv0CHmTqpDXElCVo 8aU2ihpkGk6BHTNCVMBjCVq9JFpEroqyQDwJg3prfyvySMiygZlXizcKGaWLGp+TjiDckIBfb7Ef Ix5jqvqn2FLKwUAd/x/hQW5MKGWd8UlVgQ01lAkQJjYrANWmwoQ8Jqn44Ifl+OcRlbm0eJLYR1HA GJsS0f6EKr+XzoghCaPls+EmSg5QpiCJ8cSFMApaEsQZoUxKRF981ZYCUijqL8BQOik1aQh5DFFT ajQVGRgUAgYS9Uchmg0ja8pj5JIaRnVCI1gCJ4hutNFGELvDDjtM/f+1dy+/tl1VfscvYLAx9NKr bvqlUhQggpAqHPOQkpgkCoIGGAmJDkLVQAL+/frM+V17nHn3sRMSnIJyrV9jeawxx/ux1t7n3Hv9 j//4u9/97g9/+MMf//jH3//+9/2Ni9/85je//vWvf/7zn//kJz/57/tvz/vK3fuZ39aG64YGBMk+ vkUl4zv2fCbHF0wPFDO9XkmPPyzRnDXcill3QmWvtopJki6tFriM4HR9htR+EiCssIDpVvE7peKK HkVHjOtRSzJrybsIRVvv0qWCYNyKkieg0ak0CTiMtIHl2Ei4kmxRXfFn7AHdqWT5EnaFYhky6JbB ymUsEeRFbopEJUflJRnY55R9YkUlADSiYq5/NoAhEojWYJX/WBJ0AtQosyLE8hRxkqBhsyQJAxlX zGKFbXuBymn/lIRq8RrECkAkvJBks11lLaxoHsvcbR7jQBy6hfoEXkpTjXKUx4BZ7tFK31gYIGg4 EAarydMMvVRoNDFMQOhT8kkS09oGolIEvjSbBfK6a4Gt1gcffGAhreX/2v+3FG/dX/ziFx9//LF9 9iq20r/97W9tNSBsMqbTnx3/3tW5xuvFt99dA7cTmMh5b5KqgJCg9A3lXHGaLZhKkpzBVSjbwiCC TZxhKk4FGVTJHpFCde2zQ8yCT0a0dNtDMaheLStIEJsAOGJ2auhjBSN05ejIUpFRavJP6oDGhIzj EE7ekUybQ2h0MRsMeYFk3WaqargqTirk2SQjndqhRHIRkvq4in9GoqjcIhwZG5KsrX82gKHqjjbi M/omfu/F+pFVe0UmYTRbgBZKu+FKy202yYiPP6gEqZfzWqy3XYzuCSqBYsis3KboTieGJ2TWNSIX cB7F5Cv7uQulKX6OysKVa11RxKABZqiHLjSOdgCBqSWtqObReo09Dy9HkmolntyZCTZNsCn0Gvc2 tsx91u2XUv1sGe0rsS/GviR/9NFHP378n759YZ4/mEndDghStCIXv1FoYngvjDMktCMCxAC9Q15w SsUYCRgKGIGTCuMiV4GKcOqW6Xh0SlLRbKal7ZsIIAJa5P0AD0Gmxx9dnWpUNItNXsrINe8kLYnS pe5KXT3rziQl7MrOjklgs2lxC6UGXIBbMo0QNEKFQaZ0WGaTrkGqlY7QtMy8IWQBRxcsMEhfPJWu qKiQZ7PaukY4TXIF9Dd/87LGSSDy4etowRUolwWaMOK8dUWTPNGRHLjZiV/fKAqLfGbL5/z2m/oY D7koHnDLDmtjE8dpNmGsFecoAjqgc0cgcMRUODk7hEXkUW9MjyIaU6NgStYbZL9DepV1C/NO0ypA DHo5n9uu8c16TbJmBFjIFLOBi15KtrF31ClgGvAb+j4Y9/Jp+o0yFWLzoBHVzPFeqBe0bEOTGXQE NVdBknTEWo8GKB3CyRPeG7HGupKqJ3UyMhV2Abdprp5WvgJATyiPLRwrLVnG6dZ0QDNS0Xqkoqfm MlU09nurU98dWJ8L2ClaEeqskIxE828wxCm8CbvuJ2Y2Zn4EgMAh77SaICbN1N2SaSxpCZ6kCMWj HYKRgooVj2KmwmnIiFL3bFJPTCryvdYYOMPl2xXN016Htb1OCzra6dZYfxWZ2DABTSzJ0zKz3IO4 C6irUxaqWn88A8HsGBkLgGATxkvlyJEreoe8wGZmIRkV2XV4+RLODgsZQQMxp2JrNGth1XeaF0AQ Y8qpaiql0qtsw4EGte4WWkjdsmMmyce53jBgr9wGc0bAjtVXaC17O5nstjG4pUvFGvekEID2N755 NL5MndZMc+gpAAguGAECVJhqvpuqBivENGFVRonaXjvgCAgTcPvUa/Tsw+rlfiZSNIKy83wBjx5J lSb4fOGThW8BrmjrrQhyEYZx2g1cP8vgSLSVV44SdyuM9eR4/Hi5NZYmmZ5cIM0WXthiY62JAuG1 jSIXZyjfSaEAGozmx60jkk6bk3OiHKFzkTwXcqlxigZuBSZ+lWkTB8yyQIaAq1MxU5T4WmPmoIBy SZoQoOe00NEtCWKntuZbWDgiQ8ckX7jEttU19yyIhm8g47ZrOZMkP4uHKNvUgYXySaWAuxZAuh4E X9v/rpDbYcYhRrgECwOkyYijMVIuxPiqcyYVEhazUGsDa6VApqHZvVhTHm2GZpmNi2GyJ9bGxs6w er34oDvAMc22q9UyfK5oKobYUQvc0LfGvV0Z19FgWJtacAo9O1zD3t8FAm2vBTANjCCo4wS0yCUi fckqi6s6yLHUnLqiLYOsq5XccRgUjFFrKKuVkhJr/ibmAgaxSdBbF1SjzxHyGNNiIgAAPx1JREFU xReYMNhhRGt6BFCpSowIQwx6kQxHIuFIFipAphyBu7TQbBJulhDSxGGECwFjApopfHkh8u5qBkyL yUkXEE0yPoIFYQDhOYrPkTqwCQiRrynZlXTb86KRU3Pg15I7RWASIDwprF84EeJDJhwAAlLmb1A0 CKeiMfGER/Hc23TRkikfTJJ0uRMEU9Uah+RpJDuuT8tMJrOpQJx0gRhf1ri/DvHee+8h2l5HTFnm +TsSqTA1wWRWDOTZGb+CJKBtWqiOxsJVoZVYNai4UnfbMusHSUA06KanRbJ1reLsMOLcxnBuLy3r R4AY3dSh19cAvy1tM6mbVOC6PbEwszPNygxQMBwBLfhOQV71vTTRTqsDO+3wfrctVBxauwAv3zar 7bT7qaRCKtPiB0SPrYAjkcIGec3HELQYMPMlSC6aMfVvYyuC9N262uoURStUYVAUSRkx1YqKM1NC XQXaZREts2hT17gmkLxpaQhdCVBfVXs8DjCpIHCqM++sAb91Rw0xnbbAjAN5IVXVxkyoTYjcq/Mb QaSQs4IzxDPH1Z0tkqwAurAa94ILqafo1hXnZGZqRfd4D0O60C2k0rVItpmXxwHd5GPG75Z8Szt/ t2nihAziQCGxBqICBDuJhQTkXukVXaeVb63FLr364iv0WoL98x50wNd4vSGp7iavhZw19uaxhJht 737/LRgyVxzTTJ7kvLR7QbW6xp1ie2tYB/MUcDpO974vLRzGzbRECl7YdbbgTUZpQsuJaD8Ho9Xw aIfqqRLgoDGHExgHWmNfGaHHgZQFXLTK4vuwZItWLlAue9lX1qVMVzATCY+Iys5mPZKCW+5yJHFd c8UP+G4dMSVO7W6cpOBWQWqiOohcCvh8ccSvUwQVo2KuoJlREEyYQUXTEpvci4fNCbJ2ZK3qpV4A tPithsLYM7L+wIJ4nAr7DdOOp/TjVUBeZb27RIZZVxiqZHwQK3orYfTJpI45S+IWnJYhmgxH+Wph XEkG9DBDdHYCRRja9VJ+IC0xlEIvdhxHqVSjMYIfR1TDz07AaUSqqcLVCTWFRgFwHBGrSq4ztcS0 yuQ1kb1jTaTZxdQSuo2LITPTZAjYWAPtE2bfEv/r/ne2frT/pcu+Lpp4s95Yn8uPaWmpWwbq5Pur Uaz1GZVkoyw2EUpqUhOJXIQhsOZb8GJraCQVpDbAd0q3GYUZ1vLq1pXMYOZYMJKVjqTEjJ6MBm57 YHVLiy6bjTiIgX2h4gubQB0hw1cRTlRzDfiy0Po1PcdHMMYrjisBPUWTZx/4wjEea30fL5smCvZA LZgc4YmBRyEVnvKKsArj8zVreKltxZklRwiS5FlgbRd+/e13nPWhmnT6YW3Y3jFh9U7rteYWkySj 2SWcmCUBmSgBDpSbRXJFk4GV686WgChdycff5wuEQ8Ih/q7wC1QqO6J1rXb4YyeCujCKsIdLiqVZ yvD6tvB2LAuplP50V/XdNkPdRkNdz9S0BN8Q6KX+mV3jiNBRjTET0GTjODW19s02WkV7+F/2/xP0 f+z/3cT8GgmzrbarT79zsvBOyXy0ge5nRdbYa41rvgRT2AUMCBxT0sS7ol/DkWgbSkRibbIj07az efngnQwB9l0rghjkOI8zD6DZPcLQQ00pbG/PvpHEJ1AjELToEnNEfp6MedQUS6IFtc/tJAuONNdg 6LJO1abKQsZtKkxxKgCPSJHLCL95o9j4QQNZu3OkJhIRXu1GsANiFjmBYoOmjhFXdlqxsSYk8qwV GFqObMr6+kd8iD6BJr4Qvc2s8bvvvttXTRE75ZhdMs16q9K2UCkI0RCO2eleyWu3S749QXeEiJ8u YJLfO3j9AikBqIKuuSvs/D6ZhdEKOK5TL4ko2ROqwFhzDbzIfYZg+q1n+B01N9TJc10KrmgGWXZK zGSYBs3owawlocE1r33I7EN471WL2q5Cq4s/cItpsS1tvzeG1t4+49Nlyj4Y95n1NlAi5TLpQLf4 ZMxNKwqI0GBB6uxgllTvnFw4GrNoMoa4lF3R7VvVY83c4/eRxDcCm9O2q0xPnwJGKJ0qEUgMTYbr BBisC/U66KD6i6QeOQLMXFMEp82AKyaDLGuEMMTML909Dte3zgF5uizQUpyzv4CYgrBAnou8oFmb kZ4jhCALWDoZZ1YY8+y71nhnt9BtyIQMmTaF1hi8n40jJsfFkUDbEhrWjIz6fLilHoqYQNFfyls9 /nlEnm7qiQWndqxr8Zc2mvocjZFUMg6OYNwBxSrouiry+OD9BHxedp2v7xpgECtxc4bjtCJwwdHE 4BZfDRsdfTWdphkQ0fptDexzy9yHZJ8857epCBx8E9ybqp1PoNcy2F4vZ1efq60xC427CTAKvRbE LIZ2UuRtHQjPbVtHsnE00yKk8hoFD0wx0t6uZ9vjF1RZ42vc5cu1Oshayn0vCGibKQCKZNgkT1Lw jlRAspLqy4IIhUGs4dQmZa/7CDUXSXm1OUASRzB1zRFObXUrlxYGVIBxkg0/sIbeU3C96pkqkVDd oPilqQgFBnmhKLDiNBhOcQDRjKFZFhh1NtVfQcQjsEq9fsRViTM9M5oJiIjfILaNCJx8IBpQArMS O87rEwJmium2jQ00FTJcJHZWHId3LiaGAkg3SUCAI1iON5iC6+axrpD6qUuMI0fojk5dhKO5JSmS gMYZYqJd7d0j28AZhYbDEeFt5oJbko50Qj9MMMxSzbi71Tk9s3i9nXo5e/eCCT7fVybbYptpcDT7 3Cb7+I3TN2rCFqYJE4BQwaBAMRtHMfBOQAAWWAxUzBCa4gTcMFGXtYyMxCrQrszkyGwuQpLNnit3 7KwX1rYcwbj0WXZKhQXxYAqgd6M6yAUhd2NthwlkvJkRgN6huZAOUz0I2gpm2d9JXP8mkWAC2qnc Sw1d/AjAdEQFk6R8kyeZC1ensBt4/cREGOLZY/jy0xZXk9AoYjIFAmjsGydiXLNTI0CJBJBHwVx/ 31gQREe55F2dzu1weBXHXqXrUyIZQLgtRLcFxKBb/GCBvc+hH55BCUBjPfbzmHFGmEIUSfKw6vHA xdqgRRIQGdnGXjYzYrTE8MQBdMzsLB8bpylHVazIt88l3BFOwTcW5kYzmiGcmDqh2cbI1PaINaAW zOdJtJ1pmrWqgUA35VaaQPIRga4Vtcnm2xrb9vkQDnbY0Ft1lg29sTANYBpMZJMa0E2J05y2w0EA OKmTkZR0alCJ6xeOTB0x1fJgOpr6uFJZU/JYA2lOSKAyjIdy71kmZfUJaCgk802y3dgFXgHgZJYF LsoOk30pKIJTfAEIo1YWD7DQ7CHc0mKnuomNnfgICUL2ZQrDRDBiZmZlKlHlctv4FW2+BhWQ2Z4I rgyqZ06loCaub3ZJ10sVF8YQDh/Nay5dDTGvc+sojjgQODBaZDgTBGuFK4dWN8Imt9Je0S0zxTJ0 XWG92saItUwbVACBOegomu5ENWAkpghDzHRThO1twWnCagLJX0IbySQgWQWEEY6Po7b6Uel7ppo8 c9n2ms42s9G0jQMcR+0PYSoUwRQyBabKLAK6fSPPiHWdT+O9uLy3G/rZ4VZFYOcOQ2tsdMYsFcgp xQb0zHSq6layoBpuFSeoVS1DuCVMvYnMo2BYBn5FVQyzPNVqilA81VAxqZDPKZtTagFTL8e84Kfb NhpRAQumIE9glotki4GjrLVOGcwyp1znfeWzgWZEyo29AWtaXNH4aC5SVA3X9QzYX0aaGfZndZ2u edqbhVmJyKw1rriuzDkGBwzRweHG0enerStbBEhy5nb2MDGoo2TKk1lHLbArkAeEfQbLjG6RSI4d QBcDeY629kJO8dNK5gmYWQOmiioaUeHE5gpuMcmcwoowSAaBnyRMhPnqCEZFlbhQUqVQeothGgyf iWyBEc2iox66rnuerw+0BqghXru+kSKOI8NKkbBr8oZ7hD0F2mfXHgq5ayhptTN6tOfnwpqDHTMY R5EHt9I5a/VUgUE1DGSUYiTjuLLAztRnRn814/GvGkrKKspoMg0id2qai7yQ6OIQq1xUiLHDbHMv 2XRp8VuPQCTiKewiZI1ZKpUUEDxSBPy8s1y0GSkGiq5opgyqme9Vx76roUWoAAGgm0pIkTXhMY5D gOUCQ7hNMj4760O1iJnmBkYOMl2qmBxXfcgigr/EEARYKESSkAxT0m5WCONL7FzallOqmPa5nPGp E0hmO1y3Sc7m91AYv0AGjTlwO0Z4L/OAhsmiqqFljTmSKiALzF2YRUSfMojEXINTGHlgWSlmNK3T +eLtrds+m5jGFJSuSeqVeK4ooOcF1TUQa/S77jlcMOKsNcoss28W94auWS/98ppalVrplEhplrjC qvAJHCqhMXCtNTqlI67o1MkwVZVW1TYthraxgJ+WVpwEiIlnjOCQkbhqqKRS0JXg2rnHz40BLcfi z1EpozNVjlxwp1Cqxw7LVWnsdEuRPFM71ysRwJSyUhhRKOWKUzXGkSsjTBWY28IYU8ySH7jNY0Dj XP/cfBHw0RatjdkbiMkT63ywSLgO5YBAMRUQYbeM1KrpU6bEKnn9UFkGccjIsMToMss4Zmu8Mn6s 9zQ+xBRqPzlvnzGpM8uOkIhlIcwtmQIGTgMVwKmpktXCprzKOiUm5QT0GBBlvY2tdQUcqDHNgSFw ZWrmAK0O+GbOwHlP9tMaX2Xh/OhLoFdQA43u1Urme/tvDvy3/f9n+p/7/9X20Ucf/ehHP8J3SoZ6 urzPxpZXUQUCOB1JSuTiLyNQTwnKtLCzg8bB17jaESovpiu6muNrFsRpGBSKL3UG1mYxxKAywgOO YrYtVK6Y3n68OiIjU7XqoUa3dBinm3H0aQSNg0+sdOoagoqasGOBM0UgU5AWImt1H7EnaI0QIKRp aNer5vFakjuYPcLJk4EiUQ0cAkoHjIhHggRcl+m33z0sUCQmAJz1N5wCBce4bOWe7+1ogWh1p0xY NCV8ttPVEaLm1bb4HZWDKiiTbtFt38ApyxVIGG5VgQUEvJ4GiGOBhdoXbCr44hGq0leaxOZBIJLS rFKcQoMrtnrQEXXxtHJ66XbEyl01eBkZQJDcQ7h+XRSsSp8J7ZVPwoAIaC9h311t7z9s/P3+h5et NOa39h/PMk+M2B/IC2uYFK3r97///R//+Mc/+9nPfvnLX/7qV7/6+OOPf/rTn+L84Ac/YMQDggXz LYZ0maLexBeDBcCXSKMpR5AgjnSSpy4jmeJXBI2rNaCkCqsviqzU2jFPVWJ78K73BPsVDVgro1Wj t/8MiVLvtqxgmnhghLUM1j4CVASmtixMeI04OzjAGn7XINOJQb9ccUAMKlPBqSfZKXpHdNWHC4g+ ZwbEphprUh9fHkE1RN7wINwqFy1mqcioCVexsquk5AlQwcShmIrIhSQYt7sD/2b96x8N98ixQg2T 3YmGGGmnvDbQ0bJVCEa5HK0JPS1mAxf54oKRhl40jogVgCgVjlkG3U54qbsVTxvLfi5cx2PCImG2 2Gok9cSSKRcFqrurP49PkoEFKsEtSQLyJSN4qIvUeYHKiuOa373LF4zFevFtxDEx0odGGd8s2mpv 0d7Mlnn22ZvZ1vVmDlYLqJi53s/EKIZ++UTL0X5uXOhllZ0iWZu9P68Wz9AIKUhkyqIgJ9RQ5St+ 9ayDQwC+0xHDp3hWL+NxwCm+dqgqOHULZABBJY5To3xGSN2VAHW9aEUbdxhr29Iy5RafOhmQux7J elaacUxHJNPlQh2yEOIAgmucszLBrVIkZpZwqtgq4l5OnMYSjUOGnRLhl2UcfIQs1sQ8/vJGuk4J v8lEph2MDlscJ9rmtDyaUdB8rFSOfweU47Ilw+B+AlwfJ7IMCLeAzk7FdUursHCAfaeFmwoimR3v 2kn2XXGCU+riFzmb1Ou32DRMePhjIXnCfBGDCucW01FOEZBrYH9cVKUcNT0c1XvWMB2VSJMhhgTa kxMtjyO0ebJms58+YHvrgv3sw7aF7AXbHqZ4AtMRAXZ68dKa30J5Onjtf/DBB97kH364/gcUPgu0 /Dx6NDAofsHLtCKoVYQKRMD0tHJ1tNqwoS8BnTxJRVMQlpVu4FaJFAdUietaTxIQbgF/qqfCDduY QidTncMMJCRZ10aYDJs2FiqjW9VDsFMMaclxku3WdUAmgZkT+briJOBUHUwdZjIEmmFAExAhjzDB YwKOYGqr8PhKnXEqxFRj/X3jCn36JkoiCIJjR3amZSaPKcMpZZ6Yqw1u0xLobFoJlCowCPmqWGic kZTAeVR4nSYA0bCNrcFKSwBiC7W2ZUYwKLbkS5zx0qm1rjJiJ/tJAmHAJJ+XUPocKb1pUOvmgLsK wmCRhOJx2kTOi3q9ZDf6EOuKbglt1/lq7ZMwRerNX+A3a72lgS6kBYx4LrTPAe3DORkqFFmbEslR pqvKu6o4axr2gwmipZ8kmanVbshCtCN2MuVKPqArIHSbEdbYVyXVE4/nUZ87AKFo6tyAUakRIsGZ OiNYyDKQSWzCJsxIi6FigFBA7vAb4JEv7GKLZq1rBOZrjAB61WIjPsIgWQrboURkeGn2eDcYxcD7 xKkI+G6zRgXdVBOg+8a9iuSPUQ7IFQS+ZHbiz2/mniulykIyU0dBuGaZqcxCfcUZpiuzZQLkSzL7 +AWQHRzygEjLKSCyGXAqijwl2QJDOU+TSPY4ZBBdDI46Bbeu+FUmv4NUBJaWfFvO1slV9aHJcASN V6Bydo78vD8bWQsMVtHSukYHNAGS5J9eyOjTTpIBjdkzggwVKLwCK2sZBbTU6qngiQUxj7wKDFTp hBKp2G77hafbhlj9+y6No6Q88iUwcQp44hczJu/qJjbuJsji3EVdqGsd1RfRlkWJqJK97SlZKRSh qaCbKfQYqdGuYef6cluasIfiZc/pnmLQLckSR/NVYDMGIhEeulB7ymASI88+I44I9IYQanFe/w+n esMu1gTUtWQ6Kg6b3DsWCDiSdlWojhEBn+XKkUEEZJ+1OooWIjFAQPyOiqGjFEc+X1wAIsn8Smr2 Spoyh/ZZCZSDLmscScSVzcJjmZ3x5QpZxix4QGACO9xVesZ1Ind8BRV2JB4gBuRXdR71Sdep63RU 5OdOWmCvTW9U709ffb1IwdsV5pdV+4dWz798ovu0wIXEaUWrhkUiBpGP954RgEOr0pUF+UDLlZGK s5tzDfc0EQHq3PDE6UqMFiOn3+JUyUIVnuJX7bBq94i8Ag5EWBkZrPKVNMvq8PRcyLIrXSpAJX5H 8npCUyHyvQTXe1UW5AssxcwCFfJpYTK+RmGX0VUYJQ6I0BQRyB0josIpPC7wm0D0mzIMCSkKnaJU ZSaSptYVX9z1A8gQqKAUybhtygnjTKcJJBZReuyzwI5yoFMhkB2+OuJxbAZiwA7jaiG3ML3Bl9TZ ufaZAPtpKRPJYtgdWSjlQXWA4ee9XFwHma1JvMC0SmG51icxFAYOgYk5YerZzBQmyVKwkH1C7jvz rDGO1W1dT7S6dLlrHwKbp1NhOCXW82Iv/mUqYuwInmQ47UzYtaxitqKgehqnYpUOXRkJU1GcMRJO g+qQTVBwHHCUWKiwpRbcgvCIZZ8MvgS93GThtiOdApKyk2YPQeVyBGSc1mhhlELxNxJNCxp/Asty oULx02XkjHxkeFdPgVXhcnElk64r2lGRs8NaJaXOpiDfVB2Ue0JyYJFdt/QL1xWoEQamMduuAQ7T VAjkvmxrJw6DO/6XBEBMIZvsJM9UCQAaZ0x1FJzSZZkpKaiRFPLSkDkigJaUoZyJrM2dCpi6a454 CTxKAXPmUng+/vXkwq8gLOxULghDglyLhAtXXUHwWG0FAE9tI1D7QVSAwMF3CqkbRKAuEWgu2dGv 7LiyieOIQKu4Pog/3sywN/T6g5w7lutLOIwkAcQ8Hcicvipy1VOEoB1qsgbl8dWp7pwFAUlhdqRc Ckh35FkAdAZd6w6tKWCR7KlewHSVO+PKxReP9QXcVsNOA7paSUeCnob9RsBTUqYSJEOA04IfmyXY eJgBYWNKjUploVJZ8CdHHPxTJgFmcaYLshASMMid3FlAl694MNWkmaTOMjtkYP0prqjgjKc0JYNT 6AWNrrKu6CY7TGI8OQIEzmw7I+UsUC4QfOVUNEIsJpaL9ROxZmQDnReYfrMAzCoQ+7WhhBGYMlI4 jdc/V6UhpspOge54L6OSKi/INaakyssteWFTZ1xqmsE41J72IaAtDOYMYgEUJ+/s5H2SKnICM3mu EfmSjmuQEePmstf1f3j7f8sG/bi7n2z5cA792Gw+jQN1mDglwvJ4hDWMG5gCE+Gu+kvvXAFHYdsH wSMIN+LlCAgo2QhIHTQuC5wKY4qWd8ymaC3ZfjEI4CwgR5gsOCVWJECREaa0QwWUoj+mqhRSVkPI OC/R1JkSUkG6Mo5JoEaTKYYZNih4vshkBIcAO2REUgw9jnNEnh3GQbkIFBImxfKSYwIl2+364x9m sfK5ukXwlxtBoPH3AF9v5lEuK5zGeiY+PqBjmvjmHlMOwq21xUce2EQDy2TcTuHYGexAXnBxt1Py tAbZUdBydgrsY6qpBGVX+dCCUTjxyDfv/LJf/OMoTpu8fmr/+A22I1rTG5tgPQzH+SUWB3+WGQgL QBgUa/Mk7ipUwTcKxJLcM7wg7FmPwga3TJEsDM+OazsfX5jPALqSBKMG7Af2L+rxisgpxERwxHW1 rU1h9fJ4sLqiY8IpMGABIuoayF1NZFSa6MnUEQGWyWeN2TUNG2im8k6YovhlVwEBYXOUoi8piqMm SkGmBBWEAI6rWwHk11UkrFVhV8ZFspNYy0lAkDAVQ1ARcAkKiQybil/989sAEBM2dyw75QJNZZV1 LzAXbtlxK+sqIOXrF04GsfydNa/piEAobHGAuUf6+rZDAFNupcGCgXaaEdeIDFJJwPQjHFGnW2PY WWV4PEeoiK+IC7TT7OQ9kHTFD3GG2S3FLMQP6AoqNYWuta5TfUCrbFUbmwUAMp2M+qTtlpiA66I2 /Pv9/8hfv/Pd/3Rej/xefWaIQAsPiCZJ54QxENVarw20qASsKVyontikVmDFU3cKowkmTOUE5pSd DLhN8jWSdA3oFGeYVt0PVJzrZrcAxBPqhdioB3S3ro5OmfjGgLunYchaKAZE7rbbBcJC7aE2BQQV BqVW8P0haf31CXy17bSj+gK7M6s10CcCplRG3UTCkZBEiFN5tR74rdTEVp6PLxf4jDCYqR4T5IkV sFunQuLFLSYvwEKLprzSjK/d77///pe//OX1p7hwnZlIqAc4QYjTZnG4JWBcXBWOaUd73ta/YU++ SULwQXjXeRU6s3lp6F0zQgzqExRfFjKCAx0BTkfQaZx8werhA1wEBsGpK37jDjhcy059QUG1s4x2 66/l0STp85XfJ0xI2/8Cm7qo8ZbWJzcLDLa6Hyl7A7TPpqThyNeA02IAUSnyjDJwx0UZncAUITG9 ODMCxJ6xl0+h2jqI05a6zVfADMkAAfzCgNWSRwvEcNY84AjMKRlameViMkp3VW0DjV9UrrnmIuOl GUiGbnNNgEEWJFsrFVNJW79WaD6YYFYcYlN2Mo76MDUfo2gRaAwmWVHxQmWX9oIKi7n6u0WXi9se E9AOu+Wd5KrIHkIc81DTaa1mPyrGaenn2gB/7Wtfe+edd77whS+8gffee68/Pu3AtU+JUw6oXgwJ RQ5CZy7hZPgTjQhUjVinJbmbdakApivF8xMpYeiUo4kbDbzj7za9tA34ZTbJQBEHEmZQFhlf07SR F6eugCMA8eBTFOoa2F13tHxVFuZBi+6Uu3wFt4SJqYMiNC6Ngg/VfRf1WkZAf0zSC7knbsI9gAFB EdF6g36TUV5A6DEvxaPZ4BYQOGIAQYoHhDqQ0UkkQHKSKuWIXdGFK8P9GB0L6SIS0AsdqeaqrZ5V tcqrs1NihE/LMLpzKpiyQLh1RH3MIhJOC85WuhWkqFhQEIWaooFKKmxfLpQXvwJWuupGzBGBvjMD QiMEw3KR8CgAsdEi71oN+cVUFnbMAPt1qr64Fkl8IEOrOtBNICaDmHJ0rWLo0uRdpt7ALwv85s1F +M9XvvIVS6VYGnB+ShQ3E+JWo4rodlCfEByLQxAgE/7qYu1RAjJ0i8M1L+AJ4up2L/X63zsAXWK0 0g1MpSsMQDAI+E5JJhxRwGSE1wS4nnAE7KCdCgDcsiAXWei6omtA86q4EhxMe6Z/I6MZdPXeQnrf ev2ahv+0/89p39/4z/t/Hf7tb3/bkpNkiiIv/KKpN0lOofcGTvE4hZkPVxBGMECZEkxRKUWzxbjT VKj3QmDQFdjEJ0AyrQoOaj5FnhyBOzRhna3OU0ao4OrplDWKBeA6gUGhujLllE1e6svuzzLrygg+ rVEEITVUrmgcxlmQnbzaE3nJTvWgMoJT8fNIPnBNsuemymgcEMPnVwxBKQSAqVbNeTHkvfibHKYY xAG+MAfpcpouxbEpJNUATNciJKOYvFcN2/HFL36xnY24MPeId99911LVj/bKbQkwV48Rs0X8ydMp lIloJEOMQBZYQwsaiKGh/bHDX3387x2IAXdi8KTxcb8NJ0arYpUkgmtROSq2BAoGtqvrQ3jLDDOL 8XFouYoksAY4TpVPG/RS71skjdHXOoEwDTW7sTA0jbUSrbl4fNVMuJ0hbC19QvM2Dj5XUz91B25r P3VoFieYCC+WfkLjjdHH9XnJs9mkZk08guFFd5pyMiT3g2L9gId9vojJXSWnaMpSbfGbrazVBQIq pmuVLujIqWUSqkZagHPiyePq5cbZL+CdMPWsCcNtzPjyDXLUOzUPVb6vNq4VRzVKhKkqg8ZBOAUE p4UkEnSn7FPhEVOQTV1HnNYjTt0SS148wS1f+FmmnllM8Vfe4gH8KlwALfD5Bg5vbTI4TsKBvZpl RvRwZWiCLg3d4oMzTIgorOIgr6/r4bwtEN4NegEOAau+38HrbxrmiNN2e5iBMC3Jl3YTgFMkaEc7 lnV0ni5nu+gi1zDhKavBVWU0Dv7In22bZdYhAwF2AJMuzLjEqXkNxAkcR4aDJDstP1O06m6TIQDe RTubIAzhUZxHQPAI8Ib3KX0+qAe3Tj0dWmbu9kNgga+L2uCdAPR4UgdxVjqYMqpzEF58JQIlglXT 3UTX+Lvqq4yD4ZChEjM83QbCvIR0AS0GETblolW0Xdo1bGiY8lZYtNTUQTXURPXctp8pMigjxjkt U8b3uv1bp3l3ddTAOB0VkbuqCUnB8KhBwCn75IE8RBekW+q7ZteMhWayhU+dWZJk1NbYe595qz1v 7KdhFh1h770nrZANtDxsRRgv1jmutUrQ2FWL+CCO0pAtgdSz0IyeK52FtaaPT2JOATPX8QMmOK2U quAKbrMmkqojHkA46jSzaEzFsnga0JvNdaZ5a1/FbT5MAAF9QhgRzNIHLsqXsHw1DNAwMqyhnerT TBjwHnB44Z0MeenIAhAUGZwZFUZvUe8W6Odk88EbBInGHDjF5EWCzTEvwhMz4+GMv1NMkVTAyhuK qvrU5Z3x9WEeTkVAuB0OXZjskjmBmaO6mUe6LPMieFUChFuEesp6clTVblWmh1pPtJpbnCLkZexz ir/39/p2UwqgDuMRXQpl5Ja8plT5eUA4ou501WLXp4Lj77QWcj15Mc6UqzAoQsLm3AL6cLrfsC+7 Gbp9hgPrfh6jW+bezIzaojaKDxEULkJMTq3f8AVXLVxxiskan+928m1sBCPRjlq2aXNFd7S28PgY vIqxoSLkoxGNCL8ghjHyJIbjVIn1uKWaFU3elYAc2+TWmPDIMCiescZduTdhQLLesFMwXYlhOu2V znUbOC54dOTq1G2bTyaMpFNiuch1c0ORSmZd0SRPZDkZdiAxMTfK0pGXImtHzXIr5cmOX4HRygJd NhtHATAinvKlBQzWPmDq7BGMTA1Kxi0mO6xxWjEjeOexyOXYg8zTzUeS7373u66ecb5l2OECK2WK TWxDgi4REDnLzS138WnJcWoyXSPMaQtMDFOm09aRZLA6lBpwOrmTd8oUsAnkMyU8a/KVr3zlS1/6 0lrZP3GHX4PofGH2Qu/NvF+HC7Np4hM030qzG7Qgyp3UtT81SfS0LPB6KT9+Or0n5GWf61804xQZ l97UkR3G6/QII+JsM9eq41SsHcKllVjoNHCUr3ogcqeMTHgUGcF3KpgpN2YWsu+Ko20EdNcEGDJT jjAQOPjTVDGc0Y5iA2TmaKU4BMyqFAOVVegNFgQQVqpvP1kUUCUnKk+B3uq9rnGYJUOeutgkPh+C 0ILEZ4eRtqJgGBQMJl0xUC+7jNDKAlNhTBXYyFeNql1BMBnkMUiWi+rDr+XscSYL6/of9/8M+Tvf +U4/dPAStsayK0FisqbL4FM1mELUTUcVnzDjXMjRKX5+lQiz50UVY4piqB3ldbZmbiVV7ryfTXQb WHOqCNZt/Sr4z4ft7Ukwt7a6N3N97aroyl1dyqH+AUKHCv1EuoOMAMIp+dQR0HArpbTVt4rnJYGE Q/YhgwFfhEDY7endLWH8BAZjPGtAa54+DBJIzLUpTNgVrXMKItSmwQy56rpbKVQoMhRZYK2oVqz7 x2yu7DhtAtgB/a7lLEOlzjWwA7SmCGjAdEqSU/Paa1M89tb0AxrTEYFColskCOrjgpHiAYRb6HQ7 f0lkkClE1orNtdiA1vL0eJZ1xCD7chRSuRt3UDpLJf4J3q5+e/8zKa7QjwYA0S2QkaME25mqx3L1 LBdAqG1buj5dPP7kFiBi9lWF3za8Pk5Zak01cUXjcEHMbbkjcHjJtVvXHdF6FkhcKb62f47V0oV2 0DXiM4BNnjezJ2szBzVAWCAgmew2rT5FyGFaG1LEYcS126ceD8GgVKu+ay4SoJKdMRJyERNNeA3j 4y2RPNc2swcTsfGecP0IbueIWOjWFT0ZITqiImZz0AOoyGte1raNBVoTZ4hPBrgQCcUmwFR5HBgj QOBwkdmCuUwcFXbNSAMHiJ3WwqQW8kveEbE9Y9f3o6n5mM3RqIx6KIaRCU9MYsVWrdrVErQ55Rjd A9EOexPuHwusnwt4D3/r8U8g/MP+/07C3+//d6xNtnJUeqMqPhdWSyJSDtUEc3YVeKSCsLdh/YBh g0F81mipSQarYfVxrVydduQ62enX8Kdi1fPrX/+6F2db9rSxn8EC76fAs1Gf2vsZ8rycQWNEBoXu Ok1CO02sLu6eLqx+HisHmGMEqA8whyCzhuVRCGEMsp/ZwDhJ1ioxgnqK+XWl6EqLpFPgJYyiHoBu 4XSdYIDi6TRTTpM5w+Y6L8OJJjO+oHGJ4NcoeKuYJDNtoAFh7HrbECivCUNGfZQtta7FhgBiUMFz nSPTGaJLuVAJh3QHF3cjTi4GnF7HD3fy8mwCeZlvi2TrrI2k5Dib3GJ7D+M7lbV1slT9EKtfyH+4 /69039//s1grbb2JUafIshT4kp0UFAcQOPjqlvFcA+P7w/hCq4twJdPjeNVlg8EqBlO91a2NOErH hRToYtadWgDKojveiy3w06493cLT7f87xtC8mT1FhCKgeinQJ8ykAhnDVA7JY+7OXhvltGlzepbG FY0TxuZp+VQf++DUdYXyeCkpbu9Gt5hOyc+4B+oUnfLFNWFaXetiUcE2/ALysMNcccIO8AXJOE09 myCkBtpgzQRrfx8InXbl2jWgKRaJIJll/HLzwBlS9TyBE7MA1lZtoHHwM14uTKmVytSsEzgBXRfW 82MDjS8SFnJXJOzLt88XlgQsKrR7snbUM2t2zHJaKh+V58Oz78P902LQS9gpGSp0WeCCIx4F75pr dVNYAsSsqCeC13u/eN/v3bW9PS+y0yudnaAmZ82zid9UoB2hpcALRUzpVyhQEO8/L8L+iEQL9c+K /YC4Njl6fjWlYUJsYWr5nqKFdinOzMEAJyaUJFM+7o7BaT+gw3gZZGTV6TFJgM6LIwICoFUDmlHV R4wpMoQp5j3dFIFAo3CiqPIeiGFmHBCQmKOxg6nZdkantfyEOQb8djUUaqaoZwq4LkLXJ8tjCrLM Jv5Ye40V62N1c8HsldirZyVcB8dudwoJAAtyn8DEIB67ca6KlTP04Pk1qzvv3uB2mGBd7Z6V3n/3 ZP19TLSdJOChINmpHr/ydTuuCVDfH8/XD8MyuJ8VCwIQUg8UWrskVzcBXQskhYjZg6/besqvW5Ux S9A3uP7IU78HnlX650are908Xs6uYvJomWXW+5I0B2FGYQZuOLU81HWEUWAtyL9RGMUBzuXgARw2 x0iPA8Su5AI+gXRrAzS1bifmiPH45NotJEYxC4Bwi6jrWmuYjKaBgN6uNTjhFAlrvIkxyoFYU9jK QTTdVtE1AhzBKcYUC9lBJwZO+RJh6ezyL0xGsGtwQYJlVJzFXFlgtMbU7t6qvGtmgTwLqtH+WA9L st++69dUlcW1T9FWyLq2VzaZDKYjuVAHWY8d69omf/Pxx9TxFYEvV3UgXB3KHXDc7m68/LZsEIc7 WoTlqwhSkDWDjNSO6qCSFTyctwSURR1aXVPnanu9887tbXGi/2I49xmKqU/agpZDLQS10EiE3Or3 id3rNQdtHSDcGoU4NplBBM4INy4ncNjPCxDLAiTcGgM6OyM5yDKgOwXxaxvIIqC1qs7NuAAiNDf1 NQHT03vG8DV/5tXUmpumqjk2u057MxgsfGabHtPJI4OMN8pOqZDf76qF9U7ZHwiBhflMKADqWWgK ZbE2dbcGxxHLfGU2iJni6Z0iFUVWqGperTIFyrULeb1+yVclMWe8hcwmj2iOWh7XqiRsWagV72RY yHg1T8tRsRUVv2vU9nOHL0aAAC/CwKfelYBcHPHFIy+hKjGetfJCs1DMjigWdj0tkbOq7FNszBCq hOjvEj7ty18MnxbH6332lb0fg1khmbQJFXGgRvI0CgR23y80H5J3DYzssrx80iYzyMic5pEdTiGD s8muHbmKodJXfdf6nXxY7jeWp50IsYZJ80I7oJ0zkc1rI9tuO4VGx3LaMZ/9+o7XFzzw1c7XPNd+ iTJvmCbMaPIiwoKXSLkIGEQlJBMWzNlgOMUQM8RpwQy9wDwI+qI4EIClcipyklmDBndKMVeRiGeV /vig1D6HVFgogCJp8XoVKyB+mU4vylSbXDF1pI5DbSLMbNaIkVEfpz7EAsItGQEQmHxhauuI4oA1 YchaT3tqVCuoj27JSEeowivU4nHLF4JrizALEuE6nL8APs33J/IxLbNP2h5F3qWK2BpMM6A+6UGd QM/pTOqcoitTu4oDVEgCIoE5cjse54oT3Kp+jdcYfW2kumpq7Ukr9WjXZnHAyCAO9RlTxl3dzpSn jmk+LMm3vvUtq/vBBx/0y5L5fUk/bm2GqFOhqDhiEH+VcZU7piPGxy8Vc2ZAqQOipwk0hYEYfpLG 2v4M3KYlzkZc4lPnuQb8XaTroemoU7fBUUHCrtACetfs2gQCkBE41XftX7xrsYnq2xYakxYBhJrg mBAC/Zl8tNPptWRLEFF28adNgHCqAhXfba1UMSo4hEuB2ZzOtVDRwnv946u/5Pa+hmjOgLqF6/4I N758WuZSrR+u9azGVH3XjtRCU11HgC6gI3CeVrrRGYGAwwtkMKxKb3TbPNU/TapPbme8TmGcZnEN 4NtvpMEehoVp/yyVa4gD7Y/XgneRT9q9DF17DTZJ7IxZBkGE+KaKheYS2j2WCRTJU5BhAmuls0Or kFxxnJKUaelPy06iwp40oAkMOqpuXQOmU80KV7ce/Zo6n6XGcarjZ9/HRX6ZigPbz8v3hZawHBEl XvEna3DUKZUKVak7wsesLDkNaL4qlDnvDTxoFz4PkIxl7u9OqbW0WwyEutfCejMgpijEyKBxCJwy 3WpqYLnTrA3Yz1dNDTrhNqZrXupHwg3QiGHGf01TCehcNHahxZuFaYwsp73ta/D+Snv9DBZ8hJ6F DE0YC4Gdi3pgz9gSeNo9Ickd1qAdm+ZUnMQIG/HZamiIgcEcOSVTKYDiiXGUi8HptFqNcKf6Mk2s ZQkXFac7s+vnCzjU6WaKzFnVEQMEiJY8rYBPpkpO/VUYEJLNCINjB9DZVwoyaEzWeC+GVcrHXxNC GNH5M1ift+19gtz6pG3rpK3WylFdFKLu1lcgE70m8dF4HOu6fn79+LlX1wjoyC1hKrzQbXRc664O PfVsdfvxvY5YWsFt00MXtK3OuU7kYY/ZgqPWgxdDMAPUejQxwZTg95Z23T9qWb9racNtdTRY+3Y7 C4IvYCGJIXAtjPahSM6oCEwKO92F4gQGK0gEoJ0C+fFy2oE4OQ1ur7MDI6Ows8CDdpiYeNREdqEY eAdE5VJDRZgqKUur6LQ4XUuN+qhUZMIekQi3+ATKLhV06dNybYHPahMjg1D27CNMiBS+uv8IR6u7 V/hzt8Ovs3Lbz7TtmyqoxUyMsdBpsIfT79nGjnCc0vXwC19//C9kk187vYHTiAzYrwcaaRp6HtdU DdNvQOiQnhk+KvlNt0Y61dqaXeMB32l7hWjsWOPCtPmE7JXb71EME9eNEfmnTUBkgUFG9jxfYBAi 6Fa0piq/AzYDulMGSWZzx7uQQbjuNzJbLiykPhiDr5ELVyBWUvVLF2A6GKawbX6KXIeMMMtmxZyF VL3ZRtVImGQpk5dFwq2u+icPNbeiZZ/uuDjBMiMI9ruliCYMggdD6PNzv0MaXFP+rwo+hPQLKr1c bXzAbZXS/rYR3aAD2nDgq6Mdnn9gYMRS3Eu9Zsg8afCMIEI/NElfPde99Lz6arYR0X49Ay0n05QA Yo35Y0Qgga4BDXSjyfSwYLkXyP7gfP3V5eCUGBWWZzO5mwnbzl+wp+gtTFLlCKckg7MGhRfc7iyv p0OpQTEUxolswukOdGqgzirflp71x+xIay7RLZyF0xTm7vDqIGDmDrgWRoHFSQVYwJRLG15PFbk6 4/SkplsKkCnJhjNft+pQxbSmhwU4ElifB309bGPtMDTMJz7/K12GcN3vWvikbSHVSPNqzO7s6lMz 0TRAU4Ko3/hevHZ4faR+vJOThITTNSKsZZOiq3bqmZm2S3oP7ZX1rvFNNmiqRtZXp8m4Asma3dUk wcg0VQ0Tjius9X1wyIx8p+B0tBJg+dy9omr4mssmG9CYM6NJwt7WF1zct3EaHIy1S2gDx1EelVQ9 K3iF1T5wRCwwkp3UWXPLQrq1KQvRMNY0btZ7EMeVF9ZURgFtr8874IMPWunwS5brVY4HeC/ygYDx CVOpI2qu1JiOjJAZ649wmNimd8bYAEf8q0YlcFUjn1IUy2bWJKiR02AFbVcRcSCmNW6f0TgJUETs F8Nbn89dA0e6qM16pnOtkyu6tTmHvjbbKEur2SOMxjmF0SQZaUUBAU87ST6bmI4g4Za5VwqgMZ2m SGVmca/M9RMgqGhw3q7BPzYN4je+jLSuwmZ2rd0GGjC5E2pw62hcu0ZEZ6SMhCopUJnoCKcstMMi FNJq4WNvu12BHvxQ5CDysmOBRwZVRsV6CStyVRIJTNhyISxOiixkCi0S8TAivBpUKwkTMIo+6/XH J5vSGdfzOnB744J99n5WPkXUyMpd6d1aSHzr6tpKt6Jtckez6k0ALXSI33wMPy+NhRbqZa/E3odG sOVpLGZGnYIFI1PvCbDQcAO6faA7ipmK49qEDdx2RCz5pj/jBNoBxk2kgNc6Pn4oHSQyiFOau07X T/hBoaaAVYN81lR71rL481tq+Q2JiQecEit+AT+hrAmQpJWXcNl6+3P1iYQJ5DoxQLPG5lnJAuBu aoi5rO9aVQrJMlXAbW9dFid19lXG68QQ9vqFpxW9N/ZPheefp6D3s2+/ytqo6YS+1oyZRWgVG1O3 TefM6BM+cXYRTbwu6qW+WuMe8Ih2tVdiewWz7b0t8Q2Q4TAijASWXc0QZjPHeLpUwswQNI5PaAFa YGiaw3gZRwTEAC3eqCRW9Z4KNQ+yLLSZLXDerUSrEjCLJ+QuR4BzyuAwmE1iW2OBTDaJpT5BTl8E U7KTY20CNGb8xFhgis3e/ALglMDZ2YmE31qg+IQpMqIUvtzZ3v7yINzr+plBKc8/E9YGNo7mDxpE rar3rgO3u+mfgE41T1O1fA/q9To1ZAhLpc229G8ffxenluMnDM0NTvye/QwyWySCHHeNEQEzRDL5 VLjDDDGdtts5IiAqkq7snxBwFohRpNUT5/ywMKaIEZ6tO/cKJpJMlZQrsBC6dUosU+3G+XCRe8Ds lGSpZYTZlerj/dyyBbXSTXULVW8wMgHNC4/sTJCMZxafZTGUJo4rMWWZmoiNFx/9vDD6vdG9up8x ngpaiX3Oee+99/oabIH1sn63ydqmeU3PzGhT25zpekMzigh8Yg2uhzQ0EO1D8Mr1cjYB+A0xFWY5 ymNTMnuCP47Gl1tMRyRZYMckAYLigAWIJjbrF+iG635jJDNY/NLJ+GmB4lQGKg5IYSBCnMymOATQ ckqGZLlHBAmGvcgvb1Ty+Z3KgJpo4v5E9fIVCVPFnNasLJwuUnRlStba1McihNuERTjZueK35wh8 WTDeH3uenzabLjQg4tz4DLDX9iroSYNae3b2kbtfOBkCMA32eQ3IXhjt1EI9mymstdAw6eWsWS8B TEfEUjl3Y95RLUm7R/Kcm1SSJ9DQNPTmL49hwqOSWSpjHAFtoLCJEWbENTuuqQM+NK/clS/Xrujg iMAgU1kLMYcPvAwEXEmjK1po66aA8y7FpMJy1lgWGxRwRgjXuNle/FTICKmw3WLurq7dxpGd+ni8 erCiJYi50tjPixwFRwQy5Vb8ZsYstbHXPN34/4FzY2Gv8IWLtRFHM3yL9oqGVtqLGgxHK91k6G7Q zoYD3BqRRnOmJKDxm6cmwEC0HoBoSfCz1qhRRLgdlVEcjArCrUU1kT4CeJkYSi+W0M+o+/jXI2MC DkMjstbIMghUegoAZpEMpgKhaBFMZVYuLWdQSZvmeqKj1lWtqBQPAjJbSCKpaLyw75Qig08LnJFi ADTOCcxVwV35BICiK3fjq5THFwH2v/rVrzY/jU0jFJ5uB5/Gv/EnYdf5pYKfRg8we7j2UzHoZ93t s1e0WZknfQOx+r9h7OIgmjzXiIBuNBEmY2ald2ZXt83opbNfOBk8VXpLk+8K1NtenwnB6gY0pt1O LBAO+4P/+glNCx/ctvMkZ5SLqmCkgJjU8AMa06n6WMi215baMaWbGq6X5uNP41RJNssxa9IMrdna tgeczkZx0d5Cz81pB2tFCCOfymC0XCkS4322ly+3+OLsl71GYv6w5P8RxP5EyRufPc7SR1tpzdNC aJ97mRiChqaJ2XO4iJmYTo1C8wdGBMzljFdAm84GqP2EWba9d9eWgq2LsGyzrgjr12laED3ygz5A Qus6IMkR1wXZWhbhZIcDTifaYkvLETGJtyTtsHJZ3WB7e2e2OVO9cQFoBWFKAFM310LalVtIhQVg qoKnvmNcDxS0U0eCKRJXmOUHWqkwzgWavDj12hP8/2p1b/wLgH1+5513NLWfjbXPBqLpMTRNjznA MR+OAtpkkDElht7C2B9o+g3oHssXsBDRHBtiLwc7Y81aPBvYa7PthXaStXl5poIDnLbMZPb+rpdz HNe18Y/XMozY+UoPcVydFgl59ufdVfDtf3RbZGlb7AicmBHKRWwWGNooQMCYIgkUz/KOeojGdKRB T7CfniYIRlJkXLQI8r11fQTTYu2+Gn/j84SnF3WvaPvcT8VmVw1cY4TzNDoGJRmjafotQ+vRKloM +2YDG9yBIcMx0whXO2PrZtlcB+1Vq8jg3+5/5eff7X+K+Zvf/ObTPxICCMz+Mcf+QHiL2p9GnH/B IwHob2WQJMZFr24PCzG3cq72GTFrPFsHvQkHawX3a3k22RX9tKXq5ompyNBnctegsNkhn1bV7ppM HwGIOW3DXQUmVEAT9uK1uvZWW88u3/h8Qo81u35frONTt89g/TWpNjbMSJmnRqpTI2vc7UDv5zYH +l0UTitqJ+dtaTPtzwmcxFJJDAFO7ZtV/MY3vtHefu973/vwww9/sPHDH/6wf5DZkS39u/2v3lCf hYQ+CIAHx3qnb6yHxA6p7SVmXduN2VjZ7T19AQ5+6xrIA/lVow1iKqNE1lUZrRaoW7euVQ9Itrch j9V51/jaW0cC20/CBU+WHjG8J9xvia4uPpp73bz91L7x+cHZ40+ExsOstI9n77//fosNzRaYOZMH xtooG695wdol6L26Xq8bdtVu28n9TwP83fzjHtYP0JhOiXkiMGUPe4GbWrfzpMhOD4tMpcU1MSqC EZLALIBZtwPeWmAHWGOWGFPApltH5Fuh9qdM3Zam0xaJsJ2n5UHgyg6D1PO4l3EBfd5ChULgt/zr GfD2S/tc4FznnVgpuBJ26lng0aA1s6K1bBATrvt7kz9/qKnT3a4nTs6WWpitnj861pwZQbNowoy4 4bYb1gmacpjXoLefV6sNDO3zfFQG71u3juwqFQvJrCE29IPZxt6xvIR5o5Kh0sKgZ3V7FgzcQjsv BYm0w55WPbBKsN077QzcUhdPCzaIA2iKr7HW9/Gr5lYXEPvRcf1tFpHER4tHzfdvD9/rM/O0ZojB yb/xeUb9Dt0Oc58vdDsYDqJ97jdYXtRGzaCbS1NrrM23JellZbXAtjT3aEf4Vt1Ke13b2Nlkr2WE F2xvY1qzkxkHHMjLWAPuwC1m25WYW6eeKX0o4BHhlrAjRojlwlJ578F+NC3YMcAPvTPhlEHjOIJL 7m2wvDd3IS8kt5+XLym21Ku1P7TTz6WUN6D7GdXZAoh2/US8PvrfCN+4seZjthpMoek02S1e44vw atoLuBBtx+ybXbJUtqu3tPezNUa4tW+WedbSFSxet4C26la3ZXbteUEgLzlyy4jTVp1N1737b31Y aKvHeOr70bGysH6SsretMbTDoYV03at9vcD3Fq+PA9ACQ+qzwH0wblEH98rd+MujWTSawZLbbfPq s2Kz7toONOV2pmXuS+/+gff6OXPwCu3zORlb2oq2WsGGhPakd132wdq0VO0VsbRYYOeEMGaNXfkC C+9TQ9/qe407JUz9dMrF3t/L6Wt64MXrg7GyVCIbO0t7b++NfwEwpm04wgT36m69vZfstqG3Et6B VqUtsrotsL3Ctzbtz7mW0GYSmG0E6q44nQLJUTmJrFnF2Tq3jlr1WeliwHFljWLbK/J+5rS+Um9I qmtv2qf04d7YG3/tMKMnTO118AqXxIHW2/uq9Z4f2LqeqzJHFq9tPFfO5s8n5zZ5ln+9Hzf2ti6z 0B66RnimQBySs96uLKQ1wcyutpyDK8ON15wQP1ysGzf+SvA0lHO7x/XC3Hb0GnMacS7Jep3tT6T7 y/jaeejF3ob3bh+0lq3c+xuIJ7xmjiTjvvnz+BTY4Ok2DHOLv4VhJnDjxl8j/vwBbcrhuj9wHXyK i+ts42L92bjMfbrBOUoMTibEDJ/GuXHjrxefOKnDOU+jodtPw6cJpAvRMQcdwXW/cbE2hhPxaUg4 XKxPwiVxyJw0dArX/Y0bN27cuHHjxo0bN27cuHHjxo0bN27cuHHjxo0bN27cuHHjxo0bN27cuHHj xo0bN27cuHHjxo0bN27c+LzgzZt/AmNFBFguGQbhAAAAAElFTkSuQmCCUEsDBAoAAAAAAAAAIQBG AN/ZJqIBACaiAQAUAAAAZHJzL21lZGlhL2ltYWdlMS5wbmeJUE5HDQoaCgAAAA1JSERSAAABTAAA AboIAgAAAOzH6AwAAAABc1JHQgCuzhzpAAAABGdBTUEAALGPC/xhBQAAAAlwSFlzAAAh1QAAIdUB BJy0nQAA/6VJREFUeF7s/Xn4p1dR5/+ntyQkCCjqMKjIImtYsockBLIvnT2dpdNJOlt3p7N1dzr7 vickQAIkgSRAkCUguwgqLqCMKziXqLiNDuPgjJdeKl9cfv+MF+Lv8b6fn779mIBkmzEhd114rLtO nTp16tTr1DmfT3dns4kmmmiiiSaaaKKJJppoookmmmiiiSaaaKKJJppoookmmmiiiSaaaKKJJppo ookmmmiiiSaaaKKJJppoookmmmiiiSaaaKKJJppoookmmmiiiSaaaKKJJppoookmmmiiiSaaaKKJ JppoookmmmiiiSaaaKKJJppoookmmmiiiSaaaKKJJppoookmeni04N/SnPSxJnb738K5/80mMtts wgWbLVw4CEnRwsUz0YJFs/7Bn0E+DJ59TTTRRA+TAGnRokULFy686667Pv3pT69du3au4zGlEaTA rF28YOFs3oULFy1ePMP1giULN9t6wcItFi55ygKYXhysN6O0aMHCRYtgfiZYYPBEE030cAm8EaS9 9KUv/dKXvvS85z1vruMxInV6U8Ge+9/cfAuX+L+Fi7desOjpWz/1uS940eEveOm+P/y8nVJasIQa hC9aQg26F/oeToiJJpro4dIMbgMtXrz46U9/egCc63ssaAT5HMT73+wKvuWCRc/44eft+IKX7bvN Dse8bOczXvCq47bZ5fgXb7ff9//wSxcu2YpfixZt7iI/G67Wb7l5BieaaKKHTVAdBfU56WNG3dDn IdyEi7Z4ytOe/aPP32nfpasOXXbR4cddvtcRG7bf68yX7HLaC7c99UWvWrHNdsu3+p7nLFjwFHf1 6aI+0USPigDbm3zJEpfn2eMczXU8ZjSH7DmaFfVFizf/nm132n/FyRdddf27b7j1o+svftuJZ1x1 +Ipr9jzk0pfusO4l26996farX/iy/bfY+oc5OJT0BYsXzV7vc0Ymmmiih07dz2uVccxcx2NPIMq4 m8KWz3r2C49dfvblV9111XXvXHf+W5efePnhR5130OEX7n3Q+S/f7cwX73zai3c5ZZtdlj3vpa/b cuv/tGDhFosWbr5ksev6BPKJJvpOFJgxY4sIgzdeJdcOuv9KD5Y8DDLUfXtA+OznZ5spyE/fdvv9 zj7v2utf/+Prz7/zsKPWH3Dw2r33W/3afc7Ybc81O75uzct3O2Wb15z64p2Pe9nOx37/s3fdbOHW QL6YdxPIJ5ro36fwvMUWW2y99dZQDc/BOzmFsZLr2nLLLWn61IsGA4+EOlUWDC9zLwPzf98PvHyn 3Y47+6Ibztr4pkOOvPTIY9dfdf3dV954xxXX33PxVXefdvYtO77u1O1ft3qbV5/2sp1Pe84Lj93i qc+aOTT7/fn/vVvGRBM9AWlE5nwGbbvttitXrvzBH/zBPsF4RHKM1inw6le/+kd/9Ed9eq4/+KFO Psd9J0pxZnWBZ/+W3/vM57745QfvsOvJp5x99TEnXfG6fc899sSNH/z4526+7e4z11/7rvd95o13 fnzPg8/aca9V271u9St2Pf3lO5z+Pd/3I5sNPzHwv8HkRBNNNNC3xOFWW2210047nXDCCa95zWue 85znqNWbb755wE4fpF/84hfvscceO++88wte8AL1fLzAjzoPixYs7Gfj/m+LzRZs9awfeuUrdlix 425rjz758r0PXrfLa9cefcK6D3z0F8+74Po99jru4svvfOs9nzrqhMt23//Mnfdds+0ep75i51O2 fsZ/3mzR8Ju0LE400UQRTM5xA8Hn0572tG222eblL385DC9btuzcc889/vjj3/Wud5133nkbN25U 3g8++OCXvOQle+6552677aaM/8BA7vAoC48E5LN3/uyu7hEA5z/wrJe/+BUrXr7j2gOOvmjvQy/c 8TVnLTvpnA/91M/desft6y+64r77P3HrHe87+Nhzdj9o1W4HnbXTXmu33+2spz7DhWLJogVPHX5o N9FEE22iBwBS0XZF32677XbdddddBoLza6+99r/+1//6e7/3e3/0R3/0qU99avXq1S7zL3zhC5/1 rGc94xnP+M//+T//p//0n575zGc+4Lx4WKQAL5z9IdaFmy1csmDR1j/4Q6982fYrX7z9mm1fe/rO e52942vOXn7axg988hduu/vdV9x4x8XX3bH/Uav3PnzNfsds2O+YC3fd/+yd9jjrad/3w5stMn7R 8LCfaKKJHkTQDqXKuOK8/fbbu6gfc8wxhx56qFYlh/N169YdcsghJIr885//fAgP23Cukj/96U83 dry0ZzDmodCCWfkFTrd2zeIfePaLX7jt8S/Zcc0r9jj1Va9Zs8Nrzz3+9Avf/5O/dN7Vt+156Ol7 Hrr64BUbl55w4dITLz3ohEv2OOTcnV+35mnP/CGjnRM8mDM60URPQvp2wOshrf3e7/3eH/mRH1Gl X/SiF+24444u5Eq6ug32gK3IawEbnr/v+76PMgJv/Pd///djPObHS/vDKewq8JLZXzObVXLeLHra 9z37x151+Au3P+klrz75lbut2v41Zx5/+qX3f/K/bLz2jfsds+qwk9cvPXnDUWdcdfRZNy498Yq9 Dt+4+75nP/2Zz9lsweKFC6dKPtGTm+aX2ZGHRtQn9MKtEv2c5zzHPRyq8TCsbsM2JOul89SnPhWk n/KUp2C0W2+9NaGSTrj55rM/Pc5aZocZHgoB+fAod3GfebL505750hdue8TLdl39yt1X77Dn2sOO veCCq+4+9dxrD1h+9pGnX3TchhtXXnT7qZfctez0G/c6bMPeS8/8vh980WYLttxs0aKZiYkmmmhE OBoBifme7/keWH32s5+tksN5P1QDddjGaJcsWQLJdBBsQ7grupd8gB9Bvs0229w3kLHN8p1oyexH bkMVHq7s+Ge+bLtDX7rzyS/b5dQd91736v3P2euw9Qceu37pSRcsO/PqUy+7Y+3V966+/J5DV1yx 58HnbLfTUVs+5YcXLHyqYm5BcyYnmuhJSw9AOJTCNpTCuYKsdLuTv+IVr3BLB/XnPve5HuEe6s97 3vPwYDwWbaMa6JYO2/CvC+CZ3Xvvvb/xjW/cdNNNuproOxBwDr9DWzQDOZjycOtnfO+PvXynFdvs fMp2rztn2302vO6oS/cD8pMvOuac60+/8s6zrr37tIvftPS4s7ff/ZCtnvqszRZssWDB7E/sTIV8 oon+FeRQDZMqsKLtKo6Jf9nLXrbzzjsDqgc5tO++++577LHHTjvt5JUO/xDeUxzCu72jCjhrhFtu uaUbvqOBThM9BJqDNs9woL5gs80XL3z6D/ynbV+5y/KXvXrltvudv91+G/Y84vz9jr9k2Rk3HbHq moNXXnTQCeuf8cwf2XKr71u42BnhPrLZEheCiSaaKAL10AiiLtU/9EM/9OIXvxijaAM2eL/2ta/d ZZdddthhh9e85jUHHXTQXnvtRfiSl7xEqe8Oj3E0QLWjQRlHeDhXvd0Ogv0jI1BfNCvLixYs2PpZ z9luhz2O22a3k7fdY/XOrz1r9/037nHgxgOWXbLXwWcdcOTZT/meZzsOFmy22Pmw5LH/C7ATTfRE JphUk8G1yzbmpS99KXiDuov6vvvue+ihhyrgqjdso9122438x37sxxwH/f6sn8Z5mbPAGnj3Y3ZM l4WHfnUefoFWFcfO/bnUp2w+g+7ChVu96CU7vWynQ1663dJXbr90u50P2+7VR+z6umOf/aPbbbbg ezYb/uknygvn2sXD32+ZaKInAQHYgzGWRLt48WLIBHKwVH5B1CfEgrFr9jbbbAPky5cvV71Jtttu O1B3gXeNB/L+9IuB7uosGO5ZngUSBPY+x+m+I1EakE0bUGMr5rN2wLzb+PdsttlWs3+50dN98eZz zOwM2Ay6jZxN5f9mf0FloomeHARg/cB87nug2c/Qh79SBocgHSa7b/fj8Wc/+9nPfe5zf+RHfsTb +5WvfOULXvACjHa//fZbunSp27uXOQXF3NOdGsa9nTU3f9d+1wGwr7CbzuwPpjyZaKKJHgN6AKj6 BHJ4BkWXbTUZ1J8+/EoMA64g3aUdwoMxSIOu9/kRA+2///5e6eq5x7mCT5+OgRDuvOhewP6j+XPs E0000UOi+QCLR/2xUy9wqFa0EWz3kAZ4bX/cDc633357t/QXvehF5D/6oz8avA8++OBXv/rV7vMK OAvA39UdvAHbYeE1jlR1R0kXeMx8H2KSTDTRRI+K5mNpwNfcn3gJjfAMqEAOpb2u+1G56g3Y6rNi fvzxxx977LGe5ZjTTjvNK/3UU089/PDDgV95NwqBurHsxDs+gLzreswI8maPn2iiiR4bAuzxb4wA mAILe4HcXf3FL36xiu2mDaXPe97zdtxxR/dwVVoN9/befffd16xZc+ONN95000033HDD2rVrTznl lJNPPnnZsmUUXNSdAs4FphwTXel/+Id/WNvlH2G81QO21tTu8Dkz0UQTPTY0ghypsU996lOrtN7P KjaEe1qrwJDpgb3zzju7iu+222777bffkUceefTRR5977rlA/oY3vOHCCy+E8Msvv3zDhg1KuvK+ dOlSFb7XO8C75AP8Tjvt9KpXvQrPvhruNOnn9nwwqdm7xnNmzr+JJpro0VDYjoFtqAMzRbtK62bu ju3GDuFaVR1W0Wtf+9qjjjpq3bp1b3rTm+6999777rvvQx/60B133KGYX3rppco4hT333HPvvfc+ 8MAD+6WaMu4ioIyzg/rtGnh3XQ/t/ViOkCdgPzo2MmM7n5looon+PZoBaHiHw1W/4gK2flQG3uOf ZgnqCvsrX/lKZRmAlXHX8iuuuOKee+65daC3v/3tV1999cqVKw844ADVHu26664Qrm57vYM3YtbB wSYwO0S0oK5Fz3zmM807/hgf4Lu3q/AYHo5EUqt3bhkTTTTRv0/g3a/BYAy61FJ4I4FtmMR7k8Mn idd41J+HgfnDDz/8sMMOU73Xr1+/fPnyfffd12VezQdsz3IgpwPeTHVdD9IImLM8zoJgnrybfDAO 0hV2jDbwownnE030QBohMWBkjocfINxll1322GMPVdfVGp77fTgCuTAJgd3eoddx0N88o9mfWj/4 4INd4L3AXdR9esar/2ziHQeuAN0FGGETkpliszIO+ZV3REEZ7+cCYRi59r9+IG/+3B6LfJ8TTTTR tyUggaiXvOQl++233yGHHAKoZ5111hFHHNEvwAAV6voLpA4CIIRqnxDrZf7Sl76Ujmu502GfffZR w/HsHHTQQS7qL3zhCyF89913V/A7DlgDZnbYRM6RruWgDvk9Dch9Vsk9HLReEI6JL37xi1//+tcd ImEb5XyrmGiiib41zR64w+/MAGzHHXd08V61atW6detWr17tXe2yHbY9wt26KWDcw+FfZYZhjDIO 1f35NghXzx0QoZ1mD3gIdyhAL5wDM171dkEYLwudHRhyL4Xe6il0EKjq7hcOjlBdm/PDOiaaaKJv RYpht2LXdVgCZjA+8MAD3bGBE4Ax/Y1RkHaNV65dxaFXwYd/kPMOX7FixQknnKA10KX62GOPPeaY Y4Ac5o1V86vbMJwdz3J8tZr8BQNR67kO4f1+XsEP4ZV3fo6/PAfs8QfvE0000bclUHET7jaOUUXj VV0EdeqwS7ILOd5928V7p512Al0E5MuXL7/++utvu+22q666SuVfu3bthRdeiHFRdx1Q2Hvha1mD 0p7xij/CQLsZAdvZ4doP5xS82KFa3dbVodBDnVdOhK233rq3OnijoYpPZXyiJzcFhrmPTRQ81PAu wyAE23ilFQ9F0AWHLxr+DVbAVqvh9uijj16/fr23+mGHHbZ06VIIP++8826//fZbb731/PPPX7Nm zYknnqieq+GvG8jY/qYK/X7w7i2tvCv1LgIODqgGYOeIifqBnKOk6zo38P3cjj/UtOQYmvx09Whd w/qmej7RRJvAEPkEcqVbOfXeViThR6uQ+gQw1dXrF87hUOmG25NPPvnss8++7LLL4Pz4449XxuH8 3HPPveiii0D99NNPP/TQQwEbqt3YnQtu7F7mp5xyysqVK+m84Q1vuPHGG+nTZMoD3gVht912A2Mz uvb3p99AGox54nrvs3f7lsPfS1XD3eFBvUs+vp+6tbSYiSZ6stMIBi9bCIcfIAdjqAYtAIOrfsul koMZzAdyZVzdVoqVZdfv3XffXZU21oPctRySFXlVGsj33HNPaD/11FNhe9WqVVdeeeUFF1xw7UBn nHHGkUce6XRwje8HeCx3lLAD5Cq5eSM+IFW9P9DOW6R6u6gjj/b+0Ku1aGMmmuhJTSO8Z3V8+G0Z PCuhAOal7bbsbgxUSihUex6TJwFCZRkIYZLmdtttpwv4Dde+8pWvBPh99tnH9ZsawJ900knA7ALv oX7NNdfcdNNNPt3Vgd8pQNMZwcgrXvEKqO5Pszss+iWcs6YaDuTKNfKCAGxH0hYDATbMV9UJZ79A G/6EzLi6iSZ68tIIA8ySJUvACUQVbdUbA2BwpZgj92cgh23AowDY/XdR4Bm8X/KSl8AzoDoXdNGE VZdtvOLcX1Y57rjjzjzzTAX8qquu2rhxo9u7AwKYDaTJiMPFO1zd7rLABwcKl9wslG7OOFzwzxz+ 7jpgcxgBuQIO3toQ7saut3VNNNGTmma1ewC5FjBUS3UYQVQ/eIMo5REBObwBHtACZEgGbyAH0SCN 8fBOrowr4F28IR+vSiMXcp/77rsv5IO35/cOO+yAYbmngTOFG02NcZrAMwe4BOHkkEyiyy1drQZp DG/JMUCuwtOvpKPpxj7RRDNSDxXP8AbMwBaWYEz9HJ/EdFRyMK6qA6pivssuu4A3VAM/Hm6BHKoh GQE5ObQr1IzTpwDt3cNZ06uA9wSAczCOCdugjtHyB3lNwLNPLR6GOa91QnUezR7oW22VMgJ1p0Br nGii734a6/bII4VO6QNjBVZZBjk4BGCYcVvup1+wDXWKJ/gpuXRA1P0caMEVjKEddHU5JqCdUBeD Bx10kNZj3mc6COD7S6aOBvXfkQHtCjX7ER5BOx5uER4F9RAO2N3P3dXxAZvmMwainMMOCHIKVgrt 2gcsH9/rPflEE323keRWwyGkH5XDs3u48guBajXkeyFXt/Fgg0iAXK2udRzEVNuh142djuIMwPDc 7cDxobaTOBpUe+eIs2Dp0qXkJnV2RFVv9wj4hNUu4aEXtlEA9ulgqhcDpb3MwZ6O4fzUUkPUmIVz iw3YMWE7CZqLyEQTPXHpwXlccoONwgtpUKoUd6NWfmEevFVyknCo3oIuiROBBLahmgTCWajtV2UY Y1FnAVMgzSbLrOlVz/X26UWgbnsLuLFrYZJLQI5x+mgBFeNyjgn5Luc9vMkDqhZou8w7BSAc4CHf KQDwzJqCJGVrj3lwhZ9ooicwjXk8MhIdDGT/AQccAIGAB37KrNrbD8Z9qsmQr4xTU+RhErChEUFp +Ad7mmoyYsRARtTtvfbaC7ar23DOrFn0NhHLTBnumIBzLwLkgaAUQ6YWXKvMgN3NfFaXn/a0fg0e pKvkLWeU0EfkMAzw/Och45Cv2q9du/a8887buHGjM4udxo7MRBN995C0hhaVEH5gwPMYRIHQyxnf dRoIf2TTf/YAugIMfLrMdwRQ1rqBe6JjXM57YwP2EUcccdRRR+2///5M0VfegZxlaK+2d3xAGsbx odjCcz9j4xWCWASuJGYP7TDsYIJecE1I0rEF5Co8HUYQOVLGu3RYSPf8Sy655Jvf/OanP/1pU1fJ 0QTyib7bSFrDA+i6FfebMxgD9X4evs8++xx88MHLly/3Znb9Bk5lEEJADuAh+Zhjjlm2bBmFFStW KNcGwjnAwzY8G7LffvutXLnykEMOwdMnPPTQQ50aeGoM0nSTB28DHSXwFlzNAp8Q7gAyXXd1uMXU 6oJMB5NenvvUWo5FVclZULEtzYognDWMm0IXeMqExx13nFOpOIB3UB8CM9FET2Qa8xgjrWU/6EKO wogAAIQA76CDDlJ+QXf16tX33nvvRz7ykXe+853nnHMOOTCr0qox9J577rl33XXXPffcc8IJJ6jh yNFw+OGHGwjSrx2oGzt9vEPB8YGHcEIE50gN7ykOhAhEuRS8wb7aiwK5U0AB53+nAHwi2Na2qIZY mmPL6p797GdbF2LQWGoY+NcaZUgDo4Iz0URPMJqfu3iZjQEGcFI/VTOpH0gwqhx4eCG7Wh944IGn nnoqeP/+7//+3/zN3/zP//k/P/GJT5x55ple77DqBg6lF1xwwVvf+lZCEnAFafU/GPcjN29vdRsD 5P0JdjO6PFfM6Wj1gqLqqg3qgBoBKsQCJEgDal0++e9UCt4tCm9dhHqdBewY288IQdqikJOCEUy9 NBsVjWif+55ooicoSeXNN9/8Wc961ite8YpexZIeNlRFed8vyYDtBS94ATR6n59xxhnvfe97f+d3 fucv//Ivv/71r//Wb/3WG9/4RhUeyAHVcAVc3QZycHXxhlhoN9YJAtLdCHRBu4PDKDrIQUAHCM0e kiOfYzEnB2mw5J7qTcJtLVcDdoDU62yyLkTZEG9vq6DsNDGLizqJqs64XhZI+KPFi4aBmZpBfAL5 RE8genDK+gQJxQ323LFPPPFEYJboQAVRKrmHscvz85//fPdnUEeQDNLXX3/9fffd93u/93t/9Vd/ 9fnPf97n7bfffsstt5x11lnHH3980IWoH/uxH4Oc6ifkq+qe9P0FFWcKtf5Aq2c5IkGgqNIiTKgO 4eCqVXuDpUqu8LqxQ7gyDpk+w6eu7uFjGTeEKW50oHDMoti3HGjnpEW96lWvwlim4SITzqNiNdFE TwAa8xVTEoOH1AfaCy+8cMWKFUcddRSwVfS04KEy77777iCqpBMikv322+/YY49ds2bNzTff/I53 vONjH/vYr//6r//5n//5H/zBH3zmM595z3vec/7557uKu8b32zInhfLucd4P8Mj7ufquu+6KJ4F2 87pHKKdg5qBpLiDUquQBlUta5ReFcJ/wDP890YHc6rTqvAWq5x0KLAA5wkA4PJvdQkzkooHvD+Q4 yxwoDDodxhChgjbRRE8kGnNXQiuw55xzznnnnXfyySd7QsMVCMn1nrsgB4qAQaK6eruSqHsK8pFH Hqkyq/+33nrr/fffD+f/43/8j69+9avKO5xfc801LvYrV65ctmwZs4Ycdthh9D3sXddJhuK9ozLu IPAJbGZBgKfMKqpQp7C7XTtfgJw/QM43DAJpRK61Ci08K8LzL+0dBDwfzws4d7MwhauEA8UB1E8E rdFcTWQWpiB8AvlET2ySu2DgXQpgamw/HlNvAQA21EDpDlFa2IYQ2Fbz8XBCxwN7++23NxZCjjnm mI0bN77pTW/6+Mc//tnPfvZzn/uc2g7nN9xwg+f6bbfd5pqg+LsmmKh3OHgrnqYDM3bcFIC8n8xB NZBroY5OIAdU8/IHaKvM2oAN4W7sHNYCuRrueoIS9nO1/Afv2TPgB38Qo4yzzAHOOGXMS6HVoer5 BPKJntgE4fIYfgKYsqmCwbzs71YcHjDU1EClFQhVWkPUczdwmIdwoHXfXr58+SWXXHLjjTdeeeWV 0P7BD34Qzu+66y73+TvuuOOKK66AcDdziHI3hmroZQ3USXyGN2BL3g/5uWSWqjfUYSrg/IHt4O08 AuNQrYZblLs6eBNCOAneEvjPlOc3z8eqru3PvVmyz2Zp1UHdARfO50I20USPN5KdcnTuY6DyVQsJ sAqxappW9stpeACSUt9V1u3aXRrquqKDNFLDgQ0MDFeE1edDDz3Uvf34448/66yz3PlXrVqlqgP2 O9/5zvvuuy+En3322UcccQRlJwIK5C4O+++/v9uy27vbcg9yUAdvgOQY4kwXCtOZFAh9VmahPRiH cJ4j6yWBcAp9qu2GWx0YI87jHRaEWvadayz3iUmnBTrXzMX4/Eji50seEOF/n8YhhqOEGCejXehz ookeKkmd+XkZjbUOftzPoU4pVjahC4CBWZn1eIa6gw466Nxzz73lllsgFtShrooHFQojpFEGSGpH H3302rVrzzzzzNNPP/2000478cQTTzrppDUDwfxVV13lwX/qqac6C0Cavnpe6Vb/HQ1AbnY3c3Wb /S7tzpQwiWDSGaSXhz5NrYZrEQBbY+U62IM3okBC3q/ZWIDYbgSch1st8omHbW1d2o4AyDcjTyzT ZaEf4wkgeBdPYcQQxjwUohzN/+SkoP3DP/yDhTM79k400cMgeSN74jEw4JKs9l522WXXXXedFj5P OeWU/g0m5fcjH/nI7bffDqKwCqLu3uqwi7QK/LrXvQ444VyJU3iB3DGxbNmyk08+Gc6jE044AZIp H3jggf37bZKYfWrwrJ57lqvb8GPsypUr2XTiABWbwN8Pvcff2KmoFVU68AaBlWjAQ3h4hm1IDqIR PgVyiDXKWFNkgUE6vee1+HCONxDvROvVYAgLnSwj/DAcEEn4LLBjeL8jpdlJYThTAvK1r31NcHwS kqCZ6kQTPUSSMWMi4qECkC6//PLXv/71LtLve9/73v/+93/0ox99z3ve8+53v/v+++//uZ/7uT/6 oz/6rd/6LZ/XXnvtuoGAX31GMKn2KsXB1TN7xYoVCjgwK/sqttaJQM0hAu3r16/fsGGD3n6y5Y5w zDHHuEH45IbX+NKlS13a1UyvANhW0h1AL3rRi0jAbLy3d1eHQP67ovfqhmH4hEBnAfQC54hbNMJe i2C7P/0ylnHDnXdafEK84Qo+eHPPxaHhxlJQzEP1/JCOzCzWD4G4HcIz4r3zzW9+89577x2Fg9ZE Ez00kkNjOiI8bICNl/Ndd931gQ98AKR/9md/9nOf+9yv/Mqv/MZv/MYXv/jF//Jf/sunPvWpT37y k+Qxb3vb2y666CJov2GgG2+88S1vecvNN98Mvaq3S/gll1xy/vnnr169GrYdB1r6hP03FZRxT3Ro V5/BFc6BX4VXvQEenru3k7sUADY8++z2Dmlgr54DJxjDMAJLqwicVWAE4SnANkxCKclwA5j9wg+w u6vjDWksMNOk3yUf71DoXkCTD2Z37hgI3rq0RoGiVTjCHFteH2JbeB8iONMPzwjCv/KVr/zMz/zM z//8z3uQ1zvhfKKHR5JmZGBDaYJM12+lA3qV8Z/+6Z/+0pe+9Nu//dugroZDO+ZDH/oQ/Lu0/+Iv /iKc33fffT/5kz/5Uz/1Uwr+hz/8YYwuY6H9wgsvdNu/9NJLvdtZhnCVHIE9IajD+fLlyxV8L384 B12MBz+Eb7PNNoDdC1wx1wvbcIUwenkbxhAAa1VUSFNOARXwQjUCXQSfhCDNgrGwSt8Z4aTwEAB4 +hQio3zC9ghy9jsXnBdmh0BugDTLeimzb173iy984Qv//M//bHXgOgDzoSIz5XinGzseRxyGc7Hl MDtd2iea6KFSKaWVOgDjYeyKroy/973vhdK7775bPf/lX/7l3/u934Pte+655yd+4id+8zd/E7aB /xOf+ITMo/aud71LVf+lX/olculYhaf54z/+49dcc40aDtX9N1KAHONuXwFHbvgq3mGHHRaw+12d /AY8ya18+XzNa16jsAM8UGm9xvXS7GdvUB2kUUgDra222gomw6peQEU0odEyDWQcwuET74IAq/RD MmKkYu4G7nWNoQljrgzIAQHh/Qqgg0brFmAuByUcemt4mPTb+DHCQ7wfElFGzjvh4iSDjjnHq3dT XXN6E030HUm6VGEgXAYfdNBB6u3tt98O53feeSdIyypA/djHPuau/uUvfxmG8QDsCFDqwbiSrtpo FfNPf/rTmLe//e2GK+NveMMbVGxXcW/yiy++WNGGcJgnUbo92vtBndbUu+66qzsw9EronYZ/HwKM +x01bBNCO1JCIb8nOqCCMSDx31MWRGEbkaCe5SEN9UTXCzZd0RVkZArWHBawLQgKNTx3NIC3+GAM QbqoGWhq7rlc8McVABp9ssMB05nIELMXZPTIYDmO4rzW6fbf//t/v/XWW/EzoG/qHZmJJvrXH7DF 9wkeGAUQ9oD2uuuuO++88zytb7rpJu9qZRykVWb1+dd+7dck2Z/8yZ+4kHuBX3HFFcCsjH/wgx+k BtLGGqgLc/31119wwQUbNmzQKuPODm9193PF/Ljjjjt2oKVLl+633379cA5gFEPlFIZdd2FGMdQL +W7p8vtFL3oRBKqZgRMPk0AFAK0CtNRqDGQiwvkLjK+LmuHm6sd1cIsAW8tgN3NnR2XcoRC2TYdx OqDcYCFneOhU8ukgYMdA+vhwnieF/ZERC5GT7h//8R8vuugii0o+ri7NiSb613QpLUoROJGj8Ola 7hIOvR6Tl19+OYmK/bM/+7Of+cxnvMZ/4Rd+wYX8d3/3d31ScBYAOXIWuNUr/iDttn/aaaetW7cu nEtHt1aXc7wSRJPO2rVr3dUVc0/xI488EpIPOOAAMEagDt4o2CjybsVVb3CCzO7G6iRIg2sIH0tu 1KJaI9JFoiUBWsUcLPtxHQbOXb9hEmNetwYYZhDBan/itQsCU0DbXYAQA88OR17xlsGQ73TQi1Ht DQyNj5JmGzacUNqDDz747//+71euXMmfek1B/phMNNF3Aw1p/29OfXkPXbD3pje9yc38Ix/5yJvf /Oarr77a7drVWuvSTuiWDtsu5J7fb3vb2+jQx//UT/2Uezt9tbofkntGsgbeXuOXXXYZkIO967q7 OmupyVQY3mOPPQ455BAgd90FLaiDFgRsO+64I7xVKiEQ44oOUZVKQFJU+z0ZRJGAnPrMAjU1PyP9 ZE574IEHmg7jdtCftDG1JwBlCAdOVdosZoRVyAdOkt7wvepNJG7akBZPh7JbenYcE4hXdLjEc4ti ocv2A8L+cMmk2kydeOKJf/d3fyeGJvLJcvKJJpq7rpcuCCNTpfVJJ52kbrtme42/e6D77rvPM1vt BVF3bIW6x7mbOYQr41Dtfv6e97xHqaepbgO2W/dee+11+OGHr1ixwuXfaxywjz766GXLlmkJZaeq HuTc1dFrX/ta1bsfqgGM6tezHN4w7u3KOPhBWgR+MAnhgAfzdNznd9ttN6968zpZeMttS/CC+MQn PmFF6P777/dq4IMzxWPBscKsGY11muDN6xzpRGCT/R7zirlZUIdIV/EQpeUP35wsWpDGQDUFpZ5+ BwdTBhb5wv7IyPBx+5CV/vVf/7Uwzn0PNKc60ZOZxjyIUQfk5aGHHgp4Cmx1+41vfKP6DLd33nmn G/gtt9xy1113easDDISDNGB7XQ8/F19F35X+9a9/ves3JPefGd1nn308s5V0qMYonjAM/17jcGjU /vvvD70QrtehoOqqvWAGEkrijw3/aXGOgQ1GhQSbLs9AhQE5x4HXKYia0VHiSPr4xz/Ot49+9KPO o/e9732f/exnv/zlL3/pS1/6/Oc//4UvfEHrPgL8ziYnFE84ue+++/YccI9QjU3n+MADeeCE2C7k eFNjyB0u4A1vjgAnDgW97hf14ikgXYicq+7zYF/kHxkNEJ77w/B9aoX9v/23/7bzzjsPnTMadCea aFPGeMKpXcHPwxhEpb57tYrn5QwPwKAqwvBb3/pWxfANb3gD2N92220Q7kSArr333ltNrjZi1F6A AVqodhkmUTB9mgIaAZt9lbxqLzW1FBThfrINCYCtusIbYPsEFdhQBhVVBD+ArfAa5WByceCMV4Pz 6NcH8qb49Kc/DeG5+uEPf7h6Dv+OLStyPDmnrM5BY6XOIFd3q1C9QZEPUO2+De1IcII0rAIwuHIP +XTQuJPzrdOHjqKtBXhnAYfpxBvo4EA+Hw0Ix7HD1s32TusW5m5l4W4iDp0UJnpykTyY4+ZR+YGB mZUrV5588slqGuTAoXQHHkKPard0r2i8OnnVVVddeOGF5513nrrtc+3atcceeyykgTGQvOY1r2FB AVcAgdD1m6l+3cUsMFPoQn7KKaesWbOGsmrpntlxQBNyIEqrhqMADxVuvIAEISyz4xjKB+fOm970 pvl//Oanf/qnpTuhMg7D0OtAMRcwn3vuuY4Dy/Qk8R5R/SyKguuuU8xpRc3j1s3CRECOME4Z8QFd cIVVBOR8I8eQ8y14d78I0ohEaxQdq6BvVO9851SlOLIFc9y/BXD8t6NRB6ptpVh96EMfcm3hdr2D 1ozm8/NpMDDrionqmugJSXN7OFCf/QxWgoJiPwYDHpDbdtttoVG6H3PMMW7RCnXXb3iGCqT0wdi6 detgVfVWq/V65bID8O7hJIo5YCPF2Q2cTeBRJ4EcpOkr48CvWvaWBl33c5nqrg75WtDSCxWwYaCr AUBeccUVAPyOd7xDHQZmtRq8vSBUZu3b3/52lwvHkPe/A4j/pjM7gx0x/YDNpyOpH+YvX77cWlzd Edh7oTgFKHg4cM/sKjnYaAE19AItoBJq1Weohnbe4rX48TOcOykEwRIQZ6yR0InQz+2icUfmP7bb oO9INGudj0D+Mz/zM+MJEv6zmfJ8SgczFv9vqTbRE4bGjYzsvR31mJR/IOeaDbHyu3+nQbH1ToZq 9ZwEkmGSmk/w8ILV1X1bDe+X2LCtpeNEoA8es58vD38VTJYDqvx2/YYfSAv5kAMwSlw/WsP4rFzL VzhX6lcP/5hcfxgevN///vd/7GMfU7I+9alPaWH7E5/4BLTfdNNN1JwC3IZeJw5X3Snc+YGtazaU uj+7EYAZ+8jdgfOWYyEm8hjxmDcX2KvqFiIsjjluOKHgNjxzkjVGfGI4zJRl9kneEZAmHrYdnRYu Ggn1uq3gxx+J24uQqW2Dvh0yH0yp2VDEkz/90z8VkIRadlDbPaj/G5qvRifhRE9IsottZ3yMhxzU wTNMdkWX0LAh6RVbl+2e2VKcRMY7Ak444QTw1iVru41DkSIZ7F3s1VLAA0ifICTFIRlCAjZm++23 x8BzkNBKeukOgVW/IOFkUYo9s72i3cD7/bxndti+5557oFEZh22vbu2pp55qIS4OCr6xcK7Fmytw urCAt3uyVSukJMpsaOcMyCndjq3LLrvMUQLtqnq/MnA1cCPgOSfp8xADpc8b/rg7ibHQy6DibC14 sCcPyQ478HaK+aTguNHr/HLqaelDV5vSvgxQnf2zFg8LchkxBGPqv//7vxeWpwz/TRjEWgoPJkMo dNZM9F1CdrT9tvGSGypcYlU8BQ2B9Fi6YR56Cffff3/1GewVSZXNg1adDPmhyJVYGVf93vWud/36 r//6l7/85d/4jd+AQO95Os4Cr2KXfMcE5LsvYJg1EMAUbTBwhQ6cJmL8zDPP9KL+5Cc/+Qu/8Av9 mRy8Jzece3VD4JVXXnnLLbcAJGtOFpdzTjpTWINGy3GnsLR+ZQ1+qB/ayWlox0M4AtcA6SAASGeW U8yNAHnPO0ocHyRWYY0cdvughkFwC72ch3bDQ7jpnJsROcA75tg3kV48YLdeXRnkW0gL1THaUfIQ qW3VGmXtf/EXf3HBBRc41wiZGlQeSM3i3KFmYFeJub6JnqDUFmptpwKrdkGgAtj9HDZg2HsbJoEH LFVyONdFrja6qCv18K+ygSJel4er9vTTT7/jjjs8CMEbffGLX8R7OV900UXKo5rsDnz55Zeff/75 Hv+SD4zZ11LwzNZeddVVio+LAHjfe++9sP2Hf/iHX/nKV1w+P/e5zzkynCBIbVdaWTOkd0H3C87D DARCUU9fC/QJbDAGz7Mfyg9/1hXeRlKKVWa9VWYDnWXMrlq1ytlx7rnnCoWFWy/Gkh1DbhlOk+oz LDlTemhkDQPAernh+GDcrQGKIFkXTWOdDrzKT/cgJf2pT32qTWHZUaW3Pfp2tffb0ViujUUeIH/5 l38pyIRJUptPyS3TulJ4WMfKRI8vagtr3c2ko1qq3FX0ZLb0gmFv2nXr1sEk2rhx44YNG8BbBqjA JJ6pgZPQKeARK5McE8ovfP7Kr/zKH/3RH4H35z//+Z/5mZ9Rft/97ndff/31DML2rbfe6hoMyddd d10/OfvABz7w4Q9/+CMf+chP/uRP4l3CVWkP7F/6pV9SwH/+53/+F3/xF3/7t3/7j//4jwGegiHO EWNvG0j1duk4ePgHm7V77LEHzAwldgZ1uAJdy+zyjIcBIO9poPBCdQUWQaC2eg573Wi6s1gyh9/2 trc5dzBwbiJYdSJA40gVc2Qu5wvcYpg1byBHdLxZoBrO8c4CAx2RlHnlau0Q/Kd/+icHWds07td3 pPlqeEAFbMR5OLeWcD6n8W9J1+/8zu84Zyl8O52JnhjU/g1bv9ClUR6DLnir4RCO6RfdgRx+5DcM X3rppVDq7qr2wrwudVgJBXhCD295KZPUUhj+tV/7ta9+9atADp8A797uju1NC+rwedddd8Hn1Vdf /cY3vpHQxbtqD9v9uRptb+/+ymp/PBYp3bfffrvqDWPOCDNGjpvly5e7SMOMd76KCt7j5Rm0wm1I 9ulGWhnXq0UdBACGXLbxJPjQqEojNfy+++77zd/8TQ5brysD8HuqwLlqDMkOESW6O7lP54vhJOyE cJN6ILDMPS8jAeewsVxlxMHkWHEYUXAGXXPNNR4+4349dNTNALqJ+myvHa9/9md/Zn8TDrpz5NTb fPhPrwt4f2t1fCbMaWx6Akz0uKP2KZoTbdpgeybn4EHtVbdVb1B30mu9OV0XZdgll1ziXHf9BiG3 VmmnbEJm0PIY7vdMQOteDX5wKJMg8P7771eEofTTn/40kH/pS1/61V/9VTdtQkhWhMEVvCGZAsyo 4f3lNnZYAyFmPYPZ9Jg/9dRTXRbyE7N+/XqzkDt9AA/YeKh1Nqmc0IVAS9sNWQtsUATSANyDmRAF b5jfYvhbZa7K0OV2I+OVU2NpzoryD/4ggwLyzne+81Of+tRb3vIWx5xThs8ONbFSgYGTckNcDRDj pvDZqYHYFHN1m6vi7PkD1RzbZZddPJeA3DFhLgO1nBmwOfeD7vk7+MjIopy/9sJ0Q0bMGbRezxAx dDGxvx//+MebN0pNi09/oscjDRv6wBQp2+SWSq5MKYDOeDvt/enG65EpFVRmu96fclO30WWXXaae Q6A7OaC6T/7UT/0UAKvYSjTYq+3UHA1OBDpK38/93M+p5ODt3u7uDdhu5jKpa7yi7e3tdDAX4ywb qDIDLTz34zpXcQw8c9VjweWCk5735AopckJp5Si3oQveVFHvcAAGFeiCGZiHNzxhKHKFxpP0w/YQ XlprQYIEwW3PZlVXZFxbrr32Wiu98847hcKjHVzNDqIg7bBgBKrZZAFjFmRqcyFFnh3wdjk3pDjb BcXcOcICx8zlSqV3/JF4NLdzD5+6tLPADdciOBeNQEvohOpPyHkQfeUrX/mDP/iD448/3v3FWlJA MZX3mcWJHp80bNbcbvUrcanpxqgQSTh5rKTAues3CNlmvNoFckoruKqut9xyi2IL8JLbxRtQez/D am/v/vwJnMMAMCh3XrCquuqnnntOOws+9rGPuRAayCwdSFZGQFe59ijw6Z0P0hwAbwQDsA1dsMRb DPy7VvQzNg9jkn7476jyylW0wRtgoAXGwhXkww+4wpvWAUdO4nOA3ozg2X1VfKQyfAYMgXIiMGgI hT333NNJZF0uEf1UEsjRa1/7WtEzEYRTYzZ8avmAHCWEXOJYHgq4yPPZRoCZU6mrh2LO2hFHHAH/ TAXFR0khvNW5BH3zm9+Ec5KMO+Ce+9znCrV12cF/+qd/+qu/+qvf//3ft2vua3wzkKaCX/5M9Pgi uzJuzJguElE6wsPSpUttLai7Bks4aeqhCDnjv6AofRVV2Fa0gRy2kce5g+Dcc891awXg/oKHCtzv sdRwZZkOST9gM9bR0E/LXdFdcfthtWzDOEckOojKbKSAgDTH8LJcNfN2gHNyOi8b/sqnuteDthNK Vz/W7ufYnsSoeg6fKHhXk2FVToNcCEeBUG9lSioDdqgosw0h0asMVoTN6NZw1EAeEbx93etex2EL geEu6pVBw7smmJEcksGJk1x1dWIKhCC/N7mxwE/uzLIi546pDWSEqXEfHy4ZCKXayLnz3ve+9xvf +AYMs18XtRbroHEce0/ZoE9+8pO2exybTsxEj0dqb7T2WOmAHAiBcBdd1ak3OSzBTL88g3NXdzfk /qSnzXZHtfFgCeHwr4jBv3cpSMN2f97b0aAU0zdcccasW7dOxVN1e1e7Y5Mr3eBhFld0dVspVrhM 1M+r+dbzAZaAHAP2WrzqByow7O3tCHABCfywBycqpBylAC3IQQaWKJADW2BGhKAV5slJtBVwQshP gipiqJKuy1ieCJ2bzoEHHuh+4cRxUFoChg8UKuPGguhwzsz+wAx4ex/lsxNWtLX8tBzyloDAG6+e m8sS+MkaB9rHR0bt/vzDwuXrX/7lX7y2eOizZYqAgHzmM59xfbN2ces6g4xCPilP9DiltlamKib9 2TU5Cl0KEaZfnsESgMGMlAW5FcN/ipgOPLs/K7yu01AK+RK6n72DNzl490M4ZwFgwzMYe1WaaKh2 R7EG5+ywBsngrYDzgRGXhX5HRQ45HFConTW77rorGDiPwIZL/XE6lbxfSmkhwSd4gBxgEEJ4N3Ot koiBE/UQ6qrkFUYSn5gwryV3u0FhUnIHfhW4tJblPnVRZtNcnEF5Ox5DziDXBwqUWTMLl3o7aHml hluUg8wJq/IbwklmQdpKEct0EOSz1i/kDLcEPgw7+bDJ1ofSGVg3EQ/7d2NdsiyTBM4pk999990u X6LUEBGIydRgcqLHE4270j7JFUnpeqluuxNiwBUpR0AO2yQIOIFQuYbqCi8QQiP0Ku/9bhw+VXVv NjUc2p0CGFd6hb3fmTPClEOEhUwp6T4PPfTQnrIUAJsdQv44FGS/1K+SAzYGDPqTcGBfLwbCYUb2 g4QzC2GoEeLJYQa64KSfeEMd3KKwLX3Hkk6CKpXKuC5qekGUMKw6GQFAGSTxaVSwNBFYNi9GETa7 LtOZBfXzP2p0OMMTuLU0B1YPDSdUbwrl2rwYCkwZwprlt1inGKFz58GFtP19CNhbuGiB/y1YArHD mbVw8ZKXvuSlX/zNL37zn795wcYLWFjgHFi4YIuttzhl1WkXXXyp9S+kOEuboWugfqs2Z3Ki/xAa tuCBe5BQmkpQxUR6gTRQaZGLukIKxt3YIRDqEAkEQqYrOmzDvGLlXFCQ4dlF3U07YF988cWE4dmF nD65gwCwnQXZUcl9MusWAOHMutjrcrI4DgDe+cK+C4Vi7n3rQgvYkhvBCTD0uNAq2pAAM8qdq69L u14ogjpECPDd1cMPyIFxOPcZwgEGYUARA70wDMwVapVNrMg7COj4rJR1FlBjimMmYpYzw0X7xcoy JDtfeKi3Q4c/HGtqCjy0KIeXmwjP4RnCdXESwyBlAy1fzafJlFZJZ8GhE87b0xguEdrfUfgtyEV7 swUu64r1UJEJFi9csOi1u+3x+7/7+//f3/5/Op7+w894/qtf+PxdX7zroXv+2MtetnjRkkWbLdp8 s82Gm8zsf4wv2myhoYPFif6DyH4/eJsJkTSS9xIFSGA74Ll7wx5wQpp6C8lwDvN4ErCHQ3hWseET AlUhCvB5wQUXXHrppRcOpIyzBplILzIW2tV8dlhzUwBjOuBtUq0jgEH2FWfUL40Vdpd5PkA+9HYP dyUGY5h3BNAkhxnAQHoVOkQYoiAEJHRhwttQUGd/CsXCe64Tht5ADs+QE5hJZmV9eL0jn7UsUHME gDdyIpCEZJMyyCwHQB3gzS5KiP/kPpViuNVlC5CjB4CBvB8rMkJNL4R3EKDQ7jjQmsjxwT4h4nNb bE9rZ8geoB7Ohz1/EA164DqCfMD9YuV97332/tM//8rFN1+x7XG77nz+frusW7r9qft8/0uevWhz eN5si2HIjAyeAdzobzPFRP9vqD0eNn2OfDrmJahsk1gQInWgEbbhcP369W7XGzZsALmKLcD3YyQM gjo4B1fFmb5Pl2pwVa77NfhNN9101llnwScQgjema7ZRDNJ3NPTkHou54co+H3qXIuilqcg7CxA7 cAsb/VBNq+g5mwCe/5IetJAVVe3BaQS5FtiClk+AGWA++1m6LsccTMJJ0EVKNCRjaII3JmzTQSOD yCM60Nh0UGcg4yRNEYDdrvkJz64YgZyCqUnE3xHQ2WRdPo3ifweQibiRJjkjiA7PGel14JQZ9zqQ h/AR8OQPpAeAfDZ8TnnBlgt2P/g1J73+7J027rfNpa992QV77nDRgduf/LqnPf/7NlsyQHumPfy/ meUJ5P/RZMtqY+IVH3mjYkAvaEkUdz/Qqkpfd911d911l6e1qg5gqi6MqauqMUCCZbUXkq+99lrA VtXV4ZNOOgnsfb7+9a/Xpfa6W3Y0QDVkuva7w8OtGVlT0sO5WRAJ6HLDDZwb2qDuBMH3S2+9Kpj8 hljOA08Xdeku77UwZi1ADvlSX1dor2gbCBVACHuQ0wNbHNzGwzMiH2t1Qvz8kk6uJangj73kcMiU uXjiWOFMfmJ8EkJpxw3iDwxreQjeVmctFgj/iPN06POBw9xGFkJoaUgcmKVplKOBcac22Ibq8aKO Hvxon6PZZXuGzjnQDkR5oUv84s12PGzXHc87YLvz9tzhwt23vXjPV5y3x07r93v1iXtu8cwtZwO8 4t0ahkPB1wTxxwXZjJFRqWS5bJM9sgoOZRjAyBtYcvF2677tttvuvffeyy67DLBBFFADNiQDKp3T TjvNK9rzm+bdd9+tenuQh1swduvut9Yg6oBgFuDVaieIxzyhGZ0CzLqKk+N3Hf4dKETZsaKt+vGK 0HDWMDJbustyXYP67B+EqsRhus9LevdeAKBGAmYBWwuHYAOKYOmkk9OAGphnpXnTj9ZRuA3VMWEY r9coIA/5JL3YjWWq0wSZnQ+85RuCQxTIwRvR4f8OO+xg7d1TDKEP4YzkLbepCQU1ixINZNcQudWx YKwhvArPcD7u9ch/CxoQvul/GsfDotn/LV6w2Vab7blyvx0vPnDnC/bZdd1u227Y/dWX7LfrBfvv eebSLX/gKcOpAOGzG4CB/t9cbk30H0uBXCsdQaJcwUgp+FEzoU6uAJIbuBp+1VVX3X777W95y1su vvhioFVaFVtlHIx7ukN713vYpu+WvnHjxm7d4M0mg8zCKpC7eDtKFGQDnRoYt1MXeF0sdyL4NLsi r3o3nI6jRypDqVQmUerBgASSZbxeWU4C3vADNhjKCJDkvdVVRVXXCqwlAyo8VIoVczyUAi0JxEZj fQ7tMQCsNaT7fAoIT6J4OjUomI4DnDQ1l8AVmRdctQGYjl7+izkKvXzmP6KT83h2PElERjS6oTgL HHAYnywUBBM5ETizZMkS6+ohg2nT2/0HkwNgdirELgDuxYsWLu7ZvcMhu2y7fu8dzvO/vXa4eN9t 1u2xw7q991i575bfu+UwauFiF/eZgeF8mOg/nMZtloXyTJbIGEkQ1JWI7saESHX1uobtCy+88JZb bnnb29524403nnHGGVCNgBwsld8I7D3OVfXzhn8OCVy9wJVlUE/BJdynizr5+OM0ODdLV3E6DhGl 2xDksuA0cSKAPWWXCEUMwmVtyIdzOa2OEWIgATZioAh+ZD+EWCZUq594rU+tXkIYhmqIhQoE8ySB Fs+ILmjxGYx1ATbAADAeioRRF4kbss/ZFXe4JOOZMpEII0x3hMzyAbYJtSEZgFEewjyhtQAwzFu1 DQJj5DJvXxjs5LJAuwbbNk5Y8Ia3WEbMyEL/wjTNEuBbEoD2vxlQZyBfBLezW7j/23yzxd+7ZNfz lu5w4QHbXLLvyy7cZ7uL9t9t/UHPfMmzFmy+2Raee4PK7L4vrwakT/T/jmZRH2g+H0lB2SZplAUE MEgyySHgVIS1u+++O+CBXGDbsGEDnLuNe2ZDMokWgaXiDKvU3MAvuOACJ4IWSpVi4ARddZ4aSAMq coi4lEpWU1CjwEKHgiPGQaCqUwNvcnxP8Z7lvJXxKl6v1gq1DMZI63COVDNXXFgCXTC2WL3UgAeT MrDBqt4Uuj8blaSBcKLtLED0FWoUyOMhPKYfsPcjLp/02YQ3brCAzNgs3OAMAmyeOHF4zqvqPAU8 JEO4S00/ngDpJA2xRkaoCYUjjw4807FwvXQosMN/kRRnm97pU27MJ6LZW9r/m/1veF3D7YKFnvKz P+eyxWaLnrp420N3e/W6A19x0d47b9x/93UHrnn9udvs9orNNt/MfZ5RWrPLehYm+o+ltlkWOuyl C6RBlCSAbckEQmEPsL2xlVywxAdCAL722mv746uKuYMAqvtzqd3b1fZzzjnn6quvvuGGG7zkVfVl wx9WM9zjnHI/GA+xwN/j06SwbS4TUeZMP4rrFlCCAjY1xDduO5vgvHepbAYVpUwRwyjj5Te0hE+4 kvfVTEI8RksO2JBMTSkGWugCEiCvdJMgOhGeJqa6PSoo7Kq3kBKG5Ko9BbNrfY5jIZxv3T4cUi4g fIZJ85JYBZ6r0KvlJGXQ5XbOG0jCQ3ylXiicfUzBPyMNxyD410uTM/Y9mh3wD8K579lbOoh6YPdT NNUcxo0A460WPuUZWz9n1xc9e9fnPefVL3j+ji+69a43/sRHPvSMZz5jdnTMfty2cOGiJQtd2yeg /0dR+6q1zWq4hJNSsAQ8UgScAAlI4ByYtap6iIVMJTo8gz303nrrrar0qoHoQLtHuNKNQS72joCb brrpoosu6pdqiAVzmcJcGG0YxpgLbt3GlXEIdwoo7ITwr4xTo9MVQx5rZbw8VvT4r3YRwnmMnJbf cl0XNZ9ACw+hGvLlPVTAhuFS3zEH4UE9VGMoE3YPV5ahNB0R64oOw0q0Xp96fRqoeostfXYy1eES yOkwgjjDgQ4jfkIgV7XdtzHcJkec5J5JG4W6ESDy7FiRI1JUe7NYEecpYCxQWASW2UaFc4fRDOLf CuSzSt5HIPe/2f+5tC/yMft9+eyRPhT3xQsWL1r8ile88r/+1n+9713v9r1I1V+wRN8M5BP9h9D8 fcXYb0lQ6VYMJUqIkmRyRfFUlpVZddVrXKFeuXIlkGtPPfVUGO5vkoXna665Brw3btwI0uo8Avjr rrtOMT95+E8vgDSC4SpwF0u49ZJ3e9elUKvq3uTKu3xVz5cvX84HeIbtKjwdo5RuQtAtiSFhxEZQ BwxIoEAIPFVIYKj6VQkNlPHA0DUeYAiNAm8EPLq0wKkyI4gNyeANw0IH2xDeO5xQS9hrXDvc2Wc/ hzPEQMMB1Swo38CYn5zhvJiIv3XxkKt6ua22o0o6Twx0WCDDkbHUsmOsAIqMT4BPgWVrBHsxt8Xd cbQWy7EyAZUMI/0bkOud/W8A+YJFS4Y/1rbI98KFWyxavMXiJYuHPz63ZPHmr3zFq/7X//pfN938 eqfH4sXDvwmv+I92Jvp/SeOmYuSf1JFAkgw2ygApoqSDGahIHSDvh+fu2+Ec0x9WRVANyWeddRb5 zTffDM+u6+DtQo6Ud0MQrDIlfaWdLJR20tGxIvmkpkMEsBVqSHYJ70dxMCy/jUKGcBIAINwZlBCB AYMtQTYrztBuFMDIacSIVUC+dcEzVPDBYvGAHd4Cz3zSBe3OAmbhHOAryGAcowVm0Ysnh2EAxhBC PiHCjzpVe6bYZ1yQLapTBsNP3vLccmCYKfOCrkCRay1tPIwo4K2iH0Z0rtkyq7Y61hhhVst/RoRU rzgIF1MkouEI4M+DEf5A0j/8b8HCGWDh3JAlCxY/Zcnmw48Uh6f38EM28N9hxx3+4f/3DxvPP498 8yXKvWI/+03aRP+vqX3VOsvttMSSGZIGAGSezJZ5EggIpRccekKDKJAr0W7m559/vkINtxifhGj9 +vXQrqRj1g502mmnuZk7C9zq1XknBUzKSFOYSMIp7JBcappIvvb+V8CdL5BPSB8Rdv2W6BKaJt8q TSDNYDYlNIVS2WmFoYAsUFpbETXJrReiKEAatIANyx0BPsMkIAlIOHEEqMNILwrwwBywZxV/0z8X o8VXtGtZcxYgcBJtAykw2HmkFW1MxH/bQcFAXlmaVVs+/62a//zkMwW9tkw8rZGFFkU/bDPLf5qW QE08naHFyhSCUCsCTHGsrHggbULmJoz3MZc52tlP12YVfbMtnjIr5wPON1u8ZNHSQw7+2699bcWK E9TzNCf6DyChR3JOKsh+m10C2XsZIy2i6iE8qK7KrBu1d/iVV1554403qthaqHZFv/TSS4Ec5sEb o4y7xivgPr3hlXTw9giHZxkpZeEz1GEkn0NEKktBoK0umbFJdSlB1Xkngk+pbKzrvYe6F3tCyqoT I5XrAIPJfzYldzAekS/vtRId3iATZsBDgZX0VWOEIYETOlBHAuE0CWG14hzp6jM1xI4Wwl3jIUGL B3s2I5qCb9LmZdZECMhzhs+Ww22ILVYgjYdhe6TXWnzyDTWWe1oK9tGRx6wlO0NFXmwNAXuWtcwK TucCZ1wxvgUaN/2Z89k1ffifD7AdPxbOfgQX6mcZNSvpm4w41r/+9b/be5/9Zj2LPM5dASb6v0Zj 3DHzyXNRktljSQ/PckLGSHpoR+QxlU0kV9yllXSgveqqq66//vqbbrrpiiuugOr+hTbMhoEA22Ue qd4AD+ow7z3vXa1Qw6QqLedkGGRCKRhXq4HZLISoSzs1eMZQM7tE764B8wcffDCDmWJTV7cAa6mU hXNIKJtbo+wndBw4F7oaBCrYCACAISzQgtFFH2EIgQF0Z6V8+KvjCiBgg24Pb58owCN41vqkg0C6 scG7Ik9BO0P8pv8Gk4kQP0cMk3PAEvJWl7XYMquwTE4y2xmhhXYDrZRmKxIZCBcuwwWEhDVG7Cw7 NtfxQcgNx1B5EsmQOe4RkeFy4y/+4i/sC/CPP94baU5vokdJ3zKUCRcvXix77DT02n45JC2kuKyS JaFCkoVw+4Sgbt/hP3XkHg7VCIAB23XdFb3fkCnsnuUe52vWrAFsF3U3doe69qSTToJz1wGEOeig g+RfP1cDV/a5UTHXmhSjVpeg/ShOC8P8rDpBPqB2DclPBo0lcQpYBU0wQPQTymYw0OIJ5bolIwyi qQsNuJ69w0OdIYGzOhzaA3AYhu1u+D6TJwnDUQPDNiZwjiAnJwmWPLEcW8MHU3NP3eZwLgGwlVpy nlMwEKVJzXFpsdbS/jo3kcjYUL0tE3UXsNHFwb5zAxpLEvRocGhswL7tttu+/OUvy5wkdc1u+I/O /kT/SuP1STtSchnpXAcJG+ASiKlQyCSpIIe6V0MROKmWCqmKCmnHHHOMazlUAznouofD87XXXvuW t7zFjsK5Sk4BzlXylStXut53Vz96+O+lIMcEctNWhxl0NSAE4EprNVkew7PS3Y/fnAgOgmp+RwOv eJjD+SyJ1X/CchcPKhSQTwalviWHDTltFBggMJb00IWBIrxeLYRX0muhiETrE1WoQ7gWH0E4eCMM GAfg5Ahv7Hh2ACd+OFhmZFLeVqgBL9ByGyA5xgc6cNtVJbdZYFDrk5pee4dhFrHT1UkwmWWTWkOs UVgos4ZBAvKUR/0vRkVzqbZggSX/+I//+Oc//3kTlY0okE/02JCAjsx83t1ShtldCIcWCB9K9S5Q LavI5YpdB34KUgQUATW8Aedxw7+y5k7u1Q29EAvVd95551133QXtZ599tl4gn/327MwzHQR0wFU9 UZP33/TPTrDZoxrBMJAr3XR0+QRmEOWAT5OCt4Oms6bCzjF5A89ITktQrZzmttKkBXJHRueURGfQ AsmpBeMyHghBEZxYACRhIcQMR8HcXwsLQoaw7JjAA4kKDNsi6a4epKvkMVBNpwOCZnLCDgutSRHj nKm6kpvRcvjcYaTlMJCbmkuBmaZRLORtFwQMsgQeOiZ0MW4UbLe/lXFnBGVEwS4LVyHSOgSN5aEr 3pgqj5jgOTsYbnz0ox/93Oc+xyWfiMKjn2Kif0PzAyrEnl7qiUyVWzZYEvSUBQafkqxKUqtX2YQQ wO534wovcAI8xsVbgYVbMFbD3/zmN99yyy3u8CtWrBh/og7nSjo1GA5p/aQXD9Jw64JgFqAlV9tZ Xr58OeTLQllODtjkhgRyCKcJ/1IzJNMECcuxBPa1nIcNp4BeS6NMKI8tEDk+gCfAiwPkyH4ICb0o KPpEGKBiH0gMZNZEdKrPKEjDOcBrQVoX7DFSzew4oEPIGjnAq/8keMYJAcAo2LNkqCBEPjuPAjYd +jxJv7YDCI9oCoWFDIuY/aNR4mOZndpCoTWcfvcFvcKLuscZzv9+TDiXLo+UWJBpEi+yqF/91V/9 1Kc+NftjBpv+Bnton+ixIQGNEXplR2bYackhLWy27O86B9IyGIGBjSfHwwx0ARVowfkpwz+cCt5D MZ7dpaEXEwLV8H7M3l9TodnP2BHYswBm8IYYhHlTOFNgBsbkgZwj5wzwq/Om5gCvpKBTgL5Wb8eE lh1dbBoeUCUxHBqCJDFer7VYnVw3l5YFh5qBlmlSkAAhYyFK9od2LZ5NoAp+KBQhXSCUMDjRAeNK Ot4oRH8+yHVBdaOq6roo0KeADOEDItTqpUbZZvEHyM0rVigHEKFehKEDzE4i8xqltRDe2mIrFS5x EE8SR1uXHUEQQ9FAJDxx9BjrMHJglTOPjMKwfEOlH/e++tWv3nvvvT6TTPRYUjEVdC8uG2mPpbu0 kCVCj3eK22yt0ichQAKK1Ey8XtCCOlkCxoo2VPe67qdiirkyrqUDxuDt6g7tUO1E6Maukndp7+xg SoZpESjyR+LKRTmqV8KxY3aoVuSReQ3US01CwyQ/Q35XA5CW3EgSS9YW2Ou0g4NvrFmXz1q91h4I hYJlA1nQIvDQJd2DH4I3bQA2BAyAVjyhl7xK7lOry1g2AZU+yg4LqB/I0QFUC6GDR3SGk2GGcys1 nNAnNcRV55F1cQx6yU3RIaLXEArQS0d8cpIcoxUEm+tos2q8EGkdf+JM4hAUQOFijXsmtRF9KrnS huecYWpIpYdKIRnFJ+T81772tZtuuslpSAj/ySd6eDQEdi6m46UoicjKAyjqzimVJauckO72VX5I BfsN2MCjOAMwdFGWE1VOpGKrsTCDoXDkkUd2b+8HbI4A1R7C169fD+qwDfOKueu3o8ENvF+hIRbY ZIQEpA2s14xaBp0RxjIOnPTJMTzkDCjKQsCWoA4mDiN+EoKHUyOJNfZJDVEAEmCwWF2URaBTI6HP 4tDdGH6QpJf6FbcR8yNf9UZwS031k7havN50tOKMMB0EhCDUKVAR9kkBkMzu+BvXyB8KemmOLgEw TT6QwzDJ+NkdpBU1BG9dYmX5NjqEI4em1nTkekWGPgvpE4qM1cH5dddd94//+I933333kFlzqfXI SCra5W984xvSo1/Lk6C6Yib6DvTgPRglkk9uyXVwghYbLA8kloyx96Biv+1uRz4wAxWAwbNDAU7o pAaZBw3/PCtGosCqql5h9wgPlpCvhq9Zs8abHPh9Og5AF0F1RdU5AroYn4q2i0D/YhSmU+OY4T/P AOo84W2Zyj3Fhz8kwCAXg2slTsZLTUIIpwzhQOKzJfikiTD0u8caHm9gJA6IBNRlPAiJ23zQKtrx cIV8Ks4IeiWuOHvTIp+6wC+i2Skw3tIh0BY0HXRR8Jl7JBiOhfCAjbiEzM6g9VLgMDs5Qw1QwypT VkeBKaFjU+vT2WEfRU+vgWYRHOEiZNBYBgmpCSabTiWLuuWWW2b4fnQIN1xw3L/+8A//8J//+Z8V gwz2RNdOhf0h0YPPQpKCK8Nsqt11+wU5+LT9JDLG7gIPVMh4pwCQ23gSN2HwoykD7L30ogkzFKqu HQcMurf3Mu8OT2IgHuahHVDDuS4HhNuyrDKcmuF2HQP//ZKMjpOlz04EmrxyvtA0FlOt45Vc5DNX KUhimQ2cPHSCuB3Qp1OWG5UaphS3FosqvzHyOyxhDIEKxqGCTcJQBFrhXDsgd/aWBm8wkKNaGPap LWUxFII0BmD0BkXo1eqCeZRNE4V8U/MhiFoR5bEL9jDkoGgVlsaO4eMxxCZ9QRArgaJmga3X8IgF B4E4CJGYYMxIgVnKnTLU6LDGsquKXHr0IBcijJ39yle+8jd/8zeqejZl6YTwh0qFTBslFD73Lskh XWw50EIRsrsd2O03YPdeDVRKH/xQhmRIMLAyQkiTGtILpfQdB4iEMnjj1XnAdl0Hck9x6FWQIRbJ P+kLbHBIjTUWyA3kFYZNpgjZp8YrOk1aJeet5EbSkZ+6OCyPuWc5stMUhrPj5BrTl34ZL/WRhZDo NRB1igEMhn0WaOr1ySALkAMbgA3tCOqASrmGZ6FWugE4uIq2bG4LqueEeqFFqMc7Agt67Q5lOsCP TNHpI0TDEuf+1Spd2k4H/mDaTQqsgaIpIpo8FxCxQuLTEpqUfWPxAmubKFCmYFIz4lu4gBhC2RTk XLWWR4lDFmqRq58nwJ/8yZ/Y9Mr4fJ2JvgM9IEwiqIDY+M5+SS/7XbZdiWEMPGyqDbbrtlZCVPGq AGCAcdhX2xEJjEkORmhCHUyqugBstwjZp6wyK8IqeX/WzcWMAjlrpgAhM5rOdQDIO1nw/OkgYJ8y hPOEQR7OQDlQ5wg5I2WkA4gnzLJpmVAEDHj45y05nQ4FiQu01uVTFyYMQwv94sNmNdynmIQNvRKd GniAUyBXM0eEizOQwzasalFFm4IWTwLhDogwxk8WSHQZwia39VaHA3NejSfLSAamT2F0lX5dLJOL iV0TJZGxahLLp4ynbI2OAKGmQGhsJwsdkRExNs1r4aLkoLTverkql9AjxqGB80liuLT/7u/+Licd H4iQ/Tntif4dEqmRETh7IyfsvX2yhTYMAnvxqq5dmO2lTaUgA+RBeMADWJivYtNXaWEMIA2EN/iR TG7p7tgI2tk3hILLOf1ly5Ydf/zxjm0pRTNAYhCbLtUYCcc4bAO8gSEckZiFRG/5yh/6zgIHiuH8 lL7htlRGsha1ltbLT1MY6zQxKreNNdDCZbxsFh94lt/0HSXGynvlK1xhgIqEmk9QVDBdxcvLAq4F eCRNVWZhpwPAlIOl1idga3WRMwtgZkfiz/hoXxcypNnRzI+BCClg+MNnpw9vDSenxhT/i7PVsU/H GjvRLFAoBEF4BaRlcsm8IiaG1ESGEQeNUYIvXOImpDSdWY8GhAUqYscT4JJLLoHzL3/5y1Y0wfth 0BhKCWdXbJ6ds9PSQmvvIeewww6DPZU27IEQHfsqV+DE3pd2traEkPp0GuhBBY1GkRNWXQMefAJk lZllmoEfSRfyMgx6nQvOC0J20ieEebxERHDIOIMmrcKHdpcFEnOZnXvqsNwNsTzXVqUlKCHeetF4 HcA3hfVSAwYEJxV/owyR6xI6gEk+GEBg6ROKyH1W1gK2Gj6ge8bES9+QTI0FEAJyewH8Cjs7jgx7 YSKecKNrAknzNp2BqAOa3HYgA5MzQg7D3EYUaPq0BDZbRcrNhcRKHGylJQsda4Y4qjjJmrEixhOm KDPSwdoB4VOvGfk/H6sPiwwsYviiZ+o777zzm9/8JsspTFB/II1BmQVvoDFGeLliz2wVCGHKWnsP V67rKrk3s0s1BVtOLldgu8yzr4ZAOx6cUHlTydWCq4FgqQtsZAP4IcJ0VHWzIPgES0IZJqFHnB9y yCHAr4s/PCTUGs4aNMpFljuAkseYiEvSlAKDvIJeNsOqTEUWwlVzIYxFgVDZT2JpeMeBpNfbiSaz 6chjYyFZ9o8kbiCnxQugvJSmajg8S014MJCpjkUSalr64Zw1OpAW5jE0nSmEnU19clvb1OG8/fLJ N/YpaykQ0mQnhsPGkrcEQWBT69OMdLLMpRQY4Sd99ntEmAKxo5cyx+SDENHsEy/C9kW0zdsPz8q3 +cwjI2Pvv//+P/uzP+NhplAHQeRzjntyUhGZ+xho/FRMbA+cVCFtjz2WdrZTBpC4TiunSiLeLuql b/slvR0FIUPItXDFDozJM+STQlXR2DCsl9Cneqv8QjgAq+RAruw3BBoBzEDpgodqs1MwJINAi2HK YcFtZumQc5hjco4/UCoFq9icpM9aZwHjliChwYYCZWRs6avXpKZgMCMQrpdy2LDwUIqqlhJaWMIA s6ikp2x2i12xYsXatWtXrVp1wgknCCZvWeYnHUN6jbNvLj4QmoJj+GyyZkazwBtAkgTveGR2w8Wc 88ZygG/0o5bJGrWOAwpmJ6RsOgoYq2sVdFodxhSt0ScfaLJD2dKExZBC4SwgbEecsE5JpizKGVea YR5N7ZWuDf/FX/zFz372s+YlgXBC1GtonOvJSNaP5j7+LTlr7Z/NtjehSHLbRds2JM8zpR0IgSIs ATC02Mvyw0bCpHxFGNkMG7NL7fBnS2QA5NBBdh2eq9WMAA/CBHXCXtedDuw3kEGmMCTkUEpHnScM vbqA1tFACMAjbAI5CeKSuVimyXl+WiBh6O0oYVkXxizlLrlZjKIcyE3HLGzAjPSV00LkE29GEYND xFVeCYgnxuGHH37KKaecf/75d9xxxwc/+MH3v//9b3/722+66SZo9/wRT/OaiAVHKjgxYizfuB1O gqUZWcbYKZrgjeDH/VmBtUd6+cZPxAGaFMgxiJG6spbnhhRAckvGi5hlkhtoePA2XTOSd2Bxr42w Rp/knQhQx22pYjvoOAtMxILzK3h/uwx86JQd0fjVX/1VwRR8NpUo7TgFmtN+stH8lY+B0EK4/bN5 Ml42w7nNAwabJyEE0T7JYNkvIz1366VJQQtaIGpfkbH2GIQAo9oOMHTw5MBsuJNC6rv2k0juDggG JY20KL8lq7yReXqTSL6gG34omwICTaE1rwOCEV3UkLVQYJl7CAMwSPJRZnZEdca1+NwwVjQq1+Qh Tb6SNMqk3OChVKsYcpUOeTFkRzS8L04++eQNGzZcffXVb37zm9/5znfee++9mJtvvvnyyy9ft27d GWecoaQ7BVR1Q8QKwMxoFtY6gExkFpALlmEPQY5Hu7S2fYo5jOUJfVEaT2dyrS5bqVe9xetF/Kds 7bBtpQjDh06BxjpQGO+y4FMERFWobZ9bCefd77hqSNcEgbXF8sQq2O884jneSTQ/64Y0fNiUhZBs ri9+8YtOTMdcQqSq4+e0J4rExRbaYCFDEhRhoMJ2ylppZ//awnIXQTWdUAEz9hVuoVc1JmHBWDoI Q01aRGUAC1qaUiFlPMxLayTFg7QZjWUfzEhkkvTlqqyi7KxhkJ9QB8YsAzB5wAgtuZcFpqgZwiuf 5jWQPsvOGp+ErFmXRDfRUP9mj1LT0QEPLjHoWXHw8N9vsGSrMCmDrieHDf+sxfLly1evXn3WWWep 3jCAv/DCCy+55JKLLrpo/fr1Zw7/zbZjjz2W8sqVK0lA/eyzzz7nnHNo6lqzZs0xxxzDpiBYBSiC FkjDCWd8hjqQC+S2T0577SvpYEnHiUBZi+h3IswwPc8UXq94WimyRktDdtkRELxTHkGOEQEhOvTQ Q4866ihuX3PNNZYpDmIoaIJpH53jNlcwmTILC+x0iJiXk/Mfz4+ALBZZdXdykf/jP/7j6667rjig G2644aSTTkp5ohmJlHuU/QZm+2eTkB3yiVRIm+cT8GyS1naCgch2b/dJhwSKukIDErLfyR3zSK+9 7ykOYz71SmKWoQuE6BvFgeQmNVav/NNrrKTXmxswrIu+GdlUUszLQng2sNn5T58pvTQJjcp5n4Zb qSFonLTl++SVvARsFsaTQhcfLOHoo4+GRqCtIPfABlFIfsMb3qBcv/e971WxYUAXPIM9PJ9++ukg oXT7dCI4IEgYcY2/7LLLDHSZv/32213jqfXHBJxT1U8bpBKCHya0I11qY4ULyPEQBZ8hvFsGCbWA HWLrdYSBtPBaaa25CA2nT82keEwErnotH6T572x661vfar14R5617LPPPvZIeMVWMB0HQO4Q4bMt E0NMB7TzIjTOpeDDJ2NBekS1HfnLv/zLjRs3SmY3pv/zf/6PN9Gc6pOWCg1GmGSG/egWCgyyGRgQ DECXLbFPQCW/KeC1dEKI/YZzyjTtoi64kivUIMSn/YZAx4EaG0JMIQ/CJOMS0cbLsAwCIQI21iAt 7DFOCGzcQKZgVkrBakcMf5wCLOAZNxfSS44wkoBCJ4hZ9HKbvuE8gaUSlALKDdOZ2ihdLtLqNqyG 0kqx9qqrroJM+CSHcMxtt932+te//sorr7z++uvvvPNO10hCMGBE6TvvvPOkoKquUHNJZJYtW6ba y85bb731rrvugnBVyHA6poAc8FPMa0WpY0grDoIM5+AXyN3YFckuxh0BkDwWZBAdJcG1W7rYdoux X4TGhu0s4AO8ITJETIRLKCz22muv5baTyKfLCwbU+SZo4dkJYgo2uSrsGHbsuNjy3O26VHwEJGkt GZ6RzzLZe+dv/uZvfv3Xf/3v/u7vvvrVr1pR8icjtXJtJC1g0t4MuN5O5sn1stxuSSaIsmEIY4PJ 7ZZdTA1OlGUg0UV/wODsv+8rb+wxy1AETkDCchmATAQ85MBvoPRiHDgJdYUuacGILGFHIlLTRdMn BSA3FmxsLU90MQ7PjJiRNTpaFjhjLJxngSldjLPAJa36nCd0rA6czA7qlkZTUnYAUbPM448//tLh P72s2F5wwQXnnnvu2rVrueGwU8mvuOIKcuB3cwFgkv5GHZAjBRx06ajt/VCdS+b1aD/yyCPVechh zUHgauBocOF0NICQdy+0c56ygwaW+CMyFWpVsduv3ZT9YAmcuhBkhlLIx4RwSMPbms5lIYVep7xt tct0DPQJ7U5/6dEtoIuALjHhkgPI6njOMZ9cdWwJkdBJAA6wYKdY46eNwOcGxqSCrKtfnrP853/+ 5xdffPGYnN+RZom7SRNTPXeREb1/+Zd/+ed//mf7Xu+TlIb4zAIkNFtssYU8EHRARdJOakpQDMyE ByQP5Lr9k3MyDADkPTzARji3uxACbGBG3zbTAQkoqjAyLkHpt8HGUmYNNvrbY+6uld8ShX2ZQdm8 kk9uGZLBwM+3ajKU8hYAuGF20wF5n4bQ7PgwEKJY9sm4FNdleCulrEXG6pKISOqjEM55xUpC8xDk IBBcZblLuxaAW4Uj4LTTTtP6FCgHkEIt+0Gif2ReFhpObi1VYwuxZHFgSlf/WobjgB3KrsRGOSY6 Io0SSaMgxMZBLIR7k9tHOJflAFwpxuiCIsJ+8A5jJH3SqaKKsBu1TyTIVm35yqxPyoaYQms4g6Ar IAJus7RixSWOiYxDimNiS6HzQnjZcWrgSdgBZha64rVH5uKMtUDm17/+9fGvnTwUst6wbe19qhDs /O3f/i2mrjSfjNT6kfhKFIGWbSAngcJqxzM8IEDSSoVA5Qjor4XZY6NkP5CQIzwU2XX6slAOUWAz 9II3khAmoobMRW4i1syIAEP207dJkiD7rEmdPPHJAjuG88dhwflAyJ/M8gfOI0aoybZQTR/fsaW8 IOuiZoiB/GEEOSnMZQkyPiTwh1d8A2MJffLJJ6vPGzZsUHgRNAInOaB2q6dmOYbwVgSQVZvILCRi iAkPprA08KBMjhETYxkEdZahHc5R/36GKzEdCwEb+AEbKW5D21MtwIMxIXhDaUV7VoWHZ3mY73Um MvkAftIA9pgVKEsGxQaSR/T1CpfICJSB1CjbIwnjBCQUMdYcGTQBWNxE2MEBw6g7AsBDuC6jHPFC bXb0K7/yK1ZXcpal/z6VwK0aubRbjlv6X//1X7tTkKST8pORLF50bLbTWuqLjjyDk0qxXJRt0rS9 tJH1IlsiX2FSIlKGZ/tqw+x0BzMFLSDZZoQhZ0dmGyKPZYMchRnDzQISdhpoSbQUYJ6OLgo8YTz3 2AE/7rGP6OvVZRZOBkJjGadDkz7iM2XusUCNP4YQQjV5Em1TkFiRXi2exNopkLBpCWaxfFDvz/xV pRVeLVgKi15TG44MsTprMRc8yHWuMgXeFgXbJHBlipCDeGI7EIlI0nReeP/feOONt9xyi8e/k8WV 3kotjRoogrF3uA2tjJf0Mh6YQRqwATUUYUgSAhs02juQI/cJjT4tllmOdS7Atin08nN0ydKowTys 5qpYaX1SY8cBStPyGRwv/12LGmWl7MgHOkw11/C4/tc/z/9QqMVqG+sN9cEPftDJiydMIc0nKUkI wZV8tkc2i7UUxIi+PYMfgJG4GNtGDQwka6ev3JXukCNB9dpa+ypxDYQxOlKZhE3bKScYQYaDseGQ QAcYbDNTJoKfTgfHAXiT0JQBQdHUkok1vrGvNTWDmCaSTD7BibUscy+DNEfksGCBgR8Zq9VrCZKv /BMNQ7itl036jBurC6OXVznMeAs0FzIv4jAJTREr10maQqyM7UQzNrN02GwJFApasKdDXz2/5JJL PPKBHNSvueaafpTNMjWzgJA3s8psN9Xe7u19gmjCsD1WZkNgz3pTcNCrvSEW2U3A7lDQRZmm3Chi dhk/3sApaEMvI5bJf57bdGthh4JefuqCc0JGxKTIUO4UMB3PpeVDR/hwGsxVcqiu9YlGBs1pPwlJ FOy6uEsmmyetRd/u2rkyLEjLZtUJlmyPLbTBwQycKlAywxYaKDmkqVHSXR6jcGuzQQ50MT71Ana9 hptaHkO1vKcmOUiagkRroFEj2KCFAlM0q714Es7rkj30tZ0sDHYK0JRk/O+iaHXWaxQjiDIJecun hiyKQfOanbKpCeUiHcpsdnYEcnPxBI9ETyjYkbvCS4c+a4bjO9Qsn2Vy+gBDbZhzBjPWGOdV/guy K4NKDttvfetb77777nvuuefNb36zq7t7hN2xQDPanRYIlr2iocvnCOOnDX+JlRzkSCAq9NYG+KDI Hy3/WaCp1cuUCPONwyKQES2zmaJmCAuGW1cHATlijURM9IpS52BRtV7GmVLnVfJ+WACW/QTxIVI4 RzPEz6vqSbRzek9C8hQXWUGXT6UyRroQ2nVpJ63BIDy7HEo4EntMOdBCpmQ10BZKX/sa9rRdy5Es 7EoW3hBsM+jhqos8bBgy6khxQjYJZQODLCPOSItQ0TGER6YOseGcpi4KuiQlOWvkPuWZZJWjJaJR iP/WKPOsyFy66AiClC0Ixuakz4Kjla+mYJ/PnMRI5dBi+AhaQnlcVKU7CU36lhnI2acMonyjZi7E B6NMSs2VZ+nSpV7m11577Tve8Y4PfehDH/jAB+68806YP++8804++WRXra5FwsUrtRqBDZ5Zq8DD jyIJOSo8IPmETN4ivXwGUbzIFMMA6VM7LkQEeGUhjgwWjGLEXFoHBGW9hcuRalEMWjIL7RQJ4/yU AG0xffMO58DsyHBeIJbdSkB0Lk0fGs0gPtCI8xj0cE098cgiYyy7zyEUs6e4c12IbYnMFnQ5J/mk rJ2wfzZSr7SzJdAYzu0QZWrwAJOwIb3U27LWWMogTUJulCOAjtJNwRTwhqjp1dUZYV7bLzk6IChA HZ4byaUIXpLhIQQsMWVeMJYuhOyYAuMzkAcwylJWurOGIUFQZCyzNA3kJDKvsboM1OqlKX0lq4BI YnJGzAs5DNKRzWYUQ6lMBwCSM84BUzcLhhFVVCqzaZR5G8U+s9lxPBnLOCE7rY57Qqpob9y48W1v exuQf/jDH77jjjuuvPJKL89Vq1Z5n59wwgn9WLvTxMZpGWGKVyAUyO27BLD1gdwW84eyFk8z3zjW SlnjAyfZySuraJTPlowEpBPKSm2fVRiesi4GRZUyBVvPSTqmMIRObjgp5t8+tP1SbczYIYUfIY0Q eFKQ1bbg/niznUb2Uia1N/IMVqWUXbF5om8P8EALkBFsIygF+/AM2OARzrV2sR8+qz96GR/hhEpc ms4L4HdYIFPYcjod8EhmAzxsSLs+eZgFcq5KGqmglUO6HArssCmNOEPfWmSV4dAib+RTWEJ8kGRG ma5jRWsWACvtWC5rDTdWTiPDjUL8LFZ4wkCCmsKodDomOIypjLMsqgKOmPVpFwxs4bwiDDyINaOc LBy2IsE888wzb7jhBvB2V7/66qtd188444zVq1effvrpJ554oiu9U1Uc2GGfBQsP6looAhukSI5b zwG9puCDT77xn7fa0G6n+EaefvkAugxy1UBkFvp2SkzMjvAUqFkLXgRakU2XGz4JkYHmBWzEPS37 1DjAuJLevb3Unehb0Lc8vQK5E11e2t1gXJKV5fJDxsNJvxsTbqkp+rIWIJEtpGm3oJfOwcN/+QRv 83TJRV0AhvHsVFv0ShTbab+DK2ywwLijwYlgRslE0t5LlBKrjNEa1UBTGOJ8MdZAQ8pmaDQQtNgx u3OHn1bBZ0I6UlAuWi87fKMDUSzTx1BmkFfSy2K7MZZ20tQoclMIBQ+5RN96zeJMMYVIVq/oIEyA QclDmjiT6BIHzoi8uQh1cZ4n7I+mOKwFJ0TfvGJiOiF1Mz/++OOhfd26dRdeeOH555/fL9Jd5vtz ZqLUASdilp8/ltOP5cbVac2uN0ThCVtvS+aSGNqIekWDwxT4g/iP5zBXzcII/RLApy6e6xVwIRIW S+YV34S9EwSZiGXU8cfPjgz2WWgv+r3gmL0xE83RgyMyXtVE064ggRZTG2YbQqZNtUlSBJZAVLm2 K0LfBgRRmyQJMKq6nJNYSrq8R0bZyDAGhPj21baxYBagQnpNZ7gjwBD5IY+psV9udZTUcgmSzc4x uU5IAZMCHuFJuEQCw2yaBbwt0KRWqi195ZxlOiOMwpuUPvzwhw8mkpoSDiAlvfwTHOtlSq9ZaKqW 7inwhm9IxQdW2ZeXYYkRn9wGEik7VqoSmn28mBhugYZTNrXptOSzQ2L4i5y6OGntdoo1njhfTjrp pHPOOeeSSy6B87OG/yakl/ny4d+ltwuCIJJWx7gIGGUusyvg/eAtZ3jCc6vjnk/EMXyTssCxNm4W uKEkaA3R0mTE0jhmy2hyUkgx/NfV8s1etuhVEuxLKce+lmWkt6XFmMXCWagXD+ez0jTQXCpPFD04 IiRu6cJn5yS9cIu1XbFPPu2QOinjpZFtq3QcNPxxdOAxRE7YA702Q9JIBUMA1ebJeGO7wMMthh0W UDg0RA7ZM3MBBiMYOGTckA4CnoR2ciA0KQnkcJJ7ppY9UlA2yBufhPTZlzrscAA5X2AYMRiGzc4a iUlDkYVzzCzalk8ziUnxpjARZatuOkIWrMtKIdzxF8ghgXt62YEomQ1FIixW4kOSq0xZPoxVRVFJ TAcSQAXRMXw8BSjIb94aLnqIM6xZkSeJg9XlvD8Jd/bZZyvsnuUkvY8EX1gsx8mlFUNmtxz+m4ou cbmRcavjgLlQh04zBkK8OOQh9zim9UktfWptGRIKEeakLvb1ZsoUeiWSA0igmErITgoNbyP0Gig+ 3DPd6J68nUviif4dgvB+0maHxK6kwZTfWpsEIUArm8GgxJUiUhlOSIQbYZDNthm2BMCkO2CD+j7D P4eMlBpJZvull/1jEHjMWFobbjv1EkpHyDSpqblBX5eCSW4UnRICnsn5YywdjPQiYVwe88Ex0RGD zO76zX+jKDPCf2SUJbcEUGm60sgsEtS8XcUdCjmPTKRLEEAIotYM/710D+CuOYyYBfbgmXF5Kb8R lLJsOLlU9ilr0YglcRAQOhjBhKWOFSHtRAtIHRZBSxdnrII/Vic+RxxxBGdWrVrlxo54ddhhh1m+ gIiqjeChtRhlUgj3IO984SFnOlNGzPscHTNdB42prYucQiCnYFRd7UL+cIzbRcAshhjIFAW7A+Ry SSgILUSLxE3WdRJ1ytM3r+EtnMECS9If9ZnL5okeTKLjru5VVhrZQhQv4wUaBrRQZz/Kcglq8yRc mAxsRmltBiLXa4cgvD+t7eqOsZ0yjNzG00GQUGW2hSZlSnKYUUUCHprafggPWjZVL/R2AzcRO3gW pAICYJrQ6BxxFkhow/VKep/kejF8LiM5YC4GmeWAjOGAXpYlGQWZZ1LLZxlCAgavrMKiYPuogdyH FUwgP+WUU7yKSfhsUcyyYxat+ACANMWQmKUcRULNn3AVlsp1mvVquUefe3ppIkOKuVmGqM+AlJCH 6raAu6VzSdsfBOZ2VxvnnZNXNOxjKM0mBg6hNKYfwvFKS000UJqYHMvD0VVqejGSpEgi683tziZ+ CkjZYte0hhvSAilbrEW1ofY3kFPgBnLkNS8jpR9Xv/t/E/ZQaDzqMPP5xYsXQ7jACbTgAqf9KNV8 higtjHX7lRmA4VN+UEB2yyibqkWAl6YiLJncxI4++mggV1v6XQ6w2T9mtdIRbPAG8sFGMss+C4Rm sdk+WUNg0xTVB10SQgZwSS8kIzwo+gzbsgSZxVydF44PZqWa3JUf5EyZN9i3IgkkiZNYFzvGovw0 O5uQ7PWrQoLQiuE/vahyuhjjdVXJ2S/7EYZBZC5um1TidpQEDOkLA7xqL8gHTM2w1BmaZiDEEPKt fbHAoELOf7yDiQNC3QXKlQqqbYH4wz+JEBlriOlYHqdD+anLFOR44RozBBS5jaxuPBBp8tPsqAXq kjZ2R2/2GUGZLcJjWEioWU7WyI0VcEvjJKFJG84NU2jp0LdM28GCt0ZZPWT3jJ7sP3sXghgIlzE2 oD2zhbZHQIVeKMVOTosykpTiDhLyBn4EN6FRhtgGCCTXCr24U5NSigmcgxaoqyRyq3qumDgCZBse I+Fkg22zeQwyAk4Z5xIw61WB4dOud+LIYEJzIXw1Sq5TgEDKLFBwQCRkM56T+c9JCpQtyhJMLYdk Xmk3q1ab7qgCImVNygJl1ti3FoABaSeXdiSVXJF3LghdNlljxOoQ41oGzWh1pgvb2uYKRYimXoCx fK7aIHZcTYGcY8zSp0DfKjp9CHVRMy9Gr7G67IXgL1u2rJ/A4a3aWkRYr2hghFFrIo4Z5VNrUsQO a3wzhY1GdMi1hvjkg0VRaLEQS1PEGLFGwq4w3VNYQzzEI8y4RvoW7hNvN223vSZhhP0GGiJWbJKb 3T4aZWqR2XL4d52ktFvVb/3Wb5muJP/up+FQe+BzJSFyHxOsGYiH81KsbY/Y2T9JZgNQe4b0gpOc kOIw06jOcoykUUWhF5DqwofhymAvczp4FsBSxVP9jj322NLOENvJH1nLiNakZme/PDaqEg1p9CUB LMkDCmwqVg4UCoT8ZE2uWIuBrGn53NlEX2bw3CfE6uU85ZJVJslUramppS/zZBIJNaPY54OJ4Mc1 3hF23HHHgbfWHd6SGRe6sTIbi7KMxBbJ1K7E1PBlPHlz+SQ0REwgigROUDqMGGU4h7kUGAibBTFi E8VNuIRaZMTHweSKgTBOWDesvLWcDsdCx3mTmoWdJgIhn6LRQdBJRA1vFp+jw9wzilcsCJexXvva nB+XSYdBasYKLzvWWPylmU2UJ5y3CpqMY/Qa2I8JCMdzwSyc1CXULu2W9rWvfe1f/uVf4FyGz2X8 dzcF5rmPTUTiMtMvzITYBts8JKwyWMZ3QAqrXSmxhBLkUg5pEqttJqcMQtV52wM2NFmTN5AZ5AwE cpAgATkSKAUMN14vRonYvMwiQxhk364zbmwniy5qchGqDTGdT3ORs+awkM26SKSFNJJqhnOShHEW TI3wyCycLMXZzCvZg8pyS7Mo62WTviDIJDFhXLg6WdRtIJdbVtcnH/hDbYsttgCPKg8yVrr3KfL4 pw5EB0lf1KEQumop05TZdEa0YEr3/DGEQXK8UdyzBA5blxAJlLCLj1Y9P/3009U6VR3CudoeRSJg YFgyHYa3CBOqhbECYF9I8PRFyYytTssN+hSotVgMshZOck8YjTUKsYlIKLTXfOCS8NIsUIzTpGO9 ruWmkJkstEfpMG4uDqjnGzZs+NM//VNuzKX7dz09GOQ+HXgQLmRtnmwI0sAgxNVq4BHobmvtkx2l BhIjkvF2vYiDR2iR+jYJnEZ0MYKRDYRSTc5RgK6Q2V/GLNvY7D6MKJux0mQsELb3rPk0l4k6bvgc +LnNN0Y4wytjO5voR/Kp1DeKQXMhAxEjCENSJaHmE+/s8MrousElQSsglkaHHcSZ4ERNbTQLBWkX hoMiwsxAM6Sjrq2Hf1CF3BrDczCQ7jzX4iWrnRpOgBkZaAgJwteGKxYsWWtUwBAuixIQrSU7gM4+ ++z+kIyXhZvUIYcc4mBS23luL6zXvNnJFMsIz5oNtXyWyZEFEgZ7M/IKccbqOJNaCQaNFPLQonza RK256iKnZoPso33nNjWhCL266ONFjHGWSbgkXEMs5374nx0OuLEjef5keZY/AOEIwp12YtEeCI1A i6+oiSx4SFn52rkOS7rI21G5awNsg9RHIYSkDCCXTwgYGCE3VgbYIcMpMC7VGDc2nBsCTm71sq23 OnmzN3V7yVXHBCABFYYpY5nKDfpGIbxMHWEP0manz5NGkWCMZT9reIuq5V5HAKCedNJJp512mtaT 23VD0VOuuUfT8SFoVlS2MTuulM984ImAyDyYBEL+WwV9bTEHdfnqHktBr/BKdwoyNWWWzUIeNphi xxCtnO6ksIMoaCF8Y5vC2M5WK2pfHD2WA+Hr16/HAPnKlSu9lYTdehGoiwllobMc/piXTcSfWcEd flnNftijQE3QBIHO6BKGAzxpIZZmFQ0h4RhhSzPKFBiuMi6MwpvBhiCaPs3Vwo31qTXWqgtIfpqU mpYPkrw/3zWX9E8qsuwlS5YIirAiQRl3yydeTO2xnAAVGIYWcZcrshaFBJ90dFXrEJ0ks6I2EBQx Qu6kN8Q5YriBdGDSvREBA1QYDhjqiWqJvBUlnGyjadflup22hXKlJDBRUDRK/aFpIjNiIBwOOykM Z9zslpbzkgOBIqHePGRNetFBurRm0aXogTcYeE14aR9xxBE85HlrEbGReCh03CunYR6JJAA7TIVa l9m7WZBbjmSVnQgjKQktEFEOn+ywPEPJcJEh1FWWo+DUpzaENxA1hda8lsNha7SVQN4/HeXMQm7s /f68fyJWVRd5Lw5hpN9yrNTSagUHEzJNagpOsm9pNM1OQj6eayTkdAyJQdyzLhLuNQTDghmF3bba so6S1CgYixi0WELK3DDWkscYIvGhr4uflEX+u7+Mj2fYAxjXGAVBEKFFTCtKdlReygYBEkeRwsOe iNOJ2gYtIUasDSEPdY5/sIEZ8HA6hDpI0+qKsoMhB045B400GTRWboG9qgJOyO0doqQmTyDTNsuP ICqx5AE7rgDjSeH4oEnYTYGQJ4bnarllsXhjgZwnJnVSGGIhIjAk4ax+msKKOObI4EaFjrcKHQl9 CumzOUPVpp+ZJwmxQ3GdkXQkF1IKARWRA4OWRB6jUBEeEJ6EqRaehFrychoTL90xXGo36QxpP/vv TwqL4CChEC5LEDGXJlAH8tWrV59yyilw7rODjILIgLRQC50g9MmyVYS6/OcA9wjNgsyuy6I8QAAv yFFoRZbPICPZoexTS4HEdpir7cNTJmTTQthB1mJSyrbP7usinH/MxQs+O4GcD/1Sbcx/9IDP7yoa 7y0Qbg/ERYiLqSQQUNGR6GUDDARg4aZjj7XUhK9cgQ1ETiji1OBcF2A4F6BLZmDgp9IKdX1i9BIi ONSlFIMia1nWS0fvvvvuC1eBPMv8qZhgECeNMpwypo1H1hKMuWRsnvA/WMo2GUahE6HcYhxDoSQW CtaM6poAEmEb8QdxsnNBDM1oiNZYA9mXiOVfaYdEewDjDI0z0G96tSLCYFDLQnZCMjvkGdc7CtkZ LWRwNBUqSKQ4iYgV2PbCOYVivD5cUtTzyjio+3R5sWrRAzNhsRdiywiXcsMUZs+HCLB1FVuf5uUM IYc7mFqCfUHMCr6YSx5BLlxtWXtqFwgRTV2qkVPDYq2I8ZKWMvuE1Fg2hUkRfRaYxRAWHDh3bw/b IwWKJzB9y2UkhHAhK4J2xeYJt3zV2r8R9tKi4oxItLaEDiTgwQYsu41LdwkEMPSlUXCiwwheflBQ q+EENhghN2q4Tc/9s03UUmZBS599AxvLpm0bywi3m4sppJcOIyQ228aXW6WX5VDmHldZRhyTQyiD yCiEkWGUSyxGCC2Wh+6ujhvF/MCB8KAuPoaEZJknn/JtxID00stOmEQYVBfCc7Kp+ckfiYsYITSQ jgQ1kMFZys/70zKMZKfUBwOEaUjpjtHLMZYFSgSsBbD7WanY4sH78MMPtyJV3fscwjG2SVSt3cD2 vZNLtvANz58oJxGvTOSTV3jrStm6UtPbjlisINtum2KKVpqcPqKWEUIh2mqrrbwrtVZEToE/LFAz sF0jpCkC1ssgt3NSi0zNmqom8+eQ8N1B4XnuY6A+FXMIt2xHHVTIdWFCwi1rgdPeyDNgxiOpIDm0 NpsCwpAHVNkg3aFXlmhtG4X0GYFMn3iayiCQaFVFCUQOb+NJwRqz4VbLDtwiOoZT449NtWG2EKPN uIFNQZNXAczqrIgDNlsGsEmNTmpaDpgitNNhUHIYKFdIDBSE7GCoNZarlqDi9SdJrF0GGyieLBhr Uo7JNklPrpWF7IwSqUbiEyNfMREhC+Yyu33JASlOqI1BjLfAcVR2gBkGtthii82Hf3c1tI84p2OU /XUOArmFQ4gpMO2aaKjqDq8DDjiAAnIKCL7AdrYKu7k6hqyxs8xn8hnEN91TfHJSlynM2HASxG06 QmqNbRymhVggBWatUZTCM1OG4FXgQG4hLNtNyTC6xJSJfBoSyBmkScI+ha5abSichwItswMsnsg0 g/iDKnk1XAhskm2QvnZajMRXFGwJnAiNjWmTJJyYSm4EaUExzBgo7yW6LJEToFuW0KRjuOCywCBc SS9nAYQriVUSWcWgLhmGMLBtw/BNxzI1pR6viylecVKS8aozqBMhBPoMHuWf2S2HhCedAqZrIp9a ZvnTM1sXffat3ajcNgVrIkOu16chS5cu9WTtL3uccMIJMM8HOnJUpgqsJJNt4VlOB4AI3rRSUyoP yP03P0hD9PEkM0BvupaPRirL2pgBHbNs1mXGrqNOcFsMD+noNZ10F5A2VzTMy6ZW6KyI//bLOdtR C+Hu6vbRBpGLAE9MxEhHGIZQQHzi2TcRH0CIRAAFqiRB+BLJEAr8KZ4+c8Nwy2zJ7AAzYo1EFwWw 7OTSaxVMmYKyXhttUT7N69OSKZfeHRktmTPSwEA+86E/DAcLD0bHE48evAYZIBUEqJS17KIg4+2H SIm71gZUUgjLddjoIQrYIQQDt6GUvIIQ4KEdohhhSnAryzQRI7Kn39BIpmo1kmqsyTAu2RLT6XUW 9LO3Do4StPwoKWVho7jkk32MpZmUAjnPLUS62NoSQi8jUXPx/NSBjhz+qcOu5dzjFTfY19I0qeHc OHj4A23utIr5iSee2B9Np2AWZUSGlaAiCQAYn7KzbOYGEv8oncin1IRV+KwOGxVlkIKWfFRg0xAt okYoxVFuZEHLJgXzmsWMkbCIgBWJJ+S0y6JnvXbQwSqYbYfeirC5OAA5Imk4a1bUQYMoUKMsUKiz stSyNSzros8CNW2jRgvWyE/wC+FmmUVqqPzWC+F6Syezm7peaoQ5Q5NO4eIqCWXzSj+eIIw1mrob +3cDwh9MViUDBNQGCD0cwrBd9KklsSVCJgpDBs7+IDSJnYYEAYK67nVGERoezEiM1Qsb4A0G4BH2 IMqWME6oJtM0CgNOIYoFYzsC6GTNpGGYTXXymOFvdwG8XjYRnWah4FhhwRSGdLOwHPlkO31So+/T quWEhB6zRH7IRWthAW6XLVvmaepA4ZW5zBvgkYw3I4Nm4Sc5bK9Zs2b16tUYCwFys4sYREkviQtF 7MvmEjqc8yGh2SmU6LpkZ7mOHzFZ/EtfPLMsgG4wxowJraWPjAVvhziqlyRNw83IYBGw8IyLCX+g XZRsMUhYSAVAVMcDboRcp4Mho+e17JNE1oL4LM4sZ4dZo8gZSc3y8QZyEnGypZGYLt/oWAWQm4K1 3C6G7DfR6BJJRGggoc21KMuRAByQV4yYq8sC+m7DufU4Di3eHlut9cODrQ1RAuGo82lHZZUwCbHA URYmRG63ujnbOfqU4RBCII0pvdALHnSU6/KDgi6pgyEfNeEEqKqBPjnAfrBkEAGw1pFhCJsOFxZK RPp6CT0NINCkXDKF4fVaiCVwns0OAs5YL7mWV6aTAXKFpPMCmY4zDBpiInaM4gCJifrDOS7qfAbs s84665JLLrniiiu0Lu1OBIEKhKV7IDeL9JJYghnkUJiEDWkdAhOmQC74nDeQTZi0Fgb1AoBCpx2V x7EhDS9x3direykgCvadPzxBGJ/8RCaSAGLrALXk8CBuNoJQK6pwNQPT4NX8sbzSmjpnOoCcMj51 0ec5g7aGZSevmIgDELKAx+RzFvKTweJmLjo+CWkazpQuxEMKHQFas/BQrLhNx6jij7fRnfiVMWtn kJ9NhBl/ef6EQfu3dJQw6kljnQW9q1rVSeoTCgohifNSWIuU6EgCpAsPRQBs7/GGY0Ao5MuJntyA EVp0kQMhSKdDQS/wSCnIOfzww7XkNiN/tHzTC9VGdauHQ/NysqTnoZMCJt3hVWBqeLOjgGoudkoj QyAWbtm0RnJrMZ01ShSfRinOYzYIQnEwIz87aNjkibnU+aOPPtpdvb8xfv7551911VVwfuyxx9IX Mfla5pkdyT+z8FnKyqpQZxdoUgMDLScxpXu9eEJDKrwsUGBZUqppgDQD7qY/2YoJ4SkAef/gBzu6 2NTVVtr6rDHOmVy1ZGsXIlEVf+EqRLKi8yWY5RU7uUrIiN5W4ZOQDge01PQWBDY7fy0HhVID9VJL E7HTZ6ClmXGW8bbGfpHQtAo8t9nxSV+U2LeJHSVFlZqpaWIIW0thROlgXHlAY/yl8sg8funB/iVp GZYkHLawQ9pGFnGBCAkII8W1NAu66NgkyuR48RJKwwmpkePBGK60UA0MamzAwJAAthp42GGHYewE 2FBGehVGRFIelF6gFagQRq8Z2yQJyltJCeTUzGgiUzDLeS0e5vuJEYPtq202xFGCQLGFEFo7g1ZB KCYOEZnNEzM6YlhwuDDIB553TGit19SdVjx0Tlka3hSsmTGSfwVQFpqIBD+AZe7FGDaQT2gEy17a FIJTkIATmj5HNTSge/ZvsJEgXYakMMp9IgNLaHZmmz0Y9BlQMSTcnuFvOFN8YkJduEWdPtp8Y5AC OxY1jrLMloPR26QU7JecoTMfvcbSMS8c2iaIJaFgCDkFxHNz+WynGPRJjbUqNlOGaKWNrbe55Llh eKfA6J7hotGqkYVoCc3i0Kyee6h/6EMfuvjiix/vOH8A9RsCNdwKLVUiAgyEiIi0lt+CUqRETaSK OAyEBEEXVnlviAgiATUqmMEGRq+BshxumS31ARgMwAMOq4cKO/jRNETrfkunWt1VnEFAZQ20mFIz TzjhBPgxVlcnNJIZDgIWQh3jVsRmlxFysOQGI/lsaaWyfLJkCoSt0UKs13D6Zjz00ENXrVrlHn7u QC7hy5cv5yQHKFCzXsSspTW1Vi/ni5uMNJd4ChribVkrTcvy8iySZ8qIxJJhkc1yGx8hOoPXQI2S juU9SWBGAU++6tKmOQyaoRE1ChW9KA85NjL8zIjeNl0X0lVv1ujUC0V1YSxNkI01u14SAznAN0I6 PjG6tMinWEkkwbRltoMFNlNgyhZzwxp92jhy87YiXbMsHC7e5Ew5RGy9nbUFlOkY26L4M/g4+4l9 N5pCxDIJOWs0CR2vrj/veMc7vvGNb/zd3/2da1rweQKQAwlJHUsS0NJUi+SlBNUCc3smQGKnS+rj BVHUSOxH+KdcPYcodvBZC5wYOmwKd/AGm9ogZzj8g4R9ZdkoOEcU4NxZQM5O0EXQBedg5hZgLE/A srQDePvKQkjGM6jlQwcKOT+pkXPSimwniSl81oWqADngyW1rr7vuup/4iZ/44Ac/+La3ve3mm2++ 8cYbr7zySrBftmyZRVFGPLSuDrLxEsEm3yRQMJCpSLb51AqvT3IK6gaC5BBug8A7qLdZ42+5w7Ah kYwPgWySV1pL3OQU6jJQb3JtRJORMMAf+4u6zfKN83S0tl6sUD6nRihJfGK0wbjpWMMwK8cwumyQ ifK/6Yb55xzwyYgdmSF1yC76GUFWwQLGKgwJ+S2WfbzjQBrwwZCUWXB8M4XPDoO6ZiHbdOTxpOHc xvAtU+O6fNoOav/7f//v973vfeI/B6HHP0ka2WNJlg02aim0QEIFDfbkKFQAba8XWwsGSByFTBR0 QREJfcqdl2E7aCEpDlQkyfHUmIVbYFCre5zrYoQbVcXxnq+MU0DAZiyDLBvuRIAipwALPqUFf3ho U3llCsMZZMon5/VCGrMcNgWffVpXq7MilslN1+WC24gFoCX03nagKOB33HEHkN9///133XUXnAP5 xo0bTznlFKjujmAImj+7SdmvJkgXSeNzlMhRiVWK42G4Z3M/MZZnUMR/C3ToFGruIXGwXpkn51R4 TFmrLenxclpmIxNl3wkSusyOQqNP+ogOD8nNy7ig2WgSFgiDNIZEzlhIvmlTRgGDwohbk2Y2m0y1 ZPOykD436ORws5s3OyRM0ddr0njt6DlrVmTJJOyng/TiuSQlmpckMlcG8RhkLmRUvjFl6tyWJ4YT irNDFs3h5/FPsyI+/EsvFiAR4SdIS6OgKF+Hkjmr5zATKpyIeqWXQmegzPNJARKUMhakoF54NkSX vAQhY30G+7pMBDkHDgTAcMUI+AVO1tJngRtqb5A2BZ3ZyTH8Wh7sDdSal1ku8QeFhOzkPzfstw2T VXhmKZiiRUkCJFl9NlGhMBaDuKqSHzP8R//Xr19/ww03vOlNb7r66qtXr1591FFHeeEbYiBnuqjz DbAtHGFMxG18WSt9oQLIKxESa4bCTSmIocAZy2eK8aOPPtol4uyzz77ggguuuuoqtwkny5o1axwr 1mJ4l0noHdJ1Vpcc3JgSHYU0CpWj0GJ2/shmapRLbpr5EOkiQXjKdhz8DGFBV2shRK1IGDFwxbiu cJhBn8aa19gc8EnTWF0Umh3lNonh1JqOPOHYm28jwumkrzcdLQn7JqKfBMNtPIphhDCHKQzezYhZ LhFaFyPNCOcBZw5Fj3NyIDn+7RyEy055KatkJBiXlyFErgMJwshUveBEGR6qgWGGAiiyYxT80KwM hqJyHTK1GQddykuXLj18+FdBYWMcqLdJMbnEVENMAXJ4kzYvD4OWIZ0pPDTKvFqusgN+3QLaKonF pWxSwJedmHyjqZcFPLNmZMFJxFvXclA/diDwJqRsRsRzmq4VLhdcMi9nzMiyhevlngNIFvJB8ske wUfSi1rEN7GiaUXs9HOHtWvXXnTRRU6WN77xjW95y1tuu+22a6+9FuaFjpPStHQsZWWnjJ8Pci0+ hCMKfDB7nqQg0ekgvT6T4LWsARI1UOHtqKzFk1uLLjF0MKGCiYK6WYzSUjNdo3waYr2jG9k0I4OI hFwvsq7kmcoaSfrWjtikNkaANUzKqKnJtQy2EEayQ7OJqI0WLJmRlMM/hr4wAo6n0xyKHs/kKHL8 W6pElH+gAmMyxibZG7kYPIAKhT2thO7yCQOyHwbIkU+I0lIInxhyRuRrQGK5E8FwQtZYBpJDh38L CTxYZoS8wwWkWeASOZA0b2NNodd0PrUkPlkg90nZLOlX2zkAM44SxjuVtfnMsSoPkpewylorMgpZ Y4dLOAe8flhI2DLpmI6dJjUFzX7WwB/OcMDCzZW+OEg1OSSTpA5PRm+1nSwiYAq3A+fIqlWrLr74 Yo//22+/HcLRLbfcctlll51xxhlHHnmkKVgIY3ywNJkqTQOhKTBQGhIwPkt0RBNJXJkNJJQDrdZY xEk5jTChyNh6s49noXgKIDAEicgUGddSy7K2ScOeXhSumqIuYzvyMCZtFhtks0xBzezjuuZ7PvKG 5AxmlLPMJiMYRkjGGVHemo5xLU2TtgoUww7geE8Foscv2jnHS+uRoGFJTstO6SVRxEV05KWMBDbg kXMU5B9NyapL7gZUidvA0CWhS1ZEGS+DzeKTZb2IhLJ5mWU85JjIcLkCZhLX9RhUWDYLmqFtIDrs MKuLBW0uhY0WwkIe0qdpRlDnQGsh9AlpRlEmNykKaeayaqZY5ga+hWut1HCHRfOmSWgK1obSNfff UWPZWCjteW+ZNBH3mKImBYFEi6fMYD9cEApD6DsgHHwnnXSS1/4111wD1W9+85vvuOMObwR39Q0b NqxYsYKCW4MoOYA4hmGknbIW2dksSvfixYttt3smPJS+wewB+a0dsDl7QUhlY8Hb8FDEWgpaCuDB jrwHGKuQMCwwmyldFJBRlKN6x+G6RjfwJKMOayE8s8in2BZnCrnXhaWSG5EjsxvC1YYXB8R4J4WW 3IwkyLw+B9fmzh1jpY3pyK0x31IgMYXI9DPRkeag9fgh9w1e2h55L1HKVNkmCyW6tVmkXulS9kgj ea8rOEGRVJZJRoX8SN6DlsgWX9E0JEQZgm+gz04QAIAZJKdNYTq94Q2KpCwF85rCZyAZwDL3V9Po 5w85xiizIzMyYgo6HWGm5mpADQN6od0nNOolYcEsnDGpsCCAIWlqo1hrjT471EytNdxK7b3UMQv9 UHrggQcedNBBoGshVmcucv6YiIfCy0n6TJnUQ8Ar4MQTT+zvbHv5n3feeTfddNO99977nve85wMf +MCHPvSh+++/3+fNN9987rnnUnZX92TwVl890Omnn04I+S4RpuMb+1IWEgDVuwyBBCRIejDQxkhf edx+2RqjLIQQeIxF4JGmba2a9SnjDbGWMJMF66IDBoZTI0cpU6PDJXKwIRx7B2zOXtThzUQoRGmN YhYFe8Mpc8zpw7fgnUHDGTGKDyzgafIE0clhdppISw1jbBNpCc1SeWCBQovFmBrppUnCgX4C1682 Q9bjhfpxuoW1GBhGMi/gSWIZ7xgTDhL5d8ABBygvwACi5DSNGnW08glBl3SX4qIjIuyLbGFtbwDY QERToOWT/IYo54ikNBEY6GIflhjUS57B8Bm8EWFQpM8BeYahhh/T1Iw+LSdAdsQEb/q6eGIihCE3 kIfNSxiSOcNsM4IoHxikxhoFEh6KnoNSiOgQWoh3gTcIEHpRu1Efd9xxCq+yfNppp5155plaXdT4 D5BOARGmT2fdunVXXnmlWn3rrbfec889H/vYx375l3/5C1/4wm8P9Ju/+Zuf+9znPv7xj995553U 3Nip3XXXXcr7BRdcwL6TgsHiyTer4LxQy283TGRH7Iu8Jxlq29yVntCWCYulhYERRQFJohM2Nn07 S9MQ0RZqvBiaThjBJrzNBwn9EXUMagl9allDDUGBnE1DEB1EYk+zZqx2cH/mmLG5l35AZYdBmuNZ QIcRfpac2UyHMr6BFGyxHeeA3iwbQo4ks/XK5zxheby3B67HBTl1LLtdsTBkX5WXMCynqzbynhwe wEP6yh6pbOVWaC8Dqu0EFXasmSYi0SvDWKMpRubSCpMWdaywDw8dGRKR/TK+ecMPDPsEqpDGrJac PsdMRFM29+O0ACzDqJkXlRCWGXTJQzgecdXU9K3OjhpOIl9RXfayteQknk0DW6+p+Q+ccHXWWWd5 G/fvN8KzQPVDeJ+q69q1a7Vr1qw555xzYNK7+g1veMP111+/fv16yFd1DzvssFHZJdzNnALQat/6 1re+733v+8RAHxkIA+Hvfe97KVx66aX9d0idCFdffTWQm+WE4b8248jo2i+ktswWq+FKjZNdQsvv Eb2YSpx8BY9ORhkPEum0fSyU00ERGGgWok7wEkAYBZCC4akxZUgoIsHomlXV4awZ0YgwHNASmsuM fZrUKJTB9BPmT+glj6j5jPRqadLR6rV3jNPBm4JBCnhCLcv8FzELab18EBCLRdZoOGq9NK3dEEfn 4wvhdppP/C65bQx3OSqDQaUaJX3lB3RVxGQ5mKkPiE4AaEf1+rRamy0KjLRsvWMFLqyCJaYCLZ/M GD7BuEkxSh/7UE1S1QVmAHbisEMS3nhSmWIhENJ3QBirdbJQMKkuxI3qvBm54VMvNRaMosYIhn37 yriFUMaYXcuCRVkReasQN/EximOu09deey0cIsh0f4ZzN21tkL7wwgtvuOGGt7zlLSqtwou5++67 3bff//7333fffar02wZyFf/kJz/52c9+Von+zGc+g//whz/84z/+429/+9udBco+0LrzawHYhXzV qlWYo48+2kXdJ3JAdHV3vnSh6JAVQEvmthTv4RreQNenxxqG0I5I+vmIol+db4gucYAHXSHTp4Bo w4kpxEqUfDKFqCH6DMqHEgAzGg8/5CZFGMQUHW3OsECzgwafZQoo47VZGynNjDQFITUGpQGfDSfR ZTdHnSxTkBVyhrIhukisS0vZ6qy6Q02q05R+JJRh6j/sx28POGBCuBVKZUngmK9I5qh9giWfFinv 9coSy/AprUExiSwv9ROCh9VChYFW3lYJEAXGQYgaosCU6OgVUAwJsAFnoJWdPV+B0OysSVCWWShf 6SMzOgjcKVIjqSybgnvy26GA53NVF9mkiFqrQN26SahxzCoQHRs57iWmbc4+m0IE/MYuW7ZMKVZC 3/zmN7/jHe/oj77BubJsIV7gCqkqDfMbN26E1VtuucWJoJJffvnlKrCx6vYpp5ziRDj77LMvuugi vU6Eq666ytHAjku7qo6hBs/e9swiCx83xUpdGQgFRLiEgpN2UMR42HnH89I6tMA2ml/Gg9wMPUOZ hWoSTAiv12etzJEnwiI4iOUZNIezT5SKGDvUUGCjIysQRm/gYY1LYjtMOyuqjPjE9ClJtIzQ5AbC J6dAiHISM8w2g7EZEcus8ccmaplNntsspE/ObZSC4RQkgxwYh7DDSNYMJGehnKlFYo7n1RZbbBHO A512Pvrm848xZXqYbvaDfvtqJZU42SA5kJyQDeU3udSXMTIehMjltIXplUOBlkRorNwKSahlAVkw ULFTjKiFHzaR7NRWIUOLLmMlK5CrjfIVNjA+pSn9UCqhaXLYcLPQl+uAaupC3KRcYpMCZVlV2uni p0+7hWdE9hvIOLPlgZYRBwpNudj2zyYergDtMWVjBYEaNzipkPY3SSHTbfmKK66AWJ6LHgWzdHi5 pDjI3FOCKHKQAWeFl50OHZpdMQwMomNM3L2B3JHhEKTDEy7JOW63TfR5ZbGznN30b05SQ9Zl7YSy ECTGGzgeAQ8+FI3Ix49dGNlvbJhkRygYFBlTCBcfRKw4S5ImMgSKDNE1ahbMEaLZhFtmEd4Qwj6t DmUq5YR0SFAe6prhdRDSQSGcPxzjDPtpYmSIVlqmrJd7bDJipYyUCSaiQKhtFBrcmQVcnKWBFVFG IuzT6kzKCIgFtEhN9QmA8doBlP8XaAD4jLzKOFptlBz8k4vhHGwkCon80AIACrpS1vYIhyVJ8eDR dpKwRicLWl1Q1ylQgGgyyIhYoDKSnRKRG8NUM/CTy2BpPT7FJTofGGQBFd8OBTowYGqmTJdC2Wwn BJ19s/OhLecGSUdVPjBFv82zOkZIeGIWckTTJw/hhAJrWnLRoMwHtwYIhD1Pa1d3CIdbCzERMpyr bHIsyJFo2afDfzhXog8d/utITFk7m4aIVWpWB/N6jzjiCFMcf/zxrg/Oi/EIM0uaPOSexJWpLceS I2piInEltyxUxoMxzfRLcfJu7yPIy3KYQdkUWAZZM7sZBUEoSMhRSAhmEUmaiKbgcyNk0mxUgfVp pxAmfmTyE8Mgnkt8G91DgVZLoVF2nE1DCGlaHQWfZmehsWz6JMRbOwWjOGM4iSHioGWBGiHjvLU1 NsjCKZOIraXZAhvhkx3FfMmSJcAMbiEc9amNgmTYfGxoNLd4+O+Q8gZmgAeKyjmZVCWRT5KMEELo BF1kVbKK0O7aUVlLTfanKX2t3CehNGWZguF67as9pkDCgszGRD47JgROjkKd6YzSVfkq40GRYxhm 6bBgrnyjhuhbEa8sBE+BZTpsmpdxO2QWOjaDtybV0mEQcZKODUN0bJ4uxg3PrJa+sdTKRcSmbKBD OZ/5xk+45apPU3emFBwSMSyYNH3yVnCY5QAj3Kagi4Il+yyARZVZAUHW2/AWyFv2W5Rsk6/IQkKj Fl+CkstpeVzudl0PGIE8IZIhyWtHxvDW3ixCYUZTiK1Z5DcFhIln1ij6ozOhzlymIG8jpMd8P0c7 qIlGCYPZzALyqVfLQ0THpyHzlal1YPmceT+8IsdPk2IoIJ88ZKFoOO8QOf2U+SnscsO+GMgI5TJE Kw6mS1+7+eabQxw8w9S73/1uGz2CPDw+9iBH/cKMu4IbTuSKFi+lJJZkKk21lsEtvWEM6ZVe5CEB rwtIAhU5wqesi1mEqTBqyY3CMEsiy01hdwXFxkhW+W0WChwzUE67t6taLrdderVjrQsVoVR87att kEzyxryM6GWHqxy2ZEyo8Gm3OhRsWDpSzdhgiYJfHpJzEskAPE3JjajRp2B4M1odD8f7hemqXTzs SOI8wliCeXWVc5JDusgb9ilbFCOe9JQLZusdIjp7QxnrUxgtNvAYKwLsiCQJOzzkcyBB9l0vKsWD ulzERySIhE5DMBU0RMHAXGXKdBH/myLL9BFldlCbQo1OCk1BXgC12UE02WGchSaiRqLN+dn0A6VA yKxRDUEx2lES5Txh1pjCyBmBMq9POuR48pzn5whyvcZy1YYKu+02LyiRizB5duiYJTuYQC49/uAP /uCb3/zmF77wBeUdBqvtoB42H0tiveDmLkeRFNTKmwCDgq4Mk6xySK+WXNpBYBjrJEPSelaY5v2h TqhgjRF5TEhCR0IbHsNCfMpyFNgKrkwlMTacc6lcB3KXVRlfKUMUqJXrdPhjIcJtaaLPjgUyO5Jk EmszhhPQoiM5bHMQJQkqBiJydhgk5xLj6ZMAj08G6VPzScfxxDI0um97dXsza3nOScM5kA7eXBKl us0fQqaYlRN2h//MFthhN2Y/ORNewXTMiTy+JVS6WeYt3wSQw22uNlyV/SPeUKks1OT4Oek8Cgzp aPFyXTaHzFpjORyZusjAyfyJRlBxI99aYBbwbZOuJqqlr2u0gydM/mCEG5IDGWcZ6UIps4MxvPXi IxIOO6nbR8MzOEw1+0kBHmEcgsjyfZqoFBJ2BotJcc55Onweg+Oz31ZqL7room984xvHHnvs+CCv BfUBmo8deSfwQF5G5b0k4zSSeaAigYKf7IQlaVpKBScteZUKE87JS8SxejNbmgb+Dj+jIBMjXxtu Fl3yPh9Cl7GEiB0KjNM0pETviNH6LNyy3HDKWjyEiDuywAwKtz1oa+1rCwzVdPSKQ4BJ2V5S69P+ kQxm5h60jMgJfCc3Xkufw/y0QO6B94EHHogRLhMx7iBgZ7Rmja2Oz8ZyOwXGy0L+50mroMZtgDeK Yx0ug1MzePPBAjFNgZLYa1SmysjydT4AAhKmtNYmQSlj9I6UXMtss5gxZ/DjcPbN3i5Q0+ZMU6D5 Cpj5FE6CqxnTRCIzrGZGhD5ZNnVxI2xqw/GcKZJaYaFWbPUicvOWNp3dJHmFspDb+Baul01DpIr9 4k/61BB9OrlNbqDp6PhUVocL9OynYELXH5UhRJg+H0syk8sDJ8SltJMiodFSfWrxMlUygZYUhM8u yYSSTMoCpGwGEkKQo8aCtCOkTCKz1VW5SMJCh0LI96kLTxJQCQ0XuFBqdgw1c5lINBHGdI3CUAMb ZjlJzULEVKBpZqrs99l+IO5ZHTXbrMXT5F4Ao2/z6Fg+whMyiyf0iQyh1o5GMkNr4xnUxUmHDmwf csgh/bG2ww47zCuDkxZlOhaQIfTZt0bHgTNRAE1UFkYlqBRpXbWmMCNePumlQ0g5H0iQnNMbyU4b jWZJPWQqvgxGeAm31VZbPeUpTxnvovXKS8eBjJSFao6E8amXTVNoqaEYTvJKtLmXG+SEud0nalLU QJoo7KGWYJS2BfJndsAMf0K+OOiaPzvecPtii0WVggXynAJrBQph2n0essAaHYShZmyRN8pwQgwa F0XHZz6zRkJZzClwIAnCN3uF3WcrMlBNFUZBJg/VaPYc33RLB8mRfyRk/Bw32DVHm2o+a5DEqPQN VyEBfvBSU/5BlBSE2+o5fIKZUg9mclqXNJXZ0GIgmx0QNFE1BxGyQ9NAlpFPvTSB3CwUcgMS8Khz wXSm4JXI6vLZNcFYcg5wO2ULoWM7SfgfUAn1ms68nQ78DLQyEpmRZucCXtdYchHGZ725ZzuNssd2 V0uYKbyWcachbJ80/GHVM844Y+3ataeccspRRx3l9s5hpoqwUSyTdDHB5LAliCGSIohZM9JvxvKm RNeWZ/IS/KJgHINmRW1eiR6gMXcE+NQlE3oc9tfOIUpiRPH9plfvfLAhbjCSQUKO8TknfSIK2tzj QDZHT8KAIa1O6GarHagFUmsIhoRlXbmNmpcaCwWNDrkVmZTBdlOvVmDLjXymYy084eo4O541Y1ua uXQh845r0cUgOy0TYeSbuciZDd75nD6bJiq2hHjnpnjOR2X0YMnDoHEw0ybgiljwwzr5IeFAQgha 7QCuWT0PGzIvUIEHUnXhtjakBXVq4RzkrBYRGkiohSvZzBqhkps1PGUt+PmU5ayR8IEnQcsn6JIb 0iFCbgieBBnVQA6wUxvC8TTxRjkOeIJoRmbkFQWabAoCslumljEkphYEC7H95PhIF8LYV5utF8MO P1s7oV5hUcwB29PruOOO6w+ucFUQTETHKDyX+pWbVqAY4W0uUeAMTW1VSGTKLfnXRMinXLeV0svO yuAyUm7hZVUJLcNSIBkwMiO8NAByKYgq5mW/XmZDFCGcKwyUfbKsq+HzEWvSWdZvAj8JSg0FAJRx CtQsRwCtK5RaF+d1sU8tCsktvBWNxA59XYE/ZWbbQUErRIWRWv5QsxD++Gx2CiyMVGwJ9eYPzZam a5QjcxneRD65xGzG8STNa9WiRxiJcKfqA1D9qECOjHfjsosWaVbOcaJN9RnY5Jbo8Dg0SjIJV92D CgkqcSvsQC4p99r0J0ZlKrWOA/ADY0YMB7DKNQlqCsJOBBLz2gxCU9A0C/s+Dc+CXvrUGOlWP/rD AeSs2XsgvXDL86iJaOLNay6O0dECUjNajk8+84dkxK2A2EifSi7ig420r2BGjTMNR5jKMoZZdowy 3O4awr6Ljyhxkm80pYjIyxWzGC4I++03+48ZH3DAARjKYkuTt60CdXwIDp4nBpaCBafzgs1y154G iVkCbkJLmadXK/9Qmg0p54IfPrmBI/kkxJiFzUZlB9VVr3UFEjwJzZEyi/g2Upgp5YTLZ9imHNFn h6Z5daE+Z/NtksfXizIrJgiTTsMziEyBdIVwhLFryCj+IBILaSD7GL2EFDA+E7aEYN90ZulIxbdB NMVWrEza7HgKYA/q84H9aEGuhjuMTcDLUpOvpnF+c4I3ck4yySQRl6lDDs8InMjpyzZJjJeFATuc y0tQcQTAJwTST0IfzMyljTGcAjmcsENTNuuSr8gUpiOnQDnIjVBHuliG884CiFUbvXu1gUQXC8KK jLJ5jTUFm9wO0uwMHs0OoITaBjaqzUZ2zn6PXnUkcWxwZ0Yk3CaJ8CgLWqM46QASKFOwLy2G7J39 okU0+NwfNT98+AfkaVpgIeKeINgOToqS1mdgyDGJhUcYEgZDl9yyoZJpyPm5a7l5ESYhmqX5gHDZ 5qxHgXxAwWxsDDKwVDaLKdjXawm68LqauikQoa4SXUs5YUZ4rm0IwrQcvUZ1ykSGGMhnPFTkSQvP QkYyPt9h6zKEqdkhNBRVEgxnWjKiYEbxtCkMilvW2nGSpmY2/ynnOU0Sw/XiG9guGG724qnXfskc Q3IjrxA3fFJAYj6/nj9akLNlbQJqbsmHpCMXOcQt8ooGt+STfOW3PKNDUy7KSIufoWdT1QIzgFGj vD9lMAJ7rS4VDOZBDn4q1w00hQwmNKRsBtemK1NNATk+RR8Pcqh5c4aFDhH2TccOkAPJsmXLDj30 0H322YdxBukz2BaGltYVUBEJa4T0nVOI5wmRSW2qPdO2i6xRtmTLYdN+iw9NpvK2tJthbtMfbpcZ WqN42y/5zG6NUsQe22w2RdXxdOKJJ5450Omnn24tCrshnGGHNc5YtXl5OF5z+FaWlH8jlfGRiSRW YBvviqYeGV0VEwVAS43+LKk3HQ1RpqSvtjSlhjB6A4PeulhmJ5uKiil0cSxwItGzKBJmGx5DLa9G s4iQBUjQGiKeAsiICMgT8RFzavSNGldqXtSx1TJrs4M4b6CNkxuM2GITcYOpGWo3HZSRefM8NUSt UJOMvXaED2ZHAsWyfLPqYoUMJM9DZnXxIcmI80cFchG3Zj41NwrSImUaEeGxdIRPWavVayf4LZoY uXjEEUdIUyHmWQEipAmo4c0QZn0SZh8a65Kd5hJNC9NLqLL17zo5I8BM7vLEFtKRBNK6icTOJwIn Ns3IDssYMIBMIGdt6dKl/efvAd55RK6XTc7QNHtTGGv5PGffoko7Qn46j5iiZgj7FHTNdnv46YuN xORM1dsqmGKEpBPEkHDOPgmdVmGUT87T0WVSpsTcNou5Xl2ioZKvWLHihBNOWL58+THHHCPaXun8 MWoIwCwmhmOECI+KJ/cYZGqkmdPzKIjKPykuB+z1lsO/DzEg/V//y2dSLYARykiMNh1dhtChPBLl emGmxKUTQzOM6eKPKHXkiYZQ8Nwnl4wt9c1VmzUtn60rALBjLgqUhdeqbYHgsyN6JJkykFdmn+F7 iy1aTvZbiE+Eoc+44e2auea7gejgC52tr1QINTUWyM1rUabWy1SrM1AvN4wqB8izNtrHWI62xDCW MoV+DjeH1UdGzglz80BicVdWKQuKLUYuWkNhMqt0l1gQJfXBwzJarciCiprj8ikuJJaHgYcINipx rNmA9gAvjr3Sq4Esd2QEKjg/7LDD9h/+nUZTk+vlhgCh4uiTKQ6wxgeHAuWOBpbdb7ulgwR4nHba aapif+ob1OFfF6LGeaOAkynBZZl9vJ3Q8o01PmjZN0QE2gaatrDNFjFxo4yxRhI67Eg7lvnfAn3S MTuHSbJgO9vyQNLG60rZjKAuFA4+gO/4Mwvf6MgJc5XcEsik/JlVmYEYj0xhK21ZhCcZ50Vjlqds rK2MpyNJwj+1LHCyUcCDMNTolwDaBtLUsuazXGLK2DQz1VxGjZp6R28zwj7qs6mj5MZCmlCIsKgK iN0ZjaSD6Ptk33RI9LTZZ1NLYiwjyROi5kJ4w01HU/wFHJNlM5IgW5BlDliOLnZYM1BXvrHTKrSc ZKEDi4KU7mgoYmIOpHNwfSj0gPt9t3TmGC0zLA/2ZKTcQniSgi6HZBtAYkBXolsJObIwKVu5A2Z2 GEzNSQGT7Ai9PSBncCTroaCXNWT9JGZX4cEA/LxFYRLvpKAgpubSyumS29gQhUxH0xA3cwwjLPSD K2VcPT/rrLM2bNiwatWqI4f/VCifLYcaCHEehrkqDtZracyakdsdSfyEK3A1CuAxfCC33nbFQJ/k ddktkbG19mlMXC3eBpMPkfvXp918opY+YpZxGawtRRhHlk9nNCVvKJTZbCJ8+iJmOZRZpoyaBSPD QA5Ex4PeRKWp4T7Z11URRhJOwhioiwW9RnUq8XOcjm/jcESfVxygRt/A1pX/KeA5WYboyr00mQIY ajxpLpbpU+AMeXAyykbYQQ7gjUIYlCfNgnwSFtIcyyCeqXHq5PimRk2dS7zN1dzQjjYZGcciphpl CNLFTsclhlmnJ/JpuCVoG5LPiHJ/uBVgv3NVnw9yxDRbjEoaaOE667AnvyFNXZKvRY3rNkCWu+vq IsQbYmzes+BQkP3kNts66QMGnLA2pOXstz5FgT4dZpHp2lqSeqkZFQKdGpVlPGdAzpASHdRpMp4n hIYTOg6AFhllCcCseiM10KX95JNPPvfcc9evX3/qqaeSKPKexM4Caqq0JWSnDeNGQYDknEQYn+YV BGRq1BFmlKUJo6hGbRJqw0qp8TOiVoYZHjHCmoCYjtymtOtcMrVJLV8XofSSJaxRMy8hnWJrIcWW NTbtSKmpLQvLXdB1g8UEGPKxC0mv8ZotW0pNvabmOSZqFXxAhvsMz9p68YhBErNzQ5sF+uN6cy8H 9NKxCnJmDTc7J4dgzP1oMJ5mQbP2LLR8ny2Wb9TGln0Gc2AwMLOATMpmcaBgrJacZJyaJH3DEb6l kWQzYf6nZjrEQwbJC6lQMCik0Cv+eApWSh+vl82m47DPzTffPIQ/DJBTXbJkicGMlrLKIPSWVQIk jUpxQlgFnpJ7rGOEhpCXi/Am0eUfueHFEQMAFWFyNkmQ5GsbGGQBb28QZ4wSC135g8yFwI8dn4yY kQKD3Da8KegT2lfGqTka+JmRLv9HH310/1gKwq9cuRLOTzrpJHd4yNd67qr5TpNQlGXDTc0OCT+t NCd5m5NChOhQ4LmFl0aobbZVKKaBjJR8dSFDGkXBZptIPJHlUJMZiJqFW7Jg8tB20CcfM4xlA4W0 jeCPUBCG8Ihajsnm+QAuq6QXIidBmFFHOsozPEmaWtRARMImf2ZrHoCha2ZuoNSCJX9Qbli1UIxb rx3dw1i+ZZKzYF7tEK2586XhUTbZMUQQOt1Y1tUQDDvacSwhxkQoD1sd3tRMIQwdkvSzhkdZM7a1 p6DFh2EDDR+iPiP6FArmGMOgSzmD1AhTYNlwQnYokNgCyiOEvwP1K3FW8ltQZLPUARXJam0mk08V DRKlcj6igAeEMNKI0HBDZCRlQ6S+EJfuXBRrSMiyIRmhyWD6jFBAGHYMabfYoUBu9oiFirNRHSuE HTfIFOx34hiry6XDkaSLEbf3sK16e9CSu6W71S9duvS4445bvXr1unXrzj///DPPPNOnW4C5DOQt MjyoC5Gpw6e2Uy8nKYsD58XTwltCW1sq2Dw0xrztZwRR9kmO6Ld2xH5dYyb5tMCS2MCMGzXOSK5X ZDiGEQpyauZCzVIiShrJVD7JIVOU+phSKkxqfZaacsYnMjxG10iEWYh8JmSklrBVc4nbeU44tvy0 KPKGkFDWNlESvTPrmyChbeEdB6j4jAsfjZu6sRmJn79AELJAPDnLbLJQxBqSvjX6ZFlXkoTalsxO NyND5gefMqEwatM0aTMyqJcRzhAWfPYRsyQ+9ZI/VJCPt3QREZqcADBJLFnVMS2JXhkjZMqCDJbK qLyX8RBC0yi5SIe+oECv3iTGFmjElLFQZyBMMkgNYHwyGObxUEpuIK+MLVn10mksBSCHQIhlhJqW XC8GwnnOJdPJFQPp89ORZGnxwy1+9g8tcJ5Z+o6MnvErVqyA8AsuuADUTznlFOB3RnCSZTZ52AkF PDw0RZSrGK1I2iobZsl0aI7BKRtsLSohtPQNR0KHL5OMNcRYJAJ6rWVMAgo2Xku/JMA3cPzUtqcI Ez/sw6yeU2BqTLISLssRaz6jfA4GWpQbddWbAvJZL8ZnQ/C5F+UJl5olTRYwhMKoJR/Pnfn2yVsg osaOuBX84l+6EorYGFJkFOXORJQPhAxm2XRC0XlnCXQoMKg1F0nr0vo0nPG6CJMjfvI5hDNFQjNi MDutF6VMDZ+RFksYpCkbgnEKUNNLx2f255D87QjC3RCMEReJG1QsmCsyGBKkNVTgC580LXwwg5fu sCHdYQMGWDCcmmXzSRylJmTSHyGK+sQYCJDakhjGwM+nXp/B2Gdnh9aQjHRG6DWvJ7SarK2uWgIG GcI3RgycQWe4t7PmXEBQHcMCYsrs+cMHS/YsV+Rd2s8666xzzjkH4I8//ngPdXcWY6l1AJVDjGtF RlZp7aJdabfEgYTPnDEEQ4c+oSGIhWgUCn4Zw4i9IGz5hludCFA2RTudWsmqpT9Ojdghb5Zhtrmf PCUZU3M+ckjYyRSetdGgGUdKgvCGRyzIS4RJLaG2T8RaXjUF1M11DORTby0FpuR09W2YYY5oZocO U5EVyT1htK5ymET0xpUiwjIB6WrjGDHjuJxWkTP0x1gVW3JqeEJbKVe1eikjU6TGSUZ4DqXpoxwY HJmtsbmi1jW4MLcdYy8JfQxrSK+xPjv74HwOzN+OXNSpWgZ4SFzYkEM8RkIgL2W8Yus226FILSYk a8N5wNA+IHZ0REGOkhsbipqFEGEMR3pRPCEL8ACiZjdKcvvUjoneQDOCqDe2SrvffvvxgX1HAMqg ubql0+cSsyZlBKRbF8TSaQjLbJoOsQzPQR28V61addppp7m6e8z3h1WcC1xi07ZZqYiJhmVaMqFP LV40RCzLaHQePUB5TEfEZknQBrNP2XQ8F3ATyZjyXj7pLeZaYw00ihzj0+zNpdcs0ahfzpW7qFEk 7OPZST5LwCEF620KEqlWF5rl4yZ4NNBniag3lwZjc4sajVDQNaBgdulo6uRyWhJXVBuYhykj+g0J jdaLH3VaaUJtGyQaYig3ylJyLSOGzPeQhLwNYjyXEDWf7JRgwaGI5YOBhhcN1BDDcz5NOniLQnS0 1JodQxNhdDUKMx52rKEsI2PnwBx1fdf2E7me+KYUCNkDUVJfroMB1y2e08llvLakrNcQPF8ROVSE GeHTVQjEVK9l0xdQ1khowlV3BMqOAMplv0+tGY0lN0RX+yG/6XOPJk8QNUIbphcP3l7UaPdNf44V 2lMwxJ3cQcBDPo+bwU+zsG+4lrLZWUOGmAsxYlFB/aSTTjrhhBMwThM3fGdHUBexjBjFiClYtlKr 9mm97LCc/dRG5y2QJzbSntng9i8aNnoGKt7msICwKf48LJ5BpR3UxZq2NQ425q6myEb4lC5aoyKf SbRmzweT+qwXL41GIfJJLQq9GG0KY2vIkMAzZM78GJYz2vGZgqwNwOQWKGh2RMttZslrTUShjUPW YkWlR0lIiGGB2zTZT1KWPiB0Im8WQgabFNE30HQ5XN4icmotyjIxbA45MoM3nmYzUjaLz9Rao5ZL GEI80sVgNq2rGFLwiZjSptkoEowgdG9PmJwmhoUB3PMIvIE8nIsvD0SBc9YvoYEnsI0Y06sLwBRM 2Ym3ML3U8BbGXQsTJokLWnK6sEp9yV00kVFaIcPQhJzgIeLsBGafpuBGqBBHZm2nIQLqE0pNwRPX bGWWJlO6Mms4s4CndSppq9JMIdMZxUL6iOdCyfnsI25wGPaYNVA0TJFjDLqrH3nkkUC+7777Oko8 3R0cqjrAcyYyi7myw2ChaOEW4tNcRdvCzdK5UJKFK4ShbFTgRCRanyMZwlSjygkKhpiiWcxuFkFr K3UNlmZkyDhKrpRGWp/tpjYdzugqsWSYfBo/o4TxmPm4RSQUdBmS/WziddFMmYJJSyrR5m3zppYd PK9auwVSDqt4+vMX2LZSEwQ0xGOmoxUTo7Rpjgq84mcTGatrlh+bftdFwh9OYsxSnrRlJBxDmD6p UTaKTZ9WwSZJPMrgGBOE6TOJXmOpNWnECA8Rnayh9Lk0h+2RwFvrli64lHjG3YLFdegq7YRbZpem CONTxsMwNdlDzX7g9XJIXOiEBwwPmKUPG6wJMSESepq6CHsJS3SzwxWSkcwGTmPBzKdeyzDQqE4H oNpj+FfQUjMpy3SshT8sM4XRhlUT8SrffJZGdpfBksNALd5cnThaK3UjcC6AOl5AOEPiUnDA8N8V 4QaoQ/5Bm/61Jr1WxKWCwGbRG7Oh7fdJWIaZyKSIPn/Ii1W+NVbE7LpWEPI2I/goSTqIpDi0/HbK RC2WEWRIDH2+lTeMkNDJPTzJmGqzHByySqpJHgQV+HCIlBrkM32aqCGMZx/xk00teWYJTVcCWHur ToE1RMcnf3LMWsZdLkoRO82CF0C9KRjIYIHVZcmsIQw5Z0zRcviTBV3a/EcYRGg4B4QoI8kNwWtF wycdCsUtCVMpZ6pok2AKoDbNvKKvi/IsjptIL8q9FHzy30qD9r9SZXyLLbag3Y4iUaPKuihIiMIX RPElBIUS3U7o1cohEmNLCHbEkZrPlkGNBcXTluBL6EJAzUSmcKzoKtHbPHkJyf1IzHBkIvqIM/RD mis0mLFgoHmzj+hoKXMDkZuInxxOAaVDCL2M06HJyLgoQ6wUYh0l0NttH6NW8yriZMWcJy7wYO+z 4q/lp7WIJ8slWWnR3mAKQvNiaBYBvnEDTzhmJAt4mllrj7WENA1pRY0aTWljRpsNZxNxCY3pgjDk bGaBqXGuFJBsg+SxXPsMIX2WqWgExgwim3hUjjaL1tIQiYn4RqhFgkPOWjZzjJCCzZq/HDHJVMQO t/XSoWkI42iMNh0+MNi8mFbU8ZSrhAhv6hCIpy9c7CMMI6gVxaSml0tm8YmMatLRGs1MaU1tgeMU /CHPQ596BxtzV6Eczgc6PPTJOMkctiPwXrJkSX+GgYYwiYUxhYA2IZ6XbbOcdvuVJYzqJSy+xUsS zweP3tDCmyLVFNBCLYMps88aI7CE2LRPPjGIJn3YDiow75hgRJcZFUk41EIggCEKxrb91WqjMptj 47wsI0ZKAnYowySoE1KjYyKSjKCQDN6u5QcP/70xjBsE91LghhAROgi80kmYMjubTJkCz2wRKz8K JofFIbmYkyCMT3Kawjgk21zxr6uELglKF8LW0l4gDkTkYmIKBqmhJmLQQHZQmyWNxi0zdcrmol9K mVFvmVfOpV8WSlMZVb5G6WjxuhwBWpr5zKCJDPeJxrXwralN2hoRhpwz5NZSMH3aSlvGw+KjVxcq CUkYiei0lhbLoCHZHz3U+hzcmUWjRWkTchVxmxGU/6y1hOwgchOR4wl95gk1wUEM+iRv9mZJueXX NRibOWYIpq7WMk6NaLJMYQ7ekXe4YTroIWGSi9ICbzz/mgb55J8ElcGgTpOQggjSF0pLpeAzIpRk sgpD3vQ5p5d+eZYmNfbp2C2fg4FZLpasJKaLDyFa4AFgiasX0yy6gE1hV1c7BfjgRPAJqJTLA0I8 I0aZxVzZMXwkmjzsOKBv6man6az5/xN2Z82aHce537dlx7Hvjr/BufKFFAwREAYCBECQIAEQMEAC 4Bw0JU4hihSDGkLfP/yr+q+Vu/ptHvu5qMjKenKoqsy11t7daAgBerjf6vVxwQpZXASn1CrBkfK2 LmSfoYiB0ujcnImxPfLPj9CUbsEYnHZ1oIYcY4e5b+b6HJgSIfNW5rwBt6ZicctnfoBgmhMC5EqI WTKSR0ljF/LBDEOOmecqUqvULaZ5kKH2/j/u/yiNHpl+8g9MjJT8c9sJkPFzJdAOvk6ALKXuCy0r GofAtqlCdQg4lKYihjLHKWI5JFvFRCCkBARkoDQK18NibX6fXuNyvc2lIcO2SUA28hboM4F8UopC nznQm67nwYZVShFtlvMMOQc0p+2T3Hi1d3DctqHKla/6k7Sz8NYyctEGOl80+eFg+nJW2azaZC2n jJiIXXiGnFgCTeJ8y7gqN+3EmTPEZCXjNlC3GBWoZHpJkjFZrQfA/QP2vMZ7oNBzWGP3QtZyQNbn nCAUFJlDGqsC0cuTK3qrNisTu5AtCBrHEpiy8vZ2Dm08rC3tn240ufe5UeZCS69PA6u8SQAcAp9g 46ZOsgOXAOU0P5DLjQcyDidzhgQeKPFdEJB5QGbFm8Q6W3WghhSKkayMXIdtWmJltOtqBWapGtoV fvVqfIkZmVCOw0ozPwKptsK1hEmzf7m2vu3r/2y5LZAppMen4c1SSiiQpUCWj6OTD8F0CMhGSaol VeQcnAxX6QlSBXLNUyy2lvJpLKUxab/4eXbm0cAqmEJMyo6CT4HOKfPClQABxvPsouihHND4t1mC KDQtMfzf9r+x109J63dsvtJ1OC2SilGpilJN1J8OhaZytw0g8Cukjal1BdQHKhOrrPDVtO6qCikx udplvArOErcpeSbzo0YrcRcwBKlzUo2qbE3iw8EXsleiJKOBVZ1TJ6OZWoJi0ejDmtzSKMni1iQE mr7D6SUjVSZAkIlztBc06UnSJVHuwlj93zlgcmVqFcdUIF0tVXAmPNeEaME0kDsr5p0Yz/wEsqNw hY6dXCY1bedmFwxZIZft1BYyWgfFKudWKx1CIA8sKQblEk4mWRpNORdXdA5pMHszG8eKn9qGQMMq 5SrVAzT5NKJlG0Y5KeEPIeVopGTXhOVim2z3C4rWjTg0R+2s0B68EeqrOXkmjgvIEXILaDk3yjCT QgPBmTCnb9pqewEe2LYUUsa3lGcj5WiykrOlsaWkkTl4Ympkn+Q6nIzMYa/w1eHuBltBKEpN6+3n RFwhOJfpByVltG1M2+CCgKlD9LkmqV57Upgq/Qxt2MnmAV/BqTwa5OrPNL1RuLPfKKdRtYqfhLU6 EIqivUXv111GNDnLhDkZwdgrFLNngaWaRHpGeSIIAWKJKDHZtpQ390RDppGVKXS7jgKc+7r5DbIt tzt8PqEjrRvbewlw7hjx3Vm23OJMCHrKXZMLODQ8dNoEtC671cynRgeFRmY+BUcIKY2D9CeNUIbC AY1YKWGX4vUy0erqzCuaBiFvTOIQxmdKJnnuSKFU849TCCAHcpUtFg85TG80jSAHU6fhkB0CoaWd yEKHlok8CwodF834DKetKUJ8Ag85SUg/WQVyq2hgtSnMaXSG8/kzQcc2DuBoXi0M3tk6vP+WDKfo V4d3vuYVsa7QM4qy+lOItYR6UqagxMG0ugEyvkeDzoxD0G80mqeeySrwWT8794KGaTPmnjV+ENDV PNDUhHKjsaSfrdbVQBhZ8pi8CSQKk16kehukhGDEaV84+e+RVONJzGXboMxlSDCqD5u1ykryNGfP OMMuxgXQYHY+XNWN8SM7bfrCWUWjaYnDAmVOLopr67JFcYtkJgilh1C5cFLm9LOU58Eqk13oFY1V rtCCcEU8lVCG+DYoB91Vg0mGhjeeh2Oa/5RGcrSUaFAykcnitnG7zkrckokM+am+y6Ezz0kCn7nt rFhxwmd+eKCcLw6rO5crGUhTApy0QcwVYIMMmGjraI7DgVYhPYGHnGSeoaVQXGNWaNKWnjF+yNzY xhES+n150PCUvK0r3D/zr891KmEca6eg4Hxkagw9ULnrAc2gAZr2XqpFG6tR9cSwXqoHeNBLNHmz yjZE4JbDGgDINMx1uJFhv6/St2zF4sR7mL5O5hazECk1v5GGuaaVsD7nE9kTocYGhmS23EpDMoRk jVeD9fQhuIyOnuCI6MsWOhD5U1pyst2Bu3Gku8VWV3MYeKNHCzmkBNUwFYZDD7t4rrcKTMGBEAKN k5hkHCMyJbeCEkxbyv9gFc7d52M4oAn08QFZXAlUXkrKSMOPVVbSKB9yQqEZ4pR8QXNVE9LgIJcw k8CJXXQpVk8/tYE0OopxRSiZ/OeZn86fE0uUs0QDCPg8cGgpk5ygBXqgtDrpdc55psk5kNM0ZWjM G5lgqfMJprMqjfZCwyFBVk2NvbeNcRyC3p6eL0Pe2hH9kwUT9aoTVGSZKVwdok/0lQrWJxpAb2hO bWCsDylZ0et5HDeh6CktMcfsiVBT9fJkiGCVCdvV7rvh6xlOmHBilZV+9nLu74cypM8/P5oZNHax 8AGnVjeS+UfuaYIjASZe6dyyKu0JzbPNmtaWzkRNyMeS++u+XYDbpcdxLEZbhnlI0SAzrwgwPTp3 AVzNNoJDxuky9hUviELZvRIimJ4acnUAhDy0FDlmdwytNh3O0NKMksPByYEIMGRAKxMyfbGWu9uQ BkwxlaOiVG9AYHVqquCs8K0aOzEn7NDaSxFLr6DGNDzUCVBKAz474ZKhyT9NF0RPKRktYbREw2o2 eAqW8gYy7JaBnJ84JVysDIEgPYLVyqBARkGHYGSYK5uaEzP+7/v/naLD0XIeIaTMJyFXT1wrTZ3W y9aB0shbuesEraJ2TTUAGaGOMuq0mpZS/wAOsqXpIp3TM4I3Uz2mAy3Vfmy5qg8xtSJm58WKBq0+ 1+T6Fs19yJYJPVdezuLyTGMLTPoWKB/O61uejaYS7rudYL9SRRCUT5A8c1OH0P1JI3Or0zDpMfEJ yLIqsR4KhPRTmrwRjGh2Z8loNWRO6NYDq7ktyAnE4Y3STRkLMSViTE/Z0iATbgfXwr00RaaYjKaW CsoVJEt1PE8avI250bSl3HJYFY5n+kwKN/qV1v3ICIIa00fguXwk0xJ9oWEOAcoBIVoEq3lg7uSN pvTztkRmhWZ6um0pq25hDsRoWjhjPsfDOCkEDkMoN7QQk4ZtCTsWzx1WZEt1uI/zOBHqbcg25M3I z5PM1KUG0HJ1oCmlQtQ5OsFYUeqi2t6ox7RKvYQD39z/28CWNDN9ra5JVPzqof0o0ZZo9b/mEZdM r2cQBILO3cjQkkCsNKfubQkHX2I1LRB0bN0oVa1bGpSs5IAP9KaC0otr5ISm54twxp4UZH7AaVil pFkduR/bopgCZobFlR4Q2gjBRXbxQDCdmgj7ri8lwZWgOX8gN82WJjLgm1ICTmQ097r7ZT31LWHu lBeKtfxustWd1AufEuNExeQkAvJVO7v9IPOZhilTgumEMK0Kq7lyADIP9IoYRMwQ6M+gfGZuSZ6z nXIbE4Sik0cfKHcKV8vRsOXEHRlNW2KYT7J8ZMUw5BPZFUsALSezlxXm1pQ8q4JCeyTkx1gIAquV 0535eEgZMDWzF3gtzSQPpn19UJruTJ9vAdCeVKcyrZ+1inbS6lqLXn1rD3qjjaHR6w0aPdxrOUEf kr/97W+///77tbF3rzdwra6pNImid0Bc0SOIKARoPARjhA6x9rBV/WP1zf1/Ke/RsCv2+l9/6jF+ hJC5B4rENGTmUtX8AkmMYX0unCVj5ryh8c+JBEwpc8sPkHmTWBqC0DRxHMimX3+Phc+BEMiYtmMj MzJvX+AuXWRXYpz6mNoNyafmNAfCoLvvak3RCn3yAa24aKY4srUFacsZ2WpVpS53wTy/zcBqUzDN Sf55DivMi6kSOsyOpWyZV6BQ2sYEq0b6XmWUuc1bTKMpz6dmBEvBKo1AsHfw/Ddh3QjCmEBxJzHT lpgIhM+QnJ/4poEMHLbKw27t62/7OU9Czud3GZkQEIyclPD4yUO2ppIJ+DRgNVsYYUDzpDEUt5LV CRpJu+pPr2Vv7BpDBROqYy89zeAFqK80M2bv2FpdR324/0ff9O/u/xW+VXoEHaideHOsXOHrPd7q jULoItdvb3ZIQLZEwJEbn/xz4pQ5oUSIozR56C3dm1kl4dB4oEjDM8I2TStilwSVNQ+2b0elF6EH gamUCMi16NhGAHGZoxEoK4Lc0sjN1HYqETITY208sOTO3Ee0Yhmh04jGOU18MhBWgexqMDIPaeLE n9UCFYsyV+3IgUjPaEqPWXlh4pQPb6aVlxHQclWI/BvHebbr1G7Q5D9mQj5LrIRpRFfc+oGwo11l DWRkYF6sEktPU2gJI+D3xuPHKqYlmUgMc7t5jksw3XldvU3JT7sw0iDwGSGmuEMmC4SwHV9bq0sx aWRSh2ceocz5l5sR8jOukOPnpEDcGnMC9FC4ohCetJ8m7D1G0JOgMbyW+ytc1WsPAv3jvaf/+xhG g97Y+vnt/X81++ijj/Q52VLvc36MvW+ZK32uONFatXH9JoRAZAdqA5Z0rN6jxNel0uOkXs0ECNom Jzx4WBjp80z22CpP5ryxdXxdGxlfSvQ1qkD8VBzgztwrDRNnZ5oeaCYuP6BP6HkGVikRUroe46q7 fYXGvJHBUtfjtsiWgBDGVsTqDExXHhv5HNBkyMm5RG46mcuZQIlcaLLVnmLO0Ek6Q2fufMjIOBUT vsTKk0BTnakwiGOsTJExy3ZMBmObwHx++FSmpvRMsuLK9AQTISpoMv9OyS7sFD+HYBXNlHIyyeHk Q0nmMybCPrPr0LhFwM9hQp/Q7RGyjUDmjbIcjCvde4/G+GQeCDupBVZWbd85RCvDbX2dfN46THI0 EP2/7X/v8X/d/39o0yd966WqAdS3Wp/3sw/v/rtoqy4YrLpvba+l8cGrtTc2gdLYf3TVv1usz7W3 ZwFvwE+Phlpd3DpKPSkmDQYKK43TlDqN3vY4wJSAh4KptkTDwVxdfv9FMSO+JL32jS0pSs5NGcoQ +qaw1LVxKyu5lR7nXMG0QZmEzpfQrVsidCtTBFa7P4IpJ7nCdB8h8zxEIHDC+dzWinfUtDElc0xj hKZcydlOgVBi+efcLpyYw3F90DmLaxWnuEpBk1SpbMcbW0DGFE4mdodGkFsJQHkCIdku0NpOaBeN ccZbTVKtq+z/Zf/vNAmV/jgEQkHX5u8HE0N8IMhTtnK2BRvJduV0dwiBSWeIMIdJMJZArWW69nbf l5HMG+QKdPj8rhvsAooYk5MJbWqM2cbbcibFilYabgSzNIyZG3NuSc6youSHEggdIEiMZ7Qnla15 9J5ecvd6T5PrVeN3vvOd/ikVjeGlGtC8G2tdXW1Vn3tRA73G9iYHfd5/eqnPIbL21my86Sj91lu9 4xO614W7cUP0ShC0N5oMtR/0dKh7mVSyTCplMg+i8M+EQ/1Mg1+V03gEIIAlUegzkY8tMOwpIG4l nvMqoJN1puTOF7oA2He0gOasu55o7TEgpLe7Nmusi1xSF8YDAk2GmXSLQM5Vq5AreylnCY8tP0Aw ReuBAi2VrVSB0C5GLxN1BgTAOYsslBJkazxBkyvVphOgys4PEHJrpFfcON4/BKtsJxl4iFJctjJU 0EZLDgEcgj2yHebpAWYJWuJHUO3dnzmXZIY4PBdLnmVliiNbJjZlaZBbiEnIPxPmhRCLpi1TFqjD MUpgTiAgxNkRlisbdKdNhaDhRz5/s1FWNFytz3V9C6pcD6gVo4bUorq3/4WA6kfTYDg6WUvQ6Gcd Dr2xPSzqE1M/mX/88cc++D0pLFHW5KDJtVA//3tScKtRd9Wt/1jdkk52Q4pevQJBSpSWalqpykQT ukujnge2yheZgIwjyR4NWRHwReFNV4sbgSwKAllWXJEJPBA8HTgEtpx3tR2xc9cnXcC+0HWjdU4c 51t90KQ0DeT05QxuKw5Dd9P1XOy7CV0/FB2/Ti66uFAbG6FMWjWuDHa1sT3B4cuVXVCyNKzSQylZ DXEGXHF++i+oJYacKztvWkIQsfYwQlFGLlAe8slP+cwJTDhKVvT4tt+xjGE05vlcud7nKWKxgNJq rh42+yDwxr9ABJqY+TTuaFfChO6FYArCec1C25QzK2Sjo4BCW0K2HWOuxDUWjhVZAsomW5tFxil/ x2s0bdX0SY+peGVdZWsbxlqi97ke7mvcx7n+1Ml1rDcepf6vyUHTIgAmpaeDJmerk3vtAxq3ukvj aSdkfjw1fCCs78j9u26ypuocJQM9mClrRdkyrIGt4suKxurul+sNX4h6WK/S8KDDVwfsf4WfB4Z2 3auet/iFq71LAJmmMYjCVXI+HTRUZMZ6zFg+bNGmLU/Q4Bszoem25jpdlSqhR0Abh0YOq6E4O4Wr sWlgzOnzH2hEUQFCKCl10BeyOju7pYSRp87yVoiEkXfAq7cDJW8K96zgZFVo9PqdD0tTmZy75oE3 csXNnBWhTIAA+JnsXBbKB5It8cC5sSQJXGk2PnNCY9xel1vT3AbTwJsz6SrJ2/TZKgHIVuXf7WzW yrMOtwWuTEdfZ0pmBdvnn2FTZDRubQHT1O0oAzR7QTMWNG/DhwI9yVgda2/douK9JNU3F6bauA7X 2KAba8u6ulUvfGMf5HqGOVc4ND0gyL20aZgwxNSoerKm1fN5BgJwoojt02Z0UR2rpiUmw/3bgPUH 4zKUuSURM9SlMleXtWidQAP8kKchedbPDIEVP/NcIKAhSGCaikPghNseByB/OZgysTSed3dcX8Vy 4NaOgAlZLK4mRFHIAlU9NBWianBPZJoIZzI894jJZAXbkMPceldOVgrDKc/VDfcnqOpRfOqsThhy mXBSXeaHFf2JvFnKkH9jziuybE2B3rSIvdvJ4z+g8ZkTPk0pR5BwboGmqTHnGbZTsiXOMRGsAlrK My7nyMb8n1EIyQwd9XlHaHFyEi1MMnyaCqQ/O15Ajp8eegLSMAGrMYEHriz1FLAqByPN+DGKWEon Uj6pWkmrPCWoEHVdzaOYdJQXb+9ebamL6i4dq3v1MHiZ6/Na1yoTpc9PNCDoXn1e5+tzI41yrz2E wwH+cTxNkKUhMeUCKls+yNpSklZxioWj3C3p1T4lOLQd0ADagC0PTsSVk+uKrp8gB05KhnN+9pPn +V9lqmRZlUA5GzsrqG+BldBFrMgIkC0Cct8gUu3RIHOr0WpdU+Hcimtznd26KYd2JGFA5hyNhtyO CMZkeqt5mDrmZFf41TODSgFhaE6GORBMOfGO1ZC9aU1LaZBDyvSsQKCUfPKPYwv0kRUrh307TN2f YIgZuGJYSmRL5QB5Bj4hskDBFKcTIJiWAKttvVAstp3MOosXYfWS9m9JOvOc01gd/6a8dWtGhEBv 2tFl0lGDc/AJ0wfUmSRabgmmwkkPH6GjmClCewfywLTomEye1GUvorpF1fb1rjTpVaRG1XtqVGnW rn20962u233Vv//++73PNSqahoHKmgfeCNrYg8AjwxNBi+oKIQQ1FpRSrPXNsPu8HKpaZc0hGqth cmgqfx1ilZ6VUdrVhCX+mdtnpzO9R6bXzLKVoVR5YFj3TgcC52idhiXwAJJb+2oXQGCLw7A6ENEo kGlO2kK2/Oj8niaiSJWTsnUx113dbxhpOwdMKPmusBDAJNAY3fGuousloxq6dQ7JFYcp5mk+CQOZ CWZV26tm3jmV7AMEYsJPgYo+W+CZwCFbP5/v/775+je/cWBi0YBp3iYlcpxMShgIwDn+JBCzVsGn LwdjTIQdZ7kyNSZbhZS5IgOZecmQreJzLgQhD+Vv5DzD4RgLSg5O0vYdgoedJi8EMGmP+MK5emPe rIpOnig4pgGBBgims19WT7yoPAWngGo5sirUyfTqUhvU2GTVX7uCNtOxvdK9zPtu18Z9NvNTWTNn 4ukAnLBa3/r7f3UaTVwV3APF0wSE4x9fJ4hoCQE4ZMKhERlBv9WQmkTaNPpfFG576NbnuohMM7Br 5xWBf3nWyXnWhzSW5GYcxMQRF82+xCoH0OdGBFZOdo67uwEnbuQHB1M4ubV9KbVHKUFkttvuemmf q11qznNrdOVA31KIEEyHEHnqwJjc9GUmwY4qwb8KS0NQhSFbDiEnCL2+vMzVukATcVXo8XaiPJcY tlTpg2NBaLUEEAaZLI+75bLq6FJajRAZLK3930HLOULJnMo2yINV+pT5pDFKqX4uN/CziV33lNTk ZEdBOD1A4bp3OZcP5DaQY7JiC+kpaZBZdaE466+1Qi+WukXxaSQNo4jp1S6o+6q5VVOrurEv8Lqd oMlpeg9z2DuKeX3eaDWTPrnRcDC1mSklghbSS5ZE1FpQnqaUtYexrotgSWKeDh4TAtHoipqHYe9k SnyBTB2is3CIRY+GYMtaV54EIbLFERFMgYfOBFMscUtMzvxzxXOn3zU461WV92d2WUFZGVNq4JwX KH1WLqw7A2674Nyy4opgumphYxPXNZ+gr5IqiFAJTmWIVbiSR4b2kiawyjAhKPrK16upUmaLnC0n gKbW+0BtCWcncmVCibbDXq0bKGVls46lkzFFtrTb7eq3zEOyEJgd45xAS0ZyhjFhHd+LB0WYVUCm FFF66XNFSRPsPcJ2sDzQ9FNPBKcEOGyFyy1a0SUs2/Y4SxnmbdyuhPYZFg7TtNsft6vJ1aUC1cMK V4UpdFNQxJpNBdNU/WT1p+LVdC+0mgp8Y/dhX58T9Akn7sPFMDeteXoH6mQcLQ30mNzKxGqvRya7 rVY40G9G05qf3LWpbznT1GCSlJLPBMlL0ur0iZE5Jg4gcyI9J7DjXA0srujT55xM162+vP8YXz6W MCUsluhOj3NukYXrfI2FdghABjfXHZDTwzgvDSGAhi3mWWRAwwPzHg1G8r7ZhVYrFCCE/FQxSqSi AVMoBFpWPJjGH4wVvul424vXqmrW4XUdbN/Xb5iUeD+Nz+/bjJSWeiiMVX7Sk2UiH1k5EPslCI2W CZwpTVZp7NqmZjswBzgbnKU8GDkfz2Su6FkBYZzniqacM4GxwjGSYfSEjshqPiclmGlp4+SZn0Kb diymmAhWHQXPk2R6Ux6eVFWV2liZGpVsqKmUvrJOXxXSWNIGdayuCHqjnte95PjuRukjI4iyHa83 oYZk6+mAXPT0ktFCqlx6lT6ZB6P0MpePy3YQStwSPY2GNFr1PIJoPMSsSjAtCSF/UcBeGpkDWSYz 8iCuXUgDaiojDVecFAh5jq4+74KduEYVd9Jw7nMHVk055LkQdSyTouB3tfiskHtkWCWE5PiEQgz2 pa9b5yeU2C686+0H1dDQCBlC2Y5JydDnPDJkeHo2VpF9ogOhX7np9l7pUIcjZ1snhIlVOFsjUNYn rIAAD1aBbSkFMvNuIVel3e6MgQfehDDmlhJTAuPNdOV0H058iHwiPiTjyBmfXD6hfGgCt4CTZ8IZ iAdymnEodIZ5sMShnJ8UqDquzbRrHUijIRMUruqfBjClVPRAYK7KWUFt07TW9UYlV/RKUJXrAZre kGRkHmgwPRo8AjjR5J4OkhFrt9X6paAGMNbGkumRhMCt0zGWj1VRTFlZrZmNZB7oXXBk3vihb2TL OWUoECfaBghMCm21oI5PR1nqWJiUKrk0ELokAicP5t2oKyHIqiiSZLhjXni5aWnSkzNHaF88tP2W qipjtx4yIVQfU5TVXHKIHJblRnJKuKgb9JzUIY2Krxf4oCb/m7/5G8L552cMYSq4rPiX6gkaNBxu +xGXHzCltMQwb8xnCmTpzel1pLxNzhEerEyNNGurx3mSmUMm6UOrpWo10BsttUHjNlonJhPAjwD5 ATQogeVl/7CTBq0QpjmErAJCSaI9+bSuOd955x2v3960pkp29ev+jXFQnQpIFZKraSOCFgJ923Oh hiHrcw51L5mGYaXMsBadh8iYiO7dXp8zn1/OWRW0zuztCp4CCJxU0zzzg4+g1t0lMKHxyOhxw4oH q6FWsSntJwoyVzT0QB9GKQfe+AFRZolQAwM/dppzq7bcQbtIeuZ211MPp8yrhrmVgG/EYdXzhWdj VnnumgG5s0WWTEscVgFqgn+0XScrkFEdVD1N8fMWAVoaII+fl8lgtXD1bUIvW3LmZG3Zr9a1OrnS bDVzIHBYVp0GFHFiofXI4ITAZHYBZMCcDbLlZPXT8cIsNFvjdrxOrGlLcwiTZK54MIKlNHHi7xRW 5vQZNj4IGRpz0kjfIRBAMsZWm2ZOkwCjPD0YOzT6J0311ltvKTtt8P7772tLGkWsHJWsrtA5KlJ5 gRpSXpW7Kgc0DVl7a3UVjF83mvaDeh/tFagjtjGyfu6BgmaVQ87VMW/0lPxYlRVNraWr8wMSE72H hegi8iwxVvjMcyiiTJjb1Pz4wLzOsVoT9jjAtDvnIsOUsKvi+lJAyL9NtS+hBWqJUA93GvWkJSCY psEEAkhACBG7wuKaikgvNyDUvW2nJ0uIEzkOz/k8K6y7b18FApWh5bwMwWuwYqpcCKtkbpgyB+ZA yIkR0nOe/1nlSqnlNiZZz+vJ+SuuEqDPViC9StmHd8oT47wRnzkQLDkHJxDI+GhgCU4P7a5x9rvy uzMsAfrda6tbCgc5NMYHcrGsxiwcoRCBPKvGNKygpfTi2pGgCHkYmKbZ/q6f6vFH02p6Y2nQmz45 EcXqfa58ddR7+78q0U6gkdQlvbpRUoqYRiVVUupJKddmyPUVMoEVguJW9OdbtH7oCJhb6rduNSrC Kv/9rq5/dl+s1ziZW0yf9MiUu3fWn2lJAGSCtq/4+s/OMuGqrEz5BOb0Gqz2aJSPrrBHu+tN6Ixo eKupcMDGTWXIvy1L3ucGnxKwU1G4NVp9GRLAkRufq0F3i/JZiUCXRKChR8Ak1PZQHSCUG0K58WOU MyQDPiaH6iCQu/jpf/XkdeqlquvIOR9grj3vIxoT1aMVtWifx2ooJkJVEZPSmMCt6L11+0onC0fJ nBNy3959dYvCYVh53B3VXvCNCjc+WRT7XY/AfXfSkENWmUPmqxWOVqQ3ItujWPTcyk0OdRrnmJms zdx9SJMHyD9CHDJCu+MNMNtIJ7NTuB67RlYlYCkTY94kADiQiRFBhpBnVphj4kycsJHMP3NMyTw5 IDGUvnedWtSQ3lH1nleWktVR+qTjc440RhfP0JLCRQPt1Htm9eX+6RTBrZPVN/86QXfh03SmVhkW CAc40SfbwfqbtvqHRlPpjfRlqLXopVGfTxvnXA48SwDBkuZHtsobQxCxZHD2Ga4OdyiOzFHYJtgg JzyIKwqNnFtNz7Nw/MhTw/fsoLSE095lYgqc2EWPABmKW2EJ7eYcBUECQCmNYgW5mULVkAbKEMQi 0zPkgSsOydGArWkhcm7EUQS1Sk1bJUUDND7XWdx/H2MKl2FpRwtkSpz8lEBKpab46nA1BzRkGqED Dbf4DLPNZymJxY8kMVn1bCK30w5ckkxiQoJ8hOO5xKDcdsrXr0IYUuLY2pCjScMoDWBr1VJB89Bq sRjahU8V4OqkdYA0zMd5eiDkIRMEO+VhpXsfqZHzfmdJ4IEVfSkZ63AEwmTCCVfrj9AcECjZWtFY M+iKXnqVKY49K1xFr0w7WSWLo4tS0kjawTGp/sCS5uRWCExg5XydDs68qK3qAc1gFTSMZLR0T5+s al2yJQSxpEHYXtfP6pjG0isTMp84onh4+WZ5Y/97NUFWtlZJGRPWwe93qXwQgHN+KN0BDrc2JR96 abcvcUURyxHFhNx2DiVjhNKzNJxp2pZMgR6a8sBc3K6MMn0XMaBJ3xIQOBFIZSijsOvn+puV9Yyx PqxMQbmAKlE0THapL0jYyFtj3nCA0I6AYEn9KTgg7JjXpyYN5+mzPas/kGGirHrdkKr08O2rbRqH GdlqDwU7IuS8VIGM39mysiolOSBYomlJDkYyTUs7o4UzFkMbkZJYhJhs1x3chy+EuKwCDc8wrljl CmrOUsqwNgYaJpwjD4fe3XU4BFN8S9viv62/8aYoFYfyUrXqdb+YL5hSWlJYypdQ6qqNiRTpdYLi Ppt8jj6w0kj1gxGZTxr8jpJtTmpjJgQ9Q1ln+tm+Jw5ljw8jjlEgQXlDpjHqcyBwi8mhVc6FtiMf /P0tPa1O6McTnpG7j+5VDty2O6v63GMFh76tnZ7B4QC+w7San1yBaQ5ZGeOkjxa6vCrAEuAIFxiK KMQZJU60/FtCIyBQIvA2NQTkXWYLqkcpqM5eAkZdMViNfv9BV/VkTFZDsOrxQOWYf4FMKzUg0wMC GXIFuc0nq/YeOVCy4n/V6y5iWSFjzvkw6Qxnv/h89sxCFjEnQO4cgmn6kp/DH3BLGTo3tLIK/Itl IzlBYyK3brkQRcwJ7GSfb3xyKFWjk5m0jZBzZCZc7XNdETFd1jypbZkhZkvG1eTOyAhT1gpadxGq XXWjaAhqGkdmnawNmFLqHw2GVp0Zh2DMbTR9rlHJUHvU1RkCJ0xsgwmmdpWMztST3up1b88CLcfc WHo09MBKFFZB0JzocIIln+ve5+/uf9Pm7f1PVml1jxJMrhyiAwLnKH+eCwRyLpyEJbnPbHU7TSDT sFoXeL+f49gg1KU1YbQqBhTB3CjZITPH2WV21VlypwqtGgO5oOSd2gKZMv9QLK4CjXAKVCfUD3Wd KlEcq7I2aCzpLog2nT/M6nLMobqP03kKt4/2+vA+Hyt8IlsaTuCZf8ih6Miim3LYsYBjBEIaS6VU MjkhJM858J+ekkwPzDvJBDTKrgk5ZsgtAcGIUBrAvAsaK8rt/vogoocyR+isyk0+ne14pm8JOc2k TXAa0A12Mjj0OZTJ+q/QZNN+KgvFqqDnHW61uiErcXzFyjKlVVN9pUM8BcjRzmYASt5ocCKbkmv7 fKINn2fgpLb0GvdprdU9ejLUKiBPHoDQMyik7yvA176fmfvtuvZuX3Ig04T+mq3vBW9sQYWuUEIX ZgsgT0kiUAIaEHa+6zRadThgasscimjU26bjB43tw303JecBk8N8Uro8QIgJRccs6DiBnNC3VLb0 zDmpUBSTsjg7p8IqilGVUFranbh+dDcFtidolNTu8ednhJGHHJYPcMsnP9p7f10u6HbO2SLHzBAT CmEKODHpcSCOpQzbZlFYtQSbdckZplybebHJYbNeiA4x7Y6c3ojWdTQOpGHkavt4jotGyEmpEqYz Wy3KWBXaNM9xRg+EpqwyLC4NvhBPukjllVNnBKpKq+gEjaQ+Cq9WlKleUq8IFVANSa+p8AnKlxXz uhF6cVXlBOEs9WIkSEBrGRkKnc/K2sjcki595f5Td4Z1Wv1j2lPD6CXP527/9Ts5o1W2rOD8HCgT zhGAuRw8CMA7H0FizGXiTDoZ+y0xkBuNY4FOHEfyOKFddBT8e9x4uEhPVrU3chcW8n8CgbJDkCoQ xkrcuWNwozkJaIEfHgLZEnO2+Ky0yryWdV3F0WYDn+0OhIPZb9OiP4CfOAmc5NMI+UTrwVF79+zg vJyN7XG7ucAbYErYSDMbAQLne9NXd41VqS7jFzGEgGMqLrluoTHm/8T2d3W4QExA0A6tPRqtnkzK sqLhxFSqpmRRLDHJKj5g7kRWJpY4HyclbCwB405tnUMaHEImT+pb8Sl6IWn5ojUqKT2gZ/SSKeOU 9Q++InYfNIGGK+hlhaPrVDaNkUxZ5yCzrdX5x0TQippBLUqD29qYkFVNrkVBw4hlCZmTwhn52Q27 Xuk0PDRaomSle+cX7CLS7+K/nlPIeejHge1pQYbC1ZmYQAaCVDvfTpNmn8TzxwiZLQ9+qvfg4Flu 4jKXfwUxaEehVc6BYDrOyQV1o2odFEFXy4mUAidjQs4bjspgor2DqWqwxDYCNIUyNLYdbi1VXvPF XqmBfKpIAmV63sYP25BcEVeXCKU9x2JMwOQkcshtSuOKfVc2PJi0TVsuENBnGMinfmRj4TKMyU+r kAaEk2rJGyXQEkN8HkwpLbF1PvidJ6EoRoQxhPRdbh46DUulBORCWzXFZEWTn9B0fa7rQNWs+CbL 7MmUylRCDCgtaQZkxVqtm1oFtpR6SVfzSdYqNYwS16X6igy1KLAFU8DXBgw7rwo0GsGqFu272vtc lPoETYZgmlxcI59NmVsqkKnk5ePncyMmveQ7weLmKuceSVKC87nWUm5Hww8OphDi0vPGLeedUs2G abRqOoHQAP9lyGoQLZi6oPMiT8JMd2rX86L6UDf6Eyr9KiM/COQKqMLKSWmcTiDag21LkB5/zONs 7qWHleVfwyxhZpJ/49iWTGOIlokc7M43AthpqYaY0bbdldU+7+upnVtOjCXDw3RsS8Bbhu4UCCVG aZVJx0tpKbdo7t3tF4srBGSCKeQ281M/cfmE9BKjLzcjOQ0PgAM0699426230Gu28JEI7SGlUV2i RS7dinVv8/qbm33uVvQEo+dIv6Ce1sqEANwCgclMrVagsgSd45HBiSbX7bqUWwQ0S+IylIlWrI3L AWfen1Cq0ehxgvSEruXyKa7DAgLNQ0+WHqVp2VrqIdLjwBJa12CVMEefT+YcdtptMA5kVZTGhDiz lDJ9IK/s7yc1shtUFqELLQeoBB8QLSBPPgkDGsDBrxZPPkzlSMMUQRVWiJjDecCKevthAsmFa0fQ lpMR0MoBc8JpbO3tp30/+Xui+amkVs9nhoHMah/kgpxbpXRHrpWSz8kNHJSvGKDBR+vYMVkh0AuH Rij/xoqk2ogjt2gSI3REPIyJMYdtc9CqJXpo2vatjh9TWD+Te/eqcqgzyyMD3gvZQcjSkhFNQVem moeJHqu8yNoMqnhtBgTOvYF7hdLUco2OqYIg9KARC3JIKAFTziWs1X0a8MZPvcdEAkFcnH6d7okj nNEedTV+jwOBhJaSJa7evP/3D2hCtK/JCsonOXS7cVpKwzbz0YdkGwn2Eo3eOXeRBEuRmeMAYVwN ISWha842n/KfU2WFbynDnAAZ5maNcSDCAxiGMxNx1WU1mi0/rY5DIao5BY1vCvhQ2qYZZhVhkD6M z6YEhFwRTCOYiqUDNbYf+GH9kcD9R8fxowFDrjrM8V/QrtIYOb1R2m3Hxk3nTAABk74EOhloI1wp 1AlktV+IyGp8Gq1yNRukgTI3sopvaoScD9/qevzsP06nSbn+5wq6RSeo7zqh/lR/iobx+ALTOqrG hvqqnje1E9uwqp3SkFvVXQSPknmfV4t5KJbtcY7JT9N1/BvJheZcklLt2cQ5P1an2wWyl36XZrRB QfvEoO9ZBgJxJRk0Pwi8++67b7/9NhmTHmE22H07zSA34eQsHFjqjoFQGkCwhBZM07A18olD5q37 mC1bjczKNOdxCEVP6bIrJkus2hH0LCuHEzmEBGOxmvI84D/Qn4IlsRSDoMWlsQR5M9JEUHNqtPKd KqKvqAim69SOB9AO9RzLUiahcCnTpwHT3BZR/+hwL/O+2OnHJCtytgIRKOPQtBcjvVhG2NbXpgC5 1TyUAH2hXQrCDrVi5RAtD1C7mqKRyxChA+R2XBnxc44JtX3ZlgMQLHlwAIIlyghPfbUq9N5+dfv5 0hO4tICNzchD9dS9gKMZdI7GM7VqS+oGAZQynGRudaZwQljCrBYrDohPU+oSaPM0LenqnkS8cVLf 1jCcnLS2BnV4MiFzYCiZ3udf//rXvc91+yv7X5IsQ9miJfApDckUqJTkIFzJd+ItyYcecEIHBfxY RWtrwJYhgefGhPQnaJbBDZqC0nPIrSiBLI0ySS9uIEssAqti5e2vohAJykB5TZFRMre7Ngt8chUT LdR4vWSAfFbqbIor+cDpBBMIZxrJM3JSYgRuFXqv8fqtPMM2vZ4UgSGOlIymLTEB8mBzl14ybYFM U+YE0UP7eogCAgE9Q4QVYH/8A4GTdev7VW9ViNqViVUjJSaNkZyrPAONx5ktI2zHC8Va/5BjhV4P 9FY3pVTZRiXu0PMoaTayIbiGbHsWGMmeDviWEFhVWC5eESgpfLRdctev7lW8pS4VCNJly4QhzT7A dYJGqwzp2ZawcHxyQqNvq7DVTxvIEmjJiElg5aEg9Cr2+3ukvWt18JGv4b92/6csfQUwbI/tBSQj T1eyE1/PNRoj5amnLHMwZc5J58BhN4rfarszpm9phJGDKdqg1W69O6LkljdBgRCa2sKkl0lw0aBi QLHuCrxKKkIhjIMyaQuQQ3pkAhC4UrWq0Jez2tUhfI43HliFvZvljTInRT9pJ59+JXGXOybnAoFy p8fhsNzaL+TBWG6wNrzBQ97ijBDZU+PBeUuFZo4DK5X7EIwwbmnIobg0EwKH0pnzDzg0y+O2SrnT fD4To6lTldU8eiJku/7uem2g9KEe0K4KETSDdtJLygJbeKMj4xqcGg4CmupRtT0UVKoa2pd1/TP9 RrIjjq+vbMl0lngzmrLllsyD3JriGPd5LqtaVyxpy03CJWnKMye5NVbKRtOcGNsvZnEpRWFek7ed 9s6znu/P2I04mBJoL7CP4bqeGekL2giUXTkCpcREz9Wy3yBTCmrXDybCsYpMGUYf4rsdcMFkfIF4 4zO39p4TblXAVAnbAY3VQd6qRXzT9GVimh9ITxm4mvQINDjzyGAY7UQeILnQ47w8uTphOyNYRZOq NihKR2SpW4Bo6Y1nLFGYQLG21+tz3dTIcx8InlNCWIrToTFHgJ3vQjnkPLlYO8gCshFzTsOqKed9 Vlg9E9hGy0oaRhqh46+vo/2LwDZVGh0X2vqfK6gtNa1n1LQ6JigIjQQEU3VvVCJi8CWn7I3KyJJ3 HQ5XTDLvTAUA10xvlQdWBGSdVs0FruRHmAbIhMwbZZVK4JCTcrMaQdq9iglolBFA9NIQwugIBBIa h/9Zpan5x0N93vZt8NVXX/UTu9e7JQlw0gnktnuiBLvgmTeQQK5oKjKjXZgaRceXUuY0mJFLrNvC EYutMQhqxNnHvECmwWTFoZvqmui5DWg0cYBgym3ILYFJUwRO5KCMyoTngSUaIIzmdCvc+Dn5gwwz MW4fC8lWq2kjMg23vMEIkzbg6A31ySQyt0DYJ7SOiMw5lOoy2z8nM8kqtwRTbWYsTzl4h/cT/rQA YFqqzUQnAAGZbUvkOrC4lMYEygcIiszKKufyt0ejJVNjUWhMkfdvFdf/+YzzToOh0Ai2bEpY/z25 +tYSavHscMpgutprA1mAds6Yi+6S4d/v/1cpch6KZ3QQMdG47aAVca9fBS0EAsSUK6Zkpj00nm7h lmCkzAlvPZXKll6G0QjMWY2sxKvdUupEKn2C9CjTIAtaqjLhUIdD73nhuBXLFkLR20JbLj1TMkIH kgkykIHAf8kgExhSii4EMnN6d6kgjGg4oVhlOMC3hDbFIbHCcbjub2NOEkwfDqejYM5Phei6iz4o JVAGVgemlJNql84neUwCZmSBivWAGsAIaCkxuRrwT2NVaFU+36uZiDiZtK/IVoteSjWkqjZFMOqc 2pLAnIZ/U85rJ9NCGMlolLXlMFPyw4SGE4iQrQSYWMohMEnDiowvn9LOnAlamRP6rCgWjT1iro3t d3hFKBCs/0DFHa/Su8urEq9ugEypINLniyW/JcFdHeUt50dZNFPVw3ZKRzznRajQCYIqNT8d8CwH foDeyC0+c+TxVleYkukR2piu80Vt3MkutKMBE4GmrBNkO3vEMdYwlJwDJ5xTEiTg+fXK/nemJWxq SQJS5YcGCMztsZOxOndDAGTeILezUwS3woptHPnYbDmUW95CZddhIpRtiAx2MRsJnWF7JziTecrw M27Dqov7fkOr1SioqhGmLtXcQ3XaS+Y09jjmQIZdkEtvnKAhTaPosNefCaNkrk+KTtiOrz/bIyDE ZPIQC6EmZBXNUi1qJDt2INSuA1O246d8IGaZOJahgS3TABlTGlZFAcqV8fFLNeTymbSNjnEEhPX6 3n8FgBJNnkZWTavPAtGsz3UV0K2TCerAqIBAHRgRdFHdNZUBFWsCfRWvH3ZPrXrCFMwqIbK7J/Np ZIKTZ3KEnKOtA962O5GVCahjciNO25M5J30X4Gz6QoFoECyJAiJ6//cbNVb0vK097NCYdoHTU0B0 ZyoEDmW/hLPHzscqTJ9zTpmr8u+GoLuhTC/tQHlJu8OZC+SQpQGEooxPYJIr2SKILq583JEp1M/B quk6uA3OE9qmO3JoYGs0QkhDWawuPF7LJW/cpbiwSnuDsuSv+VGa1/xG5wDMjTTDySek36wl5FYm VX89YzrMPJDjQHrkOq1dlGRMI5jGAZwSZi4EPQ0ODYhFUytG6GOBK1aOxW12oZj0PQIKygmBYbYI hbYkBFqaEB9K0hSTgENu6oJELCWBihVBDsYKwwim299yuP5JZlAQNUkl4tYJaqKyoK+LVEZlRKn+ GEYjq7maJPNAxtwlulpo6pXAJA8TzpQeLYdkGUfevq/mH6Q3bpfXlzbwuYp9ozyBbClNaStx3W6s z/nJYX7KH7+gRqsdhUMwWhoTekrID75DzwQIUxC5Mp7XYNUSJp9yK38+Yc4BcAJ5O15niLP2vG9k ndH9IcNJqTreGfNsFc3IhLKbtVlTPvmvvKDaCmT1NIgA7ULVAr2SqkwTBi3Rj6t65kSFC5rKmFJT rf9O7f67a3VLrkqPkNs8AytkTtDSI4xVDeZDV4cT0lPuyJd/U41kdXfo9XYl8EkWoosgcO4qeYhM WB22P3XJyMCh6ZjQAwGt9BJKUqAIZBgmW6NpmUjeHo2sWq1IVFdR6BuZrL/W6uLBNXu/uXIVU1dX OpaUiH4AgmnKyqhWIUyREXbVXaiwVJ7wRoSqPyE+c0y0WY1QvVaOLbUTsDHIJ4JVyhzGLzeouClj WiIUwrSN0LBdl7BhiQbTaiZZwWxcwqZjJS4OMoF5mSDQACFl+kDDsI0Q5E+5YhygjLNiHM+IkEN+ wDRCwuiHwzmh1ZgppWdTkj8JZQVVIVQxQd2oXaU2bUComqvLi7fr7ESuEDIJOkex6rppZo1NU9eF 3qXqm5OiBzJQlmpLmRDKhxXZSG5ViH6a5VYCNOR+bS5uyhJjBclGOex9LNidcFb5pDfSSKPTaxUI Eiu9y/J4dMYHygJN2gTgIeaEk0nZStWUh65y7g6ZN3zgB+epr+uqWWP/X/vPkDRGUNCu39iSBwFa tVitT/+TKSsaQlZGqIbCFK4xSI4SBwjS3bu+qpCGwx4WeaYEq7YH5DxXo+Vmig/SLj175IS+QO0C mGfClrcOVPRctYRfV2dO6HDIzJEZZmJqDHkOhZNzNGhfK+/j0ZB5tHyWD6ytbk004AGuyf22Z07m bQdZrthWH8ZcQX7EdURtxwbJk0nmwAMyZJgrpaMcFZmuAE1SB1rdNfxcxKHkA1cI5ZM3pVybcVXj 8VYUPo1kiE9TlxY3Mg4QSulsYM7zUCwahHma4GOGvI1VEA54TrkTuRr7XDLyb2tOzB5tuXMY0CAk 8CAlMn7Ha4mHovNZiDyXPOCTEdbO7++UIgZyUUJWwOrpb/f/rkT3VjQEP17qDVfu4qGLJ9Drf3pF wKOxGlUlWojhkKHGgEoHjUBJEIV59z0CbyXAtiKbJfL0FYG3gGzJMRHyn63RaoFEZCXtNlU+wM+k hwNM2lenaeSZhj4CsMqcnP8SmFTBNFgCHiBa1w+cA3KpQhtvRLaUw/hgmsZqTDnIX0qErApKlhtl 6bHqyo1kSlbuy5l49vl2C/3BgaX2Fbgq+fKR866f5U0VKkGlpjcIlaaltibhhHIO5KZGS6efoKxr pB3kKlNCrsjIVXmv/d69g1HuFr6+CLhlldvMKS31xp4WteTSYwIZMkkoHzKrMRm+JfvqCtr73sEL aBfb8fp6J3cgbMvKyGFR+JwDoaQxRnPgeWArYreza2R1uCUeOF8hbzy5bBfsvutzl6puTF259lDQ SjBf6kZx6BYCvxy1MVY4mPUAuZbzkkcGnkdfdxEYMge5OhpxKyky7IDPr1Z6HuTDVvT8TM+XAD1w kjccU/qWGPZzKT0OZR7kBgkIlLyJ62jaoOl2/AweOqhJuDyRTS3RS77MKRHWPu/+j8x/l9H28dkG 8mgSOGyPQEiWiTMxpm/jwEqG7cglurL2FZnejft866/xvvrqq/+w/490X9v/In3nkzeYZOYiCCXc jmD2UiESVlnt00vflDAykOsQdVzD0DApCuDkMGAq7jpB9ZM16jSzju2dPMpBXcFKFIaEwCHkuRCQ EmoVKFv5yA0hW0KrkQmdSSCfW4jDpATAdPwT6CUvSfpMaESJTG+ksREgI6AVxThXQL/2cFxBIWS+ fruuCFQDqANZMlMT84mL4L65AxXQS5uAxlFhVm0er9BddevPrrwi/n6DYEophHCcVE+7lpaVKFUh pcLiUyZnhfFvlRPAIcuNXIajyWe2BP1gTLYEYnHFP2X55KGukBhwy1BcZ2TEZ4iGX7awe+2FNzmB nis+8UtD5lO7s6ms2hcUIrQUzbQovHEbSngfw/Peh5BAbxfOXOvqZOgW+reoNblV9+vhjkPja45A 2aWURgkkGzvM9o6TQGPVFmppIISmqnMX+QWFCBXfVCRyh9CBsKJEVtDK2psZdC+oeCaWdIWp1VqO Cbf4lFdzH6g3MJnvp8H10z7NpFdfAaYpb3xKrJTajkBo5V/EyR+tywUCE0DgcLXmftA0MhGCYMwh FJErSDPgAbm00cSFBHEDW8x2lKvAW7Qn96cmetirD9dWhbnv3udKX2GN3gWvPth/l5v9Drp+GnHl zKtsPpuyVVv9h5wqiR9643w/C2oKSlYOfUMSKjXejLWQ0RRfYkb5mKKxHSdNjfJcJXM/7UyRV1Xu uuSzJT7J0Grmoku7EF0YckwcI31O7LQlAohCP07k6QTQEK5TP34SQzaSeQAyJj7zkoTCPYChsUDl DAw7wOIaTaWR3nb0sPMHLe017vCdc9Dqpi4UmVv+ZVWSBRKFKwcSOmFwaMjOx6Y6pUBWEjariNWc sb1XKoCv/iwpTaspR1NDVt8aQ9+qb9M8oNFre0qaYnESWUtbqrfXU2Hbqv6wGuX+IZzAZKILTYlP SZ72mO3QQJmLyxDIbbzjCqb4dR2H8uHZNENC2wzL6R0rglWeCxGnA5mnz458HSmBnv+ikClPn+Gp 0uz+qqrqzxXWikZF02rNUN0oJoa2xIutkmnA9eeBK3XDwyv7X2567bXXVJgSsUqvwyu1nNOzNf27 /d+KqzxTNKieOj4gU2ayi+0R5SkK8kO90gOZsv3LnIwcrDLnpLhMiosWkJlDrhBYUeJgmjJ0PiC9 VukZFms87EyvPkEIK4MNhlbzEAcKSiPDBwiKvK5wH4sp8GBp+ClhR14bzCQ+AudCSGP2myBzFVPR zJG2RFm1qarZYHzKSrCqBfWq7o0Va4UIuyYXYiZnDoQ8Y7KtUSt6QFh9sEGp1iv3OByCJbT8U+5+ Xz/WFojSVDeyysSSWIIWNwGQd0YrpQh7uxchwdIKuT9DeAPRGbbKCmEnu5TbbmHlsbdsdLA0ZIFy xYkMTTurnJsapd1zTfI0VtmiAaGglOtN7nYrgm5aPa3c//t/p+mLrpaucIGwunn/xI7vypkoDqWz Pvrv/60Sz/Q58T73g5/PRd6s0is+HpC9QzhEqxwpC+oRYLVXk1pEqAQrMjJyxQp84pgWNFSvJ7kN mlJ2HJ1Fbtv1Az+TcDqXbdEJOQR+si2rbGnyLFb1wVzCwAOCaQkYAw19B5L/k2MaKHfYBfKlPVCS TqYrm4gD/mnoEdwy9Myl5FDOElZMlRHB1C6Em1pUc9U98ujtUW3BKrfjQQBWA30jsD0NkRP24tUY Cl0a1XSvaNVvtaKvEyRpidC0hKXHnMYqEGjgNCSMJnNy2QpBaNVoSjm3SdPWrIoSZ0Z6+5qtATK9 seNKb2pMYzSFovDZLmK2EegboQ8WU4TlfWNigQRgNTm4b0Xpsqcuy8xl13IuvoJQNzUnECrllshK BJkJgSY9t8h+PpzPRdMMKy/OCVPNBBoe9H8f8D1lmFiq1jsR/OqYeSa8mVb9q1020IqFkxMEG+Rk X8EF086FkBUmQweCD2TggSv5yEqGBG4FRWMlLiAzB0pOICf8u34hCBOFvujlbIo8mwJCx5UfOH0O sg3kQRqByEIIVCyg54Rz5+b0dptfR40vqxJWl1DBBYWlGXSakX6KMpCBLRpy1W8crDq933IZGjuW bbpgyi1DzPOVZUppKQLIkLIehnkWrJf+/YdqKcGUMic8FLptStV2gGBaMka0bs3UmRDKCq00TLMy jY+5T2JVFNlRGzmxZRrTzpYylEajpVbxOUxvSi7QnEYdjrZcvNjbAskH3+r6xVvXr6rUU9VTyeaa 4KUKmGjICOpA+/UlrwTxrZL7GU8bE+reGg80tv5fz4b7z66ZV1IxeeC5ojeKq6xXjW+IUpXvir3e YDHTEHB6LuCbOimcqpy32qYoNJZsMLQvSrKjhO6pEIPZfq6kPV0hovQmGUy2JTBOrMK+weszOEIZ nkAThUNRynnQUQdL4oo+T8PzRpgDP/YOpU1DFkJQEKhVoCwZOHM2ylO2jkXpKDKNVIlXRvTV1iq0 DTKl8rIagYxcy0FtxlurTPY9XD8gZG6pEAG/RmJ1GoLLsppnmJZOCLvBr87npFjhIVvCdGnOod2V G8IkAISd4PVcwMkwJNNv39djRdDhLPYGjtVVLvuJkHOCqdWmPMi/jTgNaTDZbpYfcrugdyAgK+P6 11pVieufIiAkKyN3z96ojFRzJaIIXLzVlFUhPj+eBTpZk0PPBXqCF3jNYMwzGqXRKn31CpZEr+aM yaOx4S6GUBphHcwGpt6zKa5kW70CDg8PrvbZLpArd3xTW+7EjUCT+Yq0EZn/9gIEni3xUHqBnP+u oXwo82MKBLZjDjgJgb6IOIIOxLVZp9fRAQ09Mma5OdgHTLZtIT9AoKyrJ+iARv5OoxJXYaDgQM/P qKrUIlpnOGSrdWCVB/TTFetG729a5vSgWI2mLqK7MFJmS48PzOkpa+9p5sZBUxnyMOltx9ctw8il 5BbachomCMxBYunJ7YhmzJfTjZ3g9XDEpMkPFCJ5kBKtXUfmsFEIsTrGTi8TI7JpYCuWlDr2tXfP fl/RXr+ViCJQAS7VffemoqnmzhZFoFQlpplUPcbe5HW70RIQ+vObXtrqiQfKv9v/hKt3Oz1Ur/gI leCqvrvtKzWnYGPQNdAXF1ldUgI+DYeE6ZyzVXLFPH7eaOgBswvucLutDuG0AszcZgVxIBpzh965 d825smTEb18ZUhYU1g53hZHprW73L6C9tB2cigN/UkVwLF0BdJjgcIDQmQOBBoerYnGbbXdBIx8h poCU2m6oC+qJsj2WiULUVENTbbV6nYZT4QKZhp6HGnj7eO6ZdYK7+a1GkIw82zXN2MYh13jTFUKT J71xu8LfjxLKTp5bWBdwX4dVNJ55GJiKUtA85LDV+BIDMicF5dMFwfhfm9wgYwIa0Bgnt7zZGsIY WjK1ZHeYlJZorvYOf7//qcP+waM+9mpC9wruXmNXAaAaECoOY9VZHUCETHrJ91lOz5VO1udf3/8D kzFB0+RAqL2ReYBqF0egAUJ6F9xJIQgqlpEtglirwHfHWjWN2TQPcSi7zjZimiFQmlKSnVqnSUgJ CB0oRM4QTIcpEOfk+PkhnPxAM3c2wGRolZMQMxQI8jzIv+h26tAcrPPs7sjnAY5zeXYsxuCg2DpS Y8fIIfIElZ6a6/WoyKbCjOS6qxrDeS64Gw/KWrFKdQgcBt2SpgMhC7F3v3BunBzKAXmajVVOhka2 JBwg0PA250ygGSsjmm3qHF2dntXZ4cYBpVZs+22qNER3eh3gCGVbPjmE+Ck5J1DyYySfJpFxcigE jTw7VViH/N3vfvfDDz/85je/+cYbb2h4L+H6zaUGxaFRa1qNmqBchuZQFAGojCmpqgqY6Gomlsge KK+88oqRhyqJUpN77cfhZ8qLzLnaokkZyNFaFZGtEaxakhV91waEjoDAhGdM0S05L+dibGlV9wZ5 wFXeIjtfAm/GYGkf1TqKRiiukW1TzDGfJWjJnVUf3eWqo/uXrgg8yMrWgMCKhzMHzBOiILDC7+g6 H3tv+8E1uQinBy7LUsc724EynHA85196ilK21X1xgTx1drbxCfrd1M+/Iu7dm0Myc01lWrnz6Xw4 l0D32JZbkkxZTRrIkB6Q07TESpQyJ1vthDtVfBxxC21Ek1Jv0S4ICGjjv7h5bl/QQyE/Qw5MgFBK HVobz/mOf30s7IDXwygr/EyAOSeOpQTwpSqHzpn89PHHH//4xz/++c9//vnnn3/rW9967bXXfL1r 4G66wlINXvJ6VUP2Cx4ExQGqBMEBRWaFXNFYMjLBZ0XAJ2hpHw6eJmRVhUbwkW8k83BWc6gfCNUr YRfh9W6pmimZpJ/SrC6N61z3AZFzFQ2nUzPyY4mT2qDnxcRKyOcAnxXlJCDDtlAO0JKx0nQl3UrJ GAf0VRVhsh3n8gn8y6TQCJj4rnz5vcE/fbkhM7EjbdwVeKR6zvqw8lj3BUd2Ha7JHeEIIdz4l0bJ DDivwqq/6rigxrPOlCwQBk0V3272kY+3BQAAogpJREFU631e/4Cl9BnSt1SJTwjRTYPQRsrRGwO5 JHcvXD8FUJZ2GlubWyDwH4Hb00MmkpGh0SpmVjyQM8SZHTHMvCOCNKWaCZALhMAKuR0ROgRwAkXs riFODkfPDz0/naQ02Jo+vfvuu19++eXvf//73/3ud1r9s88+e++999y9+1brikPhunXFoclBifQy r2IATRXCaoX9Q6AltB4KUA/rbQJD5kpKn/e7AASanBPqruIOOFesU+4gUFUIHbQbehktNSaMBtiu LryrGYTgXALtTjLTUSVAkMM2egaNJDEZljwn9PEHpgKJ7lbcB3RhpoVuL9AU9ok+f0LDHEjkB1fQ NKgAoORQAgw9Rp2zk9fbbtlPT/3RJqWrmf2WzDqRjfPogENxd7QrXJqSEVGpqb9KsGkaBZegChV0 INcAoLJNIVpTnEq/EBymT2lKKQHymAMrJV7LTWeWHs8r8P5SyHxOkoYThMjcxgc+ubJK4xAcS3Gj QQlkPkscCiQTIw849FZhDpNDeiPQs+Kk552IrGg6/3xC/MY0hJIUK1uj6JaePM6//e1v/+QnP/nD H/7wxz/+8be//e2PfvSj73znO67fo11NVO71rTcApSm93g6W6kklWBOaIuhezQwKqCYnc8JcPVGa qjB6cpy+ETis1TmvYR7aplqv0J11o/PqIAgdInlV6PGcnrYhpNznvP6DM04g/wgiygHkIBblRAGG orfruppJe6dJjj8hYAe8YNp1uicgI08CzAemkH5QwvzMrROAnwlUiDTIsrIX5++9vf46+4Y+76vK yZ9NXogTheNq3P7/otyqxUFL6XfiCykHQoytwu0RwNYUaoDebzilZFUX7Y5e3wgjJONHzi3yKHku BLc9FAidJCaIiB8BaCbD8kmTZ6NTmqthmHOB2JpSlnAwDTxUABwil7wMWdEgIJfSjrmOhTcgJ2DW 3m2tR1gprf/U9PXXX//ggw98tOvzP/3pT/W5zn/11Vf1Xu9hddCoJihVg4KuCpWF6lmvsF3uxpoT dKznAisg9IyYrwBPgVaNnIf6vMdKTLF0Tg4J4gK5KOqv7q36wUnVXYRdnws0QFPCJcmbaeRWMXNC L0pxCaaUOI6s83XouWovvO28FmrygrqYrsSJd9mBB/o0cx/dtEA8hJ378w8I8hycGsk0AiWTcws2 6wwl2RdTPy4FB+4WbAGnsxW05DvGQhh5XsX44lsI4sBO5BmW0GyzvXdotnx6uKh35pZwoo2JMWFg apWQKyNNxa3K1bojbaxVUvIpUCFMa35LDj/bpqw4R552AiblQ6Y/UeaBf+fQuVkSCzLPMI6xE4hA 0xVHlkz51ORtc4daQGj7YBdAqISY4BNSFhSYP/UvivtR/J133vnqq69+/etf+3T/5S9/6bvdj+j6 vDdwP78ZX3nlFYJWVBZTfypDuaukefP3Qk6JzIN66pFRD0NMRUYPaFaBJqQhzEOEN1ZGyFZE0WuM atpYTxqBPkLZOlPXgFP0xshxwphDelb7KtcNrcvZFUYvNzuSSft96BN8d9NNqCE3F7qSVVl3IboV DmVY6NKGcSXzCc2nkfMKC2Eleu9aDjLpuLqRtumh2QhyBgQnxmrd4gaHsDf6XIvGKgwI6QtdTY/J tl5oGhOaYibAxdvMduSU1GiNR66pithm+SGMxpQ8Voq7lqAkmHa8BJrM6Wt+mIt4aAxxmxbFSE9Z PjQpZ1MEmEOIAK0yyaopJpl5HphkaCoxJVHH2o7EpiqAkzZFGY2Q3F46tDwjT8Jsn3SyJvdQ17pv vfXWD3/4Qx3+i1/84gc/+MF3v/vd/t9gOtAL34MAkN944w2PBk2rmKpjWSpH5a6kQPVY7Sc90153 vbRrhkotAZnSOJpgSq/JtTpv/AincClp4vMpCo3oCl2x9u41VvRQxdPg1ColTGZitVjKnVy5Ww3k aJAtTQQjJT4rziUmQ6OpoPHHCgTtdtf9bzh94yqBfRPx2cqT25yTOTTCeOOKiSvkjVwmCDW2NGxn Py3X87GtWULoNDoiTJinJ81kXiDgmX+5NQayHGb7mdDbS7s7OfmJFsgp20iG2drRNNs4CZlQWlLN Knug0FnFNzoZhNXEu/R5KwT/ZOSWdoOs93bHOAnggCg0eaMEQjRLYEqeKUH0mZYMDldsTW3BKg+Q K0rnQ29aV9sFPY2satpoDHGs2mzJJ/SEmo2URnwyvtBpnvTtN7/5Ta2rJvQM4aOPPvrZz36m2/1k 7vX+jW98wyNAX1n1Yu+/G9XnZE2rLVUPR+5AlainaVQd3h+M+xZQaupJzWlXfkzVIo5e7XVNgDq5 numRgcmqpVoXwVK2Vo198IuLoOCqreopZAVkS5149+QygIklhELkBC0gXNL9aLAKhMg1WH0CpkUB J9PhxC+ZB+C3Xx4IzrC25KoQCIFGhkZKPiVmC+3ClLKTcWIOxLG4AmfrlCgdYM2cZ36SO2enZyw0 2pyDLXQ+bQcEml0gmNqgqtq9sDAHixwnYAJ9sGpki8wEpqYJa1dbn5Kgjmvp6pusjnE4kZ5R6Ol/ SxU9c2BekyAQ9N4QzgRCJkAP1+T4VGZIntXG9WzYS5u7XsvFIiNMMjgdUXER7MhIdiCUCDbIfLtZ HxFx8gaE2T5XmITMgUCDwISr8nzSY7WuTlYKCkJP+oFcn3/++efvv/++Jvcg8D63BAT8THy6K6Yq SQk6a2NFwxXQf+1rX/Pax1RzzClF/Lu/+ztWKkw9KS80YFWhc6I4VFLeWOlkxac024klVcg2PsMa HmjQELp45EZFltuqrfKCOcfO3SrbgMwEKHngkJIcXvYfsoW2QGOVZzQmcaCKB0og4HcgdtpR1Gwl ALyRaQCzJVZg1UjD1iE4zGlvrsAhp3dfDn/9OL7Rr9YpXUqvfUEFklJbPpOElI12pIAcoLGTdIy7 xVYrqr/0YZg57ExoUrYaXMR00djWXVCTK/T8D98Spfoeq2Da/eY8GZkwoEfLsNuc9Kwi15YEW6vZ 0myXC+UAls4MZ6mRst5LP06Ec54SoBHCLtITiphJCUwDg3CTDCfGTHoOollFW3+E5prdt06u99y0 K/d6/+KLL3y0+57X517pXuBWVYy3sb4FDQ+sgECvNNUTqBVMvaeAONfkngu9+S3V554mOKpTsY6V Sq1qbdtoSUFX99Wfs7Bhl0Gu0AlMjAhVP1SpaPuun3/W5VORjb7jdhZOx3GYFheZZ8+LkH+GVo3l bDTlpJSAW6vZykE+DgRkdfppd2FX1MK4ZeVR6Oh0XWdSrGzjPHiboJ0Vc4bukRON7bTBRbhoXd3n letwoS6dYNo9ojGUOYdSsh0Z8tzBikhu6dw1kKEiU1tGNU2zz3gBp1o07vq8OgenvXcUIm5PV7/F dzsKvdoF/rPNZzKTDn+O1LTQlhBWC27gSw8IBVrxNtovTOjyNAoqtBwkw4nQGRJMhwC1N5QhDlm4 jqVU0/MgUNlyEqe2zKFG5c0SK5pOIA1aETnnR8588kDDqg5nQonw9Je//EUna0Kt6L5dtt5z2a5c //to1+re5++9997HH3/sA77OVH/4VUbPCB58w/duV1jKa73K7x+tKdUW8KyGVKcltqCqaqpaotqd NiC0WvnimDqgDrriBkxKIJiOkylWIzlXMPquai7V2NGP5wesbDaa6isj8vjZWa8HAb007Mhx2aPk 27glBNGHydv0rW0ycTg1+VjhIO8trihjDjksGebCzbH3Svds7bJqbI/st99+21PbncJbb73VL1m6 eibMnbNkxF2bPL5KBoIGoeXjLqp1xTfHKMmAYKn6U6nzaqo6cxKNJljlBJNVJio455YcQgQCMts8 AGWeYZ/W6vBSamrVNLkloMxcDvR1kYjyrPcm7Qk6tJrtIck4QKa3So9PL0qHFiE/DMc2Pp88l5ux KMaYRcQvkKwipCfTgITZPv3+97//93//99/+9rfuWyn0mHfffWZr7y+//PLHP/7xhx9++MEHH/zf G/Sqti7V4WqoFwVD5QIErujVWe8TAuD0LVB9qMhKkCs1RKOg543hFKATUVU0ihihVRtzNEBgiNOt Q+dIWV22Oq5M8xZaBatcFZQrTpJP5AFyLpMeTCCxafgIQSwdYnXACpM+WKWZ12+Pg3zWaXyWW9UA pVe2xSoEw77Czucsh5TOWQO7XHenq32muW7faO5Xw+v83uduzYVi+ijLQ/m4FP7PnreFpqJLo3qq /sqw4zKWuVXFV10itHrCRhIsgdJkotzVK5OuFXhmTgM1wL7zBXxImZNZZRghq6aEEk6Db+ScRtCy LQEj2/zYTjlEq6nqrpgPCeQhcxrbzAOUBlfAamW/tzyvYkqQM2X5QLEKxAM/rIoO9KZjSGO6/lrr L3/5y//8z//885///Mknn7hs19wjXzV43iuFzz777Cc/+YkRWc//6Ec/UiWKCZSFmlBDCkJl9LpQ SaBo5u+61O3VnPKtdqtyNWRVQVfxhIq76nEiLr56QlgldgNhDstoVw5rXf7+Acxp4uwI1/u8rmis NxB4hqahOuPBBeQ8K7CEsIMvMFT6tmMLva7LXAMAwiScf1MmtccAv9cvcyNvppAfghDb3/WqJ+Sz VAemliTAj7vQol0QJLsFFwRuxK25HXfkifzmm296twOZpq8zT1783up2x22ZlEOC5CeNOaLaAMrK xmlcjWqrOvWGa6IEx9sJZwIVPf5V0RurETfcrCLmpC8CUxU8S8CWk0Jzyw8CPSswLZYolFLixJgV JT/lWZsRTFlJsmKIxucDLblUEdbe9vMCE9JIySkR9qavp08yIJdSG4QSnlhQrPRMCiEijZE8+4VT uf4IzVta32ryf/u3f9PMHu3zyK/JfaV7geN89dVXWv2nP/2p54KGVw1eGr20KwjtSqm3QRmFWl15 WVXHu4av1/Wu3lWaVRLZUuVOqETA6SimuoIVfRdZ8xDacMdkb46A8jQh17qYroowR28VRwfm1jjP hbO9m9LLfO/g6sNGdW8LtWgaToBsX1YnBA+EndcCJqBNM5+g59NpOFutG3pc0iPwNqcBE7HnTlau xuG7I49vt+O+3Ihm9rMVnA9l995tPjyXG3sGtR0QCORgF21NAo6oTJo6YZdSgeoBlacK3ZTDV3zQ LbAC50yDM2UNZEpWVW0mA84pjfT8dLzFrT1YWRWRhn8jK1OepycVA/OCrq7dvVS2O8jzC/yBdgK/ QPjRTMmsoNAEmjimbZlAwyS0HcmT20L+BZUP5emNYWQOjYCDCTHz/OSzzWvZZ5sfv//whz/813/9 l0/3b3/72+7by9ySn8xN9bnP9U8//dSbHFOf/9M//RPB418D99GuLFSD+iCrKv2/m32hbsf0SlEu 1UpVQlA9lOqyoiFUzQQdaEsdiis0jUNQWLucFlxtndyR2R5yXUQf8LsqQIMEZ11xIJw9swtvYVYJ Rj4loMr1s9E0K6Mo0qvPi2hEMA2T+SxNk5yaMIYcOor5FHeMetWoezvMzhPNSDNd3QO3ftbGr732 mjuFaekevoHnIIrDr8MH7ojzgXyEk6ScbXyOq4MFZ6vmVFs1GkwpK30c1zHHS3ZxalS3RK5P1Cg9 TGMUhcYScMU2V9JIpoyQFX1JmvLJs9W8GaVU64aJXqpFgfqnVQLCpGqqOfE5pzRFzrw0jJaATCk9 yQA9pIH4CZhC5J9P3uhlC+2RpocUDSty+QyZMuHJe9sb29eal/YPfvCDX//613/5y1/+5V/+RT/3 FUcP/Qhn1PPe/D7svdi9z73b+wuwNbDiMOp5LwSC4qjUrFIqNQVXdaqhGluB9s4BcsVN3+clDk03 ZGNuRTMg7HfJ+hU6/br2fcFolV0aTB1SH5LXoW50RsHU0rQomKaxxAmOQ+x8ccAqWh3IuYjxkZkQ TK3Sl8z4HPllJz0vyEwoIXJOLOkrR+F4O5a+pXvZBjJQWtKoPVj3q/qCqUtx+GObtxPdYP0spYHE Sqncgi206/OIwJSsoCtQqCWmTBEYQicc+WwhIIN6ZWi10ofaYECTQyCYJqNV/UJ0awLhrz67X33I NNMbA1PJRDs7rXwsMQH6kow8+RvR0uBAroKI0mvX5PJsF+UP5c88b8xjDo1cDhxSDhmEpqSROTA0 Pnmua3KjItDSn3/+uT7X5L/73e98omvp4JXe46Af4bS9l79W1+T9Wo5eM9e9ymW/v7+maFQMjbJT XhqeUp9PtSk1vV2T9/YgV+4aftft9Ye3at1VqQyj8lJkOBWfqbts/1bVIppzBNOaBJPeNEyFEeo6 IIwMw+HWSTnrjju3qwV30SdkCxkSWg1xIA7sCNdGpGeznms98mqw2V3509fkwZnsp+L6LXoaRz1v Y+fcU9U4GqPbYeKE58CzAucsehEnTzJNp3fqbRDaQjB1VkGNOi7FXc2BEqSZGq0u1aLzRIuz2uUA jSJmFVZ/bJCr+FyJxVulbJXDOJRdrjEOfbFwMjcKMeHqyYLiAwJyuUUwRTDCeMMH09OVMUFu481Y 2uTJM02QqpHSUvnwjxy4Aob5n6U05UMoJSPgG5+8hLVuv2L1OadXte6vfvWr3//+97/4xS++973v eYF7V2tpfb5f7d/YP8Gtbz/f6rr9o48+8mjwIzqC7lU6Kk8D+xr0AlFAlRSBUtl5FgCmKgT6TKpX I36FpdzJirvSp1TxVVu1ZYpmpHGjHZCxEuyCyVYzrEanWHGswilXppXIinH/jOc0XfAUAWVOBtwO TLNNL8nylEMYGtlSO+0Qgl3T1PkEoHGMxpbAUkpg4vR6LM6Lmh6nJ0j8jtFDhDBBY1KeGXa2XUQn bDtzROQ4CIFsO1YdjsJSc5VdldehtfRyRVapzpamQ1adyFP0u5gXyDRdB0NMfjxNajDgmTK3lXjh gCAKDy7XmPmZA7cigtVsWfGfrSnwYMzQmOG4CvgtceVAhCtnQM68TNqRMQGBSZ2c5+TAkPN1oPt1 3RHhYJqWgKWHrCTzpA81dq9rfV7Pe4f/5je/8VO3D/j+cqsfyIHQ72C99nsn4wNbL3NPBH1O2RvD qJMx63PlSOiVYuw9E2j6UGS1a3h9xleOqznuX3RVTGmquTAN5kA7xw63VQLUTlmlIVSUSrbHwaCz rs9xYHu6ut3hdr71eUs5BJqSmSVYLo6nQFOwVAi52VqtuHv8+o2X/jwRAQhAg1OXEs4lUx7oobaH Oh8s4XSknS04cA5zkrkxWk3eWUGbpanPjcFGrHYFKqyDUn/V/aAqdIAOOW8EzGke4AEBCCMPaKps JuGq5v3toNVr+2IBAhMXGgrHHAiX06PHmJx+yFLKz8TNlltj7TQEmvbV1uLwn2dZRYs5eNgmDcLE Ajm0I0sXaR/Ftr7+hTxkcq7Ikl+76IWsOf28DYR6/osvvtDnPt31OaX2/u6GJXyPBo2qab2TvbGB Ve98zBq74tO9tbHSoellXofjWAVKIFR/1ZmCm5ZWSQNTZWeJXFVBjbT66f5jWxfmiCvETDisXnEs oTHsyp2Io+nQyV02WMXkuc4kZwsZGkMyh61mAhMLWqIpVWRWYgUESiY1npYz5gTaxUMfOk+t6xjn KUlDjwMEq5Y8at1X31/goexB7OLcIH5tzHlxeXYF3d3p0Ko0yrwdrXO/W7qqIhsDjcNUZ4pv1dlu PzWqWC3N0cV08mj1VaiakSv0yrdpsUIHSGOViSgFwu82I+NggmneLLUKBGRKOTykMagzY45n4Hxs I9iUI+qUxI1MAKGHRj+7i1OeM7YjY1GMmEDo3NDaPjmHlmisGjGZl/yTz2/96XMdNLnXtV71cf79 73//pz/96T//8z/7bv/ss8+s9roGq975SsebQUEoI0Xjxa6SfAVocqNnh05WH+pS3VQ0pmoRHzR5 dUbDT0BDVnaN9eR+STz/cFifk6E+70BDrbjKZ1ehKQ7mFD0QeECrTGM6qbmPTmqQ27BiHC+0BJyO O5hKKf6+7pVefPJ0LJBbyry4rB72azpWzsTJOEyPRafXDz5AcOA0NuhS7LcnQhfksduPYzrcExm5 Jy8n+Lyhcctkn+uCQKbGpqLPjuTcllWV+tYVoKQeQFnXrTq7X4n0deDUrjOvoIccIi/Xu+vIVXyn 1ImZcqVz4iOY1gCtct5Y0YPoZJw8ZE5fe5fDAzi3WoMBq/YuXLYMrdJLDKYkJhMgB4byKTHRGZYz PmCOZ+Opf8CEwDfuyBesUs6Wn7x7+1FcD9fJ2tvb28/YP/zhD3/+85//8Y9//Nd//dcf/ehHHgHa 25f8p59+6lng6aBWtKVSMKqzqsfIoZLiU+ers6lOskpSWCpMb3sFsVKaZB7Umd6GSs1IZqLKVZXy IsBZ/UEDVHk4vW1g9dbxScmkBHrQyEE4+hqsTgvOiIZtTmjWGe8Py6bL763vTMmQodEqW6EDeZK0 KhbZOXioTUMiFM5SZxUcAqZzaERmJfmeko7OgUPtPR0Ltgn4DpaJVUftOpCHCY4iAVghCySuHHqy lJWxI2qPSkqNVqBBOYYassYgz/QEJZM8TJOMlWmedeMsAaG6t7p75HpLm1Lim1b6RquUOR8nxT1p YwsTLnKpAtkSh/hg+2SamEEgSskMHFdnBQRwemTRyzxBAkCOEKdk6Mk0nTyO6ARM/i1NPjQ43dRc E1jtRp56M/uK8xFO0OT1udf4l19++ZOf/OSXv/zln/70p//4j//41a9+5aduX+z1OcO+zFVMXaSM dL5KUiuKRuWZ6nZFVqcpWcBUT17+tbd6rezQ6mojYPZ0qDMJbcBm8gYEG+sgEqrIszprG0GBkCFZ CHlyjuNE5rAg29zmiuCU5+FaGpboJ3rhyKe3tlBQcqsRGPJAKZn6qrg49JRycwi6ro4FTevoHJTM TW3BKhrwUBSG+5jXa9zqEGg6AShihJYC5Qm0QGYl1TbYlo0w26ngwPkoX5XqrOqc6ZmE+q2OSg/O tnKvB3gzckI/Vkxo6KvyiVvoMpEYmSvkPAfm3V0mEwjokQUq56aZUNoCjSU+WzrTBrR6ksNqoxyg lIrYsYRcscrQ6hymKSUOqzTtjk/gBCGT/OPQn7W3if8nD5KXLfL6r9C8sb23fchpSH3bT+Be5jr8 q6++0u3/z8af//znXumfb3zyyScaHtl72/tBHcjA6GFBo3uVhRryDc+bkSwPVaiYFKje9jjwXCD0 JgEVrOY4Ub5plHUVVi2qszbG1bQfTUqw2zqnpWiVvpEeAc0SPbd88kzJQwdn1RKcnslAaJqGcw4j 8zCgN0bmcC6j1fFDX6lVeYFGPUHKGlKSq1mPhuxMBtKwO0oENKfXs8DoAGk4Kcm9j5U5q9zm0xh6 joQeJZRFAYFmy20zh22nUlZVKrjm1A/G6QT7wgmYCRkaHcvImLVBlQr1Gz3/64DuH2WdGFd5k4Yp Gn6hsyUwx8l/Z85/HAIlcFjaJZwtUAJhllqlLCUO8zC7oIFSnY0Y53CENsXJpOjRCDbSqeYWSlhQ nLbMEGfX1HUL/BQdoWyZmF5/Tv7RRx/pWM2pRX2W+7Fc83td/+xnP9PV4Lud7K3+m9/85he/+IX+ 957X6t75Pvh50MY+vxWTYDrcG973pLKQn0oy7fNe0VRbBARPFoYEJaU0oRdUla1MLbHS7ZQZGpWX KG2PDB2TQyFYolGFlaNRA9ThlWZjHij1BlDmBAjRoLqhpEnJJNhdjcG8BrCKU2IdOvMOvVuhlwly KeHjADKMf0s7wvV3fto4kCl3IiuK0RRZDs7NGfb57dz0KiXDE5PqYAKNQIkTuesA3sg0k8BsDRyO 3dkjqKo6J5Ch0lS7CFV/p3EiD8yhxhiaQCAKzdkk/NcS6872av2WFY2p0JNAq2NupCml3EaeJUoC faAxnhshQBG7RGNxCyHD9a7fP6Gwjc9DyXDS7oz0mfCWvh3l3GreZMiQBnAqGxB3XCHEZMUJ5vo/ qPhs1oTet3q7n6X3N/v626xe1z/+8Y+9z32iQ/9FWg1PgC+++KJXup/nPSD8QK4aFIFqUGraXmma Kh1Tr+5+r1shqkiyPvfDAkGNVpfG6km1eZmUXla8VYLGqq26NCr6thrs3KqembZZRX2X9RgG4YyU PED9Q2MvIhKmaQkMQ4ar+fb7UMI0/APzTtwpd1vdHHMcTFvQPPzXNuUJVi3R23i9Cpi9VO26/Nus EDvfhfZrqQQ6xvz4UcgPRO6C4MznEcDbmbPoPARyG+wWIBqlVdGhA5HD7NRom2pLnRnBNCi1hN0v VwOnNLIl4LfKHIGyTcHEyiTn9YlRQVf95ZA3U73Em+ZR9Cd6G2fCD5rp9Hb5rOQ2yIE82Yoiw8mW Um5liJPDiWLadh6cJEN7gWhN80xThuMnsJXDOvrjUctVoYEtDjBff06u8XoDkL3MdZ2m8nLuN21e 8p999pkOJ4C3t1YHH/k+6Y3gnW/JM6IfwhWTIqtK1BlZ0SgRzdAv26DfFfWi9mgQ0SNAGvExCQqx YqXHxyRYquxqD26nEKtUZ23P7fCs/inZfJLxKU2Tp8pzi6kZRLQdgimC4kaIiUYII7dqSkB2B06/ C3PcroHGEv/iggSyjR9oLDkBDalL63NTOVhCsK+qBAhz0wSrvJW/s5omd9TOEAg0Hql8doZCV6B5 mBPjQVC0oktp+CAQJoytTAYltpN6rMU0WQGNw1HE+513/VqOOVqZTCDAzwmCWnewylpzAtkJd8it VvG5PVEbwDXfGkHrt8DcdLZwgl6sHgpoNLOR4tJb7SFCY6nNIuQwmR/AD+RJGyoYmjjDjDaugBBN 3PYiPRrggasnr18vUnevktSE69eB+g3otbpX9AcffOCz3M/t3thkr+46PKUOn6eAl79PAK2uaRVo naMyQDWD7lJeWl3ZVXnCecroczn4+VxTyaTa4gHZlJWppQhW6w2jEMA/DkzbKIj2b3TElf5UPyYn gcycScXkAoylLbqIEpNqcZkru1Vu90smZCtQINOMXhqup7t36E6/rJaXu6NKD0yNNKUqjbXD/Ral 55DhlBQQgMOKKeSTrTu1C/l7RO6n60J97nit4nBbJsC/aaE7pTqcTEPPM5pYUFBjkIxSg8oRyhDO JIEHSZoi1+FOBhyR6dCCKdvL0f0Go2HLsF5lWEtYBaGdc0szJowMM2Xe84JDIHNe0BzuyEsurljy FMX05Qyt4hDou444QGiKP2gpQ5lII8/pgykCt51qq7k1nf12hqYxr0Po921e4OrAXfbsrwmVhV7t F+/f/OY3vah1+Pe+9z2jfq6xP/zww+985zuUQDZ6+fsE0OoeEOpJZVSvek89acK6V5H5dgBd1Jvc KK6lHjeSUZ1oKhKNVUrpgZrjUDlC/itomD63NMXkOFYJHz/Jx8+tJJlQIneaTNC46pHUa1Aa4o5b PnMVyIUAS4ATLBl5du7zhDaFchsaP/zLTUqhvZyw2YA5oTsHaGqkATRO5iTtwrUSbKrnqe0LxxA5 q/wM0tuUDCupGoBc8gPKVm1zYLPGjhRn/FD2PqyppjEGVXxdB+q1cysQ8yrYkiMtJauEDHm2ukr8 Rg3ACsg0mYNpQOBtx1+Y/BuFCJb27lfvBXHLYZ/E1ckngUy5q+MqHuMAQdz2wjnNHBQgI/AvByjW CnM3+ZyV0WFyYiRf2/eJrsE0eX2uf9y6sd7zjoU4ut0rWvdqY29sve0d3u/e6m1K/U9PBq3uK4C5 ClOpqq23AQihYRTZbtj1PelxgKkEe71AZAKNxBQlpmlPit4wCKqwmiaYWjrfOVCDzWF1LgnOkRWH gI9J2Wl20OrbkqC9zYz8z+MAB7/7oKkZwHS7f75pQmi67nxjMmkpMOdKPu1IAkawr57CBJDJTvz6 oRo5sLURkElju2DiAB1mJ08wpbTEaie+UGg+t++FnjK5Lc8r+13Qst3Rro+gdudkBlORCGDVVKWq yzon2va3DFtSoFpuFegGubcrWK1LVfA8HUBl0yv0s7HBNDJwi1P11xLxjVwJLQepSmNysMpkWmsn e6GggAw0c6GtUuaT3t47XiN5l8N6rJOt1pNGhsyHEGhwxiEhn+vI9qHJwRZke0LmbX/9EZr21sPe 5/0CTBF4wBu1nHc4aHIvfB/wNOQ333zznQ1drcO90oGgw73t++V8o4bH4VZJqSc1WplWspp/XtoI HiuFoEQ460x3yaf3PMOqUJXTm5I7O1CObOsEAr3zckYdBziRRufi8oymOGEOlJLMoVjS6/kioqmL iYbTrRNM6fFrhsvdfVVWB6MRxXjxNmYpDCG3cyAEaUC7Lm6gack5GDEdgrQ7fMflbO2F0C10dEUf P9lOLKjJLbW18swqE7BU8p2ekwk1rdFBweqG/a3r8OHsUoJpxVp/Qh1YIxlrvFnKyfRqehiZcMoP zoGSOeddouSlSpOVseYH0Y1dN5qEyxYIpt1Xeyyx9JTOxxlCB3XCoeFzgj/O9wGvE45AA5aGYIlb MgjBdrZ5gnLt10e1T3GdrM81sLd3P7PpqF6wmln3xtHqNEDwlqZkrpn9lP7Vhg94P7czoe8p0Ivd c8TbQ7WprYqs4ptuBLKg+tx7G6EiGyD36NHnmKqwgq6CjVV2p4mPo6x7BDipTqTDIoPzmlLr7Cg7 XCCz4o1bET16PIMIfHJI3ynn8ASlpZwQTlgaPKwWS+Y2FWjgJKcBzDgE0x3q6i7ApJekvTtGObtH Ryp/V9AT3OE48E5sPOxEnls9mFLmvxAOynE1hWwHNKURMOte0CEJNKs2t5+ah9II011ToKABLLmm Va83rvJ9EZTpmRBSmpJrxQkRAUzlIBlZWaXPD6tadJKE2bitUSKA5Onbb/1WAgQcyrmyOWpTJw/O lu0+let8coWzb+M6eZriwnZwXQdYktjLRxHayPp/oelY3+Het7q3X89odei9avRa9vO2jl2v793A yPrWK13nk40eBD/cfw32Zz/7mc94nY/GrQeBJve9IIr2rie9w+vzGriCA6uqUEWCWqwKKbWWugRW bBWuVX4iKGge0IymTtOYZyb1v2N1ZJ1LZ9fUGTnWys604+uUq28jDzIXtGfftHptFrq/bE/kZ3Xk QR5YAoJVOYNUeW5HQKDJfAgDU3rm7aVKbSM0VmVen0tb8vqc4ISBMthax1u4fMqKh7+KtnkS9iYW LA1aIjgEJzyQYaiy6xNlOtOzPwcqFV7W07ysDC3V20WcBIqVUmgEUz05JqaYTpLgKQCmsy/bN7XE loeYaeZJxInV7uIEc/e1LnK/kGi6Neagz2mK4jw7wIGligryTGAiVlsOnVWy7UjpqU7W232QKwUN Zkr2YtfAflTW8DrWK9rP3prZl7me1/mUoMN7KOh5S/ocvvjiC8x+BOjP3nW7jwUtqpiqvPrcbtWW hqxq1SWOlw+C4jO1NMVqqX4z6nOEShNHz09XBDLwuXvkha9NBwSEXZyrOjv94XSUcdjyw7+g0pgn Do24lsQqSuZMMncT5NxaxXnIqiUgB/qAw3n+TWfViC/D2cJkDqLjZOXQpOqUHJfz1OHQA7T7dbMe 6D25HKztsOK/LYz/fELbhAJZtUFFFnbLLFzzDYUO6ixoJ2NtHJSjaat6qaUKNESDa/4iHpaaAre8 CVcaV2Z3Q7oaDVmXAlpdwVAa+GilXW6YTJyzXRPqRkojb8AzmR/8wJzSUmQgsHV0nWGH3DnnwUju bFsSMQHiQFvALBNB23L520jT4BCYPLlm9w1andx3adVA6XXdV7qC0Kh9fmv1zz//XBt7Y9f2Wp0t KzTvcKs//vGPv/zyS88FHa7/rVrS5MpL2elGo8rzSlGRCss47ao0LfXOQeslY6xeAznUdQoUcHoo 8ANkyvw7OyN0xISOsptLGA6Ydo6Nphyqct64DbICGnomzIE3ZCYO19W6j4kSIf/JYAkBHwgnrSdC znOLIJ9SAs5hDO0LWUoOxLF4JPXVs9/cF3yxQ8frvsgdpqOzER74KUohgDz5Txri2l1lPY1qWmOk nILbDbhAbvWEQhwmDLPRUrTt7/llvqiHZzAdplEmNXApkSXsUjRnaU/CEsiVkXxq0JjMOcB0OH3n TxPoC0E2AhpX+aTsJJ3eCZ45sUS2GqEpWOVTnvkhI7dUFPuSpGxBlKYyR+5Bw8PV5NpPExI0YS9z Y9/qOrzPcpz6vF+w6/Be2r7S/SjuRc1VBYSs+RHo9TwPXNG32sscCPRiKbJKeQoUTSaeDgiqkFIV AmFqt/cq28q0JRo0frSHqqWnnCIWpTaoS3Fq+Mq3s3PK5Knm7tVJpaz9YD0q7j+oJ9BH7s4c7r7x C5RdMBrkPP/D780A3SLORGESOf95AxpoybgTvDKUmG3add3eOdTwq8vvv/1KmJNE9kxkWLhCDCYQ WQLORMKqqt5TWIPaA6o8qxXotfzX/io4zvAT4oAQlTg+WpywYhyg2e6vP0ZiSB5a+vzERDA9Qw8y IeC4mrbsXtyOjQMZ9lVciAP0CJhyyHknwE+GkQdpOltC5wzkOeGcTDIxGYrSFmyn+hGUbJxYxtXk /QmZfvZpnaDBdFcfdaBL/XStdb3Y/UzuQ92oq72ov/rqq3/8x3/s+9xL3pNC9WhRft5++23Pgn44 N/XeqJ7qt9pDVdHLwVJvEmOl6VXTb/KBWw8dHJ28XtnHX2VRvvW8oEAWgr4+18lkGvoeBJwDobIu qEzqKKM+6fQdJYzc0afp7DpEmrqL4GRr74rMmOCZ2mOV7eryG1lRclVlACG3QBisPI5MgAc526YD sRc7sq8eXj16WqVp1SHU5J0VYdq742r7Qggk4mRlDO2uF5TagroCdl88gwbH9tt7xRoTTDkJODSX 2Q2VeiLCNl2IE9JwLpxA+wivDGfpDD1WlA/OW4JWeeDHltu17TsWx9757Pt/oc+BJn77Ak6KIre8 8ZPhaZ5n9+VO6RkymbQJNGwt7XtYHmgitAROdXIuHBo8KQv9rJ1qpPpKM+ttvedd6ntbk5MR6EGT e1FraW1M/uyzz375y1/+9Kc/1fCffPIJggLyfuaKLdBo8t7ztVwt3XkpR1N8VpQ2rM4oFV9OPCPm t32cKNOKEtkYkHs1eTT0eOINjR+rBG1AqNxBGkCgxJGJoEqczC2QKR19p2+10R1YMtaBc+L7ptZV VQFOubJIiRCTnJMTNKwCAoxcDpxkzi1XER5ytsHa2CE0mrY7pdOIHFb3b/Q4MAbyMCUmxBla0dSu VS1BedlmS9Xl1SW7T0xrJCPg14S8tQWjKWUcJpfxX8Mq9o1rfiPP/HQyEiZzGNNYXNV/hiDjyBke loBslWENE3iWc0chFtAk7BO6kAbQ2l2ea79rbZsYeZjbDGgdLKFkZMIwfg4Bh1tpl6ERvx2R2zJ+ B/LkLt2u9tNOulFX6xByv3LTVPqzd7glTwGwpOv6+22+3r2u9bmX+U9+8hM/jetzzR+zT319zlbH giastbQ6ECpxZWqqLhXZtd39YNOKcpOGlPpdvWQ8gPSwN7PMGXIS+igFq3YBZB70NiZvdZSx+mZi KVtxWyVQ9lAYk0CGmiRz0euK0SdD/Lol0NiUcwdCSnweQpwMk9EcjnuqGgINrAO6nzuZdxolX2Ki R4OsLhe3kxLGtJc+B4wdF6Wl6fZspaHaVJWRTFmS6RWWsqs0QRVW30EJTuWFtattWF0ixDdO1y0X B7anZ9QA+TRKLCcTS4ZCkKdneAbdciJCIQCBBxo9I71SjVb/jFIIciDTiOhAyG2q3iP0aMgk8LAu 5q4EHkobSsa03QFzydCUv1U+rcpqyGQaUwKH7k4I3p5c6iqQ/V+PaCRtOV/s4K0ItXptr1F9YCPo 5H7fDh9//LH2/tmGn8P7c3Um+rz+JPOj93rZeutWUjANJiflRWOqdORXFSo4Sg3MipMyMfa8AI8G nVxl9342CoQvW4IQQI/AoVhOVgjydIWRLFag4ZYJ/aSXoXvqemhyKzcQNA+NBcJ0QzUDfk4aaw8g jDJs4oLVynSQK5zMk6GDKi7DRvrGyB1pHujtqyRXEkcbn8jEODCNH2jUn0pSc4qvRlJzjSG5nlF/ +JWjMbCtfIcclq8bL0/x6xztUXFT9irjsyj5nMTqohqy7RBo6KOVJA85weSHTAmYcyzZWgXCnFXH hQkMrXLSKiE9wdG5he7F6jqF+5d2TkMyxtxSMpFhW7AEpghtWdpyK1UQyLVKo7RxnpSpOja6ctCH Wqj3to7Sz71+axhNTk9pqoG9ovsR3cv8+9//vh/Lvc9/9atfEforMfNQCN7JUE/6pKwzp7tEr2do TFVhtShjeqDH10758ZY23YW9ngJ1NbdkGksIMpdAQfNA4KEodbJpKZUPmnwAAQ3IcqttpNQtAqEM hdsJrh9rAflkuicg7Ka4/spqUWKuHt2wygRiAiU/QN4xF8g0lqS0M72eTbwZTWWespxP0KRMgInb mLCy2foiyl/BTRlBcmWk4IJqq0/I1eJo0PDHCcOp0Wr3AS/rTw1ZiNz2gKCBwkFLMEtArsHaFEEa mPhWkacnyzOBpm53Mt0FwYG0CuR9bBdmafTtVyAgCN3xWsLknBISypPMg3Hyn42HcgYEVmKBQEYZ su1YROTkyTUrCKWs0CsOta69vdK1qE7WIfpTq2ghstd7st7wRJivaPBTuve5j3Y/n+tz3/P6vG91 TC0nCucMyYWrMeRQdZoi9CMloR6odpFpeCCEbKtFG2Ne08otcxx8UwlLQFwEGtFTrp8o7r8X0BNN 6PqcZxA6yFAmonQ9QBZ30BLOLLnCigkcfWMCAuf1eWOxsn0ApehWd0aLZjoa5m3KZvmhDJZybqkD B7sDglOit4pZzkAIOTeSJWAvJa90lFGoKPWMYgIdYjp1j7BeWPt3jZASOgFChJpQvZ4VnBzSwDW/ cbZxCQB59coN/inRqvVWZRisUuacUKpnhoHsHruFYDocx2K6739hbtyqqbFttkdRHBF9p8pcPnsH 6+gwTXHkbAr0pQe2fI4Jtbe9cJWHZMI+j+vXvThPu3JWrbh4vdH16xBt4Eu7H8u1wX4TX3+VAvRG r3fKPua9/P20/NZbb/VW1+39FVfN79Ogn+fPLlWaIPSuyatwTSkVJbcaTwiyYrUkQ+amMhw/lXVH DwRTHnBCsQgeT9JW4gyBRgg/dPRtQgj2Iqg24KQe4HNX/oVzSj6vv36AB+XAUnkODfixuxzuM1gQ 11HU/IEGWjIi59yY4cW7mXW4vdusQ6u93a/RlNJS5FyV0pleKMlr8mIdg6qqtmhO2whDWwa3BofA ShGraZUKq5Dv93BFHFIOAShpakuVLXQ5QIVuVNZG2B10/XW6YZoyz49OsERpSXvAZNt25oQ7orWZ m2Da4YS973U+CHWa0DJvFwJRZoIgh73v9WUhzxILVo1spcew7RubhgxZRSbjtxHeTMmhQOtNXk0o axWgGVR5b0JTnaaBdQJBV3jd1RIE/ZDca9AINN7tGv7N/VfcvvWtb3mZk/U5podCtbU6734zC90h Gi2ZUgotDW5BXNOeCApXjfYuYk7JT82wa/tCIeahgAaZTH1PFE8fUdY7ff8GATwOnENBa5VM6hyG /IDV4tZ10GXvS7/6nDKBRgVUH1ApGKeSTrBqF+Hs6sFJk15ZGWU1GSY4LifvW8ZJ9knlKNrR6bn0 dq1eOAOdtGqrGqq8Kri2Fkyr3ZpNlfeaYmKsZKeNW0Ij7Hq+MHqVusv7ItPwA0JnFTMNCCp0mBai n9CRLXULYF9g1wnBftPYEeZsk/LhOigLVLYgpWIRhC6KxIRuI5h8PnjmYQizHZocBhq0DhbNEqYp fcLa7fER8VSKakX5qg/VUK0rCK0OpvObM9Wvk5vq2/XnY/uvrNbD1RBOrYI/bZ+5VWVXV6gwpaaX 1JzQKR0c6CVL+lN0PjnJOY3SrNOmrOVMbsoqpG9H/GtXSgQ0Sh7EAoUrLiXPgCZiD5fylx6NM7G0 mub+D7kgt8aJVf6dZ2VRlaRUFjTQZXcNXW20s5EG6zhumHIyoBFxnjsSk4zE5GNaStDJWOpbZj/K 1k8otmlfljoN3viUyYkClUbRKSVcNcPUU8UaGdBo6KtOJaufA3mmhJoNM59kGnVcG/MPardOrmfg QcgbGS0T3iSwT3qBTFkygFafxJF5m117Ph7ETTMfh+tE9jaNOK0apxXLp0BSgt2Ya0dtASzhT+gZ O7HI7YKG0LG0BGyN+wAW6Neeb7DKkBOB2D6pcgFkrMI0nltX1upbZ3qBay3FoSzIfkonTNv3x+k+ 0d/d/xrce++9R9aQ+FNPPSk0Q2+SqkqUikZtKU1kBYejIiv0njiY9RIwzCGy8j3709SYgC+coMi9 svhRxJbqAeAWucped7j/anoNI7EhM3cInlBG6YnLM+QBDfjZjf/cVCXGG7dVAKH+qSZSQpWRAPQO ZG3++HpnCGlOPCxJu2YGgmlK5wPtyMk4Qwfo4eWJaSTbo+Qx+Sm9UoKd6Qtv9X1UVwMgNIVWV2e/ +M63hDY1qi6NlWY9STB96ORKuRJPmR5TvY7tiVXmu9sZxq/KwcFW62M+THEtzUZmX13HnEDTYNo5 kNkWS5Lti9vxX3uTJ0NTSEZmyElxi8UzTQci8zLJeWd4huCfK1MbsRSBT0IbN7WEZu+UTwpUTYhR JLJCUcrqwOtXY6uJvmn7bieodRqyrtbq9fkHH3zQf6nmra4leKixkesEbQwEtaiw1EHFoQTROMTs RVSxTnX28mzkE8hWKyYjb0wYCioEAm+a0xNHw9PXGGg1w/QkTUuOu/tLoOFfFBuRW0F5loCRni1O lQ3S0E6Uga0pAv0QkicKJLtOt+JG57IZyooHowyBQ25lLm3ofNKkNE7QojSCuPxYdQ6dTI9Lgqm9 8I+DKfqkUXo760eU3jW5u5oGJFDaNJbkwA+fVaGyq0xXvW+owmqx2t0dsd6BNeEspQ+myr2KT0Mw zUQUEE5xsw3b9xXUNObstPNnApTtHQitDqKVFVenWyCXT8pTLr2eNYQCBSG6KWkjTEsTQh3LMIcD OVhdSe/HDduaPFt8oXEoTdefkysRd9OVBLKaUAdavVe6ntEw2karq5J6idLU+1xja3U/ga9/6vGj j/wc7h1Yq5+gmW7Racq0siCoNgRLjTU8Tg2ZLE9jnRZBgTog2XJitT63dFazoD0UlB2y+kOuc4BA M+XoTF1n9V3h4pQDpqmReUsMx8pIruhb+p+h6h+s496oqoDyoh7gU9xyDrOFUFbDIaQJTZ3zHFF3 YWvICB1OaZRPBwttCggPmMSMZGSGjqJqqzprs7qrWgyrhI//gCTaVcIbpiFb5KyYQJ6NZIF2tS8U Hb/uyqpkIEIbtNPI0L1T2nXnYKlrrc1EKUPgmfzQ2CMPcEQvrhwkkyHlpDEn1tYmkPzJQlMWyNgh GCE+odCjEcVUdCM/sKbT5OCe2qGRrAJUg1bR5N7nGgbmDalEtJlasRRBw2t13+3f/e5339//UARy XQ3TeNAbnlLBcaLyoDZWiNPJQKBRiJR6NZrRktCckCtT+TPHFwiqY3kKShCIn2oRpkNy3t5t3LF2 ASrAIbgDS3EQlDXlVINVIyYNE2OYPgGEAf7ANAIyVExCVxBdMNDneXyynQaTmx21d5CkE3ChnVXH ZTp7nP0aO2qg71hKaWd6dfsETQlNwZKpZBgCgVKelWkFrbyMYGpTHew+oeePZJp2WjWrzvhVLROw mhWZHqE2EAjH6uSZQFPFIxillJN9lutmIZm+VXIh0Ewzz4Nk6pbJqlVTG1wt9CJoIqPln9WQCV2u HByaEeekAec0OEXhTRoIHOKE9ByK6ECGCab0Riif1eRuuqJ33wluXQamykU76Untrbd7n9ft9Xkv 3pRGwNHeb28QfAvo6hrS2DMi8ijreUXZ46a6kVWtXn+WWO3do6E+hx4EcsbhgZ9W+dThnONIlS3C 6on7b9fYOyV+jUEjripx2d16RdyxlFh9DrtUVqEDGhB2pa0+nCnOLp7rhz0Yq1k9i9JVdT0ukmZM kLMayKS9BOlN94IdAYFmko/ZjmJ2Vs4TyB0Cjvwn86IPTEM58AbtF/AVqO3YS1swtQX62UtMINt7 5dv2jdMAnAvHpB6wqoKdD7dkJpTc4hSdnLdcwXRIPgvaFh6YpUpgMugiICdtBEqGfjf1wmrfu9sJ bHkbh6vz7o8OTkQHfsrBSCkBhnzaV0vIrEzJgMnDjrNoExQHE80q8GNEaJUgjSeVUXFUCuRVI/vH 5krBxdczuqU2rkX1Ty00XYRTxdDgeL33I70+19jxGfbTvu95zV/H1pDAXOiKBggSqBCVbJUqMZre 1WwbrVpSFoCgdZnIHJBxyhCTpq0p5dkv85isqnUcDquJyijnQOmSpvpN05czgWfmq582ECp9x+0C uhLX5i73db+Aaqh6Ms0zJ+VpJE9ixgRxKS2JC2gJoX62R1tzAsb639hBOX/oxJAdC7cSKAcwbXeh oI1WjdNgdled7cK+3rfTHkAGTKdhVRVWiJRt5PQWp0Mj05QMDhAgn0MGcfUAt4Q8czhW3QWHVrVB zEIEJkBj1UjmXJSyApqi7D5aWM19w9RSqzxj9jwCtvs4r79sB2VeLCY0lmiEaDUCJ+uYNgpnzETC mPglX2JofBaah/WXYVYl3g94gmtWCkAwVQ11lCKoIGpX2J/e19+T0dg4iqaSIrDS6giYCARTcv0/ fZ5V9QeVmkwqJgmoRUFrUeVLKVVRqlGGQDCtOh2ixqiBp9wJtTEnxqq5VSHqJTCVfMw4VmXS3UC1 VbmYdvcESjQeajbRQ/7z4Lhdg9N3DS7AxdDwkDlbzLE9ZXnWk0YyjSj4tQTzPOSkBAhpIM8Mbcox dheNbo3G8bZfOP0bA/PO0NhqtzPR6xybqvigQqzalClO3Vj1n8DpNFYDHb3trKp1SuYigtBtbYdd R4oArIDAsCoHAk2HXHRTbi1NevgMrXaPRjJNN2VkJYEIO8Hnvy23enr7eRCAfEbPrRFoeICiyAFZ Gu2CfqxMORlvOOJO8qVHGRCAsmners3Wlm7RCXZ/ZMVUX7l196q8Kg7vQxpTrUizO/16mWvdfgKv 34LS0cO9JabCps/nz88rsvUI2ajV+RFaPmqLhmFfBBzyLGeoIoGQkomNdKAEe6ks2hcgV6/IO8cF Ghwly6rqMcUJTLhabb1RqVEaVZvpWe7kiVVohEaIJooMS3JGyLwkT/OxKjrQB3xIb8rKvlwfdBqc DJ9bekfd5brNrqPPnG7KagdSdGg7HVqnQdMqz0VvC0pTkVVqVVvVXJ8oO5pqtDIlI5+NlBPVOYUO 9j4bn3C73RY6FiBzVT8QQLiE8qmdoOhWBSpE+eewTgM5GGmsygHIvOWnXYTtdW0ngUYOYzv+6zqw ZMTJimwJ6kxMe5feuCKDLaQBVqZ5gNNVac9+LT255jrT/TnBjtL9KRH3rXuNpq5WEWhOfORa3aj9 anJOjNPq9D0+VNXuo4X4XiBQhXmZ+543ZaLCpr2Ryfkhlwny6/u/TmdS2q0qQTm7ZpVX68o2jbGy MLYLZAK0WSY2LskpX/q5GDJN/ZZDSiNzyoEpJZOs4rAFwsgnKKsbyIStmnC7c9OtEky7UVeIMP7F lRiMIJl5hMFsCkH+QABKSw7KOJjDaacTAnI+S5MwJNSZakuSoCLJNSoQqlHj7I6h3e3DuH40oLfB dsqcIWWcMp/EIMM02TIpLrmIJQM1RqgZRJn08IHQ+WdOELpYe7vrscI5cMjJ5e52+AAbKZO8tS9M YC43HLZGtIIaQSAa+sgEhswnKE2HmYcQE9CMMY2YfD5pMG1ZmykLd+nsbMzxkd29BtN1rp9SM2hj r1MNSYa6vbYk03sz6EA9qY09F3ozYBoru1odEwg4Mcm9xiHnppZ6skiPZ2/+/o0aP+3reZlYYisB xS1nyUuVrShGSsXRjoKpHHYLXH81HZhA7ZEScxfeajznPvW0r3tV53Z2/ZmZJRqn6aq6jw43W0tZ wRhyGMiUmFXDKqK7PShBDuQKBQiUXDHsjupYyZ+gNNK3VAMbE4Ah7N1f7+pzhMgQTarylIw8q8JK qoShjVdzYLV2rRyrQsfSjjoKIOQTbLN9ibU3sSCBsupyA1lKHXt3xHxOL1ewvS6UHkhGDphh+Dxk MukVQixySxPo3Casg7j7apAmXKq7P0EaIDSHAyGkhHOx7y7FHCcEU8o0xgk9nBBTttJ+6iWpkXq7 mioLZxrs0xHrll7Lnax21XJQI/XuhaZW61tu+dSZmPp5mpxbl8cKKIGhke1uvfUqtsREMgSudLIn UQ8jH+1e5v19Oz1vahUHk60MXbwxJ2VVYkLbSztSOpQR6Hcxr67ggT6lPLvjwO3qzo2q07hLbsG0 e3JzVbYL64gjXJbHK0gmheAnw+6PUEkVAgimUDXMEm9T7sZAzn/KpoDMKmQIs+suzt7JNB0UArKI WQG5nilbO52KV1VB2QVNVapQ8rOFQQ127qXbKTGyI9qZrids+yKMH2nUusZOGyZibTN6UbKafKAl AlrHXjKAltIqmd5q+22b4nYIph3CifMocKSaf97G54q9NfLkCjMr/PVMevG5OUpMtJDJxbjREhq3 Yq3fruslfagn60al777pnXIH7cRp0KYlmgbKXr8MVUlL/Gi8oM/7UqjZEIBnruqoamsiAjmaVa56 BoE+960OehsSrEpeAvmXsBtSLnyWmHxaKvlai8C555HE4giHAwxBGlVY9+0yjOQaplKYgiBYDVMx XeQu0Qtsh8nq0t4hWHWFRrYRCjc4AxUdpzuSsBFMa9HTnABMsiJHwLRNJtB+LVV5tiClYLoL8uoH Gao5WCW8i3IeT+XGSd74B1NKq8ADmE5iQzszMdJYwpFzoUHhilV0gmneAMcoxHoIvfhBRM9PhBwS GnFipgF8e6SMnxJh4to+ghBk26+vpsEoO411cHclzC7yGeit5gdcfVZCC8FzbvNpCdlqS62+jOF3 MkzWb9cVdOUOGnU17galUXvoDSAgnO2EQDbCdHWPCXpk/QMJDAmYNRKIa6yZIQ1UrAWllANbnVxX +0TX6smU+ReOh0xqzoqm3Z3+EVSP0qmwBKKX8Il2jRzT9biPuW/T6RAgd3/hvEtIc9ZxhNPhy97S Q7ZVfN1LhpgDmk5MzrYjeTi3DI5i0JQJQynxUFZQYooj7E0sTEoRAkIV3NQqP3LjU6pnzjTl3OoD KNO3kTFsadITQomrdVDBq4Hu128okzoEx0hGCPEnW3JMsDpK0/qNnDLbyHkAAppOM2qqWs7Yc4dJ gTqTQadnDOOZkLzTud7VtSufNHkDZCFqY8B86Pb1pNn/pFw+ncOTY3XfCkJl609jxaFKlDtNbVy5 1G/rHXr/d9c0VqsqfE3u49lSDZ+gCafzjfhCVHy5NVJaghpsqrNMgJNe40Lr7T7gyfMzeYVbZVQu jVP9lXU1FxSQc3cNTRGEC0XPmyJzH87XQROY0Ax2fV4tl7cHMDGOFSGcS6U6MOXTmF7aQT6QYGki Ek6yzJ3wA9oUEEw71fTnTndqF0xLY5KBneCVEqumcC3fhJXoTjXaYDSY3J6BKF1B99gYbbY5XVGT 1xvuxVIg09DrivUkuGFaP5Brqt7J876taU1rGE1C2KbPgXCgKHnARON2t9vlzZKxrGzKUUhe5oF+ hBP819sc1qVA5pbDvbnrT9dp6JEHNJfBxu706x+6aUdXk7tpV14r1tKgAkzr8/q5stDnfhh+/fXX X3nlFZ2mk2cpEwSf1l65epIwPzPzPD3sFl1216nyGFoVxZu5iGe3E0zpeeaNz/0Muf5bt3LgnxN8 Pm2qaiNX1vlppAwSwAGXAVPT2Z76uaeOe2DptBry6JuGlIRsu2lCS8j1gFHoHKZxRCDhllrFz9WZ GA09QhvM0JYhD+eZQwdiWtzxD+QhZxgBzpTID0DIQ0lCGw+Ts73XNgR6NIYcDrjKSVZjyERD6gqY A5zVGiaCEdS6ilfuBMrMAzmHljSY3qhJGmnGCq0oBFMOa0gNRsg/ELjFadeTcGjLxgSwSmbCdtp7 9egGzzicAMGzoygEJkbhoMxhzGVFH0H+1z8aETTSbufrT7/corYx1UJ6TxeBqdHL01v0G9/4xttv v/3G/t8knW2WIRN9bunv9z8vg8BKCJ5dnnBVSTVhyrAEdC9b0NU0+WRFqNUt6fYIfPKs1UtyZX// Nbh2YaTv+2KsrHJlqWeTTKTRxRhXhR41OgXUNZMTKj5jVsMHMuQkb8ESEx5crVqZsjOltNp1yEfm kNAJQHnyWegH8BCsFi5v9QxbMAV6QNi5X64IEqDMBHlyMB2rWQ3L9dHqCNJrm1A+lTKsut6w6zZu taCQ87CO7wZCuU2qg1ltqXBQRP41g0CmISUNIY2pZtBgNYlxmo1gCbNYQO5xUHvXbKCXaOrJSYZc B05bsu3GAxnBatFDL+q6lIdyzjayJeP2tD4ZjHko5zxMYjw4jed/GaYb7XWqDeYtSqPrapKgVVYn /Y//obVeffXVt/b/2FTDe29jMuTQnbkAHvSbN21/xY3AD+eqVmWsktlA7qalwbw2rtWZm9bqlZSR 7IFSr0qvnDE5r8+N8uxrgrKel3ZpeOJAP9uDXVgqq8k8yGowl1cNAaHpiVULNzJhuxvhejXlasoF XJ77oGFuyYEgO3mn5zTsbj1cN3owdXrSQ54oJcz/2MK60fu35SABI05y+cDe30IeAIHVVEUCh0KX UpmUzARC45MTrsqqgxrYY1B8RvstYiYlkMDWWDJwEtKs/dyV4xD22S+IktDJzFJBnbPuKhlTzaAl NEbtUZ8EU1eDn/lJnjbLYb1HKCL/CKDxBueU3L0THoIC5TiXM7fiTnvH54RSIASjpfHDraXONiA8 N7nLM7qw3pagqlyhy3OX2mY+vPtINtZLOsene//Ykxe7Vmdbq9uzW+GBRlOxgvqKRqwqErot5DLR lvM+JxvxpYG5anMXq5EH5Oos1OE9GnggAMHUvpjja2nJS8NXhp84oG8Nu2NeMlWV/NtCaOoulUhF U7k4SkroWENLQD7NIc9dIVR2aDy0OrBNB2KDErOLzr97cXTl2RjTCTglhHYNnQbzTg/HubENpoHc qXIlrjQkQ+Cc0irPDpCffaLXH5FCVzP+MfFLKVdhbXtjn9MFUxzkiQKl8TKGNjDlZB/2M5zk6Vxo SifcUc+V1bS6pZ7RJNMnA/qev5iaZwiaiiaHCDUV5PB0lRzSBFPM0NJoOKweytAUtHeGgOMRgCPi wy6ypW/7nJjKfP3PFcydhSOrW7RBheLm5tVRe7hO99oF1yThH/a/4uxl/s4777z77rv9x2dovLmz ztr9cQjZ6nnAmeJDkENM0adAyUKPhpBbTJvhnC1NGZa/KMhawjOIMA+IQgBz03xq+P1qX5CS9Oit KqMOR5Spns4qkHddXb8eb5tG/pPBUrSubS4AISBXrwnJ9LnKf8hwaGA78mzvRtdk740uzi7qRudg j+A0aBwFMlsezkzKEyoOFWw0LahDHrdAAK6KWA7155m/KN3sCGj4JQk8DNxazwv+T4dGYA5phJAV OJMChXXie0pvF515dQ9pTDWG0l8ttb+x9Yz2INdFqyPvntRd8/4Eginmplx/MTZvphHIOOeL18hk Obrf5wQEILdKngMvQ1lBee7gl5+YtmNr0qYEDpHtrjMBTvLPw/rFm0NpjdBpVjTOvRt1GZ2vS6JP WcPX6prcR7uXuTe5Pn/vvffIb+7/hxkOP8y7Zk4451CJKDu23vyKj4Y+QldlKoQarS5NgWCq1ZUC kyGXOYL0qqGKph6ub2msotlyUC4i8oMJp2fMkgG0OaIO12mSxeXEuFvjanWaTGAHeaHh0XalXe/t 4Xc+EyhmsU5MpQYeME8nHayddkfkBCdpdzPS4HRQ7VR0TnaaF2QiH0sd5urpu6uZBAfOcPb7Mpjj 8CCi0OCEXYd7gRGcOeccxs/ENOfBEvApz0agj0N2FHNihDkrUxWvMc6m0hU6pP4k1ypwtpMlhFZT zkhpicNR0pgKJK5YbCkhJzCakH8mmrNsyxw4oZxs85/JvKsnREpWVVQFZpUexLW03uQOqELc1bWK xiE6O3DcznrVwn6Z00R2rN2EivHt7QXoh3NdrdX7J9++853v9P8/1fY+5jVzn5rukmGX5M5Me1Jo xVnlvGRwhFABolQEZUWocEfJYagaKKfQuZ33OT1OWwBCfEEbhaugZ7/53GGXLDGH2Ck7QScOZEe5 K+oZHbpddPTGE/y0R0hobBWfT9ccXPnc4ra40BYmQwnrQPkPmtqOvddd4DQCmVLjOWE0h+MQuJrz gfM80fCdJGTIrRO25LhwQA5AoBHdKitMsfqwKi7DInawodBFN9oXZfcSogElJGM6FgfeRRh3y1y/ Y3d6Zw+D0qeZznkQrE7vOXPoJR8hjnE10H7BmtbwItZg4jIfGpnDyMMHyt69ZSuQbIEeEE4TsjSs tilyHGPPCKGLnofiItMgXE1e6UOllnJwHrfRZaA5WXoat+Xa9Pn6cN8/5faruPmfKBH0PHi9v7H/ sUcXz1AUsThREKrBxcMUHL1VgYSbF1S9t6/46snRGBOkSlgVt0utPu+TVWlyYtWmeJ4iNs4JEIAy D7xN8Q2nzDtTJw7VhOOmhH1x6+a6FaOpaxCUOYdluDK+twNiCcF5x8vPqrL9+JhLYVtKO83rUzZv NuuU7Bds8/8DQyMATe9nfnhrg3I4g3LudhyjJ3I/2hB6cNPnylhLd+Ce/j7Tvv71r/dbD3x6nMKJ ZSOcF8h+gUBjX+1oJ7sguvPZe72Ag1lld9rQcTltN6LQtceJegaaRhiNaT3TlelbTrQKfRw4+Y04 IpbGxD0JLwuasw6U8HQsrNa/fxbAhFJCQOPfaEqJhsMJDSedQBunATKlsV2sf5K5i4Qp6DS7iq73 XjSrFZM7sJSSFaWbdqldvzZ2qX5E993ufa7JP/744/P/uOAp4PoVBFseKia3yLPrh+61IiguZfVR AoSq02iJrXzwCQjbxyojTKhcVJg+V3xa3WqF8oDZLAEB+ARL5dmWQ3LdCFOmCeDup/K6DMqcT56r ye6Wg6ZtvzZ4AMMTnAChzebKwTaup+aLL1u0kOE+p+sn7R35+vsOlsSy6w6Bfx6cW33rcv2Adv6H A5YE6mvcu9o5q4GKAV97U/Y4KCL/fPLvNJxYh2Y8T0YaZyaWoGNHdpiOdI5XfetPdV+rTEedLXrC 0ok6B3QRJ/k5+y2cUzKauDKRALlYy91NO+WAMyEIszqxxonV2vXc2nK3QabsBBAgpmmFx7ZAlE8d cfXajVbQDtThVhCEqhkIp74KcCXdjWtWB317g2rw9tbqUKt/9tlntbo3vFZ3/Qqrm+sWOeQWOJwQ 6V35LtpVKK0S+hSktCpzYCKT+r9iGjINvoLLCeVs9oRYBbVE4BBtyhE6CkLK5FMYPLxqgIaec24l sCv5embJSpP0toT6hDAbtJG9xaviy63dAYGm1fTgBAICJWRlSlncHgdOBghNjQlSqnVlUodrb59s JYbDw+nHvdPbhTJgRQjtiNKqZ4oEpHqeahdReuVpStmqYwzOcLX1Xf1eVqp5ehKmYZpC7bGa6UZT zAzD5l5vWuA2Zth2LwDBexIz/4H+km4TQs7JhCKmb4nmQcmzrWlU/mep1cj9qOgQcAiOZZfkam/K HgpsyTRPFjCqvOk0ArgDZ60U9IOxK8E0IpsqO0tGNIKbi+mmq8uaSmV4q+t28BmvvT/55JNPP/1U z/uG9wGvFDgRVzLFLQ0CuGw3nWBUHJWjWHv9+Z+OEVom1QqafOjVn1qPSckKqsvahts8V08SYL4b 5IIl+jmiQXw5G8lAGRN2Qa5nvGtw6ODQu5taHVm20rCXfq9RV9gITa1Crz1MJSx5eU7Qzqq4IMl9 ZgvJK8UNq6MHTsS1Lw6DcwgO0Nj56Fg5iF5uoEuhlCw527nxMLadvLR7pQMrW8uqvchEbnNcHSNM zkbKVoPzdHrOUNHXDOFsgJniOHD8TLTNLEHPBZj+AVPX5MqAUJO/jDNiyBX+2Y01qhxS0rQEmZw5 nKumlmD08ZMpa2CbArtzLB1j9UZpta8AlUZYb/JVjPeToILofIGgJtxfXeFuaLjrMjBpLNVLLtgY s5s27uJZ//GpZ79+fvPNN2v4d9999/3339fwH3zwwTvvvOPHNjXNQ9dfLRpX/d7NYyRTqtEJqlhj SkaezEdTC2ECz6aUYBUNaMghuVg75grEYUVs6dx4nFwROsN5wxCgUzV1ynNh0BVSWmXYGeqo3n51 gqnMnVt7wRHFdaxK3yBnK20ckGRHXZvtt+9Crmaz+wAW2AINfSAH5DbuBnvcTH9yZUk4gQiAXAIM OZRn5wNkuOLdGCV+U0x72eV2PS7Tk+3USapjx6WyO8DdCKvunSQ0HdDX2443887/NISXDWsMhjqz WJSRI8CDkhO9h8yk1toZXX9PztUTHkyyapqQMjTdiwuc8wl1uF2cUcDUNp3blNnQJiW26z81dTfx jM7F4XZJBKAko3WjoCBi0nclCqInt1FlBOU1GsUB6tj3p++9oO19+Plo1+3e8ASaSlwNnWUHYgn6 EFcymMYIYC/0IQ6N5KdXB/y3F5zGih4q1hDTGKEDMRaLB84RMCXWWSsUILtpSvzV7rvh6RH2xa2S apU35qXBWz53Ii+0QeRAblqG3Y4TdtQOXG87aidJMO0Z10EJUZRAE8j0BQVxIZkeYds9n0Nyq+Mn 5SRcqnBm3tH9z5AtoDmxOS6NpFiDIjY1kqc3ILmWc9SQ7dDCST5Rbxg1z8k5ZTj1mJPMbrrnP82S OZlmW1/IKmFkQHvQyLlG5dyqaYcQMwJN7xK0MxAZ8uAEjE+1rrtxsmyqS7Ljhs6ahtyNQhUwFY9s iR/FVFfrUiMZVFtfoaPvC7D6qyh9BHrJ+7ndG/4f/uEf5gdRqwpI6MIVt5TKqlQpJQA4O+sX0F5a Ssa3i1560q6+HQL57IR8wsgEtnnLYa7yQOM03LFDB+fbfUt4IAEYefycoOfHBrvCRqhDjHyOfp/B CsGPHCRvU7p9fb3c/4VPaU8so73IGfADmbLdhWjtDgiB3EHx33P84WnCG9o6rxvclsDl+iWszDbI Nmhrjk6fdIyh52Z6UxVfTdceA8VtSWVDXREtXKSXcC3fqEmC6UV6sUUHNPhiyUrm0hM6mnGcjGa1 4P1r83ax3VxAbin0ECEM00g5sU59Iw/4nViluN7k7qyLmRoyKrUugDINwVV13+5jihXQaOirMKP7 duu9UnQ1aHXQvfW8ykDLlVE/07/++uvzR+s+4P0sF01c4SalqkHcqfUSRqOPCWgDU3zjdnC9/ey6 Vq86yU0lM/WKFtMpAXkKt1ick4FAI4rjqkyNHR09QlZG+4U8B9NWOWlfVTMPg7mFcMr550eeA1M+ Z+/43AI/mWRVUDJaTKMpJXPgp713UK7VpcwP6p7IZLdM7+rFzWHedpDlqkADmpT823tKTNFlWBtX ps5h0gbnQH9W9gNqod1Zjz/rRoBrvjEaY92lRQtdh/ATM+Qzk0Ajn8iAb/VlGtnStJ9RILRZDePK KjLQzF6MkrTkHJwMWh4sGcn4HZoRLdv1j0Z00MHRVxBG6CZG6dq69Zidu6XzLi1VZODWFYTu7bc1 etuoz7+2/+2HXu+qh0+2DL0ZFI2f2/2UrtX1OTIavaAVARQIaKSUkkB/omQYghCm7dRUbsbkyld7 E+gJSlmfg/xNY0bOTxhZrDIZVI7OGgjSQxiysUzyuRpoo6ys8uC0Oam+u44xnLg5YcKQeVuYJPFZ TSZuPZCnZ3gu0APSr2O9M+dTlPq8LzJjj0JBpbHSuuPOaTxcUJrQdvJstCSu3FS/2q0TZE7JVjJy tqpwp4vONx4oaKgZKvrwMA0pIbn2E7GTMZJ3rz3/sZxwxkxOUOJYndBAzmSmXLUjINhg2UJ+COVQ /5PzQM/DELo+TnDynzkyw3V5+4eFCU1Y/1dTR+zEw3UDG87d+VJWN6PEXyV5/30VTt3B3F/XxsTF N1UHnvR9ovd1p9V7Feh2jwDtFF+ZIljqf65m9KN7jwP1hCAZsSaiqVhVmECFNh1MAxCSq1QRq1ER aTDHA5Dp4xjbqXAw0UNbXge30TSaa5iS7XYpHdfwIxPKuQyBLNyswk5qPbBAtnGyMpXe2tWtx588 S6AGcNlGMKWUEiCEVXr3TwcJ0E4nyWJNdPp9JNezlcbSZGIqZ/pJJuScMkJOaOSgap2V3Mg7/gUm lL2Xqmnlbjo0BHupIaclXga91ToHk2BKb8o/P5MhzzlstArJWZ0hyOfUKudnMk35DFy1F3EjAJlS CKtjeHncoEHo9DgpkzhGJpQdxSwZmXB4/Y23LqNNnoXYFbrU7m+uNmWvDrJbDGythpwQKBlqLe1d u7LSP3q+9/y81Sk9DvqFHPQ3pRAwvVQrL24FkqeRcyEqF5g8B02Fg7LFAbJwPXQE5dzS+IGSp5St Pgf5py+6M3UlRsdqOpnkn9Deh1mVuIaYXBnjjGbMoWRKo9X2Ypw8458aTKctw+4bKimNrYzcevVN oxSmqspNnlCt8wAS47lDcErOyqH1ZJygxjnk3upkyjLhqkyMOZQwAg9G5jhWJSPDKtKUFaSnrGRh yn1eaDknM7SvB2ZyYGXvDPnMbW1mNOWBnyLGWWdxPGssCcHK6gQqCuR/YLUR2cGy5apwK/axqWwt rTs42hsIXVlyWy5DespCW+JNho63KMMvNLdPTlMlOW5jJwsE90G56+16IdckU08pafpJLHOoyLpR SpdNMM0nvkIB3hgqnab6zetdhxN8sX9jw5v81Vdf7YdzFVZtCTo+QThRZCVP4wPwRQzz7V3y+DR9 VhhBaJlQMhTCuHe/irJU88DV1HH7qg5kklVBY5Jp0DpuYwnTczLJGHNISDbOFMF+GWYLLaEFMk20 mPsqrl5NhvKEU94XvtAUnzknvHFrC9PhPRN73pX87AIcVJmUBj85NwrHZznPajlE2PFXJxiVJpzl XjUDWX13jPEBubaZlohckwBXVllhGutSsESfK9Md6oIpn/j8S68M2VJaOqME02JNziXJUIhRnsiK Kw6llM/0ZU7ZvgiAlp+W8GNKspOUaruwJPpocK4/Jzd2QwRmXGO4DBdDX1lX7mqXUEkBgVJv0JND F1wYMrecIHMOBFNlUQHtHl/vBy1E8EoH3e5Lvv/i5fXXX++tTkNfhfFQoBwKAdVZMKWfYqWxCpUj Jdty460KrogV9MPLCt+UEopOQx+kUaCJVRQmYI8QXzgHUq10MmwxQ7GAPBvk0wanH04wn3DZ4iNj usHKYioVfzwQ6rpyhkKc6FRloqVdh5P3SeUW+oNPT2GP3b+94ccrSHB6ki/zXBU3n2nKPKSMI0/Z Oh+Q/PSM0XYsTfKBHyMr20ReLbJLvDboBPJAGaZ5MlTnlKtNd8tBApocxILagVUhcphJiZVwSyLi s5IqOVoYq2AaWMEoxQIOeeBKetGsorWahiBQB4hsU0AwpS/hDm39EZoq6bgrLGdnTRinwKBCrLIT 1C6mW2RViagw+lzhm1piu7e/0kWjrBazCuQqSXcBQSNpdbKWU17qSXv3N6VVGCg4xaTb1ZNw3XR1 U2hR6IFMkzJhQANMJM9WJvj2pYfrTFnRYFrCwcS3R08iSRoR8oBQDk7WWDKUVieTTo83S1WAE+6Q jTTx+SxunpFDJuGMkvAy0NwdEExzAm32xCSjJtSTMppHgyUEiUm7LYDD6QRcTb9JdRF9BM2XDlq7 qJxsBAim8HBopdd4pkcG+rXn+9MS0oP0nJ606+RpkhFC04A2fd5mxzDg17QFzX9tdjE2THNSy5UA EEzpc4uWHsYDISRzzopJI/N1Ivs3ZzQI2RpzLiW3k1x7AqGcnQkZgStCU3jq8iqsbqJyzJilAx39 vqbrt6xGtzVXQrY0NQoESh5kbESLo4WA4M5oAJk37V2TV0aKBjS8GlJPXh3eITpc2/dDu4bX7QiC clUmQOaQcm3s/pgUjnJqjkyTEk6NtF/mE6BtDtKI2GnaZujcHGDJALIxcsBxMWqlsnMxWY0hnMJg chCdz1YlEOKMAOTcghBQhoFy212clKYMOd+bXtiHtDChE2BWr/kNemcYsxMYJmFOo+1Eg9GXmGTK ljw7LU9VrvTPtgGaupe8e2qhpcGlfQkMe7pNIw0/IXA+HY5TuCKOkLdoo1nGN8cqMBco1MDttxyg EPwQ9v1cvxeA7ggo41MKB6YPq+uP0LScZnAlHXca49TQ3ESXYZz+iZZHNHK06RaXSt/d8Mac0vMe anVkSjR6PtcDYOeDsL6Pb9Tt3hsavj+T0/ZaHfqJnRVXYslEIJnwWQ472Rd+dCwokItYSjBMS6sk N9oOmtXM+WdeRdqd69n3surD6GSnNONApxScBkK3a8Snudbu1fzkCijHodBymF2MICtAaETu5HOY t0E+hUPDz4/NbscL7R1seXbNbVhb2iCzRXNoc5Ke1K7Mw7oHdwc7mFsIbI3lz2EnIEMlq8Rrhn26 C05suqtWqbhX7R/vOkv1Fawm3nh5ekn7d+x11NmHUK+2lNzUUubb5bMfMI18ctJACbejCiCfpm5k 3//aviklcuUBhGR32rXG4bNAyDx0KV23EWc1uddyb2Zn3f11YZYc/cO9yiAvptW92zpLCqFyMVrq OsljlZ6hoH3gTVxWmdCglQZmwFcx+ln1AEHb1+3anoyAz2ryMZLH7aCULMEEYq4cpUQQDo2+jUBO nFLJEDoiSkv8FNEJONngGjqQvfUXQGnJNbiDri19+ZzewnnsK+mjJyUQyCfKKqvASSDzM65gphN9 pifmEPaD9/oPUXyre/j2Ae8u+tQKftTyFPb95YLcF5M52zPh5ElYho5O9Wu2OkQRq2Yl7rjozz5x zh0RE3JHWulPgyU8yC+j3p6+4gdGWB22v4SndYHAantdGGUCkPPJUOZ5BqnySQlFnI0AQksxrT5s mUzT+RTFfi05BCY9OIa8/ntyJ94Xsstz0NUBPTm43S5+LmBA6YaUO9oujIU8TE3MFbZKb8pEuB75 PebRioJ58oE+E6ka8dcLYv97hsCD6qk5TevAWpRtBc0DrDo9siJHiGPKhC1XnCBgPhgCDpTJave7 4aGgmEz47Byue7u/oIoFZBfQLTpJBEsFCmIllEOYBKQnotBAptnZPSPDCQfJlrKVebswtllgUtA4 zlMb694epn5EevXVV/t3O/v3/PrviAlA099ievPNN/s1yt/e/+aPn7zkyf+ZyWyn/AWldCyVVj0w jeGUOkZLyZhpIBP6rB76MKEnBWgPytEDmVIUTrqjbseUUgJhnjuZTPee/RasziMDgSHUcuWZW0rj 6KH8M7FE6EXNT3xyj5Ur0n42tWpsFVix5U2g9Z+a2o+zdgeaxOi4KR0c/VlV7sDUNVhiGXiRGSWa WjGyHUzF0LvIrpC5JQ4V2W7S579Yqqows0JgQmA13gAhb5UpyFnosDN9/ko3PjghjBPCSm7/jvBh lRXEaSmYBlbFCvEh2bgjLGAybONdZGdLKVyIkCbnDHMIOSluoLFHG5wzJJ/MfIbxKausHLVHpMbr JQz95qxbgC6FRm97G7/xxhu6+tvf/vb3vve9Dz/88KOPPvr0008/2yDQWNLeetvbm7eevw5fxLZv y0qliq9mSgzauBHmiKboH/QDhDhGDqdb+FfoV/nvxq67rAY56IFr+W5vBH5EKdAIKpyJVQI/OocJ 85qKkhV9Dmvs2q8es9SYh5Xx/a3BnH6cQ/55AIIQM+VznBstpVkbuOPOanrCxL3+tdaOcnXJRhfT 4RKqD1BDgE9fxsCREa1Kgim1pgmUXTm3AvNgWkkpu+AV2ltUDjvUY8muonjxDQArs51b40QEfrhV bQSrNKe5kQw5h1bRrOaZPEsyNy6/d1aNVgnI7SLP0cZPsZCnQDtbypCfdQ13FFb7Ifb8l8xogill qzUkTF+97I2GPhOd7OWsFb1jfVpDv8701vXGruF9WgNZk1vS56+99tpb+x/w6739rW99y/iNb3zD ix3H44DnDlk4QW0zuOsKOqiWKs8JXIwN05bmZMqfDBFiBtM0+c9nbsFUrPSmceqZGqB+qL3/3/bu ZlfW3MjOcF+A4ZEnhtuAZEhCqxsaCLr/e/NDvszY3F/uc1QtC2797DUggsEVP4wIZuYpVR05LQrk EAj3LXjLlhOu+KREI9+fKcBzTxQShEDmrcRgkmEbbOdxZjvhfnTUGshDa+vDRRQZutSnv61VHmTD pFuEKbGjZg7wAb+jXYF1267NJCAwCfh8zozacsiWCab5E86IQKNMaGTHhBO01fbrHe5EzlsNlJMY z0PG4fnx2nMS0GD8g1MOc47QEXQK9NKzYqaZrNZVNzodwx3qgGYyDJhAoC//BJp8doVuAclBrUDd yNWQiShsCwQEGjdii+ype5l+SAcP28v3DTyfF1Zben/Y9v49db/V+wO23+1MnArHobRLtShQXEiv 0cGE2D5AOUf4lWLyp4lwcyDDjtJDcsreEnifTXwyENY73i8ZkoNt/vNgi+8RejZA7ps5b2A7r25g ywSNE0AbQ/Aa4/cmrfM4oQePlv/bOcEWgTwmtzlhPAsndGVZ3+TQeNWYqpyyPgElTUNvhnoncxq4 20U7sEXAN3YGi9UezvOllHm0cU4PBJiZJtgi1HJg2BzQ3yY09Ajc1rOqTJN/QOZwbK1kp3cFgByS EWAV7HVHPunZZn6DJufjn/PB+AwjzynPokzmNzkOPKLccLtARsDEZ8tPrsb8S4wHlffO+yzwre4j oE8B718TMbmS3mS48/rARBzEtHa7/ZV2oJ6UTvPTajvVnlNr+nDLgFnTs0qwUqYJQwZHvT1prInZ v6WtnfbMwMPr+ZHnne/cF5myl2ZFsxUUMqfx9lgB+X6TswJOz7voMuS8Jw1oCGOezzTWOANKTpSa Hw7XP3iroDDC1DpgW9f87uEwAdpsGoaTwPAu3xTXEbLvGT/FzQ0hc+DtDsS/7WgKB5j3vMbp9PGc KBHKRAK1AaQxt8iqUWY4UXKbuTWscmw0nYSUtsmZTw4wApCLQi7EbWtNoOcHdgrn+o5ERH5glfj1 tTn8hIFY4zBh3XBfvExS8jAOgZyrmJUo2NLjq2QlVd6qWojt/viHe1usfafzzWww5pHwUxFwCtHW WkqEUoLbVUDgYZLJJOw7fVHAwEQO3pVnAwRbToCw3v3++u1hR/N+eodz/R35/J8ceGyddrtse4d9 NBB4iJk8sEXoZbqUKwtBWVDrIFtkgebDZd55Oey6rh8yh3BXtsuLMaV86Dsysl6pT/pmNzLkB3Mq K2mpCEbG7He4p+7bgDkn0AxxpYU8TBTrNCml00FbNFY8My+Z24lkmOuBNKz80NBnNWCV4brDRp5X mA0mbGt/+ey81oP/0uc4HNyaHWE5L0Mr+TaHmwBizTyRBQ2dBuT49KWK3MVLtRBlAkWBiUIoE5Ws v/3+J9PQ88xVbvkvAVaOONwdONBQhoHsdAJ1F+giE3RAA1MEa2kf1xuUuVoV2ZiUymoCFSUNkJE9 gPmC3Q/n/Mvq4PH0IK1ey3kk17duzILyEzM/GYbIQuRkOKOZ0EDJldyqhpyFQHOUnzA+mQuBkBNr oOm5WdG20eKv/y+0R7/FgAotZKVRL7eit6V0pHn7kZ4/5QZ6GFcZuoCowJwtE4889K1+gzce0EJO dkZnuJPpq4hY4mp8+RBKwBHCCEOeNQF50r7zby16saDQlcKaMHKnkFy2bMc8TOiEUdKElGw5MbsD gXKbQzRJrqK/PmfHUAKZqDyU4crmwp1Y0cdbleyJ7p6cphSiKAmBntV+fR9gAvRO8UWsMkCAojuN MPkcp5fbXBHyhuZGxslMQ09ufOYkJHNllYDQqtEDAw/As+nl8OPZOPIkCHzOO4wwAn3DjNZD2j7O 0VjtCAsjj2erbSbiciX/SVuSCI4yTCgEpJwHTEYumZ3UAp9DK9v1D96muxVXvEqmLraV1cRgW+nl 4Yhe6ZuG3dbTDKgf3DKvvq5R4YDAIUK23jnsiVqf+ikJmZcAjKsSCCVJj4Bv5TYnckhzK299ytla B9voaAj8u7jMlZJQaDdKTjA91gSFwozvspSZSNXFu9TtfBpMvyOv0GSaDGFu6kjOMDeCbpEJbwG/ iOE+AluYcAPbld9nVyeJ64OsZIZDYJK3MKeYDFUJ8rDzWuh0Ozhgkvl9wdpEidwrNcdWdbblk6Ho 02XzkxUNK0cZsprnAb2ZeQl1SpIxhwA9tuHb3poEeChtJ0/OuTUPmUcAp/J3axmKjsnk9rMdf2Ab LfDDZyXlmZxh1wEyNLHrL42ogiIpSm0uai2pgmDLhi9mIIAjfAX1Sq25IvSPZ9V6HOaTiWxKQmac 009v6mUYQ2sYfT1bg/b6UoVSFaJBwRm3AylJ7D03ax8rE2Kl+3p+ObQKUfKVMqiGmuhNqJdAdhSB XLacSKyIotyxwJFAwTYOEDpya+iUnrlLyRwItl0HeWd9vu4kbCWzvaOHdeEN8pgPOClodXYvFwQO 3Ro47/rmYS4I+ZHqTmRh3eqFhwZZAupfC0aQj1NMnkVv6kqAIKVuhIavCIaw34ZkGjfieZK/c9aX ZMr6xWEX7LTnVO8yCVkhmIE0hPvt7Ze4tvTMS5VbgpU3ttEItl3NKVcNzBDyk2zlMBkB36W6l3wc gSP6bpoTPkUXYv1cD4oFd5urL1/WmmFNw1dQRMrdlw80fL0lMg3PaOMz22lVzif0CPRrHF5/nrwn gIaeLRBybrUtw5CeLat7CBIoXXwFfnmLzD/9JJBb3sp8Gk9YA7JHxKrE0KUgJX6GPPAjEM/8FwKm 5k5BuCJSdkQu+q7ZAYdzryqcN6CczAGz6JCQ//s05xIO+cdE4wrK8MakDaVa6DBHpeSyMoQuTqgF feZC7cBkIrQEhJ4kH+hIiIlbiECmz3Zf+vxemDvqkd6t13P9+VYrwbYX1fv8sjI0hNrdA8tVYA6U ETgPhSDEsaa00iNbBe2tBpycW0dPwJRAzjPpFiVG2PT1GYQTbf1cr0ZKT6hDlc+q6BXIhRWOEnaR TxHpgYzMfLdy9TL5/qqB8Qk8rA5sTOeC7UODUxSGpTrtzFsJd9QpJX6ZM48TDaHEygpoutd2thBz 1kmgZOp9ngN5tgmRrdApYTzLMOSfPnIegDzmR7XBj+jBNloeWiGrZEBIQCDzIPlmzpQ0KANbw2c4 TIwQ+ZHkDIly1dNQ9eYuMeEuMjlEGw8EoMHPVoZhEgb62zz/g6yQK5e1KkH16b7QxHsSc9MeTKe9 NAQrueuvir+87ZKfj1oEzHnVMPI8zvxj4vPWJ0IEORQaZIWZeUe2nPcRkKvteJ3mM33KXAnhpmLh QM8eOVfnz+Rqp4gqbp3ahbt8rdUdKm5Y3dj6zKFtev45HxNOsiIk02drbXsDp0JDp4WIPE4k7wvh X1//ybeviILWadAwzAJBWZk2VtDAcY7WTSexcqCE6XqIbE0YAiGTOClbYe5Y/mMFDVPytjtu0SCr MeloQMNKy/PQeFnJEXIyKIGOdqiPnwx5yAStig12Fh/dj9MIqaRv5rrQvyc7P6Cc4sC8VbWF2Q6m L9ZMaDK/yeUwycO+yrlmerdYBX3973bgMaRxBPTeSU+iB5MJwREy5SCaV+Qt9cweoPcCPdGicNLz hkwIvWHe7ueaXnrpRRmTfNLEH6Ut/11cOISOYD5H5PDxyKFqql1KFUxe/XxBTa1DSM78Ju/zJU+V req+R+JjrNtCVpAhrB6+UFZo4yFmJmmAjGYsGjITZrXFLGJBrZgSbm4QQu+8QKUd8PPPyegVV1mh VwQNhDXBlYs1KytKQM5JSAnZhqPaOLwXuMrbJHYXoZs6ZciPockbE/owZSTEz2eIE3Cqav2F3ZxP fyIAMo1TBazyXjj078Nrh/JqIidsJ1tC3gICc2ToX8L51f5r/zhMOW9+0tjpH+QwOLKl7Ea7bKdl U1uyl9bDAIJXMQ0l9Nh6z6EHFnpLcMtgy2Te6m0egRPK9GmAnFIaHXVq7XmXKnmUNG7hjuov5y7i NL7811Du3y/n/9VU1eritGGwi/np6UJVHmUrZViM62tZlavafIhO6etNyBvMlgcdBa3V/robJ//w GL40mRiLmQkmlSPkHxPBV818IhgjSkc4jUUtJ9PkYc3LPnKdPo+7lxVsKYH8/rrm4rAGbYOrwEl+ rLaOYoaYfDq1hm13lLceOoIdZLkqOpxsPoN+ogy/QlVb2JVe2C06nxHpe5/e5G/3/6vpv+3/38tf 77/th14X6hRvGVrJNI7YqrwWeNX/Z//1ngS2/Vv0/Zt22nQ/crYwKXEORQmOdo4rVvdSEyXaXVqN 85Z6MJ6Erjnt7rt4i+mJ9mwGtremLZz9hq1ndutHM9uHDPd2hJ6rVKUHd8LSc6m6JtteeEfNz9yR cv1XaKow9apAhIq4erj74TQ4sg6nIgbbCA9QoslGYIUTWzXFbYwmgcPe/DxDDjVPd0Hc9MWypdT7 2m9WVvYbjU5dLwEQSDjIw3j2vPveMExcjYn09jM5f/yeO1o56bSZgN7YjFGwddmuuVNY4IeGz8x3 hIXpjY6SaTLEH2TIJ+ywJyKrDAuaeWmHde0NTuRQYV0k0Dh6pDSZZwKYFW0qrFx963qQv3v9pfp/ 2H+Hz7//+79T3iWtdDnJto/Xit/ztgINQ0eA44XXX0GLHvhJGH33IlglvGv2UTRXU5+GsNXWTTsd juo56lF9ifVyXtiPa2G2Pc7zwF7KwbsmpLRmDjKEhmFSoiHXFwmTESjxY3bB+aCB88infxWoGtUS pzgIlc96n4IjhNvPXegbTksLVHOV/3p1cVjVS3IhOkrfET1l5mQa42IOGoVsQznkJBTRWp7IfUyw NUwwPwvZojUfQMgDq5DbOAZl3kawDeTMMUNXznPMehN6qNn2zJiIVbgi5oQ5Ag/WEayBPHHZTgGD i9MEJXKduQsr4KEcIG8i4iAzr2Je4DzO3+y/NwLIfYErZoHK3DqdcoTQR0O2hPnS5rZfYTvTFYsc Ju1ybk0YeeA6LrJK8/o3snoM0PPuagHHSokz73PWWwDyl9seYYHuRw624ebfSNkLnzy5KjepruHY ObtUbUrpagTAxGclCg99kC3Pe97OwK0Jer1SqJQ0cQi2KQMO8pq41+CG28mhbqRxhFP1xV0hX//s pDkIzcdu6PkS4CF9GmQmIDrZqSNzMIY443mltYXkcgaGmGytE3TMMctT+aqjLas8E3JYuXuo1rvo bDO3osUvkzmC4Y8wwMkKeDjay+G62Au2zOt0IyIZzHLumgPb0FECqEl1478M+SyN/LBVZ++wRx56 1R6k6uFg5qEMOWTldB72oO/tbGuuTOpCDRVo3rwjBEd3tgNBJ66Epe36zXqjP2jrRVmdTuPIlL03 6O3tN/h8mckpmQCfYoGyc3ufUjqNlhK2m8MBR6zYygEI8u8i0itPvWgM6ksg0xDkzwqZzFbQE45N ZlAzqldCNa1naFZ6oKkZhDQVN2+QK6d5iNwanNYMZIHqVv4jjBU4HVc1vpZTltgjf/quEMoNYdfk fK/S0A95hMidAnPkStaz4aGIFdeR6u/2rSah0eB0igk5TL6BECfCoCMeAoeghfpXGgLVdZpOi2il oW96pFTO0ZxGgzt015wKvFcsZMjEKab697XcC9SaaoUp1n4y548qfHqWaD4IPOm+862+uvs1Ph8N mOHRawRrHGgkYpbtJGwVVGi3VqvKVXfgflRgW33QrOqmqnGsVRjyM0cDDimtnIRCRCOzqmVomXwJ TFEkIO2qB25BZl4IBMqp7e7eQcxWoFFzhqxOAGdQsx1bVa1SVsT1yPYv3upYj5sJeNTa6SAagm71 qQzkttYdZH1blsD4vMEJnM0GE+ZabmgajtJj3hXmqrblkGdysdb0vYBJQx9wZJKTXeqFOFaF1kgr Q7Sdzvo1YUuppvqho0zwq3VuJVB0GpjcBiUJ+SSkj1x0bgUqn7ZFAVtHpgQkIBlrQ3MjQ1ZQJlAm EzFhUgX+xZq4BR0r2W67Y+Jo/NM41R191yzv2Te2hx08eMreLXP8MbRl2JxAwn7s5+f6dPyOK7fu aHX9Xp1SAOHxPnuK9QuBkKbT+9V1d3IPFcdpKES2GUKE1Ym3T42ObjhFk3N1I1TnO6K1KyRIaYqM ObBNP4aFWznd7cyMoIK7vOcp2kKCyk5ZrWSawer2C446ZciPDvXOvczeJzmfyLfDMB5uDCGfPDwa n6tVgD0uXTsrR5MkvTqqV6iyU6lOFXQVaLfc5yIlJzj4tpBhemBLqcRWNHpxCxqhfGAlt0tNpsep vK4A3WWqnfncxTrXQQjdiEOhpb3n53zilOegm/LDCZReTgpUFBzMyDQhk0JL7x3jx5qmG8HdrOCU Hw5zLugdsRDZbk+f5mSA7FJqPm/VxXtOoVJArYRREo7qDfzUR+vt1tozK6iHdwxebjERsnJaCCvQ 9MkLNaVuQnenoU/AnIjrg2S/cMpdofX+eQtk/PpFLmhgAis5PattMPMEajovU0uq9erh9ZC4LtFx MhMD2+UCJVve+Gnlto928NqdFrc77/gLZCEgeYrSKUy4NQXXHxw6zSSrBMpSoslzVQuK9YCyqppC V2satAx7ToporWe3BwSxXGoyhBJzhFmfpkMxFVl94K42MJz6uAV+17nvNaccNvHWEoNyu7ecjJ8b lDEjY1LmXw4gmS61ar1Blu16jtdnUzlDid2GIU6IBmIhZ5IGyCAxychK0VzNCrXgDPWGTtUUWI/j 9U0b1sS/YBsZCEe7Ubshk5jVUw5AzgpuP5AyP+BUJhnukh90U0pHCLfzuWMJAKFeOBKCRoiOgKbL zpY8mpUMSyGVUq3rgVV4GrKB60FCn751scZIlLnwzQHNdDEmtA3NQXPcV3o/4ay2bKfZsDv7AUlO qu+0Qu+BWbCllFUYmcCEsMq8IXkFzTN0ZAvxrQ19da8T44c8/VBWMgIwyWFMKUmvC2aFUxtqiS2y 05hqFd+2QJAr65dwNOYTDvIwhrkqAdlODkC+My/ijfyIAiMLIdvT7Nc/6UTmQRSVAYFsh3+or48D mITHM0ggJ7LiRHqQYC1V6BZFocTfVzytcbt5D706W0r8TKzDiQDxgZ7z8WwtFpMhZNsKY66kDKtn dwlzHU6AjFPOsO90fibwYCUDmhClV6zkAWURS5JMAwzXn8lzatUb5a70yg22muF5/68ND9777AMb GqCSA+aZMJ8nHdMWcp4GIvDpkf/r619NY4vGD885HHmiAA39zUyTctBphOHMljdF17yqD/nfFh8Y n+QM0yfnZLfmfENa24aaCrVKA4L+1ao6wWo8F7FS2BYCCBDtvqntzuVDXwusOZlb50pWJVNuzVNo qhDQMrHuIAf5rHcGw6czEGxrn1gTyKWAcOe2Z+Egb3scFmiKMglP2pA8SBlsnQ5Z/irsOvu5LSiy q9WF7h6BvkcyQKbfLVpgNQJypwmBfPshILu1NMqHXNCcRB5adQZ828IVC1OekJVYhQizJTjVSq4A ny1lrmD9nyuoqaI4kwdBMJoaULlBAzxC371WJp56LYkWR6IJrCg7HeQth8MEGqdGJJ+w52fhtvo5 +NmF+jTiubJOhhA5NBDqYgXbL4G5g3x8/Al0zl4e1E2VK6BWte6an+8iR7tfB7eGgMNVgSZ5uCtQ 3PLspjfW5V9ZEcakI8p9xfNhASKC6A0QNBmEGYPxlp/AbRkObMPZX+gWIc2hfkan0YA83QdBS758 JC89SUL6uVF6l3KXHkC4H8zcFDpNVocI9xsbP3Fu2WmInJK5HCQjTy3OFaANh4yG415qS2BC86BB zG7qlOZOAMj0PW/eCHlgRbbawr/4Hd6fihUrd2OjvjMrdRqtD+/7+3zwaKHt3adBrbqR82IBPm8C wbxS6IjPHe0jXPqEQsD4CZ1GIO/Uzh+SJeDuhCGMUh1gMgzkMFtME6ZudUtZlb5KhvzcYAJFyX/R J7dgCx2JhTzmWYVOCTm8gbyf8/ncGdimKcP7dPznAXbMg6PaGE3JyEG2qq1roSaCgWlmXGqyHez7 nSZ2cVv6cpCb19K4W8nNrmkmdxSUvUfSY7jRq7iBCfzwULN4sO2UidNs4VbizIMM6ZmrHj9lhQDJ wxFoakiw7TTnMFHo6wug5WFncZg0IvJTlSoO8vb93yqFBOjXf0/u0fY7XOkZ5NQqY9tK34QBQQO0 YTfxvMDkd+z3dV5jbatzkAwcwi1HqOucNCKE8QNknneQFaWjIYxDMk249bBDnU+W5JS28cnS6NaE TTl8TB3qPdRX9d3dXFBfIFCqJEy3CLb0HaXnYULc0YNYTnHwa1vObdnOxAB5QoTxP7RV2Y34+T+q qyltMxngh5HHc3zeJv8vsYu3qv1wnvnZbOdTouC++8msd9WID2iqRjTbXgIBxsqqbrkFZGtuY2YV h76tU+uJtGMhZHJU++GNZ8K2W/+wTeXdRYnS02hH5SI8PN9AjgnynIjWsbLicKVuQjQJ9Y4cX1xH sP7/yVW/pwK2LJsVK2Q80+AUyJi9NGuPDfbn9cFRbeBAbWabkzxTOpreQ7HiEGx5uH0KmqtsYed+ kMYRwzhhQnQ75ZvbBeGcEtCOzevTDc2Kr2QrrZ1YJjS86USD0lob1Lpu7Wut35nD3N08H8z1g3Pe 0Eo7kIuSbc3LCmyNjovIAQFWSy/Q5BNKONjSQ5whw2F8RmlAriBzeGxzQhh+Ag8hMo77hvjb7nxi 1hogt1Wf5nugDpUXrfzJaPGho3yCEEITVGxqyEPPD98RAj4rSqf1KAw5vZUTyHx6auWqWFyRMQGB f56R+UGzQqc7wrKFbs3QXaDcaOARpYt3R4U1LbY5x0TIkJPzyEMvhKYUb5R3IAfNywp6fj3FkCb0 8AB/Zhd4s9LkBBD2MCzCxCLTFGuc32ToIkJsNysfcrFCDsF1XF4J3N+qNEDZqXDkaldca8pKNnVn FWGsaBzVP7W24lOuO+wCWm3vZuuxdXzWOa7GJAgEyePkRprblgA0HZV8+Q9s6TMpyl2xwYSGncgC PXJ8W0f8PEo0ngc7tZMbPLZSZRV42PkelG2I4FJMulpb5jkERyfk56dbwRWfQ1aYCN2ITIngIUUb AZblBhkNOASuKHt75SZzsM0ch57GESFbQoahfHDymR9pS6maUKJxiInWra3rqq8/0awsd27M8wPL iqO61QsMNFVnwFEh25LbKg1+T8u76g9g+x+4fvxL4L23PDcTYebDioAZn6veZ3UvFhSOnp8vnzHY RnAERQSG3QJm6BVLRRSiqjnqdsMZ2l3xrFRT+ehpOgqZ0+Sh0wR6aYQh8DBOrIMV+wVH3M4Fp4z8 7HzPEPNTqjdoGizXNB+lDYQGC4f5zn0lX5SQf3r54ESjoY+wS7sQ2SlvwgGhzLN6x8r7hTSiZC4r uQG51gSudm0+tQaK9e4zPsKZ9dcXMs0OuPg4bAWi34VZwBysd3O9cDTpAZ/pD28znY6SgFMpytla OJADMkKc8dkWrVtg0nPF4UTvRhWH8wgBIeSKZmVGwuNOq0xPmBbWzoTqkiAJGA0TL6qH55X2h/zQ a6d3ina7gnFedJzMe+00jrotchHJlBlmNbBdeb8+ODrdrA99fqBCK5CKqADoQf4HNEpZveoWq2lV mlvJfDwk71AfSBmOaitL2BpoOATOZVigCcH5XGcCOe1GYee1TIKjkD7YTvTBeAZHCJhyAG65Kvq6 4esLMBniB9uhpS8TGEJwGuTjpgKpdleIf4438nNfJEKZQBwEHnLVoPfweifVcwg09GE9iRfS3C9n +JQP8oB+rrDTX/c9V71KRC/JVszcEiKj0fNzXul2i1N9MGmsNCvFV0TrwGlHkc/PDPF0pScBq9V7 a1U7ggdDFv4BaSFs+jH34PtW77X/z/1vsM63NAKrdfvX/cccnM6HRWTKXZ+PaQhprAj7jX9grKyc E6wJmSRI4C406D25VW4rzL7gmqbX94Yj5uPQaReJDOR7WyxYF/78ZVXbistkpbWBbBu5JukRkBmW QyGOwSvEQG4Vc/+g+fgZVWXKHC1biJ+JNY1VFDnIswRK+AH5SBU5D6FYlKLIFm3P3gKZpuh3JlZ+ RAw0KUNbSGYIZQs0bGXCf9muyd4oc+PettGPpp5zlH6Qph4NWMV/x/Z9TNxuLlKqMrSW/J0/gmrw yUrytjVdrDtnckNCv6Otj55Wmo4YZsshbxnijLw2DNwBT0LzToAgG2uzkn7SBZklUGbSBTC91flW T7BS8oPwfmdCIPMjoncOxaWvCnFC5sCkJAN5u/yIAiNviw9wqzqKBY2j0kC1w0cI0XpjDLtsa67y /0BHcTjkQQg1r/JBuB3/49cpCEcfbTfq8GsW8l2NVfoX1s13Ykp3o/Y5kpUruGz3tc5l85YHAg29 U5yGb9IopQrFW7b8i1IsW7YM4wf8wrngWJUPMmX3qsL0EXILt0AfcJgw5BlG6Gq9Dan2KiRQ9cRy attp2Dl+PG8CMIQESuaEY7DBJD2H3JZ/mZdecslXfzQmhVu5vsprOz5t56hMipJALxBXYgGZxlEe lt/tYUl5BDJL1WcmG31qTShFT+79CbXa7uKfz+/4yL6TfY331PtWp8lJnhlaQz4hb2k6ig+cQ0dA 7pJkHJ7noyEOb5kMChEQ0Ag5ach2YT8GMWY05jHVNOXkuVkLRYlGmCNCcg2uo6AxOteIiC4ulIbT WnNjNDzUfrZManmBpFRu6mAtSSiBneD5LSMQdNPMb6SJPPwyJAMlwr7ZwoTIKkNkd5Fk01lEyiJu x59+dZd2fQyr8S/MXciFg/ETOBdiF/Xjz7RykHBHCU7pHxWWJCbUIKcRpk2ucOvRHPGWQ6dsC7FH YEF6k7DteMj8EShNaXQLSiaFINC4o1tPndHwxwmULf7yaJ/fzsiO5SebniJhUEEpHZWxABOpo5SS mAlA7p175L1z3+eUQQv7eT8/0fnJG1d3AuTV5B33xsppX3hMouWfxlH5QBVfGb/4mEwgVx3hwJDH 8w3KkAmQsxLOmgYzz0BIdqoBuqgT0EywCqXq9G7b4FZqXO3Te064nSglOUi5s/hIeJDVfbQL8AGe AxnzOH1dbTSEh5yruRSBk7YEBE3XelMxf8Rbz3p/ndSa/IQ8B3F5UEYXV6teV0JlOTV6TfjU2YTj DIHQkxjz23bwUHLICp+ho0HOW+uItF3EKjQyQ+aRyW3TjMyWZ05Srsf9+hlvraSuDypJk1XA6aZC Ixwt8HWkjXjsuVNN+eUxYSaAXPb78HS612VFcKvKKp4jeu8Z+nrvVWMC2fv/3/sv8XVUC8cbEysN n6LcwIkGyZBVgpWhBKB81KtRcxEerCUfihIcBTJ+a6Dk+di8UKCiDGxhhnuw3RxyhJRWW0k2cDoN OhLI8THlIOIjje4LpR2QW8c5J2ui9w8WoByfwyS0tYbCWQXaQRYKuoMvkKt/LUijg71hXZ6//unX v/71b37zm3/bIPQfmfdfSSAz6annRCAJSKxU5dwDUJBuQUmoYo5uVLpkp2fKN2iYDGxHn3Bj2b8+ ESogE57P8QYCzTyf6kOQ3sP/l/Jgp7z8uJoVwVbEaQf/tl0nD1A1xEIT2pq3H6IYd671j8C4uSGD U4iGoDf3s+QBCBFyEsdqu4y3odb2zvs453lMfArU+/gFdRoBmOdZXLb4+acZJkj7xlwkJwPM1oSR u44iWvMA9OXjFGgQoDlQd5U8TdiovPQIWpir1jyQg1PIW5oJ57Ju6o7dtMvSuG+YwkJZ5QFuhw/Q i1jmhJTM9+0//nhiDSJKQF/mlxrs/3BxPVerJ/2rX/3qt7/97e9///s//vGPf/rTn6x/+MMf+utc tTsy877Mu4787xZP/pOb1XYqRnBUnSvvoJrD2W9NKzCpQVaPcJr1cGXr1HMQGgjDjLB8baBVN8l3 C/mrqoR75IDPnBMaIABvcCfQHa3lxm33rQ5M6DsCQubSqzJW8snszjI5tLUKI9EqXl+BYMuRqISw C36+4c1cb2wPw0GdC81K3shcqQVzJs1N/XaKzDlvDdD84K+Cd9zxicADNDF5wLGu2K/pgVuZuZVM 38SHx02hhK1kfIJCBfyOmCg3Wbl1QhumsAl1BaH+5Wq7X6C8QSO3G2VrdcdVxws0cdbF9tUCcvwE mghQRMl0i7kC/WG8Vdjj1JG+nD3m/oKn3/3ud96wldxf0hhsYf+Nj+uvfPRlzqr/DLF3Xr8aG7HE FR0mpSksdCphsqN71md0E27QDAHIrDwYHnjm37bT4RAoe9swhHDTnMpnClVtJcmto7pvJTdRodvd E+IWNI7Q0rcNZARwROaNLDpbQs7pH3l+jTv7PApQ9nrQlNiqNaxrbblKDTM0dvvVL5BnvDqlrK+7 p2uqECh7zI7QUtL0pWH1KZDheyY0ucXPCQ887yqt2snTNjJkiAPZEij1DLl6NRBVFsYJJltuKafi gIwzqJeUERSWQ97oRenWk8PK6XWjgADpIVqQcFhdeSFNhGOzwVVCR2E0WQEPijBoq5I9bC/To/WS /+M//qO/hpngu9rD9nodefCebl/mmgWEQK6Do0yjm0IILQ1J1ib1rKRAUMDKVcV2MxcoQyYKW4Wb 3kGaTnsSHI6HAg1tBEpdC9mGThOsTjl5lJdnbjd9gSsZrnZen1Csmhx+EBoJwEwPaQhlKBYaTMI5 j1yeK7k/i5XUxtm/PoQEc4fmoNVlaLqeVeqSk4Esm8sI1gZFO4NHuAbqNZ0NEyYrfvBH3xHNkNny wBvBaa5KIHOwfTjnQXpVoUrtFh+4mpyt5DVHG7Zo71WbaoD7BuaRK90tOJ0oZLZWshAlLFvojt09 4QZNiDxW+7pfg/P8W8UqAeu+3PmD/aAQlauKzVrB+3O1R+4r2pP2x2kr9KXd3wJyv+TeOZlhmK/r HWE5B0GF3vl+fLBOzSugwsq86wCa7dzFijBWlX2Qn8H9lnQhq5t2y47y+eAM6JsEWVVPqy1lJiBi 7Y5jrRHScBQtJ6srr/86pSGZoSrW8GESoAy3/pcimxscCSlFXbk7FJqVaRV0sZQEHA3uC8HaU59m wz3BYOvUWEA0mhtj1cp/gUAOVlve6DuFilhFFAgUFGjIKZPDvvenCaDEdzuualXQFfpMhhzfKaa6 lUwrlNW68L6ydTIfYRXieo3Dh9sW8EPmYWzjAHnFfn1qVMMbk9UIyY40Qtf0rhc7Lx+8Z1/g3rnf 4fPT3Y9z3+39c7Vee00vEEyIcpO8QmlQJYXq3EWsPQ+l1iPYrTu/j+BuEOV7Lxjy2eMh34RBzLN5 bcfboNOaK6vJbaYLCE4pJ39xae5RwbF1R+ZjawWEODcmJSiBmG3/OuCLU7nKWG+alenW7tTHP4ty PZC9O9A3K07xdbqJsdb1/IRpfCZHu6167REmNGVH5ZBtdRd6ogNZSgo95TsX+wpOK+LNJOgQJ3Vu wLOy1LyYAV8Xpw5TN5B5IFOWMCfTYIJUaTIfD+EE3jelj4AJmcC7ycTdFV2YT9Jq2OlgZ3q6HNIT aiLoI/TgvWeCJ923+rQ4z7sJ5/ohn8mdhq4Wqu08S+sp7gvpgRzh5pBVknlO7oYmQMzwbmt9pwUd 1yPokyUOfh8lNaXuaAdaCQTbOpX5RBkUYoTQEZz9Z/xI/4vwMJbQPUO6UuO1SlesttZma+Ao5qAe w2ryxih3fw9uq8O7Hgng99SN1MyTiNILJVCtNUBNz002dtEWzv4FNG0AJnUoTXfnsPRKgFDDFOfY b9iyYltTJYMpPXCLBBp6pzjHbBtmUjiYi8AKvNF2XfL1hSDWoGmbZuEXd5ft1M1K3kX9wF3Svr0H nm7vNoz53KUoI5eYHEqj5PFZMecqDyGr+y6Pej7g9MvejYaA41HFTPlnsTy+cFQXbuVwZpWzmld2 60xOYyATgqs5bVoyzPaxTQiP7V8HnAaBj+rC/jA6P5nkKuNmqJnTqrporWedjr523nAa2mY7ZBgO oaPgyJSYlfuXZIM4VmUlB6tU1bp7uQJZxSv6wLYHVuaQB3Ba26wGsVTvKBHeR6rW9thiMsk5pVhN QFZWfMpeReQHBB3Y4nBV8my5kkNBKR3dVhUNeqgDRQsdEea7OkF5++1NcMpPXSgHKNt9rYW2gxKo a9na0mO6aclXh0cByc1bl5pCvdcZaOi/PAr070cpb5yDjdm+H4WUVnGlBy4i1ZDGYAwox2Q7OLC9 NeSf3+UvxI6ycPZveD+KL299qp1Q19dM7b6SU9ZjY1SnAaFTqNlZOTJqD2YYJzOIPe+e+kxhtvg8 c9tzMkmNvi3c47gy3m+vUyswSYhGz9xldfE+YihQ5jW4Qlk1yVZr8QesdvwFWyb1Mn4zkedBScIt hwj8PAbo9oNWkjAFnMdcGUeghOpfGUMv8wZN3iBmmpCegCn6pOrWq3Cvf54sZ6ne07wK8Sqd4uCs qm3YRmsNkZfNpRzc+oRZoYIXiLBZx+EcEWg6gm33yeED2eYT6gJ02cwRMJMhw7O5siI/jtr+/8bE lpY21Mg9fh+f39PyYCCasCajIaj92doyWSO2EWdcEbab89S9an8OnBfevPKPwA9wqMRqrXaKXpJ3 etv3+UYqDXy0Ga8SSwk9p+kTmQYZ4tjWJBq2Y94pZes7GOYKM6tVxwuUjmLODJVMjSBA0bvs+Om+ 4MpKN49cxaoeKCDNPPLqXIlKICfpV2+uHwXDh9WnDeRd1/PjBVY5rnpKspzLX+Y0LohQROShIeyh WxiZMEfWhMG7BmjqTvUZ/44kMHqo2sg52c4WHjIwRwMmWQWuQJt4jnnMNtIE25xIxopfSn8rKF05 yc+V6lAdJWj2PQ3QHDQQe1TO94Bp2J1dtuQ1Jp8nLAJNYMWboezL3AozpjmUQ1XeLTi/Y6HcjqON IYfpUOSBraOemSvvZp1u8U9/W+3EF6Ym4DQPJZMSch4etgP6zBsFMA2BZhyych2XqoC7kOfjjFDZ K51yKV2PfH6TK6Oj6cvYAjn9atv+nI05cBRuqy4Cc4sq0BwrYMNDX/Ix3eUu8o2UlX2Qvmp0uqif aY6EFgj4l0NkIKjtJICAqcKdZv4ui4iTz7naaDicZMItw/ZxnIQvr/ZfjLJMlp+quZsJ02Nr11Yy nTYB8w6bhuaguTFzt5ItqyaVkJ+QHi1yfLJp64VD3hxlq53KDZmnhPwXC5xGC/oEhMgwNGgEtbCu VIS6db+3yDkESjibt08QiEAoIowsdKmmjBluV7cAjm7zu+BQ0arbFA2NOcM+s3I4HhBUGzOQw9lv 2KJB5WWbhwQ+Kx0oV7Wi72qBZl5g03VjlISccFiqXxqSYd4ScsK8qEaXrTSsEd6jbzcL+E5rdFeb uKOXz4TIJJCPu437dI5SJv9tQVoSdUPX1uAZGiWohXpvmPrqsJJpGrs1Jl+NToPClgdVg2aCJsPQ MDWCzS7wY0uJz0pizPmhwc85matQqzCDnlmZUEJXiL/G8EVG47kRKb2s8IeD0NBA7UymdLS8v15+ cv4HO7sVtPUuRUJWBGkUqCjNCg3m5N/dB7Yw9+KnhIHDrBBWld/AKsNQbplAp2FuAXMRq6PWkJ6H 0ugurnAm7EL3quzjnGBLySrO2CZXmVtjyw90ZfhJxBFwRCnVyp7n/FhtgyMXsVJOR/Jz413/Je1v BaXrqkrgmfUtQTAoNBpJ9n2+fyGe/+a8V21o9rwt2NIPmqdqWvtBcXOYIdnRGrHXNNPzk6GjSi83 K3MaR2vMd2gcyt2X80KA7CICwY55umWdWAMeGjVu5cMnEGic5mGmoVoR7oEgC4czg7KzWCDT35kQ JgehrbaUZcjk7gW9NFZld2IjjCxnBH5C5AjqE4cSBBK93Mp58hQrodxKbxzmqmrrOKRZMV6FYjLX z1VXqFyhraDSKESwZZhJzFuGWy7z8rSOIRC60fDTdNMESa7rbVRzHqDi45DHecrx9o8GV1V97fTU vef6qp1aS/b450+A4DEPYWBLmd4gBkOjdvegN0bpFbSuTCci4FfrgDPdYsttQ5b5ucAFJjV4CDkB Gn4IdZcT3iS/R3pB8tB1wKmUpFr+DccDlMUiRLDOWEt1vE0Imm6R8/wAE9cvpawqKfQZGvbP9k9A GOfMK6803HSX8BOq0g1KZNGlBOUwkAllKRHkjPzwY/tlLHWuFCCled7HbONQL7IErGQ1Udjbc41z VEfu044Cw3ElZ0KjRXCEgM+QTA/IzE9CGwhH+jF22IWz/y/HncpkNkJwbVXwjL1nMD29asJsRwkG zmDpvfIBoW1Q3EakWYkDjZFADaIEpk8Emh5MQw+R683dufSUY36u8dahx1F8cuHyqdN8QtlKe7+a hV7OQNx5QoE3aMhKu9EJpUqwwh0lPXAIyXGclsP9wsunkuIgS74rBE5EnwQmXIGsju6KQWUBSlfo FlwhQ2kUkXJf9wND5jY+FBEmAeZt0ZCZMBxzOWcICApIfydGLly1zZUhiWOdNCA9Jg5m+VttKTkZ E+SqkZ/0CT8CwuCo/u5Q9t1fgYxXzxv8Yu8f6rbSN3xW6Bkw0Serst7fVwOawfBrvKA1EiYTssbg NNwhz+8e+mgYP7fwDvoJ0Xz0PO5HkkAzp2KBo04pB7bpEWQ1Fx8+TumBVN0rtw/bQU4GtghMGPIg 81oWunsXyduYT60GnOPwM/lAKUnmkQYmn06nYsg0hTik647dq+052+jUEeDcSMPtfaliBUcIFYpQ Jof3+myyzta9MKuAtStEyBtCyTyC/nPBzSuWWqiUd+V7u9cOP/ojejVdc/SCbSAjYIb7CJqA1fAN pTdV1gQaBDQe5p0DYYc9HygBrZHKp0bqMZmyI6Ap3D27INz9TjKnmQE6vAuOyjCTMCGYr/u85pgr K31p/AirIq+KdSOg5zMnIGgCkAe2hUC+vd0oyTKM+cBkqyBTH8JcNis02ynCzmUlg+AUp+rBpL1b +gGGPynsIe0ZGHN6p1mF+AM00V2wBMowGnOakLeO/rmwivRWQbVQESUzH96Vtz2/1aGX1vQYqQYo zHYP2/ljXoM7z5ImWmNhHYGyPkH6nPS8YWwDOZ/hPmU7zmGUYP7MgdFpegK52QJCdfgRssXkqlTF tZY85QP0oiuXDO+6Mdl5ncQIcdzlLlcaoEwfDW5XMFfeXhdSlsZ6NJ8/IMBlwXXmarb0mGWet+11 wQXvo7aBbXXbc7QwVQJCUToq1spgo6OUI0PkG7eeEH+cJLtCQaUHHY3VNz6KaK1Y2mmwvLF+qBOa s3uyrQkj75E4v6DuAW00Z/6sexrPF+/o+alJZMqcWMn0RqrRJOAwYe40kFntvn98+w1GmZ9okMPQ 3SmHOVg3vL6vCi1zOOE3ZBtuvW0CJavyzFuxOKwm+cxDpVP5Pm37nAVKrjCrGKw6bmzfC5zzvFt6 UJcf6MjFHzcKtvm0ioJTuapYtrAr9ywdITL9CfYCch6yGpzjC7fyncC/rKYpyW7R3XN+qN/4Eqvq +3/2VDv9buYeE6aaGg/Vt22tJSOMIRBuQ2DVVNGvod6goW9KGpr8W+sl1EICfVO4RnLjTmyY3YXA IaUjKAFkIGSCj7CSe33KjH9rziMHW8ry75rBljKwHWGQHxGFC3kTzmneVLsXPqC5XZVS/DBHvLns 3cqQ5oEqs6ty8lEHoAwIMB4SIBlh6lZxyMN/YAf89GJvObxrBo6EK5ZyuakKEMId+hj8M0MVflKI +4isrNqvmsaodw7qayJrqvru57C2+r1HYv18ckRp8liZ0X4OAD+1Bz9bW8omm9ARD2Wyct2vlEYm ExQNduTzFPcTWINOs9r+ajxDIARO6IErQLMiCFGsYHuPVMCkoT+kFw0mRP6374VjeWEyb1v+A/l3 FwWxprzJTlVpKhbINI6QRe86ZWWVZw39El0EmMx1CEf7ZkuDwLObllLp2RZugubw3QMsvz/N6gEO C+eCyiKi2hYayIK+O/xPhfiHwi+5+erAxmyNrxI3fKbKSCm34tL3DNYw7nGs2UBAmKFktX76X/8b Oz5DYEXO+XBoeObfoJRGoKnBmfDciG+XCzvamvhBiRULyJlbuYI7ytwaKAuHHH+eENz1saVHdmuc wb0tViiN3J4sL1DisAUCJqVLVXz16eud0At3ayZ8ZiWNkinVkiR4KmFknJPcK9Wc0N91uEFfVsNk 1XbfZlUp0Du9C/UlIgznncwJb3leie4kK4iVjHCofw7vzr/xhH4osXLPc1Jik7R7tD7gnep3LW8N u/sfWIN8/RPgrMiOcjuwdSpuKAexrOKyRTDlN7LKPBSOc/yy2lksYELJCLRe1fW/9Ihii78zXamu u70QE2RCpsE5ft9mPSZEE/Ekd/2vCTIZw/FG6QjBq55/Gro/CZ8vvECrTJ/fVa3pIiuzjaIAOVsE hvHzsD19fEbQpHRffBlWEE5cZ8o4wBGXyXhIgFxNVg/mA+mtPOBLuFg/t/rGXwLVnIISzFM9hpmP jgwBZZNEmIEI8Zt7TIK1/jmKyVAjPYAZR3q0ncJqdrZMIP/1nknv3BAATSDn5JEMqzEcJn2vpRvd oCwuzqSahwd2/IWd/vqAKJZA4H16pV7s/3iBTHN/SOUHKOdJWxOGIAS3/Lua3E6iG5ULlMuNJFwy +FkBZU/lvm9WNDBtAkLbkHLqQFAZGpyc5CFMlDGUMMR3VOh3ZIWDWbt5uPnke/uN/1dMQa27d+sH LRBSWvVDJxqmPVTrkz4BGkccJrrViNTs2t+qnY7oex5k+h3wo9+Rba0xgyg9gB4D8/Q5BALQrFe4 Ef9sXp8I439f+uPWXRABjfNj80KuQhUoemT5gIc6j7x/MYHgK/p+wJM2Q24zdBriAIJSVE+QMNBA l83DI8+cO0Vm1QWDLW/MK1H522JOKW5M0PGTh5RABkpQUkF5tpJp8BU23PKN8Rn/xmF846+CU9SN W5Mc2lo1Q3cblMbLoJBD85dMj9AcN7W29CZAU3nLFTmHgXm4t5mIfjOhKEIA54NmfeLOK9pflp9+ Ce9MzwcE5HB8Qlu4mckDp5jCwcQK99sO4ubWWpJjEi0/Tl22gs/7YZXJjbwhnKK8/ftnYJsrQMiV led35pFeGA2B53qRq3wWFBzZxryR+Tu+PMrtT6y+8deBEtetHyHCPLlG0EpzK5vjYHzvaXY6M2HF N3bAZJAhpdN63xrIfUDMM8vE3O/X9IEegyME5J3dCQdZhWwjD7oaE7FEDKJPAi4C4w0IBeroRrVC 4HnCDYrIAxr/lbooBSoTQpoyqSC7M+ej86blYcXev5IKDdLoNGT+wOOoWCNzOJWxBYEC+WH7E/yI +SP9N/5CVFCY7UN5pLei09Td3eXzua79Gp/cWDfZM2HmmCaalZy+Wd9v8wM0+Fw1TPj5We9pYwwB v0+TDDEZMpHh5F/OsAfyE4Q40meUp/VH2Hc9rxqf82I9UOhxCIQd4RMyJ4znKSOB3mmu8jOnqlEF 1ITSEVv6SrSqudHp+IGT30+BNskXUTgVFqWEO00+Nhu/0D/8cuY3/hP4UVlv/TuHJpz91tzDp/Em CQzBfokLew7P91hHtqbQ0DQftmZxfugax6zGSYPbJIVGPFdNXpgoGeahrYilelL/BehSsO+30HYe oTS6xTF4lehsXkgJZ/8Z9BLjbad8/qTTZ1a43+dA3IRSGvCzC7Cet3UuHrM0yCVPsD157ExaR0no bask5CoCxBnQFGK2CTeW2Wf9bN+PvvE3jSYDPDyjZlLnz59NXs+vSTUZWelxhlkZUxyy2aKfGR1k 9QB9Q8ywQEDmlrJ1IkKuaN6VZ/MCDc88cFt688G0/ty///Fb224augWrbuoiEqAZJ4PhgyNIw1sa Ji7icb7nFuiddtm7YlW1oHm4yz6IPEDAlK11XME7E/LwjX8inM7vQTFPzYrH1uCa2ga3mUPAvK16 Sw0rsJqHClyNyWAMC9RATywg54eHhzlZnqUKnkRo2xG0pRdCMry5As9etec9uN/5/TJzZSXTTJIJ 1gQmUOZ5yLwc4M483BoEISrUOLRyIm3JR7bCus/Gl24hb9Ctc0s+x9/4xqCRMjHmo+EDY9dwm54Z smimqs+FpircW3Jzvx0vZEXPobfnebR6KvPqaJwyZysTfFbAal6dJ4F2Y725F9AyBEJJAp/jIUyg yCU5F8wWAY1bUaQa7qA8Y+LvKn7COHwAWbjJCpIp11U3yKKXsBXHdrzleVCeUy6aaN/4Z0fzcTYv pOnIuJgbMENNIZBp7kka8ghg2rJNaAoN640Z7o5mWzhryI9T4w69z3ljISUgsJVGuUGJJc/LGXBL gxPhRndhwiHmCbBDjKHEEO5wN+jn6F2+EwNyteqmxXI1NyWIOHlu64+CA7mjThO+8Y2v8RiRttZ5 Huudvb7hm/X1Lve32WPcyaF3wqqR7U2yZeJ0mFkBuakFtnDLg5Q/AgL/P0IeAvIdPXyZz/BhCO+2 78C5aWQeykRVQX1625WoKgVKR5hMjv0b8j842m984xdihobQaJo5r9Sv1v5EmtA4GtYvn02GPXVg HplyTeXnB3CkjcfR+/bGRJkHU1aBstyO/QarI/0U4//9kd+IdjYX0gPzMpyPywdUpuJEION/Ge7W bN+ftgKdzTe+8cA9K/DYBkpjZ4waWY/HW/LUff8Yyvna6RRG6FvLdr2SjS/9I8QMDDHP2U/BW1F6 5Pu9nH9IBr0cD+xLb+8Xf2ggJZz9xrsGaO7budF89MzznqvdwISz2cjD4D0WrAx2RIjQ+o1v/HWw B+xjwsKt7+HNV5NxN8fD2T4+wem80vNAr38AzuHhfYUdc6G4YvXrF3LCLaWjySHcMmwfX2usbHPe B1yecy7JbgopAw7N3D3k+Rvf+EdAM70+Bn7w7f0Oj6FX1IPpIRE8IUrooXJ4DD5DFKd9W/bdDj3v 8KNMdo4HK+nP6HlzJQ0pnc+P1x+hz2bDtuctZ/yfpPqNb/y9oldxNm/oFM7+KzjtsUHks3n9WcAK HUFHx/j1v1R5YJ7Z/d76OYB/eC9Q9osD0xP975//65QebR8x92cEIRkIpTTKPL/jJ0ff+MbfDfbY L9zbWw8dPXDONo7qDed4o6fl4fW93esK5PShz4UfPb/Ivu37vb0/Fhbm54PT3AL+CD9ChMHR/gLD b3zjnxE9jBvnYB/1zucBz2kytP0lOAafcc726ZF+zDzSCz/6TPnGN/7u0YifzdsW3jXhS/1oOr2R /kv8/PRH+NJtSjj7r2jvmnfEgbP/xjf+MXDm+vMLOdKfw8Mw/ELzoW0fX8g30kNyyj+LMfnGN77x jW984xvf+MZfgH/5l/8Ls6Ru+fuHuFkAAAAASUVORK5CYIJQSwMEFAAGAAgAAAAhAKIhtFngAAAA CgEAAA8AAABkcnMvZG93bnJldi54bWxMj8FqwzAMhu+DvYNRYbfWsUvCSOOUUradymDtYOzmxmoS GsshdpP07eedtqOkj1/fX2xn27ERB986UiBWCTCkypmWagWfp9flMzAfNBndOUIFd/SwLR8fCp0b N9EHjsdQsxhCPtcKmhD6nHNfNWi1X7keKd4ubrA6xHGouRn0FMNtx2WSZNzqluKHRve4b7C6Hm9W wdukp91avIyH62V//z6l718HgUo9LebdBljAOfzB8Ksf1aGMTmd3I+NZp2ApZRpRBVIIYBHIZBoX ZwVrkWTAy4L/r1D+AAAA//8DAFBLAQItABQABgAIAAAAIQCxgme2CgEAABMCAAATAAAAAAAAAAAA AAAAAAAAAABbQ29udGVudF9UeXBlc10ueG1sUEsBAi0AFAAGAAgAAAAhADj9If/WAAAAlAEAAAsA AAAAAAAAAAAAAAAAOwEAAF9yZWxzLy5yZWxzUEsBAi0AFAAGAAgAAAAhAFTCxV/pAwAAzBAAAA4A AAAAAAAAAAAAAAAAOgIAAGRycy9lMm9Eb2MueG1sUEsBAi0AFAAGAAgAAAAhADcnR2HMAAAAKQIA ABkAAAAAAAAAAAAAAAAATwYAAGRycy9fcmVscy9lMm9Eb2MueG1sLnJlbHNQSwECLQAKAAAAAAAA ACEAkD9pN98fAgDfHwIAFAAAAAAAAAAAAAAAAABSBwAAZHJzL21lZGlhL2ltYWdlMy5wbmdQSwEC LQAKAAAAAAAAACEAZ5hsMDk/AgA5PwIAFAAAAAAAAAAAAAAAAABjJwIAZHJzL21lZGlhL2ltYWdl Mi5wbmdQSwECLQAKAAAAAAAAACEARgDf2SaiAQAmogEAFAAAAAAAAAAAAAAAAADOZgQAZHJzL21l ZGlhL2ltYWdlMS5wbmdQSwECLQAUAAYACAAAACEAoiG0WeAAAAAKAQAADwAAAAAAAAAAAAAAAAAm CQYAZHJzL2Rvd25yZXYueG1sUEsFBgAAAAAIAAgAAAIAADMKBgAAAA== ">
                <v:shape id="Picture 3" o:spid="_x0000_s1027" type="#_x0000_t75" style="position:absolute;width:16581;height:1984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cN5mfCAAAA2gAAAA8AAABkcnMvZG93bnJldi54bWxEj81qwzAQhO+FvIPYQm+N3BSa4kQ2+aGl 1ybBvW6sje1EWhlLsd23rwqBHIeZ+YZZ5qM1oqfON44VvEwTEMSl0w1XCg77j+d3ED4gazSOScEv ecizycMSU+0G/qZ+FyoRIexTVFCH0KZS+rImi37qWuLonVxnMUTZVVJ3OES4NXKWJG/SYsNxocaW NjWVl93VKji7td6aazHH/SA/C/PT9OVxo9TT47hagAg0hnv41v7SCl7h/0q8ATL7A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XDeZnwgAAANoAAAAPAAAAAAAAAAAAAAAAAJ8C AABkcnMvZG93bnJldi54bWxQSwUGAAAAAAQABAD3AAAAjgMAAAAA ">
                  <v:imagedata r:id="rId20" o:title="2D conduit anterior Chaplin b65419"/>
                </v:shape>
                <v:shape id="Picture 4" o:spid="_x0000_s1028" type="#_x0000_t75" style="position:absolute;left:33339;width:16129;height:1984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TxgnrEAAAA2gAAAA8AAABkcnMvZG93bnJldi54bWxEj0FrwkAUhO+C/2F5hd50YytSYzZiLaEt vbTqweMj+8yGZt/G7Krpv+8Kgsdh5pthsmVvG3GmzteOFUzGCQji0umaKwW7bTF6AeEDssbGMSn4 Iw/LfDjIMNXuwj903oRKxBL2KSowIbSplL40ZNGPXUscvYPrLIYou0rqDi+x3DbyKUlm0mLNccFg S2tD5e/mZBVMnxu3r8z09D1/e33/rL+K44QKpR4f+tUCRKA+3MM3+kNHDq5X4g2Q+T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DTxgnrEAAAA2gAAAA8AAAAAAAAAAAAAAAAA nwIAAGRycy9kb3ducmV2LnhtbFBLBQYAAAAABAAEAPcAAACQAwAAAAA= ">
                  <v:imagedata r:id="rId21" o:title="Proximal conduit Avery1"/>
                </v:shape>
                <v:shape id="Picture 6" o:spid="_x0000_s1029" type="#_x0000_t75" style="position:absolute;left:16581;width:16758;height:1984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R/ZD/CAAAA2gAAAA8AAABkcnMvZG93bnJldi54bWxEj8FqwzAQRO+F/IPYQG+1nEBDca2EEEgI vtVuoL0t1tZyIq2MpSTu31eFQo/DzLxhys3krLjRGHrPChZZDoK49brnTsF7s396AREiskbrmRR8 U4DNevZQYqH9nd/oVsdOJAiHAhWYGIdCytAachgyPxAn78uPDmOSYyf1iPcEd1Yu83wlHfacFgwO tDPUXuqrU3Ayh97a6mOPzdQ2Z1kNz1v6VOpxPm1fQUSa4n/4r33UClbweyXdALn+AQ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Ef2Q/wgAAANoAAAAPAAAAAAAAAAAAAAAAAJ8C AABkcnMvZG93bnJldi54bWxQSwUGAAAAAAQABAD3AAAAjgMAAAAA ">
                  <v:imagedata r:id="rId22" o:title="Proximal conduit Avery3"/>
                </v:shape>
              </v:group>
            </w:pict>
          </mc:Fallback>
        </mc:AlternateContent>
      </w:r>
    </w:p>
    <w:p w14:paraId="63E9511C" w14:textId="77777777" w:rsidR="0021204A" w:rsidRDefault="0021204A"/>
    <w:p w14:paraId="08D97E1C" w14:textId="77777777" w:rsidR="0021204A" w:rsidRDefault="0021204A"/>
    <w:p w14:paraId="1AC7B0F8" w14:textId="77777777" w:rsidR="0021204A" w:rsidRDefault="0021204A"/>
    <w:p w14:paraId="79DCE7CB" w14:textId="77777777" w:rsidR="0021204A" w:rsidRDefault="0021204A"/>
    <w:p w14:paraId="2AB53E73" w14:textId="77777777" w:rsidR="00C164EE" w:rsidRDefault="00C164EE"/>
    <w:p w14:paraId="0629843E" w14:textId="77777777" w:rsidR="00801833" w:rsidRDefault="00801833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D0A369" wp14:editId="61539628">
                <wp:simplePos x="0" y="0"/>
                <wp:positionH relativeFrom="column">
                  <wp:posOffset>-180975</wp:posOffset>
                </wp:positionH>
                <wp:positionV relativeFrom="paragraph">
                  <wp:posOffset>164465</wp:posOffset>
                </wp:positionV>
                <wp:extent cx="5705475" cy="66675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9F3C3" w14:textId="1BD88356" w:rsidR="0021204A" w:rsidRDefault="00A563CB">
                            <w:r>
                              <w:t xml:space="preserve">Figure </w:t>
                            </w:r>
                            <w:r w:rsidR="0037224F">
                              <w:t>3</w:t>
                            </w:r>
                            <w:r>
                              <w:t xml:space="preserve"> </w:t>
                            </w:r>
                            <w:r w:rsidR="0021204A">
                              <w:t xml:space="preserve">RV-PA conduit: this is usually positioned right underneath the sternum and requires very high parasternal views. The conduit is long and can narrow at </w:t>
                            </w:r>
                            <w:r w:rsidR="0037224F">
                              <w:t>either</w:t>
                            </w:r>
                            <w:r w:rsidR="0021204A">
                              <w:t xml:space="preserve"> end, hence assessing the length of the conduit is important and may require multiple views as seen here.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14.25pt;margin-top:12.95pt;width:449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8b3Y4JQIAACUEAAAOAAAAZHJzL2Uyb0RvYy54bWysU21v2yAQ/j5p/wHxfbGTxUlrxam6dJkm dS9Sux+AMY7RgGNAYme/fgdO06j7VpUPiOOOh7vnnlvdDFqRg3BegqnodJJTIgyHRppdRX89bj9c UeIDMw1TYERFj8LTm/X7d6velmIGHahGOIIgxpe9rWgXgi2zzPNOaOYnYIVBZwtOs4Cm22WNYz2i a5XN8nyR9eAa64AL7/H2bnTSdcJvW8HDj7b1IhBVUcwtpN2lvY57tl6xcueY7SQ/pcFekYVm0uCn Z6g7FhjZO/kflJbcgYc2TDjoDNpWcpFqwGqm+YtqHjpmRaoFyfH2TJN/O1j+/fDTEdlU9GO+pMQw jU16FEMgn2Ags8hPb32JYQ8WA8OA19jnVKu398B/e2Jg0zGzE7fOQd8J1mB+0/gyu3g64vgIUvff oMFv2D5AAhpapyN5SAdBdOzT8dybmArHy2KZF/NlQQlH32KxWBapeRkrn15b58MXAZrEQ0Ud9j6h s8O9DzEbVj6FxM88KNlspVLJcLt6oxw5MNTJNq1UwIswZUhf0etiViRkA/F9kpCWAXWspK7oVR7X qKzIxmfTpJDApBrPmIkyJ3oiIyM3YaiH1IlpIi9yV0NzRMIcjLrFOcNDB+4vJT1qtqL+z545QYn6 apD06+l8HkWejHmxnKHhLj31pYcZjlAVDZSMx01IgxH5MHCLzWll4u05k1POqMVE52luotgv7RT1 PN3rfwAAAP//AwBQSwMEFAAGAAgAAAAhAJJQgrDeAAAACgEAAA8AAABkcnMvZG93bnJldi54bWxM j8tOwzAQRfdI/IM1SGxQ6xBI8yBOBUggti39gEk8TSJiO4rdJv17hhVdjubo3nPL7WIGcabJ984q eFxHIMg2Tve2VXD4/lhlIHxAq3FwlhRcyMO2ur0psdButjs670MrOMT6AhV0IYyFlL7pyKBfu5Es /45uMhj4nFqpJ5w53AwyjqKNNNhbbuhwpPeOmp/9ySg4fs0PST7Xn+GQ7p43b9intbsodX+3vL6A CLSEfxj+9FkdKnaq3clqLwYFqzhLGFUQJzkIBrI04nE1k09RDrIq5fWE6hcAAP//AwBQSwECLQAU AAYACAAAACEAtoM4kv4AAADhAQAAEwAAAAAAAAAAAAAAAAAAAAAAW0NvbnRlbnRfVHlwZXNdLnht bFBLAQItABQABgAIAAAAIQA4/SH/1gAAAJQBAAALAAAAAAAAAAAAAAAAAC8BAABfcmVscy8ucmVs c1BLAQItABQABgAIAAAAIQA8b3Y4JQIAACUEAAAOAAAAAAAAAAAAAAAAAC4CAABkcnMvZTJvRG9j LnhtbFBLAQItABQABgAIAAAAIQCSUIKw3gAAAAoBAAAPAAAAAAAAAAAAAAAAAH8EAABkcnMvZG93 bnJldi54bWxQSwUGAAAAAAQABADzAAAAigUAAAAA " stroked="f">
                <v:textbox>
                  <w:txbxContent>
                    <w:p w14:paraId="2019F3C3" w14:textId="1BD88356" w:rsidR="0021204A" w:rsidRDefault="00A563CB">
                      <w:r>
                        <w:t xml:space="preserve">Figure </w:t>
                      </w:r>
                      <w:r w:rsidR="0037224F">
                        <w:t>3</w:t>
                      </w:r>
                      <w:r>
                        <w:t xml:space="preserve"> </w:t>
                      </w:r>
                      <w:r w:rsidR="0021204A">
                        <w:t xml:space="preserve">RV-PA conduit: this is usually positioned right underneath the sternum and requires very high parasternal views. The conduit is long and can narrow at </w:t>
                      </w:r>
                      <w:r w:rsidR="0037224F">
                        <w:t>either</w:t>
                      </w:r>
                      <w:r w:rsidR="0021204A">
                        <w:t xml:space="preserve"> end, hence assessing the length of the conduit is important and may require multiple views as seen here. </w:t>
                      </w:r>
                    </w:p>
                  </w:txbxContent>
                </v:textbox>
              </v:shape>
            </w:pict>
          </mc:Fallback>
        </mc:AlternateContent>
      </w:r>
    </w:p>
    <w:p w14:paraId="01C2F66D" w14:textId="77777777" w:rsidR="00801833" w:rsidRDefault="00801833"/>
    <w:p w14:paraId="2F74540B" w14:textId="77777777" w:rsidR="00801833" w:rsidRDefault="00801833"/>
    <w:p w14:paraId="1CC8F66E" w14:textId="77777777" w:rsidR="00801833" w:rsidRDefault="00801833"/>
    <w:p w14:paraId="64A28890" w14:textId="77777777" w:rsidR="0021204A" w:rsidRDefault="00801833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3EFABB" wp14:editId="6F3611D5">
                <wp:simplePos x="0" y="0"/>
                <wp:positionH relativeFrom="column">
                  <wp:posOffset>3326130</wp:posOffset>
                </wp:positionH>
                <wp:positionV relativeFrom="paragraph">
                  <wp:posOffset>1485900</wp:posOffset>
                </wp:positionV>
                <wp:extent cx="2292350" cy="101155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3F13C" w14:textId="5C333715" w:rsidR="00E93B6C" w:rsidRDefault="00A563CB">
                            <w:r>
                              <w:t xml:space="preserve">Figure </w:t>
                            </w:r>
                            <w:r w:rsidR="0037224F">
                              <w:t>4</w:t>
                            </w:r>
                            <w:r>
                              <w:t xml:space="preserve"> </w:t>
                            </w:r>
                            <w:r w:rsidR="00E93B6C">
                              <w:t>The elongated LVOT has increased musculature at the VSD site which causes LV outflow</w:t>
                            </w:r>
                            <w:r w:rsidR="00D3180C">
                              <w:t xml:space="preserve"> obstruction</w:t>
                            </w:r>
                            <w:r w:rsidR="00E93B6C"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261.9pt;margin-top:117pt;width:180.5pt;height:79.6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abQKIwIAACUEAAAOAAAAZHJzL2Uyb0RvYy54bWysU9tu2zAMfR+wfxD0vviyeGuMOEWXLsOA 7gK0+wBZlmNhkqhJSuzu60vJaZZtb8P0IJAieUQekuvrSStyFM5LMA0tFjklwnDopNk39NvD7tUV JT4w0zEFRjT0UXh6vXn5Yj3aWpQwgOqEIwhifD3ahg4h2DrLPB+EZn4BVhg09uA0C6i6fdY5NiK6 VlmZ52+yEVxnHXDhPb7ezka6Sfh9L3j40vdeBKIairmFdLt0t/HONmtW7x2zg+SnNNg/ZKGZNPjp GeqWBUYOTv4FpSV34KEPCw46g76XXKQasJoi/6Oa+4FZkWpBcrw90+T/Hyz/fPzqiOwaWq4oMUxj jx7EFMg7mEgZ6Rmtr9Hr3qJfmPAZ25xK9fYO+HdPDGwHZvbixjkYB8E6TK+IkdlF6IzjI0g7foIO v2GHAAlo6p2O3CEbBNGxTY/n1sRUOD6W5ap8XaGJo63Ii6KqqvQHq5/DrfPhgwBNotBQh71P8Ox4 50NMh9XPLvE3D0p2O6lUUty+3SpHjgznZJfOCf03N2XI2NBVVVYJ2UCMTyOkZcA5VlI39CqPJ4az OtLx3nRJDkyqWcZMlDnxEymZyQlTO6VOFGfeW+gekTEH89zinqEwgPtJyYgz21D/48CcoER9NMj6 qlgu45AnZVm9LVFxl5b20sIMR6iGBkpmcRvSYiQ+7A12ZycTb7GNcyannHEWE52nvYnDfqknr1/b vXkCAAD//wMAUEsDBBQABgAIAAAAIQCW7b034QAAAAsBAAAPAAAAZHJzL2Rvd25yZXYueG1sTI/N TsMwEITvSLyDtUhcEHUaFxRCnKr8XXprCRJHN94mgXgdxW4beHqWExxnZzT7TbGcXC+OOIbOk4b5 LAGBVHvbUaOhen25zkCEaMia3hNq+MIAy/L8rDC59Sfa4HEbG8ElFHKjoY1xyKUMdYvOhJkfkNjb +9GZyHJspB3NictdL9MkuZXOdMQfWjPgY4v15/bgNHw/VE+r56s436fxPX3buHVVfxitLy+m1T2I iFP8C8MvPqNDyUw7fyAbRK/hJlWMHjWkasGjOJFlC77sNKg7pUCWhfy/ofwBAAD//wMAUEsBAi0A FAAGAAgAAAAhALaDOJL+AAAA4QEAABMAAAAAAAAAAAAAAAAAAAAAAFtDb250ZW50X1R5cGVzXS54 bWxQSwECLQAUAAYACAAAACEAOP0h/9YAAACUAQAACwAAAAAAAAAAAAAAAAAvAQAAX3JlbHMvLnJl bHNQSwECLQAUAAYACAAAACEAiGm0CiMCAAAlBAAADgAAAAAAAAAAAAAAAAAuAgAAZHJzL2Uyb0Rv Yy54bWxQSwECLQAUAAYACAAAACEAlu29N+EAAAALAQAADwAAAAAAAAAAAAAAAAB9BAAAZHJzL2Rv d25yZXYueG1sUEsFBgAAAAAEAAQA8wAAAIsFAAAAAA== " stroked="f">
                <v:textbox style="mso-fit-shape-to-text:t">
                  <w:txbxContent>
                    <w:p w14:paraId="5D13F13C" w14:textId="5C333715" w:rsidR="00E93B6C" w:rsidRDefault="00A563CB">
                      <w:r>
                        <w:t xml:space="preserve">Figure </w:t>
                      </w:r>
                      <w:r w:rsidR="0037224F">
                        <w:t>4</w:t>
                      </w:r>
                      <w:r>
                        <w:t xml:space="preserve"> </w:t>
                      </w:r>
                      <w:r w:rsidR="00E93B6C">
                        <w:t>The elongated LVOT has increased musculature at the VSD site which causes LV outflow</w:t>
                      </w:r>
                      <w:r w:rsidR="00D3180C">
                        <w:t xml:space="preserve"> obstruction</w:t>
                      </w:r>
                      <w:r w:rsidR="00E93B6C"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Apical</w:t>
      </w:r>
      <w:r w:rsidRPr="00801833">
        <w:rPr>
          <w:b/>
        </w:rPr>
        <w:t xml:space="preserve"> views:</w:t>
      </w:r>
      <w:r w:rsidRPr="00E93B6C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5D68B70" wp14:editId="32AFFEFC">
                <wp:simplePos x="0" y="0"/>
                <wp:positionH relativeFrom="column">
                  <wp:posOffset>-76835</wp:posOffset>
                </wp:positionH>
                <wp:positionV relativeFrom="paragraph">
                  <wp:posOffset>692150</wp:posOffset>
                </wp:positionV>
                <wp:extent cx="3257550" cy="2447925"/>
                <wp:effectExtent l="0" t="0" r="0" b="9525"/>
                <wp:wrapNone/>
                <wp:docPr id="2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0" cy="2447925"/>
                          <a:chOff x="0" y="0"/>
                          <a:chExt cx="4374263" cy="3108059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T:\Cardiology\ACHD\Wei Li\ISACHD Protocol waiting to complete\ISACHD Rastelli\LVOT deviation OReilly c784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980" cy="3108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T:\Cardiology\ACHD\Wei Li\ISACHD Protocol waiting to complete\ISACHD Rastelli\LVOT deviation CFI OReilly c785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216" y="0"/>
                            <a:ext cx="2110047" cy="3103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id="Group 9" o:spid="_x0000_s1026" style="position:absolute;margin-left:-6.05pt;margin-top:54.5pt;width:256.5pt;height:192.75pt;z-index:251669504;mso-width-relative:margin;mso-height-relative:margin" coordsize="43742,3108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XBF1TuwMAAAkMAAAOAAAAZHJzL2Uyb0RvYy54bWzsVktv4zYQvhfofyB0 d/SwbNlCnIUr2WmAdGNks+3FF5qiJGIlkSBpK0bR/94hJTnZ2MAuUmAPxRqwRA7J4TffPDTXH57r Ch2oVIw3C8e/8hxEG8Iz1hQL5/PTejRzkNK4yXDFG7pwjlQ5H25+/eW6FTENeMmrjEoEShoVt2Lh lFqL2HUVKWmN1RUXtIHFnMsaa5jKws0kbkF7XbmB503dlstMSE6oUiBNu0XnxurPc0r0Q54rqlG1 cACbtk9pnzvzdG+ucVxILEpGehj4HShqzBq49KQqxRqjvWRnqmpGJFc811eE1y7Pc0aotQGs8b03 1txKvhfWliJuC3GiCah9w9O71ZKPh41ELFs4wdRBDa7BR/ZaNDfctKKIYcutFJ/ERvaCopsZc59z WZs3GIKeLavHE6v0WSMCwnEwiSYTIJ/AWhCG0TyYdLyTEpxzdo6Uq/5kOI7CYDruTo59b+ZNLCp3 uNg1+E5wBCMx/HuaYHRG07fDCU7pvaROr6T+Lh01ll/2YgQeFVizHauYPtroBN8ZUM1hw8hGdpNX jEcD47BsbkUBSDKqCAToU7xNsMwYr3hx3C6T39PtX5She7a9+2RmaCO55oRXqMVMQ+gjzZFBUFFN hz2PWGlaVWx7/+fDE2g+MMDHG/TwSFlVHRGJZuH8alcL4w+D1IDroGJD5T0nXxRqeFLipqBLJSCf IMsB9iCSkrclxZkyYlDifq3FTr8yf1cxsYbLTdSYcU80WPwmpC/4qkuXlJN9TRvd5b+klbVJlUwo B8mY1jsK4SzvMt9mJIThvdLmOhOQNif/DmZLz5sHv42SiZeMQi9ajZbzMBpF3ioKvXDmJ37yjznt h/FeUaABV6lgPVaQnqG9mIB9qepS25YIdMC2EBmmLKDhbSGCyFBisCpJHoFs2AdjLakmpRnmwFwv h82nBUvzC7PGBwryFe3aP3gGGY33mlsyvidfgyCazGd9vl7KOggNqfQt5TUyA+AakFr1+AB2dLYN WwzqhhuPW1sueWPuzVez1SwcQbKvwBtpOlquk3A0XfvRJB2nSZL6gzdKlmW0Mer+uzMst7xi2RCP Sha7pJKdk9b2Z2MamH7Z5pqgeIExOHB4d44cPABSM4R/l18w6HHD6CyILoT8m68dnPpx5Qk+3d0H YTOUJ5D8iPKUrO9el6iJ/78tUcHPEvWNEhUE0zDwoTc5bywC3/e8ED6ZprGAQjWOxt03aGgPfhaq dxUq21VBv2lLWt8bm4b29RzGrzv4m38BAAD//wMAUEsDBBQABgAIAAAAIQAubPAAxQAAAKUBAAAZ AAAAZHJzL19yZWxzL2Uyb0RvYy54bWwucmVsc7yQwYrCMBCG7wv7DmHu27Q9LLKY9iKCV3EfYEim abCZhCSKvr2BZUFB8OZxZvi//2PW48Uv4kwpu8AKuqYFQayDcWwV/B62XysQuSAbXAKTgitlGIfP j/WeFiw1lGcXs6gUzgrmUuKPlFnP5DE3IRLXyxSSx1LHZGVEfURLsm/bb5nuGTA8MMXOKEg704M4 XGNtfs0O0+Q0bYI+eeLypEI6X7srEJOlosCTcfi37JvIFuRzh+49Dt2/g3x47nADAAD//wMAUEsD BBQABgAIAAAAIQCoRGkz4QAAAAsBAAAPAAAAZHJzL2Rvd25yZXYueG1sTI/BasMwEETvhf6D2EJv iaQ0LrVrOYTQ9hQKTQohN8Xa2CaWZCzFdv6+21N7XOYx+yZfTbZlA/ah8U6BnAtg6EpvGlcp+N6/ z16Ahaid0a13qOCGAVbF/V2uM+NH94XDLlaMSlzItII6xi7jPJQ1Wh3mvkNH2dn3Vkc6+4qbXo9U blu+EOKZW904+lDrDjc1lpfd1Sr4GPW4fpJvw/Zy3tyO++TzsJWo1OPDtH4FFnGKfzD86pM6FOR0 8ldnAmsVzORCEkqBSGkUEYkQKbCTgmW6TIAXOf+/ofgBAAD//wMAUEsDBAoAAAAAAAAAIQBf5uCV q+YBAKvmAQAUAAAAZHJzL21lZGlhL2ltYWdlMS5wbmeJUE5HDQoaCgAAAA1JSERSAAABdAAAAfwI AgAAAE7iw7EAAAABc1JHQgCuzhzpAAAACXBIWXMAAA7EAAAOxAGVKw4bAAD/tUlEQVR4Xuz92e+n yXXfeeZWG1dRkrWvXEWKIkXK443WCLbQl5aBhgzBN9L/4EvDkCxDvjPmyug7A92N7sHMdF+0+2LQ M4OZC0MDS6PW0qRaFEmJpCiJiyjuVUWyqjJz3t98FT989MsiWVXMWjLz+yDxzXjiiThx4sQ5nzhx Ip7nd+nS+TpL4CyBswTOEjhL4CyBswTOEjhL4CyBswTOEjhL4CyBswTOEjhL4CyBswTOEjhL4CyB swTOEjhL4CyBswTOEjhL4CyBswTOEjhL4CyBswTOEjhL4CyBswTOEjhL4CyBswTOEjhL4CyBswTO EjhL4CyBswTOEjhL4CyBswTOEjhL4CyBswTOEjhL4CyBswTOEjhL4CyBswTOEjhL4CyBswTOEjhL 4CyBswTOEjhL4CyBswTOEjhL4CyBswTOEjhL4CyBswTOEjhL4CyBswTOEjhL4CyBswTOEjhL4CyB swTOEjhL4CyBswTOEjhL4CyBswTOEjhL4CyBswTOEjhL4M5L4MqVKxHtV0L6zjfzDBSvXbrUv9p6 urnLly7178rlS9eunkpfvpV97YFbLD1wenRKfK3GlQdPpa9crfLlBy9X6PIjV15xq9LVq7eqnK+z BM4SeIklAEquXctqL12/fv3mresrX/nKC84WLHnm6/Tg6rWHL10KJ6696jU/cOnSQw9c+86rV77j 0qUyr1669orLD77qVtUT24HMA5dP/54mdoKoF5z9cwMvqAS+oWq8oK2eid9xCYQsTz31VGQffPDB YKX0q171qieeeOKON/QNCVKlm6efK1cfPsHbjTyTbl7z1re+9ctfufHqV7/6+hPXY++pS5d7+PAj D37+85//yEfed+OrX33gwceffOKrAeMJaXJkrlx+8qlLlXnxmD+39AJI4AwuL4BQX3SSly+fzHXN dnsy8xfDOHkXN04/R1W6eflSy5ybj+S6vPUn//53fud3fsd3fF8uVUjz+OOPf+GLT/R77cEHcri+ 8tVPPfDAA3/8+//zpasPXbr+5RyXm08TezC4fPKpx190WZ4bvGMSuLUyPl93uQSgSdcrX/nKJ598 UjrTfeHxJf3RdL+30O3W3eUHHr50PTfq6ht+4s3f9T3f95a3vukHfviHX/u617zyVa9qsXPt4Vde uXb18SeefOrmzavXbt68fPUzn/jwA6967Y0nHr320EOXbpzo3Lx09caNfJnzdRdL4Oy53MWDd2Q9 fOm6ceNG645+Sw9lXsgensIlT3su/JdFdq899J7/43/x+te//i1veVf8fO7zOSuPP/r4Vz/zmc/c uPzwl7/85U9+5oth34MP3Oj38lOf/epXv/onf/ifL11/NBLXrj589cqVVnbXb76Iy7oXUkz3J+2z 53KPjPtWRrdWH6ew7ovSsQClf6aodKlVUnBT4sGf+em/++M/9hNvf9s7H3nktX/+sb/85Cf/6vOf +/wXv/Do4489fv3Wou16u0JXQ8M8lCtXb1598MFXf9d3vu6zX3jqyqUnwpunrn/l5q0QzPm6eyVw jsjfvWP3NzjfyuhkuLeiLcecF6qTT+8WgRiXzemHH/3SE9/3PT988/q1v/r4Zz79ic9+4bOPP/qF r3718etPfuXmo1/6Sv8wmY/1wAMP37j58Je/cvkVD7/u+leeuP7UkzdvnGDlwUdeKK7PdF8cCZyX RS+OnJ9zK9v9KWF3+erVq/yRPSrntCfT1H9rK/oYYVmaR9Nayc5RJSs/bubvPO8Y8LVrrV9ahZ28 ltO67Klrl648/LZ3/pc19I9+/t21+5lPPfrnf/7nr33dl37pl37pxo2n4vnyzVe2RPo//1/+p3aL vvzUw6d+3bjUIujK9WsFd3////dfnUg9KYRzvu5iCZyXRS/HwRsECKNgMYzI9rqFJl1AZ+hzoSfK gA+o9NBDD2XDjsOUuafdXthvepZCuQVJJ/r93y5P/648/J3v+Ol33bzxurDhO7/n1V969NHPfvqL X/zil17xiqfe/vafevDapf/2v/mv/+zPPvGjP/qj7/6Z/8Njjz36yb/+7COPPFTzgWTLoOh86s9/ N3C5cuM87T3LQXj5Fjsvi16mY3PLYi83q3M3ghUx2qChzPAFrPTU8RYlK6Y8+AhTul7xio69nvyd gqbKAyw4BVme3xpqINgSpw2gYi83vvLVW47M1f499tiXP/e5LxRnefKJ0yZ0//JcPvnJj3/wj//o j/7wvQ9cu9S/17zylcWHcn9yaL5+qvhm0HQ+Rfcy1cxnz9YZXJ69rF68kguaAI6uYKXMzqE98sgj 3JBwwdNQY9BwYWWUufa0NUig87rXvS5/oVuQBFPWpecHLo6uXLt2Oix346lwKoA7uVeOCD/+lSee zLUqbNv5/8tXb3T45dKln/3Zn/25n/vZd77zp649cOXRx77YkytXb1y91isCIWmkTu8CCBCfEOZ8 3c0SOIPLy3H0rFkgxbyD7/qu7/qVX/mVf/SP/tHf+lt/i6sSTPQ0iNnCZ2AEOzgmWXuo9PM///P/ 4T/8h3//7//9ylRgPs6dOxFz8lCKoTz51I0vfenRJ554smMruSHX+7185frNyz/1znf9nX/wngce ecUHP/Shz37uc8HR1QfbKjp15WogeeWWy3K6ej/pvGZ/OSrns+fpPH7PXlYvaslZe2YXRnQ67ud+ 7ud++Zd/+c1vfvN3fMd3hAsdFXn00UcvHMwNLER55RdPzeUJXH7qp37qX/yLf1HM5a//+q9zNz7y kY+szPMO5Z6cpryOU0D55EldufpAyaDsu77ney5f/u4T5F1pifTU9SdOaPHa11565zvf2Wrpv/3v /vv/72//r7//3vd+/ktffOzLj9+8/MCrX/PqllQnOk/kjl3/xMd+L3x54Oa11knXz7vRL6rS3eHG zuByhwV6R8gBFGbP+/ihH/qh97znPa2JXvva1/70T/90QPOa17wmjAhfRFv4MsIoC9ZW+J/+03/6 C7/wC+9617u+9KUvfeITn3jve9/72c9+tlptHt2JszB5WAV3ToHYW8hy88rD3/H93//9N26+tjjv jaunEys3b1xrE+i1r7vytrf/5FduPPm7f/C/Pfzwa568fureK1716odf9dqrxYkuX3nqRifmTq7W xz/2u6e3GG+efOpTjPd83bUSOIPLy3Ho+B18kBLf/d3f3bt/7373u3/4h3848ysuG2p05c58z/d8 T45M0NOiqWI5Kd/7vd9b+u1vf/vb3va2X/zFXwxWCrUUdvmt3/qt07bNl74UrDz88MN5NI899tgF x+e5yiLmrl0tTHuzNUyLmNOhuCee/NQnP/W6737Lacv5gRM0XL384MMPP/Sa19x4y1vefOPqA+99 3/9+/cbl7/5b3xOgXHvgwUde8epK5t+cfJwOuNy88Zcf+19PwZYTZ7deBDhfd60Ezht+L+XQbRf5 uBPsGMtOpgQfP/ZjP9aK5i1veUvpv/zLv6xwbzyXw/X4gR/4gSwxoCnxH//jf6xMFHpX8A/+4A9+ 8id/Mtz54Ac/+NGPfjSHJVRq3RSyfOpTn8p5+au/+qvPfe5zR/9l20ZbNH0L6Zibrp8ixKLETzlN d+V1b3vXux545I115Oq1h+rL1WuPxvPDDz1wWqY9ctrweuVrXxM+Xr50Wrh98TOPxtKTX/jMD/7g D/4P//3/6fLl4rpfyht68usncl7KYTq3/fwkcPZcnp/c7kytrX2Q26G40wvBTz7ZbXiR8b/jHe8I SloE9S2FMKIzaZ/+9KdDikw3OBCgDUTCoI9//ONtPOehBCKFV7LYfv/sz/6snGI0uSq5MBGsbv5L OcdvMggh3w4r32wjyWuKpyBsW0G3/I0TuLQv/cj3/9APfuHR631XoUM5+VMPPnD1yWK7l7/86te8 slefX/nKV7zy1a8pP3+lszh//cmPP/7YF7/jNQ/+x//bf3fpUof9bl5t2/3st9wZLXvJqJzB5SUT /Ro++gsgJvvnnnS1xmk+L9oSLgQuXeFOBTreGhwEOh/60IdyTEKQT37yk1/4whd+53d+533ve1/h lZClHO5JtVoQCdC0ehLTAS6REtb5+jGTg0iezRZ1n1c4QcwtWHkaEG5e+uvPfvb7vu/1N556ou9F 3bj+1MMPvaIdsMsPPPbAQ9e++mQfc3nFq1/5uss3U78bjz/22Bc/9/FA8v/1v/yPl576Utvu+UK3 aJ7R5aVXzm+HgzO4fDvSuzN1LxiwJVKrm37DlOIs+SYlyskBKZ1v0jWUyZcJaMKXv/iLv2jJUyL/ Rck8lJDIdrU1UWHg6MR3+VEIWTgsO0137NK3RJYCr7dQ4AQrh29FnWh0gu8Hf/DHr1x+6omnLr3q lY989YlOyj1w7eErl688+IpHXtd20AOXH/nyY1/9yuNffPzRx5748qf/P//T/3jp8qPtYp9IXSn4 corqnvHlzmjYS0TlDC4vkeC/1uxOmvBZHE7J/vMvWsX8+I//eJmhgC2hUwjjFP58KqejiuIm4UVO TU+Dj0p2WC4nhZtTICbXJsSx/iqtVgXycSpzin288pVoepng6E/dwohv5j7cOooCXG4tir4uy6vt Hn3qk5/41F9+5PVvfPP1J/t4S8y3EPvqY1/6yqUnH/jyo1/99Kf+6omvPPH5z/zFjSef+H/+3/+v l65dvtTH6HqB4Not/6el1ZW/8QWsl3iczs0/dwmcweW5y+zO1dgBuR1Oyf7bym0DqKvMgKPfsCBo yBnJ/r1elLdi3RQvrXHCEZvQFS56yhmpcP5Ox+eiGe4okMPSF1UskaoVEW8MOInHf7mAL9+ku7ec izyNGyeEefoN6acP2Pbu4c2bj0X44x/76Bvf9CMPPPTIjRtfuXzpoVc8/IrHv/i5a1cuPXT1iauX nvx//y//w4c/9Ec3n/jcpetPPPTItetPtV90QpaHHjqFY+6cpM+UXgIJnMHlJRD6mtwx3ACCj1CE 5Ud+5Ecy+xChtU+gEL6ECF3FR3I3FOOGdFS38qChKnko5YQagU6QYdcpIjydisGmSFXdewCBEYAT 5UH82Z/WBS6XApfTr8/R+bT/U71o9NCDfTvhZufh/uxP/ve/+PCH3vK2n3jNq1/z5ce/8EM/8IoH rj3x//if/5s/+dAfXLr+hZs3Hnv4wYdynFBzbvjJJ5+6fHqX4KUcnXPb36YEzlvR36YAv93q2yHK 7EOKcCHrEgoJVnI9WrYEEB/72Me8dlg6dGgTt6dBRgCRb1Lstqc5O1X0XmJLKntDEew3vGhzuvwI hlCn7ZsHTy8EVdiBlyCpRLdyLrgw36iT/QWRExhdefoFqFOxG6evsDxw2vEJGXoN4Gsfenn4uwrz 2LS+dO2xcO60bX1rRZXndP3WBxauXn74qZuRuhXKPYV6b71nfb7uWgmcweWlGTqx0hBkx0xaDXVl +S1bCuLujec2mEu3GSR00uIovAhcQpaIFMrljxSmaYs6dyasKV7TcZgQJ0ypWDhSldILu1QmQAnX HOptlRQ2CetEvzgO5yWgiWAFtnw7CusZM18aaZ5bfVlK4AwuL8Gw7HUe9pnxhw4WMnaI4qnt51Y6 7SJ77TBvIp/FprW1TKukSpYOj8KaAOX9739/cBAwtTjqaWdhnJEbhEWnJsKjKNdQFctBVhg4/6in J/+jF32eeKKm85tEi10vwIuOL4H8z02+OBI4g8uLI+evt3L7i4IZcDDBbkMHh2gFXNhzdp4HIZIi +FIBkFTFDrPktuShtFD68Ic/3FsClaluDdkSilTlO00X1gRG1fIaQSd3Ww3VRMDUimwrr+iEPp2U wfTx9LBbW1ovtuDO7d1tEjgHdF+MEduBkQvIYrOmX3jRKVuH93MifBcqZClW4r2hcKE1i7hJtYKb 8KU06AlB8l+q2Hqn8l6GLr+nEfEVGIEVi6Owptvy8VDFACVY6apKeBeWhU2O281nISwrrBdDcOc2 7mYJnMHlxRi9ZzRFmZlxtm2zJnzJ7EvYTg5WsvDWKeFFlh++tNLpaYgQFoQ1vaNY+SCguEwFelpM NyyoirVVCYHboCRgKjMMcp4lmmWWU6NRFp0R+g3gRHlbNHmTAJocIdLts99XejGkfG7jZSaBM7i8 GANyO7hksfyOrD3vIIxwnsUfeC4CkoV7NTHz7v1mcGBR43huNH3YJSBoCVPAJU+kMiFFmf0Wl626 xdReYqrd4KyK/UWhnubjOHFn6fR93/d9Nd3S7PSS4cMPe8UpR2bvHJ1jLi+GutwrbZzB5UUdyaGM cEkQkKnnMmTPwigZeYbd2qQlUqZewgm6LBwGBTpdrYDiuypdkeppGBQEVECxkKWKlQkdwg4ro9An XyaEyiUJbgqyFDaOAdgRKX9eGpDlEFU370n01+LovCB6UdXlLm/sDC4v6gAOXLgt/eZEZL2Zfbad nVcgwy4cK9jRSieM6Ap92lrO+OGCk7ihTOX/9E//NAoh0ekvvV+/Hh4FJV25M0VwQ4dKirYACO86 Bk/O7HbYN2+lTMdqgqoYqFjAF83oxKE3sO2a7+DfEi+qBM+N3T0SOIPLnRwrJ+KieCFCUY73hnoq mOKPOnM6yvTSUMWcwc3InYLrVuzD68uBi6NuYjSRyuw7F1PFqgQT3gNosXPrawanK1eoujkvIUgw EWSENRWrTI/iRByn1r1M0CNbV1GocLV62uemwr6co1qPvb2scGG5t4Mzd1KmZ1p3rQTO4HInh24B zoyT4UGZrmy+pxl2J+VENPIUcigcw7f93NPS3ifa2TYfdqmA95h9kKWc0q1xugU3EfeVFpvQVjpR i6a3BKJf0y3BAEReCW5rqMAwQHEixkk8TFY9foKhvizjjUfxYG8kWSUNN7d6upMyPdO6ayVwBpc7 P3SzbaR5K37zHfICsk+H4gIFyNIlXOLIXA5LVg0I7Eln576Q4AzLVigVs5IqZyFYjbL/Mq28woVA JCDI0ynUUothE+IO4wkDWT05RFMiDuOnFjvyG8pwbeQPSees6e/ctzsv2TPFu0oCZ3C5k8N1YYN2 iyOmnp1neJl62OGbCSy5Yjahs9g8kR5VPh8kyHAsJRa9mligpFoO2jkgU8lgxStFEXFbwktJZTrh 0qdeLLhCitZBuTDtQ5fDn6pYTfCABGJkxkxLrTgp3COuHP9Ri0PLrgurv3MU5k4q091P6wwuL9QY ionMcym6kc1nwM3/vJgM1UJG2KVHtqIz2l6Mdkg/Gw6Mci4cpe0CJXkW/QYQ2b8da+8B1aiFTG1Z i9VKWCAkzOmISJGUtpPK8fdJaqWcePDiEuL8IzjINxHozf2pYrUW95kE4eA8mhdKsme6d4kEzuDy Ag6UwAdjzuCz4TBFSCUosQPNU5DTZc8oJMpQ8zKy87wVa6IKd1saKGT8/VZXfKdE1u4UnCBIVXzG pfKcIIdu/dnGgMnap+q1WFym39rqaURCmeravapwAZeoRaEm2qJ605ve5FBvZYRdBivnNdELqE93 G+kzuLwgI7ZtFAHajJbH4cy+7ZssMxMV8gh9CsH01B8MyUQtlARlZ9gZeSW7zfgrw2fJiXCaLprt PVvdWIKVU74VluMt9o+6DZiqFbWu8uOkAgFHBCPi+5gx5uNVFehR1IKqHvV3Tv7xP/7HgQv36hhn EYp+QWR6Jnq3SeAMLi/IiIk+ZNht09geyp4FRwOLDDhjzj0JStwK5Wb22TBrz7ZDENs9eRkcGaFf f2/I4RS+j9N34ixBBn/Hwf9KCpG0r+yDUtH09lDVI9VtpERwfAImgjG8vy7Qcb4y+U2CzRUO5nrn oCiv/WlvMNRc7J3B5QVRqbuQ6Blcnueg2R4+xhd4K9mqqGfptntDFvCRcWbwQhXeDLKQ6WlEgga7 MwGEeGpH4AKa8mul/Z2MOfpZcs4CSBKaaTlTInRw3rdGAU1XDkhpX3IJcXxcKuKR9WUpKyB/AwDW xIOd7L0NUN0Qp7Buv/0VpLa6olBIOK6iIzzsmzJO/Vni6V2tb2G47ernKe5ztbtQAmdweT6DJsbB N2E2qEgMWbJYeGHan/llzPZxHIctv1pleg+oUGsnaHMQ2jDuaWYMsKySQhNxmXyiTD3wCiB8/CkX I1AIaMqxzCkdkTLbLaqJ4KAy/iaJ83jO/ntP0oopfyrcsdLx20fCY7Va4U6JGAg0A7vq2sCK83iG JvClK1EkB8zXBHE9H1mf69y1EjiDy/MZOjABTTY5IwRxciK8lZP7kO0FAd5arlYYYXs443TMPyCw I5Mle5EnAw4vysxVyeAdSCltaVOxliTRD4DsEPvu/xvf+EYvB5QvaNKfGWkXWeQYzwET4y8RHvlr jfwmV01bx/VmY+BVWxULNfKeQpAo150abaXWq0mVz3vKJ4q3vBuoWgf7rQlLJILqEop+PuI+17k7 JXAGl+c5bubhrYy2Y1Kizdr8hWzM0biK5Up4YygDy+PIfbBkyCxL2HMJcbLbwKjCljOlM+bMu8VU Pkj+QhYeUjjt0qM+E5VLksXyU8BH6ykna/lQVjoCKKI8wsaO8FWsP3JU3ZAurmLeX32N1M7gBFjB lj2jv//3/364Fsp0VTcfp0SgWVvb6q7RCUcsRqBH6Pd83T8SOIPL8xnrZ0QWmc38TfheF7TbUn4W 651Dp1pKVDLscHqlYl4O7LIlnDXmpGT/OQgZbVDiGwthR3Ujzn1wkL/qDtEInfitboXDo5ixfrHv 08rIy9aiJFZk0YxayGVzOlYh3Y4Fg7PcEwBRsVoMQH3KNw4tAAVfuG/RdKQ4gpaBz0fQ5zp3swTO 4PI8R8+CaM7LkKUzIBZEmVPGX4FueSh2dqybfAIqH8c3JcvPCDNpwVqHYoKkuRvl207KaKvuJcMo CNwI/ZT2HlAVw4US80RKxIavdluq9DVvC5YQ5w1veIPdpWp1RaReQKXcqDwaW+lV79c7R9qy8Al0 fBGmp906axfn9bQC8EUHt0R6nkI/V7urJHAGl+c5XDsttl1nr/+1fskUAUp25a2frFQ6S1YsI8+V yCAz6byG5n9rh34rwxPJlfCXRrwY7dxd+XGcj2NvOwNuVSIoG9nSuQkBRy3GSc5R6ejXlr8oENvO ucS2cIkXi2qIs1Ox8r1kFGTEp/ezq5sbZZspDkOK8LGnjur5ZES1fMWuFokF5sKUc0D3earaXVvt DC7Pc+jstnIZSgQofS+ueISjIlla1pWZeWOwRDbZbxjBxoqMlFP8pbgJ081ct51ku9oGdoCS0fJT +hXC0Ip9KE6BXaS+ue2FIO3aZvatFtzGVY0GXrar0Y9mOb6GVzqcCiyCNhvnwDHi3dZN35cq4hOQ 1VD4VY9yXrpqqzWXcLI/w9ajX//1X7fxdAaX56lqd221W38x73x9Ywk4t7bn23Xm8/drQ7e9lTyF Eju61sResDO7yrCtYrqqLrS5I3BeCIpOlmnPqIp9xL81SJQDERhhP8jJ2tJs1Y6MM2yRjU6tV8CX LivMYWmBk0PhPUZ+RLASSwI61Q04NB2pWv+d3/mdD3zgA/6AkcBzhT/ykY/YWo7P/ohSv7UYzdry l2GhWGxH/y1veYvzNdAQYJ217H6TwBlcvvWIH6dcaYc42LYzIwUmssxme0f1m71tuzifwsDsQNsk djIlS46gSIpXfiqQnasbKVBSSTtHbDi4KSceggY7UBEMKfyNkcIlGm3xIjwMBEVqS1Ssy1Il7wPD fI1o+rqlXR5t1XR7UpW0MWTlZdFkKQQft7YqnYPT1lIuknw7Vt9a0OcS95YEzsuibzae/JTb/Xnr i/KzHEdLck+cds0Ugwwv9Yl6RqFMJ9+EPGzEVD1L9hkXERNuiIoVds6Fu2EvSdSWJ1UVbxjCpojU aPAhnJxhWyjVVhWrgqZGY7hiUc7R4EnVowoEOq3XoENlfPG7HKEWKBkPNS0AVE6/QapdsLiKWvxo kfS2PlqU6t6yoHNvvqEEzuDyLcDliCw7zKJO1liIQQCCOWWuDrZlaXCkYtl/NulkGjQR6XAQpur8 oEpuZZQl26lhzD1yJsWqqovHtHAJ1MjgmXSXv3PEtami7SfWHmpUMXAJkoKP2PB3AkIir1NCBN9/ qS1Lp3e84x2V9LpTHeFDdUUBfPRIp6IMXgsMd1uBuVdnQ7yvJHAGl2c73CIjSgvihhdvfvObGTAD K9OawkqhR838dlK6etqJNY4JO7RDxFvhC3iP2ZcTyvS9hSy/pxL2rTHD3QAcdpSi6YPetmxaK9kq CuaimYthjym4cRZGyNbh/fgvM2iod7lalQxEeFsxFmzlwrQmwlVNc6xEnbk54lBxWICmMlwnfx2p ks9W0Ody94oEzuDyfEYyE8qeM2bvE3f5o87ZYba3RZO4DKxp13beTbcwyLQvhHHatr31/bfghhcQ HOSAWEBVIGpRrrAQrMVU3IObfv2J6BDEuTvxHfZflXKc4q1KsMJvqgn701EoHZTkNFWeuyGeIvIi OlNOoCOMAoBycPJTKlN1jRYw6mkMA7joOPxyPufyfFTtbq5zBpfnPHpOu+UvWEH4sFNWFNZk7eKj XWUyaW5LYNGt1UoVzfbZJPSBVtm8dU1PncELLyqQxYYv/dqg4c4I1oj7isvUehBQrf1tI5+Vq2SJ mu6IjaNuAMjXFWK7zHL88daolY5I+BIn9rl8ZqGNJ5/4DrACi9oq3YWBfuOKBHqkXX20jgORz1nc 5wp3rQTO4PKshk60oisby2ze/va3lxCXFYlwwt3BuQrvKGr5jCrbtlZiZvwRfxStWs65lK4JG0Yg LHBx6L5bm80+amdpxmjtK5eurZwIL0Y7wl8x+1ALuETN6ib/oj94ZDe6iq3XajcQ4Y8I91Y9ICvx vve9L5pxWysLWgv3Oi5YB2PSX2uzEiwdb6WdLe6y8/WsxH0udE9I4Awup2Ecdtw+pjZTyxdwyWgL 4pZTvpNp1hTZahs0WVTLCjkVtg4SnRXNzVBZYNSyxmxVxIQjA1myTPHgQKEN3TL7taYoJ2qstxxn Z+1hdzlokw2HXL7476xdIZUApXVZmFKigAgvKUQISiIL2kqIGQeCwsz9ep+7WtZuZebX2LRy6r+2 SvicVQVqooa4MBZ3YsPiylZ/RyF/E8nfE/Z1X3fiDC7fbPjFTV12c7Nka42FRTMkp10db60K47cg EnCpYlXK4Xdkb5XJ3uCItUN2nmVGtjItQMpsFVMZe9sxEF44tmu7N4IlbC37EIxtIO3GRiUz73aX 22+uIWFgkdeaq7q0RY2VV2BhTSdw2+Gd8CU04TfZjSo/NgKsKIv1BqyWh3VTgCb2bGZXWOC5JuyU D6aJlB93X5vgvdv5M7j8jbE97eLeuuRO9bOibN5fSszMsqJMgl+QCZUZEOS5WB85mN+c71vcmXpG BXq4GBm2j9cKmgiRZpA98vJ0v5GtuRJhk5iolwMdhOuymBJ5zXQrHLd5ED68UsIyxAdlImJ1JjgS WNQi22btFkdiLv3qV2UCJt9wqGuhGAbKj1S/XDBeiSYs06Jf2vfruFEQWVAZ1kRf+XvXuO73np3B 5SK4HCdSs272kG0U/vAZBCdNLH9s5dqjycZsDzG8jCpDzcDyO8qUj6Atm7yDLB/9HmXPvBjVyw8g nNDLLH3BIJpwLQoZdkTKrHCMdWt3xi5StYRsy3FQhT0L3HArqg5inOJvvQa26mM5IjUVyI3CXhRi oF87YtANS5ZR1a1WgnL4uAufvB4wxI+rcJzDtfPK6F4FoTO4fIuRte2avfnobLaR6Zq0bf1mdV1N 7+ILwg2ioZYnIMMSqYtFZWZVyQhzebxJHAxVfdBQuiBrhQOgMh05cSIWHuVKRNZbiPkUIREeLMSE USpWOuDoU5WtceLfVnFPPYqCQzEYs7FVwl6V9ww4JtZl9bp2jzvoGoolcqizFfBhlxgLmKoSjljQ wdwtIWvlvCa6V5HlNHXdw317rl27MIW6tRDIsFmdkETWkgllKpm0L7lBnybzDDhz8l2VTdGZH6CJ QvbvCG9GW+Hy7fJEM2uHXzUh0rHYcFWq22/WiH7UolDdKnrzqHRuiFOz1nGVtG2EbMYMASvg2G6Z oHMLvahFKjrYsEisooMq9rNK9Kgcixot+hOO5WuipnthMh5wiB8QVhnhYcjChzpf954EzuDy9TE9 govoALPMCCFLM7NJ2+ExdugEffZZmWwvU7FMKOFQf6SEYDlBPAIWuFufv64At8gyhGfB9ipsFSPt 4JyQSjyUWUVhV1fpchyfq1/xEEAEiFGOvXDQugk6gBvR3LrWrcBQZcII3/SuRS5Y1HokQAPgKs/T KScviUMXhQQS2VZ/0ayV4ZeI8hZE1mL3nmmde3QGl2cAF+uOrpDFYqQcDktWVNr2EGObk+J4a7ct VbJqezRWQ3Zn+rUvU8LSw+Y0hyL68CJLhjsKC/dmmbAjsv5omchrBfocVASzarHeeI6B0s7gBB9h WbDSr+/+29YR6I3hctr3ye8Q1hVOqndCNmVWuJVUvwHNPCBbQvEMZPk+3iqw5VwXxKoJrRznd7YK 48V4e+AMLvckEp3B5TSsfJbjtmg5giwZfPndlhCMFEBxJKRbMOT0yqIqogxet2Hngg72ce2teC+R q8Kwu2VsgqNR4yvhrUwnR7JYbkKc9PQYZ62Kg3kxUBkIaDO7nKhxIqrlL8zbiool7pVYjBCsQ/2w SS/8XUd8glr+Dkwpp8K24YWQgSlY1EpVqitaHPMViKAgkVj4cRRAPNzR2WPOPWmN91inzuDydXCh xym0M28OZWQtrDdDzQZsjjRdZ+SWTpY8Ar1VyYqcLmMtaEYkC7c/YhqvWFfUosBWK2mRMjMrDSN6 xJi5PNYjZVp59QuG4orjkCdiMWK3SAzYKskqRrCmHLwJ2RYTqZgXGvlQAkyVLxPD4MAii8NVF3yN PDrjR6cwxu8DbRaGCVDXrNrsXvMNLZGG8ktHKh6Oi6l7zA7vye6cweXr4GKAvRksDsoaeTGtNbIB vn2GkS2V320GkLWbpW2+2PcR7GBU+8LLZmZ2K17LUM3Mbgc0wiKMGTMcJWureTqWM/AiCpyOHZDd WgyTo1kfnXYTgtFNXgaXSnfiv/yolR8nVmeQBbZWzLJOmFn4VivWPqXLVL6rfBjHXQIc4FLfS7tt COajEdciNfekNd5jnTqDy2lAN1WmvkzOMAs9puhOgjlaYgIXrDVXD2JMvCb5zKZ0lmn5ADX6tSay KBCXnQ+ClAl/uGOpUj6I0SK8GDB16/WiSEEQbFTGuqMEdEDNb65Kwdc+0OlkSk/rOM8rysNWfd93 8OJ5a5lWN6VFc2oiUIZHfDrwJNwbP6Q0QEx6VpeVEZEpZ/hSIgo8ta6tE/XoHjPCe7U7Z3D5+sjy 4W0MMQnqzh4sByrj1Cy7Yh7m+R750AnokeBrMI8I9itM0yPOi+bhC6BhuoMtdhUdzsV8nPlN5n+k LKBCNH5BOQ7giYCgEG+2corO9Ki6YV8rqXkNUdAFDlEYZIkkegLmRJcsBokLculXnogmrAq77arX wzvoVnV74U76xR6/ZkADgCyXSpfP07lXrfEe69cZXL4+oI6QiRHw6nc4hcY3aWcJzc9N9RlVM3wF eo+xX75PVzN8XoDNYPZ8OvB/6zP9XcyJz8Jjggibn0EYBgDNbgdDEXeqDZP8LFFeONhlESFGG3uc GsuNalmyOfnSPlEf3PYxOl+NiFrsbRHUrU+0+Kh4t/yRIMnHYsBfCd4WAVYsCtwcKLP4Ea6gCZDi iFWm1pMVaQMRUtV3R28W5b3HTPHe6875zY7TmKbNm4RN76ZQEGA3xHdPGEMX285+qpjDUpkiDhBB VGLGbO3TBSY4LJ5qWluMtl+ejtm7MupuSuenLJ/tsVLwF0tVjFX5gi/WZZYqdnYCI3+VtZeY9xZC /NvrsRCDVuEIxnKIfPYFalSyun27O69HuKdaXDMBWsxwpoRvQQafCCrFthh5Yqxf9Y6rFZPiNYK4 QI0bOKy596zxHuvRefl6GlCbLLx6FmhNJD6Sxqf9BXRpfDleUO4vsRdrKJ9NFrwQp8gIM1euvj1p XgxzMm8zm+yWL9PtVhambqdsQRi4MY3HEucCSMGaKPRIsIPd5mWUsJcM7EDVViI1Z4Ej2mKtF+el ndxx5Nf3HIInXNkeQlysGnz0VL9iSWQqsv4WQo+sECEUnrEkTF76ox/9qCUkmVtAeZ8AXsPlnlZ4 a8l7zBTvve7cX+CSjs47WIADsphR95QRyk/XMzYml2ZndRlMtdJ7Sx6vDlfMSRCTvMNvVc/mrVD4 JgpkMGU6QW9D2ibU/B2+zFiyohGnYGC1vohPJW1UwxoNRcrqrFvhHt5Bj7rdwkq+MLZDNE7xI+Vk YB3kj/gbTBUTwd36EaiFCKCtW4EbjkxtlSYQnh3ZLqAb8yHR/C/oE4Ucq5mcxde9Z4H3cI/u05jL 1JS6W2UwJ6sevroJ1hoHCmQSJYpTBB9brfTU3mr2EJQ4PicIEmUwsYYsargV82UwYJkADgCEC6zA BWmrpFkpvwD/GgIu2fCiSJwgm+hWc1YfdZPbojs+fFd+caU8FE4c/6XmIEW8iQdjWLsko13MWCUB BUshfQd2tSJmRMJcxUpCSSup2BjNe9gI79Wu3XfgQt0bTtPy4pdciaOFQARA4AS9GGSqH7L0lEsP ZTIG+CK4ACwEKbn0JdiMW+VLu1AAc9Wyq8JQLWcAijXaVlW15WKuqqilLyrqAuZR45GVE9A4lUO/ 6ybcCUQwE6wEMb2cqXpMtuIr1GLRZL1m5VKaoIDsgA/AufRu5XlDlZzcBGgUqLn4FKmZHIzd+bor JHA/ggtNZULcBNPsvAZzuJUR4xQfEeC05s/CCy5kil4FmrGpKHCgIfAhMiqsAHq2AipnUV7WJQY8 D2Uc9hRNaxAOizl/YKQAV0I0tALRrKTojKBJ+RXwDpFAaU+tbqCbT9WU4+CMr1tVy+f+1xf4gsNq eeG721oRBU9K7a95LwmqVqC2CL90BO2dA+UuEiP2uUJ3hTmdmTxK4P4CFx5E/We3psF+7W6wdtN7 qp89OAtfoKELXtB7BsmWuq189rYgiPmZZVpnmXv71fTawoxZ2qN5JdWqRdiHsZ5GAQ/oK4/IAAUF tbS1tRX44Hw5CGPVY/kG13z4UvTHcqmSXiyqMGQBfEK58FcTZDI/C8BxoOy+e1VKRQIRx7Xi000j Qib9QnwiPZvu3SWB+wtcKK5Qoim3X8dAhAkgyDyX1Lpb70CLCzAGCxy+jN0QbwPwgKrO9WAkXSbz ngrioFOBbkGDGRtwgAnXcIrhbUpnzKZ3sQxE5CztPWnclvB0dhsFUFIXfNtlPhf6W1Ilom7roxcL OB1owo65UZi3/0UCgUIQ7PubPliBE4CbYL3TpDyQHRpyJytMjIPRu8vG7ltu7y9wSU15IpkHS7bs Z2/pca4K4y8H4jChLmELsRJIIQzRIwc6GAb/okdcBmuKTcvWSpXfjuziMlPBCosEucABTwQDg4lB iUaRglNgqHwMVxG0gcuaWO8qDF6V4dSUjgfHT7rKDFYs/bTeb5SrhZqlosL8NY6GGJYwCvSs4jFo zUEjYV3Qa9zqi77zAXle96253l0dv7/AJT0WBWC9vJjsgT/PutJviwKGMcNWmGtj6mbM6bqoR4bH HgDKnI6tv1i+iEbp2uV3gKR5HCVGfFM3rZpXhTfWyMXAJ+w4QiE42AqFv6YtqKd8xcAKObBqvHFb 9moSWEFzQShYCbKjw0OJt/jkVcVYbpR1UL+QQhOVxMMgWOsWcVitAK8KXt9dNnbfcnvPggul3OTv tv2dfrkeKWta7rOvC3zS5h6JO5r8S1RscymroO42ekEV25hb0S0XxkIACpiES0OQLWeYFo+D8Zui SxyBbMsidLZ8kLaMsl0FhlDDuV3nMm1vVQZj4k0sVrtdMBdIXfAUKjPwqoxegw8+oO9RQATyxABf CbxWsihvZXxfppIa0jq2JyhYA4kAE9STed+a7su/4/cmuMzjmJqW8NUVjgYtZySskXHanK6kl/26 gJGFDJvs8qkUcRPWhSxwYY2ACegAEflM7uiSyAFniHQrzdLmofB9TOnHqZ67wSBVBzT6yGhBoboW cdqqFvrKj0nehOo2njgs60ikRhAFYN0l34U+zh3zJZDK9AjbAwv0QdLSs6KBqXGJLIjh9yl/vl4+ Erg3wWXync5lWgGHfD75PHMeCowwwwcu+Thl+qAsuxJYWUjC1xiqZRdZNARMuDbflj4agziFKXeW z6phHJvhSgCd2pWJPrs6BjKOT4c+yjO/Gk0C4scVHjbhn6eDq7kPwGLgCF6jADhIsvK2tNRNCFZ8 zvt2lR+RI4pVwIqJb0Wk3c6PI64t1o7CnLg4j8PxCfPlY1dnTk7qd69KIYUDGSZM4QBzppOp7J91 merhi91ZixHvtjByPjljq4z9oG4zj03pTHSUOREClir2y3JY5lyDPSqTi9Rll/d4osQuTNa4EPKc lErOWVi04ugl6b4D/mI6+oWTYZaACwwCSXOsPNoCh28176wqi6eQMCn5aC77F9taMDt+VImIs7/G C//QDXhBZOKCaPJhsfx7VZPv3n7ds+BiSNLILQc284syWhA5edEj50dBiZdrKPRqmeFNpKn1PHnG 6cyYRuk6MwA023KCBSx5Pg6zhFm1uDAHGJpLBbk4AiwKBcA0ahZEcyvUWl/AFj55c3FeQ3yZhXjj xFtFUJgbVUU+yEBZNxMj/85qq7byWarVbcd5exR9CMvLK6FFHSkx9AcoQzchLW6RThG+74RfcIt0 4e41xXuP83sZXNK2fVYutUsXzY3s02UuZYoemQ+FVLwGbUe2MoyBtc+8TaGZgb9YWrGj5Zc2UUMZ CSa0TKuDiFupxaepfkAGdEa5R/pS+ejEJ+eCdvZUo0c+pf1iYIXneqgrv8wAoo5Hp30iL1iCRR0h AUgKrcYwMB3WJEPvKFV+niA3hBBIOOJDt2FEtXQHqOm1BRehDbXPzsvLEJvuWXBJEfcBtM23DDK9 TCkbDJO8iTHtNIeXWcBFWKHy6X10zJMCK1CGMZc5lwcp6MNK57QvSMEylYEIc0Nm22zJ3I4m96SL bc8T4WpVvhzlj+BSGrecF71mkNZ0i7awzDrrULLCGs3vcJYX5VoRuBnbOgITyRN9IvKd8xKwJlYX /YEUCXYjYp2lpxZHYiv4JIoy4ZTXkWAl2H0ZWtd9ztI9Cy7pdM4zRNgc7shcmYK4oEQAot++KefA WH9D3l8g8qdU2bAN6SyEltvs6Gk0e+odaOaxiV1aEAeggAYrC3Z1DGdWIIOxBtm5YYuRLpkcDXDA DhkecOFfKIC3hNCmrwO4FiaRqiPCFkFJT+2jVbK/+trfSOlW12BriEMsO1xLGuCDmwaqJOoCoWmi Yi0z/T022/a6Np7Lt8e0bbt5NIBJZ80BzNW7SLVlBOdI3ufG/HLr/t0NLtO2ueXkm0byn524Xbgk RWcwVbyw/ZGaZoHBSmVSXE5+dTMM7woLTJaJGnXXEBvwV1DZQETQL73L7MofmVPDIEEPL0PMwhE7 u+BAJHu2MJnvM+fIAZO5OXCzSxiIw9VTf9IArvmrTCKvxMhHA0xixmBLeUstCOv9oIl6YAcFgNqg 03vSXAwcWkhWS+/g5nyrIXKd8vpCFWPMF8iVjI3NE8CXiDytCt7mk1IP3bTsPWrOy80m7xl+7m5w uTAM0ypTtNkVEHhEuYGC6Y5VOzUnHlkxszQsoP2WKiMFd6IgZDPU4JvUyloEN5t+8eCpxQKQcnkK gNYX6OAWDM094TtkhJYPR2lolxB4K9XljNTZN77xjW94wxtCFpZfSRvVvAnrlElPrISzoLNbB60Y CsO+OKlYFObKcVh4fODeNj9k2ViMEx5lt16qjngD4VszBqgqQJNw9Fc3h4ZHGUYBbOG/YpZX94wl vww7cteDy2Ykwu126wKqdpy1aBVdpKNzQwBKJtRTf98rR+aowVS5C02GhBrzMIUCDipulu5SBWoo PG65GNYX6PMy5hzhYb1YfzXNztEcJ5VhbOIjGBNtUavvPGW0JXwQV+tcEnvVrQdZshUZL2xIAYB0 EObq5lwqFcm5kgMdcqg8UFZgPYqaKDLBVrIhKB01jMWDDb7KVBdLAAKReACpfK6AjK9KApECMZW3 Fj6iz8vQOO92lu6d09Nghd5zSeiuHB5yCbrFNsx7U01m0NaGwEd1U+JsIGOjxCyN3aayiHTbRe9h x3CkW8UECDgXHHhzdbf8Gto/dY9aBTgaPdoWb7ZR4UpiT9yndsVTxsy8M33Ej57yUJhxlL0K0AV3 RFvmxOkOQ51zAS/KqbxYDF9gmRjW90WO9I7bBWShqsIkExHI4lt5Pc1n8QcJug1f/EHYOCniHpM8 qaNgI1JhAKTWhqOulbnb2jq7LS80eN31nsvRBbj1tbPTyQhH4LZSmLGV4AiYVxk2s2SEJZot/dXn Zm9zoxl7GLQlzCCMfTIPUyjE4TVQYjagdYVL8KQGN6sopssZAWQDBRW7jtBTAS2ioOPmdv3ScRBm abO3nPkRPRUKwQwg7jdOxKqHd9aDutAFqsD0wBTWTOyYUR59OGJhsuOIRAemKy8aLfZUplcuqrjg dHQGqSgP3EvHueHQtMIlLPrOPssLjSwne3kR2ngRmkhjHJazxOB98KXNZkz96CYw2jKZVrc7BVfs MFItGfoKCUNiS7R/TsdMhSmyOuoL2phcmZYnTDcj0VyP5Kt19A7UYjlx4kwagzkav8wuQDAbXroE CDNR46dfKykwpHV+xJZRMvutRUsYZWKG6wQxeU8Vc4DFmxO1hc+IT+CVH6QSBS9M5FjJI2pHtpBz l1BLQ2mxU8UF6TmYIwtzqxgqlR9NfzKlVvDPWTNPTOAvgnLet03c9eDCsNM5CxDa7G9fCB+kkUfL tyyf6s9i87R/6Id+KL3se7E+K5dO+KNfpv2UG32RGlpbGZZWPost33LAtG/CB2TNwzXXN5PKj9QW Zeb547KCnagb2eMZs3kNXBUQwBfYvC2Hi4QC3sCiaCgsLtOqBwyBS6szXMlpPULIZY6OYiCVm2A3 KjbmBsJ0Lh5SFjIczHKISF+AnSZ6aquIoGxUA8qxDW5gHLZ5rOUEQCFLhRtNQNlV04I1+guVztcL J4G7+4+ipSLmwC5KScky4L31zwVI/2hzCTMwH6drkCFS6KCH/RFyV6ZfCAIpmE1PzbdcABYu7UIh rqroUzIRhyObroECznkiEBAdpnU8YlOxQNPWeJcTtIuhahE2sb2jU8PUo8/YqtUvGOrSKZBEOCW4 UbqGwwkkaDgeOYHvXT7voBfklvA5NbWLuFUYcQFoaIvzevfpT39aQMcEALB0bcFpwxrlBNuMUoym 39KV98dq/b1aM4EN+40I6DxfL5wE7o6YC/O7/eIjiHouPsdVMZlv7uVOp1tAx1H99LVi5uRUlg1z hcpfsBMp/j8/nDFUy6oBVJXJkOYNgQ+uR7+iknMQYgMDXbN/8+omVQg1ewZkXbwGSKEwIuwZV0AE iuEEKXDZU5hyAXo8HbQNQA2B1oFOV51KVrVSB3Wc9IgX5Uw6O7ck8TFQ+RggyQqDMCA+Jq3CICAw AnZkCKHMGV28Icx7RcDmtyZI7DglTGFeOOu6zynfHeCyCec4WpR44YY9okAMnupTZdpP1crhv5RJ cXvE+HfCJTo0nv0zJ7cwCwahzGacFjvaT8XSeNEc8YVoMnV8QkBT+hoy/8vELbLxzJ1h2IKdWxqw TBO7zCO4TD5V2eEd9sZ96LK5U8mZOppclbkA0KELpmASBMdSjXbxNSqQN1H3Y6kYFvTRHElOXOpW 3gE8YwdoBFCco4ERhtUKSH/hEcRHQQHgvuDXwOUZNeo+x4I73v27A1xoM70kAupu+T19nbKKLKZ2 zlzR43RuUyWjYgbRoYum1i5Ter9mzqMZoDZwGSJQetRQZqiMlpZ3u4nXDF91+QwD8LHAYdmGHJAt n9kQCFOsli6zMcuQXTCCYQ80wdyQjkeAGdbOWWDex1HgIMghq2NfAtnBdKTyAQVlS68iJHWrCwOm LZd6KnBGtqS6Y7uQRV90jZ/SbyujLtUFjC0hz5hyxxHkmxC8a8CFHlMOaGLS87u5Vxnaptsr45bp djkNASloOZrHi8VChM26aPJfGFg2syNhM7kshKNR+YKLwgfRuRCGRLxMUz18jBOe/Iy/zOXgEwzp lO4jpZZNk/E8+RDgrPcCuExcivWLsWMT5KPkVhbRF/mCXAlWN3WN/SeZfhWbqFEGTApoF2B58aIC /uwR9OEuRXxHBLg8ELyK9d3fq+6Pt3VZ6s4rfDGt6z5v6+4Alym9xDZEqSx77uI1zMZom82Iqswp ABlUX0iS8lWM1ZUJC1gIRR++mGlNwnBNgfL9fZ9cBlEPMFEZMQVnwxh8v6BEyTn2nAgdlD5CyTic j8NmOGiEMCDwCG96AblwxYD1WkOqgwMlOUpcGG6X+X+YomK/8ztQAHAaclzF4tSqB5qjM6gaPpZz BPQod7DFX02qDOclUuQGXm0tyfcWUjz0963/7M/+LHcpCsnHm0rYU+t8vdASuJvAJd1KL1MRJx3Y xuYrsx+9tNAwQ/KKK5ZW+XBR+Sli2wrf+73fW8J+B/u0lqG45lsmB7CYopmWH2E5UH7p9D6CmUFs oCamWPnMQxUETc4zLYlN/hZoFxoCnXCNhesvxlQHc7Mcdnv0ifSly7EUIDKvAeCOGQiIMrStU13V wgx+tHJEhMEusUAfbNe1SibbGBAaJ73JGUSScIlQydunUQDWHJ8go3UWl6omeuq9AScAetQOdGeU tE4+DU2nDXoanfli5b/QBnY/07+bwCVcsJamQ2ze6oPPIrMEAzDfsuQ0bOc+/QXF/tD6D/7gD/qe gL/IU5kZzKb0zeoUETYNxSgulDG11i5SmUS7JI6Tei8GEkGBKGw5xvkSpBS1mfHPd2DMQ6UZ5Kxr MRdVCIR5DyMYbbc7FEv19XGGvWIACLLA1ijzU2D64FJb8/i27CpzKFaZymfbSYN5kxjB9nvkduNL VlW0zVe/IiiIE2/8KfmqdEbJn7KGOD2qYqPgg1WbNuZb3c/G/0L3/a4BF4YdFuS5lGaoKRM/eaen pn89YhiUr1t7Q9l8quYPlXJhfOrR/AwCZktm5k343VbSW8isl3UBF8ZvQ1Q8tUtaLFmoFUyolTlB lsFiCb3j81cGnDFCJs2SWaPJn81f8FzgiAJ8Db4Jh2WeEeuF1LaZKmA7qSrCHJUhZ7d6Oo+pfHC/ 8ErpPdUoMdaQTpXeEmmworpVFZ43KwQZDvJxWsvvNlLGlNAaNWFj+WCodAw34hUTZl4w6Oy23F/g somIblEahpG6pCV2i9MY+g1K7A1R6DkRm+d5E0/77jdvBk8/+qM/2nehMtQy08gUl4V30VHgUho6 mDnLQQdmHZcPkKsWoxlv3Y54Cu3vSYsaWA5E+YgsOsL2NOEzCFDDzF9aR4AFZIQX3YaVlQde5cMU Vs0hws94BnAexbnAc1UAmVEYfs3mwRAJsP/Kw5puyQTNqAEvnYLIUa4ACSjWre25YURVKga+ccvX iE4A0aglxspEpC6XE51BsDWUgd5iuYqg2atJ0LNacWWISf5oZhduX2gLvIfpv7w8F5qx8d7cQhfF Aqk4FGBCrJozT8sdXak8A+vpAn5sIEXsJK7PWUYkRzqDYVrd2o0e0tE27WpaLdMsr0HdSqbfkbVb EQ62T+QFSJ6Lg3nTp61ZIsIUAYrjrWyeNI4rqTkCy2fzNVHCZsrwCKZEBJPzfWZC65Sm/Upwl0z+ bJgvM1AbEU+BGuhHwayAH0f4uS09gtE1EcN2zeERwDrOBxHsaedlips0kRggZRxNLs0VdeZ4UaHN GUkmyuYbajPMxfA6ew+b+ovftZcXuBxnkgvaabaZGfdUhK8rJTNDpkCpkWmfie70d+kmurTTlMgN 4Sn0G6k86hbq3c4400ItUvqBmka1a/6fc8QPV9jMz1oYXq2weZZTAjjKcdH1WYXWhwvVEs2FaPif YbBb3lPpKmbY0KF8aIVVZjYE0e7MHkEl4RfBVp5N7pECE4i2kBqHJY4rTQKBcYgDrMmkfGNdTkNg kihiUoAsfAk7PvvZz0L/0KpE3Jp1eLUASxi4uoS81RzetmitlXmp1Xrxze/ebvFlBy5TMirufRwO hfk/zWAz+0gKzyVNqlj5QEG0z0YDhY5CWuhkeorYaqUrt6JlUWqaXvab5oGe6FQFdkThiHoVmHlH qqcsijkBkX2RJOa3VWRShUoAhbXPkhln9DfDM78ZuSWSeVjdqgAFFTEPwiydxrkyi2hAFpRZIEQY 4mhXQ3Cc2VfS5I/tI9QCrBXQnGsMQw2II/rTtdXN0ZXTIgXIGQxfKv/JT34yN3NL1wosvMJtiRpH lTIgIk4Hl2vdMq180rA+Wt8J5Hx9+xJ4eYHLEVnqW0rg3bPss0eW+umEic586FZM19on3UrJ4ALN 5pnnmHSlQ+bhyuSthCy+bMLs+wUBZlTAxBLS2okbQDA/Clo6oPF3AsqMiMhC+eZGmg2YwEHXhfXF 9Jv1ag58MEII2y87P9r2MGXowMWAIP1WgOuEWjnzywZ24t96bSx0k5whKTpR8AiqThp4JmHFjq6K lzYrn3xC9shyIkASMFo0PToOznFzovZXf/VXbTAbKZH4uVGQDv8lzC5ePRVN95nBiJRjSWVdZmbS 9HEK+fZN60zh5QUuG49BBrBIjTbDpw1ONHBAzLqUuGLNcsX80rBFYag+9U2hzaKCiz4xx8g3J6tL +fgsPIKZU484NfMd6KWcSjKPOBR9DLlsLYMSuDObhwXMG6tH29Zrpsti519sgtU7JjfIuLDwAUPV 1da6PBCBa7rsUozcoC2oWhM9naOh8LBMGgK6ErhVatVZdWU4m+YA3TeU2EuYZXJSGujmgF52ry6P TECNqwJiKua0ATbseXcbqX2yE6pWsQQEP25+eXq+7pQEXo7g0tjTHh4HtWO9XRbhJh9H3SgrULBd mnrxFOh3ZXparcr3KAf7B37gBxx8iGxPK2ZDmkfDPwIxM79KLg0mGOEFv4ZzXmYTsk/AOjPGI0h9 vRiJApOe3epmt5BOFdoPcaCDKqqz6mUeCx/RhxjRRB98qLiLYTNyIAJbu1VFJmytJFA48uCWSYt0 kCG/skxIXcJWNBQgxnXfIrdf7g9INS5WNMK6Tj+ahwh2YFGCrKDqJobpEsTUI9dRGnfKuu5zOi8v cDHAPAu+CeWwg2gyFA7kd9A8VTylrM6SesNFFbZkzdL82aZmwd0OuaXlKWXOBePhltPFSLGizdiD A5BkhWLRDmsW+uFlRKoyt1ZmTx/Ah4PsQdfM0rMBOdGv2DCupxoCZ0AWvgz+qsIgYYGSHIHRPN4y 5oEIalZ/mBy4AF8upCoXoErd4dRMWoJMjKY1jnMxBteoIYjP5ZSuzAC0hGWyqcXkAcKMC9B0S2H4 OOVXcRIegFYdflEto2weus9B4U51/yUGl83A+pOS+ZoZ1ac0hpwS8JbNYylHOmR3oPyK+fxtTy2w zbdRExKmTLzlqlS4CRCpVvI2IGATsKj8frkS0ITNbK7Dm0x7UhlAHYmxrfPZjFq0nDGYsa10oAYQ BFW7HYRhCbyWyYTU7UK/WxP+OuIpgnC2y/LtaFfVhT4lNI1PFfFvvCYEYGGYoGS/KOuyYYUvhgko A0qtaEjrulPJVeGoOt0P64+8kSHGEGw0je9CTqgBI13T1hRsGD0BAtAKWD5fMDaPjKOAzp2yxnuM zksDLiY6lrCJojGzGuJLN8AmUqrD+C1etumoulr99jTDDp4Ea6PjT6n3/cqubh3QjJQ/dSY4YrJy Jn2rLXpjl4Q2wwXGX7GxxwwqVqOmSptZIgU8lwHKej2/fSgzdFBGW/QYUrBJVjEUmCTh0SBgaHL0 cQZbPZ0lQwqP9HT+FzvcZaQGlMOa2WoJfpxpQAA4+ovRhvgYI8Ma6lGDEinGTxpDEMx0CzEpQ5lz CSe96RIiasUGsoaYfHA4dMCPkio2fCYS3dlwHLHVDIftDcE9Bg3ffndeYnBZB0yqrVPsGm7bAsr0 lCPNp+XriuZ6xF8QHQQQVCSaP/zDP9xrRCWADlttB7qth05M7NNQR7Of9ebymI1hUJS9Nmmnk25t 8cIpMMf2aNarC3CBDbNGuuuRGXsOCwfBRFoTwg2bnOUzQoaqPAPbI3LQL84F+5Sj6aHYGEOBF6Ch cYvOQHBSYq7wDubyGkazKtZEDUSi84Jyt7wM9jwHUI/0pUfGlC9GCD1yzJffCv1xG0HAURkuEjyy ysMSDoELPFWYmsWnSJzwHCF7NMpkEs9Gze35ul0CLw24UNOpfkNI+Qqy+mibP2eRbrHSFK6TDsEH 7eHdNLR0nTHYPqCjJaIQwWpFEBxUZr6xwlu20ONyaCGFprWaMIXyjxSbmZ18p1sXiy1hXbDpmtBB ANvgfWwuHaaITQhPQhwzaj2KE7Cl70ixc5IcEGjuCDcshF1NA2YVw6ZJb7anFUNwgX+8cVJmYxtT 1q7RGqpTRdBf//rX/9iP/VgDEcEy61fOY/w0Rgx+XgDhsHwQudfWS9ecXT9SBSvdKsONTTI0AWUt QsMjw2YIORAwgnyWhjtqmpvQhjXlzM8648s3AtaXElzGUwPJclhRVyMqLltCfKHMecjzYKmXMApX 1lTmRZLK59F4q8WMFBFlKL1pLa3i9cxdzxho1T56BAhQAB/bFeL8sz2qbBfDtDkQwX8ly2GTJSIy HqCkXvTL8x9sQTcMzB4GFvR7cAPmmGsJDsWwQItEdzSbZepLDekXHqDVmD/Czcobu2olTFIi2960 KILe+do61dDkM37iE5/IeTS4/MEBmYoDl/LrhaO3hGAuIW24sN5Fp+astqplVpjxV5K/A5iOfJIJ J0VDVW+qq11CMJS/9mu/9qu/+qspKgBKTyTO1zNK4CUDl3HD6RAadMzJXNdIi4PM6ig0k0gj80eE 7mgY1dl80m2rnqj5CnxVasIupjiuP5PMJruEAGq0wmlVjQrKsE+6yLvpdiA1xY2CpzPpo7hNngMX xnNs1CMGXEXh6uGOTG0xpBhbGbxBpaPrzj4hwpCFoDh3vEVNK8lVZJOY0dwFZAG1cIT03AI+F5+i kXUMUliqsyp90993+ZirwYVZR88C9plXGkSHp4W0SBKOg1foZoCAkUWNxRcvQytbY1bYFDLBLlFm T1OScLAumK4Iv+r/5t/8m3/1r/6VikfJnPHldgm8xCed6Z8I6BbJKUTBjtTRG/SUzHKATdo+KLNT VTSMbkGWqAUoTY9hR8VyyN/61rc2eTpSRZvDnT/90z/98z//c5/jB3Dpk9CMObYPDvU1MzqdB2Ql ldZ6n4Vp9VS0tQQ+We+sETDxyIY+9HXWS3HnKZQ2u5Y/ix2KGUL+V2XmzliI9agcDSWWzfCzQzZZ 9aRk+RCHc7KYIrNnY5u0tTtfaTiIsSMedZuo/SVWqxXRlpY/3QbZFW4ovdKpjw0HVgEfvOgXlCBS TgNkFMCodsE9cZW2pKUSXclEgIaC8VyqSIWGGiBYXzQdZU5ogir8X46VuAFNwgBLxTOyPKMEXkrP pbFv5Hyhw/7OVt2cFPbmsrSpSt0wxXEHGDZoELMQc/UhqEqanKlCTeSQd3GzIULEww6nZkpz3aMv ylgTQ8ASlKnfxX1MwvQM2yZYC6jyAZ+KLJnjIN/vVm0zYH2EhuII7IpV9zv772lkmZOS9Xe2NIzQ CgGKjvco5rNbMmRR2t0tTARbRME96Zb/tT565IICPdrCFmzVYojT0MSAv3Uf5X59NKNMgkI8QWF4 1s4x6VEjO0+NPOlSLid89+kWnunkA4DIwVCuF7rpNsqECVDU4hCVADGAmyqic75ul8ALCy4GYFfD sJHoUdrADEwIM865uAyA6qg4UzELzWfherCrCvtQUxoTarz5zW9+4xvf6LuqvfaWKneV+NjHPuYP KgoSY6AmnNkvMx9eu2mVBRrD6yo9S6OR/bK6ynDLjysUnA8XKC4kYpzseZM2bZ6lYYw5uQa+7KSL b0LCnBrp4RquWAXg0y/M6474kW6C1HI0LfNokPMaUNBc7SY6+zgA3UllyBgo5MJk7dakEe+Rvz2i yxWris/9O1VgboAFY7K6E68EfxMEGKzKwyY4BQW6PV44tzysgFFbAQoJ3KmBHPpsELFtEM/XBQm8 sODyjYQu/GFpw2am9LMWs/omcLpLuU2Y1CUKUUu3rKS4wUyCYgVhgcuP/MiPoOYF6GEEI2Tb2Lh1 fPTpA51mRSjG9mh5hR08oWFLbzZD3wW2YAfV7Fc8WIuzTIDSVWGUPdLlTapMnWyHJoPaMuFI1+Zn S6EuOH6sPuAjaq2wQ2xD0jWqU4Q/zwvQqI55ZWKgoQmv905pXIXsLVoTcoNiB7BMHSGNHvnyE2/C KA/4IitNjDUnbLQAWd0UiVd3qiIRb5aNhG9MS3vRrCo6pftkQpeqhU/jMhmeMeUbSeCFBRetbpxm LU7HiqiZjkpkALRkM7bxo6Z+mdwMoMzmOusg+81RLuASBe/pC+xHPP32qaHqbg+odMDUIwGImQ1H oGvTPp1bLIP1Ul/8sFjmcfQvqGaP4JQuzA6R3UIDgnQBKXins7N8ky0Y4szz/pCyeGQePJph9OhM mOz5yIDW18QQbVUu2BUJjAKuLEIjEvEAIofCX0QoP58if9A+kaNJYEjcDV4Q0XRAH4fO0+MoAGvy tJg1avymMm0LVIbky7H8NOvopgIWxeXPURqsQCiC8irTeBjQnPHlGSXwgoPLcUaaiTbqli0cdSGA TSzGbFMly5nGl7aKqUAURBkGLgHK93//93cetyMVJYrjpsEtf1Jok0+1qLiPcpcTJ5WJAiOhiPaS mT1E0xH2ZorDJ7UDH6busae/Qyhmw+C1Vd3Zv36Jy26+3fSoXRYyGwYf3ZrAPcWVhpTsl6kQKbA7 Qgz77ML/BUBnuswYtzOqNTGa2Ju4Eq+TO36ts8wH4KZ83zDXOjF6cdz4dpUpRyu8MHFZSOGES5wL iJhOxH0qY9lbjq0r2Gf5U19KGGthe2opcGOVaphIpiqW6qDTMJ2R5RtJ4MUAlw1AY2nRETeNpaFd IKB8HjjdPZoB85jBeDSw6JaOghjOSwdzCxz6lmUl88M//OEPtyDqapoSeaFVVjeslx9emu6y8z2F cZQ75k2D8zJgyix8ylfO0ERhts1ooaTugNSBFwBizPLdHi3ctCxYMAcHJ+BYc6pfAKAhFyMZmoM8 JnSssl4AXMa5kRqiJcN9h8WQBSWOuhRwsUdTx8sXi6kioD+6aXiwzrXNx3+pp/tUKMlYYFYAOuiU ZRRU6ooN752VacThfvnkFlcFg+NTzE4+SCKcfiufC1YrZG7Uztc3kcALDi5ru7HZDMaKGkJTGXOV eTuvYIW2oSB2m0JY0Qj4sTrBF4HAnpYGNynoBz7wgY9+9KPtLreB7XuubJIO0VEqbmYDK7HH31ES q4CgR7a6BDjMutQRw2ZRCIX/4RSj9TvcrIDum1dh2dFhYc+ID4K3lDDlcqNgFozQaNRYyGS1xBE9 o0C8mOHvWF9oHQXLMTyAFfmCo+XbMgMujULIEuLHhj/94YhtkvExQNtz2Fa3WnxMATLx4AqL9VYM rjmvWCt7s3HgXpkFaKve6qxeiLgZC7DYVb6FG4Gv1/o+RfVNvJ5SkkHzGV++kQReJHDhs1AaWg77 p4vdmmEMJzNgKiyEWpuRuD8lOsPSlOiNJPSFcpoh6X1V4Feeywc/+ME/+ZM/KZqYfkMQVt0vqzBP crmpjhBGZSx5zGnIUmIMA6OpJkt2oTPEgQt7ap5c75Q/NsQH0aIFAgZISWHApwzoka9fmtboIIAk B8oM1QW+AYcODrOGLOW4Ft+pJDbGMCJytJuUQocGwiZdt/5gCPTkttCNEr6PWwFKUmY5VeyWzxtN RKpSQ1MtgiIij+hY5R132MlJIFU+zel2qGFAp4oCzDYcTULTAa2cr2eUwIsBLuZ/s19D2AjNqu2Y mEJnM0Zubg5HtBwWsqk4zUh1mkyK1HYBmgpT6KbK5iJbnrkq73//+z/ykY+krCkQ05pXwh7yioMk rfA1pqCUmBZ6maAqldzcqDALn2GbHlkg+JjHoXwlj5M/GJpCz4AhWlV6ij0y5NTMz5pkFGbPRL0Z eKg3mkfo0V8eygCLcQ7uAY3xqthxOYYZTTQWjUslE34YwY2SthLs18IT/So6lgI6587EP1wIWbri FtY75wIKF69BDXvYkCaNaB7/SCPk5ShNpABuSKc7/FOnHHKy7HNXFx4Z9PP1woILg3Ed0+aNaaSR Ay4mH1hAfY+DTZNMgJU0ot2ak9VNWVlCuh6yCN82w6RJvp/qEHc+y2/+5m82Z5YfTdHEeSXaNcFW fY4SUMgG0qeaiI1q2YTCkke6M8jbbA8IZuez52EoNCGuFTOdsnCTMH4Um4sBMqCwhRtrV0uPMAZZ ykeK9aKjLfDEqKJTPmkMidb6YKtHzQrBwWBugyJY20BUy5KQP6ItYNTQcB5FT7sN/QVWogMFGK2I DN5038Z2+eae+j6kq0D5eIs4UICw3Ropfef7UDmjUAKewsFyyLPy0UE2RfI+bY9qWoGh8BlfbpfA nfdcDJiW+AhZbCte85hRn06wKyPEhVERfHhaOh1NIQy8b5GVLwCcItpHLJ3m+VNEPU3D/uIv/qI3 WWwVtRrqz5LXSmxwg7HBA4+sydP3KNEvzVwRpIuwMh5odpkMBvCxQ8p6RA2mxWLJZM4arIGquryK o0ae/ao1p8ZE7SIo7ozy7GfNoabAEruFSuiME2kGRgh14Xiit1uPuDz+1EFEyITdAiCLmkYqHPFp LgMt36tD3VayRwK06z7eErv3Ep05IBDSGOqpXuvxIDqbViAOWQwfNTOr1Qo4HkzMPaS6lUcEBWpA 2mAI55PVGWUmgTsDLvSAiEe6Ic9Km2f8ZbzGTJiwwdi0bKoEJaVpZES4BmyAQm+a4gmnYT4EVeHK hAteUxSOobWBS28Ppc2pL7iJuDCB1bUmtsQAJT3ywlGs2hBlqJshWQs+GSfQqV1aTucoH/51U0/3 KzE40Lpi9FsBVejuPBf+yBpiYLtm1RuR0akkOaMGmOYcIQhcXEebYaJzMzlNhpJUdbZfa5moJfOs 3TlgHdnhg8RVjl1kA72htwbpVvCrp3HIbWTt5QvucnDMTCRJu1CYw8ItdWQBZV7VBDu3hUzqjrai tleTKhwR/HQdZbX14JT/nDip8R2RwoQO0ZmH3ZxcidQoBWow/JFm5kcpqSCF2JJHdYbEhBrsVMF+ YXrG441Om80FSlIapNI2vrrVTVoSsuSwtENkluMBWWodTcspiejYuqaXeGaEzI/2wylrIrsVIgg8 ID7UFhq4naOkvwOFmdzAS5fJk2RwDj6OgMXIBz3jbZPqzPVIvFoWmFEDl5uoj50dug3FJNSaI1Mx BHkBRsr7isnBhy9kcjpiqbTXiIYsZUanpz6+c+wjkKKibL7eJdsmknavuT/0ZMhrFVOtmrYnpS9V pydbrMVYt4MVtwYrbq3IRIKoisKxB3OPoA8fj9dxlr0jJnY3Erkz4DJZTwTpSsgiwsoqDGqD5B0Q 0z77mRk4sonIZs7S3Jaitp2OSzV5CnZMBdv6bc+o2aZHe7WksGIVazdFTB1TtVhKI/3Jvkraz2b5 7MRUaU3ODRZEqAD7gWv9sg1OuI6wvU37jITeHz0L9qybFJTFKqP8DIxbtCoDI60MNUr3KPHO1fIU A+yBcfJTdHCTMOOxTlSmWnwQiGMQNyJruqdbHkbNQFglbVcFzZ7yFPQ02cJlHUxPepQwWzHlZkbf qWshG37i2J6O6RS58Rz1ogJZe/QhC+8sCsbXEANWmfy4+gj1oKeZg6ZNvcnT8E16cVh3zmhyO/zd GXCZoJkKF6MrY2Z1ib4htDDhUywaOtNqzKjmcbbvqbnFStueDgUKiVhOFZmBk1pVKdTi75/1iLqE LLXe+9AArorl2DyiizxnXknzFV9GGCgK3GxuS+VTRFyZtNmMpdxWglYf6ah48Cxf74at0ATZTYY1 7ZY/YnIGxGCFbQyGSInqH+W5W5YzJOVlrDxrMUa1yJ61ZSZnwHhWt95FzSm4uXVodvVIeZOKCGt1 7ewIYVAGgFW6sbDTLEIXTeuRW+Hmp8Ml3Ic6tXUWEUXBSrkLrgm7LrxiqgAiXKfoQxYSXvXyiRpj pKGVMhVe12QiSwGwdzSH203u/sm5M+BynEzSNn+ZzIs8jGeq3Bg3QTUGiwsaGO4DZKET/TqiwpD6 Zf9R5mCHDhZHNWERXoI7AyOCkjJpFUypPNW05IlmdIKh2vLtGMYDU5Dq4rGHayklk6b3FkdbFFQr muAMEm3mH1hQUOrrgiz1a2hCdzXkEezYwn5gRLOhmyoEOGrlsyXngGpaEKSKgwn2w68kK/ABpLgG oGGQNFtKMlYf/TLpyteW8Of6CI5jg7gcVpxuEJRZx1gfnbtpTolq2bLJ9yzN5iNuyVNPK8Nv5diC +3lw5gnuSY3qVAUqJpA3ZBkO0lL8jBOgiWdDMCKjcMaXk4t3R3B06s4mncRvzHy1wL7d5vnpnKmD nlXs6JPLSQ/sDjTw2XbLohKpJuhxLMK0SS/TuTaGpDlH27zgm8SGxX8V7WgwaRsKJlWzYkxWpVZM Vm4BEJ+rW0ZCuRkhZsQRnelg3izcvM1ET6K/pa+zYSgJTY4GNpchaiszgUtsRh1CITXgYPndms9x crSWI8bhQV/gzsaOqIFXmeEyyusp7CYfJip+UZqhAgWICRA5kgNisqIzCXxVqqWhchw4gPW6XPXy nZGjOZGdFuk45DqaPZWQT1yuchq+qJXm+YLj1Z3oND3tRX9P74hx3b1Enie40L/JWhoE+GL+xgl2 iG4kpk2PTNHYzBLySgwPymzPxNvVG/pveMMbKsMvMIT89gCoph3VjUKZfOngpjJAqobWlsgCCpWn 6DNd/m2F+SZme7GV1FFOHJrxIjVRMBucM0j2YEJzwQ5tzXPZLSYp+lAGb9XilGGDTkdZXzBmFtUj 14VGcSUeQch+hybq4g0PkHqQxLPzlDdkmLBhXCJi1KoFVjgUjHziIvbKi1msL1Vh25CrYtFRsYFu XQxcyqwurAdn/fI0e8SdiSaRVhdAlM/HqbyNRUcTzDRwhA8Ld4yd/h7BCPjSVRA55DK+5GCIzSU6 7vZ+uJ4zuFCIKSWl75YjmkqVIFMrkQYJvpiNaZLBdsmfOVEOo05rYUdjmRtSSKXAitOfFTAbV9j0 aLlO8yhfZNNR25ZskhEuVoJ/bgVdZDzlc6qxQUEpSmWgRqrMmCkNg1/hARn5DD4q4BYp1d3KgXok TBfpboI90qTN6q5rlNhUTNprGqzoOIZ3RQEbujxwL8265iPoHZb0axi0nKonScZM4NiQMwWoPGjG 8PpbeTEa0rYmbVi9MmZ9lz5ErZINAV8S8xylpplUJbJ2rKLWI24mRIDCVtzNVSW6pWaVyfndIG4I ljAQ63vSAC5dpWPbFBuTJicgUq2Kbdq4H5DlpIrPtZ9HZJniJu6G02uEtHPqThFnPFSHF13+kIhZ dmsaodbGWyjXd7bBTQ35/pC5SxOqd22GbEQrY6XTnnQ+fGMPWQzzWGUkWmTweD6ax5YGeIiUpRar OM7nU0RNwClkSY8lQAfVWZ1HuybqocA6O1hhBrNwrQD02DuK3UYJeJoxq7hiS4xVTR9bUWZ9HFDi 9oit65F8j2BN9DfQFzCIJBlkmOKzL/ygdCCgCWUQ0cfSNS3o3tEELyg24mGEreieQlXYDZKq3lhH GWSbYJJPtfh0GJ6jcYT+CtNwkj+OWjQd7IJ9PMqRInlV7ofruXlotOooF9NOg2Ri6amYhRk49xt8 GNcS4n/NNt0Kl1bF6iOhO1zfLwOrDKXxJcTy+SwCh9ZQLXw4+VGgAVGz3VNmdSvcbQfqehm3tiJL 1/0efZnqWu1zuLYmAoWwZoBIs7lgOripyTy2qbsyvPrZJCJmM+smXg/Lr2JPCflokBWep8P4j6i0 QQGC7JPHVwKqVt7qhnM0VILOaA5WmJbhtt4BH0PDtch4JiIdiaBJnplhCcPl8BNLWGPCehqCmrrW s8x1iyzBL/gullwtIRhLb69Hpocmm3La4eazGLVy6FW1SL6n/XpdvkcVG7Lw3fQdNXPJxoscKlCn HL0rDcqLOfYb2YFUtwbxfgCX5+a5wOzkYsrtYvlOyvEMmUrKscGerldX2uAZLRXZeb+USTwYvlTG DpFNqBJsEhbUeotwVSJIUyvQFBSa9I2FhtZL/XaOoCGk6BcDjIcNRGTxgjFWJncjBao8FwBUjUma B1W3ZqGLx/l/0x1L3rR2dBAuZFJ0ZnlUShTAB6zRBdbS0Mwzwi1Q6xrMUfpdxnetgzlgVBPDI9IY M/KPs86wD+hTieOMrS6nkodFaDg5QnO3gIDTYbnU0th8o5spgE86RCGazqc4KVPhmrAnUNocFkFa 1yNiAVgAgje6PpoVSKzf4xywWUSBo98dJyLBTWzl2xyoCUv1X//1X78fwOW5eS6TyGS9cRVOc34B uCTcxhuUDFOE6LjHjU2g4I8EiYw08BFsVygcoU+b4vqsnNcIOMnRqa0UiC/DJAKRPrudLxNxx1i6 3eQWY1URGKpFk8+goa5Fs6UTXawVfpZFe0+HF3RRL45WURkeNVMHK0cHYXYLJqjmZkgiZYGAbzqN YFe10IdWclSc8ePBzN8jDLDtbo/egabBBDoaYvmM3MXrUZ4OjJ8hC/DFDBdsEphMyFyjgAzUsmrS YKX9VpifxWdRy+o7cBFPaRQEZapSuuFLB7Lnmo7y/gCAD/oIw5PhViu6KSrMmYrC9BzMqeLqUZn1 NEmiU0P8EbpqCxzKx5XXZauSWlY3dfWHSu6H67l5LkeJJM0k1QQizAbUgYipT5w/QRO3MVi8g3Zu nAwhL5qBqWihVKZRNPFGeT7I1JSxlR9Odd5/aw2LbROjBRQmjxciRx+qp9tOBiJsTy+O5k3/hguM nMnNSTla5hFi8MAUhyaz7bVCoeGCp0f6xLW2BhNlzio2cLpPAmBoCAUXiEIrCpsPLjxiaXo62Nry YT06ju9A0Lgbcf0aDHXLN+S3graehgvZpHe+atfLqHEVajQVCcY1uP6OFeYtTKpuaVyBaDZtbK8g Nppm+Fb0Lbbn+RILPg09JgE0GK284evSU4oaJybLEsIFibECPUqpoOoZXC5KYDZmDsnL6JcWGgN+ ymY/+JI0N1QzjOMUyvgFU41QqmBuafidcKmiA+ObfFhIxEHbNK9i+SxNayYNfqmx76oKZ8QUStHp PXypcGwAR3Z7OzTU9PSDmZGMub2Lwg1fZskzGCt5jO2auEdQK+zQBYaU1KjMmshI2J6StB+FsTff AYWK4cRwOB6iI4BPeSICYUOxY3+Z3AaOPOfHHWVorDP4xc7xYCDEQcxGivWoFvkdcaWzJYKJjib0 MdPohCn+PiwK3JyKdStGa3CtW0kpsuYSyMWPbli9r0R6kGV930DI2WTJw9KEFh3/sZzv13I+nsF0 NO9rcDn2f6o8taaFLXm6GuNu2Sr1SnDMZkpvmM1vYFsBnrAFDg1uvMXkuqZYVQxffvzHfzxt82my Wa8BoyvwpSs6cbXZozkkj9S28QJymIlgqty8xx+uACWbx1uZozWyq0oC0Bk2fjyil6xLf2e603hO dSWBC0HR3dnk0SMY/PVUnMJkW77FGrPv98KkumDHEQFrRRhFXeOLbejALdJxt+SmO+vakE4XcI4N E4NOoQby/HI/qcTkFueNgmMElkUYE0OJYNwKajS4rZF7cayJrcmjF1OL1jfuUfYHHnidVSyO24UN bDtJXBk7m9WKAm/avLX1V+nYI+Eoc1JIOFIpvHeyIWOMATV0aJrulADZVd+URg5Ywts9iTjPvCw6 dtvY7EpMNhHtECdZKkVLDL+VZ0+50zzPaAoxlnZaQcSLwVSGtRC6OdOwSfco1QllGHZ1HcfsUTm+ CVKawxIztg/K5D+XkyZxdmbGtQXOIsjeFHOGCm/wwsQ+FOiW2QCp8lmdHHrJnocaGjW5jQ5cmI2t OoGY+ZmZEZn1DrNYIAXFpNbXHK0dZdwqLz00LNMgju11DVgAFxd+1n29kGOewBWwc9vTY38Nq0Gv ViUbCIH8HhmFXACRuPJTngrbkem3Mg10yFLYPnFlxk11QifNJb1c1q/gC5oxTJ7BStHfmvP3ZHeQ mgD1KzqDftpLhXrKYUHKKPjlZ232YiDV8ohPxBy6oO3kTDgXDO0euH0O4EIdHVJqLBPZrChh8VoT aCpSfoJuevFN5sbbEmN6Dzi2C2BEI2KWENhvMNBpwKx0KhZ9Gmnl7K+a80LLryF/FqcrfioTqxH0 SRGaAYxoNpPrtpIYEGIQbfF5V/YzU2TMs15gaqY1adOSC6ar/OgsPQxSC4pZCMx0556UqKF5HFAD rFNE6MMMFD6qLOKqz2cZt1qZqQxEJBpueLqGcM6uDB/jRAQuD1zUxW1sYIDEjAUi6LDDvdloz7FH 5ds0cHi3gQ47yufsxE+3ZdocFG2p4v5CVtUrEzDZQPCiPGTB/JQQBMBc2kLCRGRcYthspLM1NGRR st/o6Gbl6RtYp8BTofksVOteup5DQDeRQRZnZJPyDkcybBNFM0NPTUetZXgrJrTEZ4SoVL+Vr0Aa IIZnkmm0krhZuvwIVkxIj6nn61pgN3eJ86VMtofs7FSgzG1d4Vwr1vObe7m73sctk1vLCaqhiJhh mEoFjvoxcyr/WGyT/9SF+tKbo1tBI6ng7LaEcMDAiNyADisdeLFn0puDUBkEGckwBXb0yKJ1jc5/ YYFVVMvSNeKGDxZrHejMCM3zi2Jwu0Ak61KdAOdMqY4Oj8COXokK9yiCvOPlWxU2ZD3yB4+q2PBx XcusXd6Nbwn1a81Lqt4CST32Yc3YIwrQbMqxYJ+Qk61hQmfIMgH21JZWfG5vkXpQDBKYQKgTUUvf k9ezBRegYCOwHSLuiZgfjEiyJRqzcixJaIyD2zwL80ZjTNXI2ohW3beCaoJOAxrex+tf//p+q1JO iZoLXJyMoqBWN9VK8yyLAhoYJLhLWe095RVri8bwO+g9rmYb7IHR0kLawB5Ma5vZZjPTpKM1Dilo m1uIMLK352tlhi1BHWfkCUFD4G9+AXENWbSyigMdbgWQRWfNKdxlE1d1nO+RHK1EU4iki1joAGdq 4KL6EDP5Tx8wgGD5jVEUkCrf5M9rbrgrozk+wjZlbNDMeqsLmvtNE1JRJ3eXv4Ez/9EK85AIwICb 21WO5Q9WTYrdcnlsSJcfteSm6R4tTOYRzDVq9+r1rMAlAZG1VXHiSxzwO+k0ut0ahm6FGxuGyjef iMsKIkSn6sFNkuUoWlMIjzlMFbgIgJldS6RMjkgFK0CnU97FXyrcHkHjVAERPl9F6FoEN8Z8gsgB FkghWoSxGI4TUWS6y4/gfpvBXPwpejCDPM7nKdbc+9nhHIRh09GAmY2LnjFdWmvyZFQKiIPiBEEz PwpmXaiB55WBBejro4rDTe2iXwKmIJt8koMWVR9gsbHjAlN4on4pNqFpDv0xNpmQ53AThwobII5k xShhvvNWsvDXWqnCYrR8mW4BRBQ4tvxcsAKF6cD8rPLNUqI8ZDvG8FCmRuMZlJhZe7pDWBoiAYVL WF1mLyaGY5fd3mPXtwYXOsEgGwySStwEN/VtDHrKES2/W8Zs+uIdNMCllSlhsR3W8EocfiufYm38 qijC3853vxFsLIOSrv5ma030NIUIbiLV07QqVaOvPCY4xd8+BlzMe8Ir/C/jbQqiFvTp6BVvSjza jwmfihzNnhJfQBbYAT665jEBCFrbdQGYlDwqZbcx1gWOKf1RQbUCWTxi5AauHGajj11rGmMykdVB Q0kZapRZgkicVwCfGNMQ+o2aQwOWNgSO/iQAYTE5hdEj1Ws0so0jlniOGKh88EE9/H1FPrJtbF8L W0+xRya0wsARphk0NoCOjvslz9L9Vhh4RQF7ZeYZ9TX49IpHY6wrw1NOtWJjhiMx8Lq/wMUwA3Lj ykRNfUkq0fjGAi0hSp+hq0yF6dlWzky9KiFFmfznCvurQ42ZUJzD3dUFMRWIfiNkw4iT2VN/Gbqr MQYHtV75BvjjH/94aBXPNq2sjJTBOZ2rRa3YEY8Zdsi/AApVWbiO9rMi6IAgxIkItTsac08T4NGY zcwyVYca8yZM1FRNK0dbJSX2qVMSKKiFAYhzAV/Yho4MfVRZi0jhedIoMTydxNj5AEKZtTt/Csg6 2Wxy0vSgnOkObRkzrsoUtcVhcjNzGIVuudKlRQOtm3q6bR3fAyvfisZu92BREMdQUnWzEQ6xBBSA DpdH0Me3+JRsVsuVTvdiZtG0Wimd0lZATBD/+mXioXUb8XsGYp7Bc5mCmkMStPEj+gk6WXhUjm8y VZjWmtx6ZLcYWPgYQkSyc0sbf7espwm33/Alj8YHt2u6wWspJCDXFaz4kovAjSEBVdY41mXlcEZ6 2mRlI4nG14QecWUryXeN4chuWx2sAB0ar9bQkyXTZsaDPvs3Cc/UaQwImJWWwxrh2nG6lrkhwDYj RHMJ8LROaQgcSOB5v6PMbECM8eoyRQ9uKoA+mDCLQA32eewXCsxjco6aUMskY5ayEtEpMiFJdclq PkKZcw0a1qqnMD21rXsUY8Vgh1AdlIdBpUvE81yqbg0cn0X8mGo5/5IyUGC18GPnofLWQaV/9Ed/ tMKpUMz0G6z0Gx2LIxWnlkdPzVZmrUy2dAlIXUCZOwg6dbye+gXTMfzv/t2/M/Tyb2fgeYPd18Fl fTDePAUiptMUBcpYXFAXOYIyVaRSdMUQGmarZRjUmFWyMWh4QpCoOZJ0nHlYLHWpcCPhBXw5dAjx eGMwjKSKoYZDdNwTcCOMj1UuscJAk9JjezZP+3fVFkTT3CQ2nWAz5sCBQrUQr9FN6apAB0+ZFoPX KSanlfHAko8oUAEyP16DDBEQC70Z8MaFkFldTykZ4hJEysYmnOkDPitmMkcEXOqX/o4+wQ5kVXeN VIVNWhYdZoueoiN6YuDGKtm6jBGWOAhTDwMtEswTsS0YV2mX7R7nZah0OmZuE+oukToBhebFDgdX ICK+xCyuXBnHcGKjWyagOuFwmcnKcMcAgW9kn7cxf8uKBguSGtna/Zf/8l/+23/7b6dmIDu5Eea3 pPlNCvwNcDliZKS9iJyk8FFLNQlNSljrsn++QxzTb36viY4Eo2xumbtYrcDCJ/vLr1iD1MALwQCp KJglSggbAxru7toq3dUwO+ngb27as1BsfriKm6WBIyVmP/WLKhhsVs3OZwZHmydZiq5MiTkLkyfD GIKMJuyYeSPSNdAcHByHcFg2Sz4i4FhCxzWnA0ZMerid8es4eI1baOuaBJCFWUMEtRQjHwaPAvlM fY/4QqosDR41IhnwoAFSyKmkkcUScelal37Z2LItmDpt1hnxEqlBquIglRY1Oo+jND1kYFteVThM aQrMy04Vm8NMYF4jip8MQfw44ryneI44lKxw3YmIyXVoMlFfAE1iuYNXTRuLhCAuWRMxTMO7xNFi u5J8w2/nehpcjrhF2yxteHcDC1BnPGpVkKIE45zWmienKDwFQ2jqKKex9458PbQZVLvWR+wQolUx RSmqgkNN1K5jLOIOVkBeI/KaiQOaTsFNOtUdfJTPfoyxGbUCJpYjuFyADwo9ZgYHGx7qrhYb6JYA TWIz7E3XAy9wOXBBiuWjRjgjOyudUiqz8rPzWaxH8ocI68V4nvUyAAglrRfA5Qhqnqo4B015Ct2l g0ouExJ1sbojBPOOuc98jYhURtBkoxaFyO6MSe6tbzLAkcVrjX5q4+BvBCNbXXLm+FQmUs7IRCc+ uSRxld6+8Y1v7I/bRLn8tiAL3KITQQhe9cQCcQhH8DuaZcZhfdzWJFHovnFxO6WlZnfwiv5mlxoV PC2zJuKq5ki4i6y+zaa//gVGtMwD4MC0k9REGYwl/eP2cwq6hFfhS4XZp6EKd45bvxwiWF54JUyB O80SQUztOoXJcc0NqbnGMnBpxrAZRBb8FIfl7D52BcZVcfp7uwMxxjwmWUYFwkx6fCvMc8LX2cHE LJAuGvhZ14yfZGbDCswax/9MkfnxBWbDK8aJwNtR1aSXA+K71fSqGFCdZUVrV74uHK19t2VCkK41 NCJHaJg0JljSG1ZOR4dQF8BlTF6QG4NPpJSwNG/XC4HDBUMMLJzztC1lk8iKGwVqU2YaC+wa7upC Geua9DB92xtnTD2sedOb3tTupNHsnYPmMFNR1PolyXIiuAV4FhvB2m3O69cxi5qmDyhvvI4QLG0O +DYt/Fh9toBsgu3LMnFowjjyAyu/TXy5yDqzTwTHrpoYY4gzwiy5dhYRsWXULVCBdMw1Ql1CJCKm wYfjKtVtegkyuJG62gD0B1jb6HE62ycwqviTP/mTb37zmxvgBibKPW20uJ3TV0vomjYvpUMwrgJH faK+0AQzju2VX+uhUmfwOFDsmbHdjiPGzFPCoSUAqwTTMm8TYNdcD48u2BJVi9TAhagHLtEZ2F1A tzEgH1dHzo/oM6yZVq0JfTGXAogjKPdozgjh8D0nnxnDEcXwo8vY2KU7R3ABkVCSA6vKliplNrI7 SA06MWAm68IS7HDUYPacDFMV82W/YoWVr3qakJoFImlaKkofUkLqbTezr3lEM59lf5GmMrYdzRD6 qAsCwKZekenKcGpIFZ9EfURAMeaN9bdp5MMXaslsY2bDUU79rdEMwUR1R66vgwvscAit4YH0XTig KzEkHlYOV5ZO63y1fM8JoserOIugBhu2zGmoSlgctXyNprGPVL+NVl+Qa2bglXT1cn27S33635/m y/4b3XAkmsaJx1Gj3jrpchvzsZEedAnRs2cclnDmuJkqHuoycKnF0jzDmSh7GKAsUeuEoDxXyChS NURmVMQ12xuETYGOiIby6g4sxgw2AL1h0txRHWfYUGM6zfzAx9HaK2MKAc1+1+I4B0CsCBsYQHCg QCxsb7LChp52IT6I8Qh7RJoWWaqkSBGxW1QCnY3R1BJjEbFn78WRrmo5c2BFXzFbkJWJ8lve8pZ3 vOMdKYMTK2nCRz7ykdqymZB6Vzes2VuylSmd+wy86LzV4vxip1p8klUgBsPxZkrTR6Ijc3gk0HNH jHxEaiiaZDhdol0rQ27j6tth4OuHKbgV4ixQjbBiKBHAmoahAkP6Mg18v4TYo1kapeSg8mLEXAKX fZQw+ea85PJQvlqsZI1a0NrbE36rYqPeijc6sdTAB0BmKsrBe69kLmsVHamoZIm93KgLkdKK5oSB eMIV8ImGfqHDbIm+ztcY4FKUWcvUHVwaQtdQQ5VyEBzcMEvmNKtbQsnBx+z5iCPHwkdu5wqtFwM4 1cePOYaILHjntyqDAQ7aYhYDCEIj+WXS6R5NN/g7Ot5lAsObqcs0joJJi0vC51UmIjYojT46qgjf dGu9XJkqlhlN53cdVohshXkxTXLvete73va2twVhZaYDfcYwNetR7ebhprdcoaa9CGYjEeFic9V5 STSWLXAQSGnwCnooHviD3eXbr6hk1CDRcXC/HTu/oIRHhTQE8SP+YiwMx1F7n0frTzv/9baOJT7R JgAPOAliU2jC6uqWRGBtOcbbpS4/xTqrTAulqngnyFaUk1Gl0RT+KMeKOjr9VgZ+NYo5pWlSNNkw GLYpYKRVqUyAsm9345Pi1hCezXuR7WmXJZXF1DCFlgNZnio5UAVk+y3f2BxN15gpxnqhA1AYA6rM /Aic/iFIpEclwzBqEoQ2BBmTqmNgKIln15QMG26jY/I8guM4Hye6NlxoUEzFKMAgHOJhPRrnWBq4 jNVyapp/DoCGTWYsk7zNY2nKYLMDnfQhP7Sxa8Qd7bUZFEFoknir5W2AAKUFUavvIKZMjnBXTVdF rCSyTk5FYRFl+FvH8TyvTdcsBaq4tQZVgSwasqSKwo72RSf+jf4QdiMlAQikn/1FmMqz64j82q/9 Ws3963/9r3/1V3+1p5ai041nT/z2kqeBr43El3zrXnRhMKDFhHnGgFWYj0rWCSK5BEwUi0xNXNZN CVcErvx5jFl+gfef/umf7pHlUolKVsA7IGaAivmrz1ZbXJiY8ZFd/Tf8ZVYr6Gmqqa7XGn2tQ1+s VgzVFgLkSy1wPnWXIAFYYOIFakjJocqWEuZVFRWYxGfwa+Joe6SNvaoQ5nGAZ5BTsuNT1tLF4CEF ClHmTeAHwlLcI4XBjZ6OlPwLGAcpgJFeE6O6eq05/OiU5ibktQhJBxk0TcXYJg1uC3+kX9OSF01S 1+oaF0dgLOcJM8a4SBbm5RTUa7HTU+/Thj419Na3vvU973lPS+/64u35fd1OL5QkmZqubhToGBSu 6XTV3w/Q2WrVKOiJN9sUpUvMHIQdQAl3FdsGqKcpcOXLFBNhjwP054Evxu4I6AbF6Gx2/3Yw5es6 DyycT6vzZgyLAv2MFQuHJF73elSmw0WNaznGz/E26gX4e+S8Y4+CA3+MlQvANW1xlCPadBHBhC7W Y6ewMRNY8ccZRF4bVOKucHrQJNMtL7QBaFwbbJ5kbFTd+4qC+ZTeanMLFhZLfSklFZ+RVGVlIuva ADceVWQM9In/ZeS0QobAQlvYMwCVR5Mxjz6FY//PCAHyj4Y6soZjuBkDOMGMuQT6bCk3yz/SVJJl Ym+IoyKQZQ+JHXLZZzy6fvjXojSWojZImivBGTFYA7Wa43pYYmhULI//YgGSJuhUTaSZKdiGvsJF 62quFU0ahcKO+aaZb3/72/NcUkhqHIV2FSpswcXCY1jQgCeealUmrYvV6NuprFFYI2ZMSvpeFS4J X75i4j4MezMBZKmn/Vbe7MiHGqxUK04g73O6yJ8OJ73oMMna4phPV+sUBp4T/QuFn/5jK/b2IIuh neLiw+jWHp+CJg0CjbFwKRE4EQuGTDLFVuALZfV+VzQ7pNvQ+gSMWI/jKj3t8sWWagUulSwyUt2U JpYCxAia9HyULM8lhShteVxJoAOhuuUJ0289xbBpdpMtLGc24Aaor7+EQ1H4t2yPihg/BI8Dtqkb iMx4jnCDQhXZCdtGqisezDxUNuJ43njtKUuW368mxo9iwyBQNfYGIoSDAdWjM/DqEeLyh1BlOjRx vIat2LaCqAoUJrHKA+thn+U2b2UDVxWvgPiaR2W4KspE3OyY8rQujlR22KEHiFYr0Ccd8/JHtdoo yInuN3WqrbTL+0EAiO9cLYt380Rlcn8++MEPxnOKTbtibOvx7UZHhCHQ7ThsiWBGNDfD2cm/BC+Y HR2X5BMU9Iwfs8Wzvwh/6lpbxK6zU0s53/51imhwTLgt4qBCHmbarrixi2SY63PCtdygKGWaUiiH WpDIbBO45Gv4W85CvFGLgj8d39h71cgyKpGFESkHhOoKL+p5+pQGVLJWjMeCfPaJIlWU90/+5E+a Uho2BrkwG03CKk2dhVNxXtVMiJ1T3BJ6RyawaRORKbQyQIdYGDCNr/ysi+kSUUSGRCCAMQsMRRbl HmmuPhoO0EA5NDqynlLWoQm2FSvBgF0GeuwNyCYcj0AYcBm61btGh2OIJQRrAgN6uoakCRC1YXqD IpwnfEshnVKhaYRjxMMUW4ebALgYfM/SNhljwB/VqsWIxK0vE6ZOQUZjXYGmq06v/MRP/ER7BVWH I7S3AlbWXAkDEW/V/YM/+IP003qtp2X2tPI9so9JYapbukfOksgkq5jk3Q9nPd1wECOxx1hsWzTw NbZKek4QQCcHSazVOi4OY2mThFH+dj0XLxwDs+N8QrnrLc0w9nS9W4VFZyx6e7RYb48qE4gsFtPT kMU3E+pht1Fo1EPf1D0oiWwaY+qInzSjmaFwfWKt25EC8zVhhSWu3m8NVT5qlayA6P2f/umf9tHm HJnosN4GpumIBZoZAKjBM6vAF54q86BnR7vFnvFWcpamCnBhmXtU5gzM/LDCdOgIScSrXxAEb7AM M3gDIlXfMqRaAHTQA2GZMXBRZfxAAaTKNMNvOjXc/RLjUAOIJC45IGPgNY2fHJTHiWsd0RfHQEr0 WxonqbsdPWv2cgKd1MZfjy7HAbm61hI4LdJ3yhkdClZ1mlMvNripU7pRgfwObwnFDwnTedNntzFj 4iSx9iLTzECEr+TbaSzTyTobFz2NQkBTmZ5qGn2m4UDW+CFGOjlENijEVYubh8Cc3+cELkCTedap eJ6ewxEQWXMs4rkSv1D+cobaICVZg+RxDQAXQ1JOZeA3wzMhV96MkRwZQ2Mf00hVxq5zQ0hejYRP MVRFfCul8SnMcgIF3pPYWzk5IClNLW6nKSLRNx01QmYneokZc52AbtUbb/gSexVwUJIfoV9YLfNo 8zM8oHAc7wExVGKxMxU25mLDFGImOl0hEIwNr0fHDLZ8jlJtXVjXaA4pzFBQ0IlzwISCzjJyjgYh wBeJ8bB8T8lEc5MVZVhnh4nUF831oqaFZo7le2rmB0zV4iPTSZjLPsFlg54KdeubypXMRIvRBgTi FOu4z3p0y1qArMmAS8jAuvgdNWRvwdcLS9j/roqoRDhFnbLztKvyuU5OSOUKpVo95VPEmNtaFDbm y9QKLz4VFV4ALuDVoE+eZgizAp+CltLn6eT07dkk6lREhkpJAPrjQeubSsfMs6H8jGUuFxYdUkau trNkkFn3rCC0bR6G4hR9WmKGqW6DkeVXhtXBl2IlQQwFFZYr0dPEVKION0IaMhOaVUqAjPSmYv1u /RkpJyYr4ERTXWAqkK5a6VxK4M/ZMG8T2nHts36Zq62csWSmmiGBAGIhR0bLYo3Q0Th1Fks6Ozg7 Wu+s8eihEOyMn2FwKkEDg1TFrAA75knhH3BozrTMH4FoVeeFUVM6MD5Bg4oM0qXjwzhDzEXtaQPk dAZrIS7dJ3aaExGGVJoXaVKpmINLnJRy4kosj4ThTnXtCpWIlDfgNUdjrZts+kTTvFVb0KSSE6/y 3KUS0TH92N8sPz2sIQ54CQulsCyXJKzp0F38pGPORvWUHLjP3VoNEX6NxlV0wIpR26DouKHH3sRC dNGJySpGzaat8Xquln8EEV4MCoZJ03heyefaxMpfbu06pZyyUnpmxnmJibkP5sZImE5LgFiKlTb4 Qi1T77ZhdqpF+K3ydm02z/N3TLCwDLRH3NxSgQoDGovwGqqw03c13e0kXoI211Al818aewMc50Bk 5jH4MKuzZOak76X10QBINCrypx+q69dQgOUwdQ31lBl3GbwxsAJHe54OGW82f0S61apTDVBloAZk VF1D2kIH5DH+MYx+1SHOBGK8bieiaaPD9sTI8KCzWu/3qK9wE4eUGCmtD9bxiZPo+4vgdKDCilUG uOtp4+WzQbiqDLwzP+EnUnSsWlyYaPabnlC/JsKUlr+QAtd3L6yUE2T83u/9Xn6KcDL6VjdWXtZH 6RuuZr2bZpDtVzCRi5exkDCDigci7Wlowu7wT3k4/kpOOTfQzwNxJhzgQubPiC/Hkt8SdC63UxOj AOyoglGB6zSVTZq7lKSg9AOsdmv+TJThSwuuKDS0FW4kbEiJ2BlXE1S17P+VTpSVr62Imygqlq40 2EfDjoGdjCy/ko7PVawW9wZAROwR5sTGle6wATFCkoKtm9WP+rq517zNTgYHE26kIhIFmDtJMuB+ y7+AHc9IZ+hztOQjHpE/fDkyQym7yqybDE8TCis/cJG/4cZb5SfkcSJf9ycE8IexiMztmkaud6SB 2kANfkEctlGBiMf2nCmP9Kun1tdpzsw48xNM5T8iHgDBVvvTqUSKwQ5rhWRwQhmqmLYUnktDqpWL bUOTtte1lLYJLJr0rb2CPJdIRXy+FYWvdQsi8yJfAzPwK5qg3DTQr5zKCMpwTrlRZjVTKR9NEzM3 cfR5Os/J5p8RFFg0DVkBaDsV0hyz/ZbIclLUNuEYxoiCDN0WYyttsCkBNYU+VIRTYNFbOomUbtmS QiQC23JO0zhrK0AdKeESA5OuVNixWo1aH6ZGDTmXx5BXy4DlndpTtE4GEPXciYNuuTyWVD2q1g4p cK0hI6iWOCp9TwGEaxY7WRnyqpx83APYD1aMQe3OwGaWhDyoWoESuj88Glppi8EfwWUAdKFdDFMO FePcjDQ6AyAtYm8tDndqWmcvFDsCzWBo4DVwWTfH4fS4HDow+9l6M81he8IfqAlbdLvlkhmLQ00H uE7efrYEo896Xflue9oCpyv9qfU2jHwCpkbpSYhWQ9FMn9M0oRa+RnQoZzSZBqfV2wZRoCE9FT+y N6SibRCLPtLY/F2CDE2Z6MzcrN1AZAS9MFkH0TFqz+866kM81LUaYmuCWQrQ5J4+y1Yu/52/83cs /KxK9BYt3YZn1MUyEuLQP4+EHirs+/uMuYq+uMN/qdhuYRBXKFKl+3Uwr8yqRxCUQjp7BGlYT0MT OSDGS4ldLX1TFG8Vidp4qaSSlZ9vzGeuCeedKgAlj9Aw62W0bmdvhOPRBWOO7clK146+wJHU0bYZ /MzvKFhWMT/laKsbb11Q60jWCB7ZXhMXQG1NjKZ22T87mWIcccroTK3V6mISQ6Lp4iQ5Pnkr9hDL 5K00LnyWMnvkXHxPG6N0Lz0RUuEPpgZAwTyBPQuK5pgKOPpg/t8VTHzoQx/KZ2kyq0BRv/58DR1u 1ET0Fot16p93TDMrw/epLbulMMihGGtDDlQMxIwVUFW6pd7zlFmsDlbAmp0YATd5Jky9dmosOrXV dqrJ+MLoP0vjXzHYxNK1yN6RrfVYgp7PCcIu/+zP/qy1jF7VzLzWTSaGrfaCjPpf9xwoonz9niJO t/xAsZUYAqiRDVwaJ6hRgaTDf3HcNo8DEOqMY5c1x9mZhxJjaU9V4i063JBYte6FHcGKk91F6b2p aEaKT0shc8X0m9kYRY0ebYC9EbpriDPDAzFqKSznaI1wgZT08YhHpIT4LLME0zLMXOJZ4xE+NvxT iHVQu91uEAcE1N3TSV7rWcg6EgPmm7G3wkdMUfHYfczIHBpKTIyaroCYmo4Q3ayOPgQubJhmWg3R hCSThsCa0pClK+WZhZsgk2c6QzlL5IZ0TKEgS6gRqbRIjKOGWgTZiywdP143M1eVrm7FuFGxZ2Vk aqx1fyrLW5ExHM1Kig9SV4syU69FTUSoqD6yQShT+dI04chb7LV3Xq/j6jd/8zedujhCw3NFFggS G1vsQFiY5dr66DkRP3kuq2/tWq8aM2M5zQYfFopl+r7/vP04E9nqaXJPrGYtq61uWww7qmD5U06I 02BHsJEQbDfSC24RMT+wvhkht6w9+o0K36rbhj8g//CHP+yPFkXW36nhTcSJtTcJmtKxB1yImP0M TeZRX5Apy+mXPcxmeONHnLpgVDP1LabUPSJXVfAJAowC3o7XBaDE+SCJmWmOiPRXl42yLgyhKlBJ czt9WsgDe9UqUxqHpbXCx+wiOhRw6CKT9WKNmskmMSAbtSiwuuCAnbtNM7ut9fQhbv01CDwDqR5Z DYEtiwtLmG5Ld8zSN1kqWS2erHWZ79fBjgXmogBZtEiBYVk5ELmupWxmNahxdFvoG2njJwwSTLGg W7yyRxtx9BuvqtdEBIO8Tvq1A9Mula2M3//93//t3/7t3/3d37UlSj2isPSzx4J6VFvgvi6MznIA KzFy+b/ldfmd73wnHKF8bM+xAmot6t7w2AvgBCYOn1niOFS+X+eCBrQkArAqEL50RS36fJ/GMiKV b1QAcI+iue+MAfvY4EbWRARFdrBnXKlvGlC8LTrxiavEEeW8R+ZEP3T2grFtjiWvo5XOcvZo03K1 mA0naDP2EaSOw8xs1vrG72iBsGaUh2JrnY5icqA2IWBjSpZ88A8OjG8Juu6R7qBJpHQdoBs+aocI bq1qe2QgkEINY0fYdUsN9A41UOJ2/IwUIaQM4nRgRRMOuaQq2VsqAYUpLeO0eE8BHLE16AFK00/I UnmTM/XrilQo5mtnPbJyqXUmZ7c7huMEfhlrlhY6pHtpWpedyihwhcRZuCEkEEthX/MfvNtB0x4t wjLl5NjSmdjLYekFqC4vWEYhb/0//af/lP+SFwYuDeJ8kG9p/wqw0xpCgeTr4HTJ6FhkbIb4lsQv /+2//bdXhyUcNS+5eAO1VoXBLSApiveGKk8J6lWj7htxCdern9xaXHJBbf1wQYv4ltOjljPvfe97 //AP/5BfWm+Po0LXeRkibZbc5oeeiqE0Kb3//e/P6Y3DWBJt8adkOAKNK4OMVSFAHo0pmmR1f/hC 79kM+cwUJ+Xhi4GZ5Uz6cuj90QKP0MN0kRoMzaSx3e+RnyO4DH0uwJl2Z95HlmJm1OTbp+B4Jhmb d9ahAH1AYB3NjTWhsQGi4x/pDrlJVwB7EylhEgtSAAL0iKxl0lSlWz5pjwANzzfK2E4rWFe3cZiD UPko1Lq3jczwawidKlp0Uxhosmlsvg8dnlNm6q1YV4DlLVlYsPm4dsmthAVmbDTbWRBVTByAdlWG 3gLcbrdKiskwpb2Xfn1t2uIxc/ut3/qtPBffdXXkArVvafkXCkyrowBSFQCLA6yZwLOhf/nnf/7n 66oQN7uqV9y/iDZCwl3Zc7cNDyPvl//S1NGjqsccGIbiPbUOilQOS1MEPbMm6qJSDsX0y/J7ZaND BD3ypll0zCqVN5HGnpfWrMYjmOqYD6OQngm7LNDFrgSVsG0jqXwrLGrNfgayeONUM0ui14ppHJaz AXDQZZ5XnZFslqtYVZgf4+mXX71xHUAMRIZ0BL6SmBmoobmn7Pl4e4QenIAD/K/8DKZHEddZQjhS O4KaugiS9gBFH4ePRAF38IMHdTfbR01Py2msG9wm6j49SSWcak0f0pZUpZmjQa9YXjBnIbK1IuIm lmFD1x4Nyps8UgCTH8+o7nPWUgbn+mPMBlA0I16ZSlYmUgLJcWtBRH8ofIXhQpR5VRWT02/UzItw LTpwnHse/2XGeTm2vbOOPmH1D/7BP+grJSLE5TtK01TqeE40AZwvw1Kw5wExFyADsmywIjtlMKz1 dzB0O9ycYi58B0ddo5VAI0FM1KUByCVrvVeBghrJt04GlnHvMEvi4C84buQrk1EIFyJb4c74NxIs NsGBBo5WXNpmrkoUkk4tVqVh8H5QgqsVDnDloRXvxsAADpbcMIcsDk2KwMUkJWONdS21q5h5hrVX gCFBCl4lLBi4zOnAqiGs7xw3mkFrZ1QMkrUYpCHLjJ+us0w6oboCgzA4wm6HKTPjeLtdpS6AyxF9 aPxUsAQjZ5xHUhMaPKWyQ5BYutBfWFN+hYfd1TInGY71pXYbl66BnUGsvKitPw9kFVAt2FfhVCIv tUEs3SPejUCJL6rglvYKFkQzygMa4qWQPIgSVfd9lrBsrzimJ0KENo8qkNkLBiW0qsTMlu01apKz yqiVWq+VKECQcjh6XB79cpbCbB2oRaSSCneAPm/lZ37mZ9rMymeJcgiSmdTNP/qjP9LHitX3HP8O +CWfHk27LuDL84AbumFMBx/HyaYuCMEwzyPEXG7kxLEEVuCrGYZ+IOrl0b5lW8f6uEFlqiXI4puj dcmHv6gsEw1cGiTn8ftuS9ALsyMrbEbVGGd1QyUH/wV0UoUPfOADf/zHf1yZJBu6GWB77/ah9DxO msdqqEddQVLBl1gyKVUmbPKBZd20X+BTDFVnWsbp6M/PloY1qJESRIMLPIsJHS4c8WIuDJqGmalc KMkUgVHEj6BWPg7rgrTqzH6UR1CjRnAGXIKvB2rxzImAGiDjyNVRmchHxX6RnUema1iaL1MxHpA1 RZeGSmyqJ5BqMUUH8P1JQ5wIiyT51Mx3sxtoJb2aNMNjwNWS4G4Idtj9iYg+8hG4PFZY3aYn4gDR j+3YaG6LAXMSsHD+hUdcQwSij2Y7J1DKB1sbMohmPmaNDKdalnUJzcsBzaAhSybTMdfO4PTI3+Ry li+IsfSL53Anxgop1MFmVivH2yebo9k/y/Smn2EHKDEH6MsRdC6QPe32VSLbs/ZJ4kIqW+9BQQDf qq9Idax3RkCtiiX0yvMA6zl0KCc6tn6SV+mq5901J3B3+01epDn4NyRJJ1LUrnRy7IqHhlwMuCoN vONzNVFOgi4nfGlZlNvS2DRgDcamUBhk0ogyPPKXSUiHeZSmInMTZgzkwAjZIUAhZZelpSYQnJeB IDuBAiiPJms84gLiLvR5KGsa2zLRZLEDLK0Dgogf4yNH/gcH4BUpfEoDL/ShG3QAtTyUymuu33lG sMaFWwk9HcEBTdpipWD5bDKXw0Q5pPhUS2G6l/zT53ImLhtMHokfcVF5u7ER8e3+1FyFm2jjzSRs 56F8Xxequn3SKlrfESmyFKnCfPASokWql0P98GySCyy4WibLOmX1kL/Wd9SytVz+ZvTYKN9JLi9e C4tUN26b7AWegpiE06/WL5j9BvdZIgtFojmkjYLfHtVr4x4z5dTiRXAJHbkbgXH4YoO5alSE1GYV oUkg+lM/9VPxHUbWagPjuD2dI2Jm0NOsPc+o8WN1Pu9kbNKV5N7T8CUpW8KkBOrS5khF2dc3kn7s xUCZgi91SRQtuYO/fgPvJO5jCwJJbCCadb7MdafbhsTGoQmz6vCC1rolShbOKugH2yiTuFesBGqJ Ea4TI7OEO3M0WOwFeyaBybMuJB8YZAXBjOMNwa4jAxuso2GrTg40Zk0vLWcdhBTURYsubXUBC0Cm Lilh4ELrY5u4jshb+U3mWZ26ZNgvlImsM2zC+QmEEUKBRGRossn6SHWBNeHTFgbJ3TboUTYz8UFi zGolY9Y7GmXnOK58qi46tWj+qxj6XdEpJ+K+Eh1lL0Bn7ba34ifiNVrCrBm41DXd74pUQ9xmM2Tx 9aIkULHgqYiED99ZxQc0SSO/Hp/CFFGoOesAi1DDt0F89siiSqwONai0iAc/1M4s+tOrNXG5FV2s cDcyXX8NHvenbedbV2mVSwQQLXDe/e53NwDZcEMVPNtW2KKmR2lAQvQpsIakMrUSmgQQM7Ye7Qt1 8RfTvh0VNeumKCSsyBZ8CbCTe15iY8YbNBKnPyNy65u7cNC5zHhujGHHzj41EgzSworI+mX5s0/G NhsrzZLVpfRMCAzFamxUHnwMhqyoIbrM0tTo6KGM+MpslgBYPKnaNbSb85GFZZRgbc3UB2eDFQNP HVXUQVc0wR/J6NFgVK9pAkBxK4fE0KRnhKYWLVdRmcGQFutdWjdVduCthXDDl0VRYioBI3xojgPS yKZjebU11GiKgBAOadtSjIfGXUCwobF3Wd20pQmsintDpbrVgmi2nJT3eaqNSMTrYNV5TzXBsSph 76mG4hPWQCUsnbZdb4WHUlegTywMsDBo87cPuSaWeOuTd07o1VBSQrPOZhew1Ryp45VB2VT6nNDk 9sKkHW9JoFYgjsmmTtVEj2jXpqKvg0ueSDemx+p7w7Chol7wbyt8CtFqsA8a2xXrqT+/0GVZy0kh hVoVoE1SwUo51S12UwF7cjHXiPrrIhWuoco7UFe6HDDfGCfHcCcOIxWF2CtODmWEWmo3aoIpUeCC xlKZ2OPFUDJIccGKTLbcZkZlVwtksJMJtzQ4qwCnvfLMibgizlq0TiPp1jCCcTK8Y2LWyAhXcQYM gFSfE1ECIpSpFpU1KwIUFY+opLCrMi7aAxCxN+yjW7jdxKizpu5aFGVj4eudPoIeBGsCsgBHQ1Nm wtxf4zRvVca5hzrFYke2gW6+ybajadqITpnGV2hjL4WQiXBs1l6ZNEQQNz2MjlW80U9hvE9ULWBX xdiLW9o1EQEIQZ/S3nW07oZT/K8yRXZsniSlREQCFaiDhVfyVjp61lJIvCI3JGTRXzHKItkxXNPZ XaoeS1ETZEEn9uRsxr3d7J8l4ogKwVlzQwwMWQizR8mQsV9o6PTd80jEq8lcCCPpcBfrv3O3dCVa ESrd2BdAyY9IIjXWGFSdHBsSm232mH1qO8pVCV+CrVZGoYNZ3cwQZRvMSQeclR9UQ8qKVTglAx+J zDuydaYCRkt+BWouZpzsNg8rQI8ZeQRL029pMqLi5qLBEHtm5OyBUaEGeUtvOV2mCYQS1yNmEBtd JSgTI8QGgsBikIEfc50RRQpeDIxm6qZodHQtHrj6GtKLWbj8wcS6hrfJB1oNI5CiZF3Lr4o4PW4r UNPAd3CsLezpBW77raJ8FyNJeXS50eez6Hi/3UrHXu16t6i2hDAi5RhUdZtmWj6I4lVeCKZHfsuh QqUdBdaRKqZFPg2FvR6V7zAXGF1dSlVJ64XYrryAIERwdrRWaivVqlhpn3ZOmMJMvvSaw9IVxIQs dpdbCuWz1249qrpDgFEOPnx5zws0yTaWqmXo585wavo1KEchP0t8mYJVlxdjCIAsw6HhjUUFjmRP y6J6yAyqUIkehwKC81W2ewelKtmtY7iVCZiCWEtiImM5JbTkHY0EnSAq40O5DVLg1SN/KLrOg1hT llFJHMyjRI9KR61hiLj1JK8vDeCRxjM+HXAQge+WujDsaXwUamsWTvtZAphQsmuWPxEzQrfJFBIN CMR9QDvzIzSCJVuwwq4YPCOfpalowGbMxmxNDybUZfCosXlDrsX14tidYRzc5JeBMBJY5hgDuKwa 4uisCwN6p4BLdddRKaljT9WtIvbcWlk3uCmJbeBkmw5YudRQ41sVsBLDGRs7ZLG+/NIc42s+0bSo rIkSdhLEFq2zWGbFrC+8m1bFqlTASEUTA6VJmKteopIsnOMze65uHUntWZDFnUChz4BEOe1t+ZPD 0hqiE639yccYq0B9abO5Ko6S1d82QJunbVx0W91MoLZqcYfxKIYhEFIwScckPaecAxq+ybMEmhUz RkZ2Cmb4zHAyT8f/aYmweYka63FCEXxh5Dg2OwGL6IYsgiCGrZwKRKRbzk6CqNuR6pFh2BfkLGK7 xPA20XEmvR8UG5SVoseMVz9qK+lX5j//5//MRXSut0RydxDbvpV5ZnpcAVjOs+jpJlvdNAbmeVrC zo3K7IQc/cbYllH2KQytAirSRYM6COh2bOgmzejChnYRGdxsRDWkQNXXLrNn1fNWVJffZZEPkjS0 KpFixoRmNZeaDuyO4HhUSrjjomFHWAF268ikRz7DLPNcKpRFdRXU3B+N4DtgNSWxkAEiqVar5jZo 6ZhONfqW2BWWSeWq4qDDvBirV3RQtqxmP/o4sXCaIi64U6JapWlavxZuLNZ6rSrE2CWMYOHPXoIe m83tKLeXmhpXpg2gLn2Mjj2KVD3thRddfDTwV9PEKPxXApZlJoIGglORqkUcLlBYgk/9nC5DeQQp /r7IZvzUi9Pxf+XSp60MK1cJvmL5bhXoint7/oksT6SoG1A3hEnHmrMqwvL1p0GtlfoAIBIZVfOo i96YAQKXTtmmLrUL8qLMp7BZ4EBd3DdZhe4hOnyJjQSUTNspd3yTpwpBWDicMhe5QBtwVIA9G6FZ NTMYoLBe48FiSzBaNj9UUkXJ8gcuZfKnxsbAYh7HsVG2ikPjOuxQceyNZ6CzfHzCOMxMnwaFrCjx 9hSsMAzle6pRdHAy3CG0Yx8rwyca/ehc6MLRJKKfMrRGyNI65NLyeafDdUTAwnTNZ7EP4CWy2lKs AmVmflYfjS/Mys4jnsb6673dQlULamdnKpyalW9d2dPqWpTNlnpaFfG+8MUcmdwqL55CjHtZKZaU rIlqRZl557O0PVKEIYjxZoxAT9obHerETzHP9dRf/rMKs3IEjpUU6EzCQpD9mkc5+3OxDVm3IOk5 YYrCNceCphgUMrHU1vz308eiGqGaoayxm8QNj5BqHEfOyqJH3XqxsGHLeiuZqacH2Xz9jHrDwM4r KXSSNCsvWhZP9TaXR4zA0IKYdTWxFrUKIGyqxZh1bAW4TqkF77QWE7Tz/g2euSiCDWG8hf3CySbS EpuBGUDVWQu/EawwPLezoiMulEnzJtkZFcScMQ9Q0BxmKcN6j3P40eBHswRt6CKu4dowpS7cDhPY WFtH4gPNod5AgVgQpCv9ejrcBBkwmmD3VE8HoARFkmQOi8HNULVHPNyGj4IFK+FLbkt6xaGe/Zty LHijY20i5NevGaiBLtTS3FMoVASQbqTA6WrLeZ9tror9HefTYBN3skwTamlaV+EYzqrZix2JelHa C5BVZCZlxmHXdjwrHBvlQyuLg3ho3ZDPUh8pXhRMilGzRHAUK863YsgoKsAYRbihsxarCPI4ViaS fk+BzK99sKoqswjtVuC5Qsw3qrWZ5mQLrfESKM5iUSDNwAugNoR1PqZDikryHSociwY1zorROulr xotO+iHWSyeqG0GIU/kktRN0U74KOL9kyJNgzgvlIJ3IWn5vESFRE5UMYlIROB1vwi7Ym0HOKhgM nYtnasGvi2Y5zABvrIjNzFmQz+aZFqys2CyWRbG3Y+aMCuXRn/0TI3Rgvcz4mMk+0Y9nJXcNU1Sn OsMIOWgiYuobfFxodLqoPHSguHKOxKPGY9K1ZKgk0enUuiOTb5/ucZrSwJyLZiCBfyCSGjgLx7YF 4PhWmZNJKITipaZy3g/oaW3hoSqRDVn6rV2bwXZVUOA+p/PedK28WAaIiQiPiecfCsRMamxpxuXh sGCvX5AUQKTMJt2qZws1Ue+K3bbuc5IDHMR2ahxl42VBB0SiH1wWQjLr93Th2zgszbeKJbVYgaEp UX4XF4bcyje5lv9ckaUWiavfRi3pwRq/NOQ0svWQziULL2tZwlQiDkxcUz4vldaNHT0yeLHoMD7j T6ZcHunoZPaJr4bs/zuYb5HFYamhOmnkKlPJyocsleTidtuVFJK1gzMsuSHvSqCid5C+3trq49XH oS7AcsZsRqK7PaWmoifwhWYAEVVYst+BBUtjXQOX2TZkmXkPhhizuov1DFy04tpo0QYVjY7mDBaj 3YWCpvXiCAEDI8QxTyAogDP582K0SA4ujy4g2hHsgEsF0JnQ1gQiohWmX2bpdY3G2jLcaJ6W8bem LlYxIZTg2LbKqEAtUpjSzD7FqMV0259VjCsF0pPJHLUUKZWjqN6PhRGMNv0x9frEZPYSe6lNjyyd rFDijW5XvmkvNKlTdQde1HTpDrO0IErgaawzGdlIgNihuBiO88iyIPGLuJo/Uo5ACV0lNCNSE0M6 +GIIONoVLlFDcMFY17synxO+UN2jsk1tUI7hkygSVuKo6BzgbkU0gH238/QgYr8xRBFj12rTFMQp nRoJFHFH+TvzM5OLnSAazAYahtpl5CKvFZuqxSofuCpa75fsQIBajY0umPEIjlkCl25pwNHGsMFQ XdB3EtyjcoY1hvNYZQY5aABn7F+7ZMXSjrYtfyO3Fo8DOcM+JhBX16/rAqjt6YW668IxweqAI2zS CuzoOkaFycFTfRw+4oSzdiRl6tp0F7XGl5IoZkCxau4RcPGJFrvOXekMtwUGVYzJcW0yWu/WBxN2 J6vYIto2s8EyInES8aiVqGQ41aLMe0Zx4kymeTclLCdW+SzRSf9FoKFkTYcs9cjJt3JywapYOu3N FoKVYK5a8d8MqpgAYu5JbESTHyQE46+PmrCZXmwnnNiOiBgHmOC4VYst8FbitkzmII24nKN2PUuI ScKJIiKRMgdTYzgVb7/xG7/xa7/2a08H58rtGZ5YAotlYMC7fMAMYio/x49AwWcDnLACCLZUSR5j 6RhK6KYm0rEy1BD1JWgb2wt3M3XKFxvUi2bwOETjSritMCCL+BC6R0RPELOEiGBg0/IM41iY3NWt iQujMpqDrdkSgKvAHkVfj4CUjtCMQc8Sa3QQhvkjlKwuSx5G8DJql0ZyxzYraOLYWb7J+hKd+VYj dawlU3NGcOhzO9LheWM9pyaCMCXFiJnGK/GW2XD7C5yVzJ4tXvjwJiHcItilFkc1InZY/HHVtM6r hgIlEYEpMo1U1ARiazRkyTsGRlWJTk0L8wnPecMoOoFFVSrPo4kHc2EVexpSRLl+ddsruKlotVor hFkxEMBZW/Gk2pcoh1bUCourgBaFHas1gCPPTVcQrZKWF9yHozNeT4fyJBb9GKvKs8SUY7GZFRuh BpEypSWTE7iQLI2EZJhjAHoeW3WsW+tJmsRDqVZqgdeq9LQcETKru1rtkUVNpDQkfAvm49KK14RT YfBEpqXNTiUqQIIRUSZNAswJsZzwPob11iRGaeBXmazLIM1WWUXF5o9swKigWXruhp4Od6QZmMEW FBDNoQEQBCiwZ+XBtL4frVGtEZwDxexHB2MgSXUIglUlDU0JnVpEQHRD7+AFDEINh+rSlXVznBPp 6E9xVYQdpig9JWf9kllbVAsDGO6W248fk1nEbR4DFL6wo2VbykXZXOWQSO5JyBJBJ0Jroha5sRGv YplR4+BQpB5xcEKWiPe0PYEAoopWZ+VUxq5TIJWeVz1kiTFTWnXzd1LvHvk2VSWrFbLUhTDF5yMi wqeo6VqsbqGWykeh3okPQNVySjvmE9mu6m5uw3wdL5EZZkeBVLdsQcCRvllSIEiBN0wl3NKro27L /ObXdPJUrJVvunfpyo3rqdzNE99GfYdc6kYscm9Ye73tt5FOZPFqtyjjj5owki0xZqwx6GsgnZcR J0su6hJrHSZoMS0K11VzW8JEHwb3G1c9dcDB1CECHU0DE1k7lImJfpNvV8RpMAlOoaf35ODXZWIc 7nh0S4Zf/0zkjPMIGZtOlR/EYJIqd10wv+VrFCgMuUrjChszZl07sk2BWLLObnJOjPxTgNvTI0IR FPs/XjBxPUUWaGLPLQ41vS6QAJU1pqgBerbRLSwG+uU0iA2xbcFpZtZiLWBnoJLia3XKxoqNkkw6 RY1IxXIiBD5BVWQX+4yUM1O2UUyiDlJUOITy+aXo8Bogi+MO/n5rGtjGNnwsP+DwZ48s36Lf07oM YirsTCmUnAsZnQ74+3PpzCcMEhiKgthNYoltm0pO9yXGLYgiVX6NOn3T+FoqRoEkYVNVmMNG0wj+ DXT4m291fCtgue15Y33z8qWbTQZXL928cdkfRTU1mc1q0oKtHKck67a5grNXAYHYeQF1wAzTI1Xq p+NtSbzNtuLzMSIoVWabcMybx5hEgu18wsbStB+dSibEitlE4MhslqvFhjyBmsogoFcN8mh6mnAd K/DiGeCLOHfRDMbkWHsJls+kZzBsbMbD8Ga9iLA64AKPGP/gpoR8ZqYtwzz6w45jWxCQEmAM0lWL tRyp9bTyPBe1LHLXowGrBApMGn2BNqwe+2hFoNgREDfjTWISt2PrsSSwAyuEqZv9NvSM31TcUzsA JXglumM05TBIHtk2bhr6ikUksOii4YabwCVQE/urTFggClt+jkkmWi0+i4HrtsJeGgyD2iyPW+YA ucy1QkLx0G1andqXqK74dAZi5k7ng5WU3JDVaBgX2Qj6M+eCAxV2Yr58ZwIrzCh6FJNVT0qlt48B MioGWUznAtKUGYiLPIioUokj0Fy4fTZA8+CVW3/6+eoDT17PDbxyOjgcBz4oJ1BiSpkipihcvhqu ZF0yqAJv5cf9QnEmqOTYMHsBGlrVz6TjbaOIV53HEXG7AGUG7VVPBIJtlannIYUNSDRJSrsR5y5F hCUbntgTtWEGBtKq+widJiKWHDWc0/tpIRXU96NwGR47Z+roDE02VGxVAcZ8XAKsUfwjgh+wxZvl D28G5mts+TNTGZPjeSa91jOhzRMgTzgDlJMqk5sWDoIHOqCzfMVIA8+7hiCTp1G7IMmVB14MfiCS jm1QIHgFYtgLIlFLGxOLT3mkbxFp6Jtg6mbnWYRCEhSz34xYo3y3ftO0muAl8R2in89Cw50IH4iz 7aq3kdyUWa14RtxOK5uvda5KJdNGTftzF/Fjtf6+972vb99GLZXWdGz47loFyk+B+7XtAl7L6Wr4 /K2e0skh3ubE8b/oXrXix74q3AEiIFJzmwiN3dTv2eDIM5ZpdK9duvLkTS+dXD793SImZEkWuzxP UG0Nz267gva+XlN/AuYKcGUTh1B5Am1InEFMZA3tUdW2aLSY7LZOUrhqJceuMmMg4smUqqX0ztdA /TJrdDEtgRUMV6Za6ZZ36p0mAE/24a2nKmxFOlkTKyHA+6M5yZzcV4a/Mz+T6uvvhcKQa8bW04gY V7gzWz1OrVAJxOgdgGCcQyhsWG6sIQbpOs0kX7vwVqby1QXNWiHw8X8Eu/VLpltAcFSyI7pFEJPQ B2DF6pE3XRur5EzlBNca9FSCX0BPrDgUQNy0EX0n4suEnlWk1Rl5CgOzNNGvnZRIifvoFP8i9UiR bDMbqSpGOcxKqQqp+BKC7qOfXWTwmUDVwRN99jXVyHLze1RD6Z7vt3ab/VelTlUgIKitGhJ1LtwT nThnKaYTHY9VL+hWq9aTTEaHuLmh8jC3phkFu44+gRsR8Gpc5lnPFp4HxDzywINffvLp9cHDr3r1 5V/4hV+Ij7oX0RLQQYyjK1b4C2aM+Ng7zZm9gYyzel5PfAumWi0ge5ogkldlrBv1PDoVlgkvKla+ 1yX29Qb206N+k0VypBn0ieuElAMCMLvM2hXKgvqVdIRPYVNQvThG0ZkBcXeBdsVYPpxlVxx+ct+M PaOCDmyZ+SkzaBgdxfQCuAzHu204NFQZsDX0ZJw4rKRJfmZDCxltl+kdexqCUMQIXBL+IKzqw45V 8VQXalTH6SI2PC0fQRhHqiyZxveU/EkSM27xwypYuD4y3dSvkiKgoJClEWAlu62ureI0sN+RzTIj EktApIZKpxgOXlUr+xxIiZikPGmmkulSytxlL9K3QSJetDgFq5glfzMuFKinEbceV0WooSpW62i2 GtIdarngI+11/L9Ej4QIKpA0aqK+VJGFMiIEa9eSIuZryzZ5zdkPiVXNVZiKUnUjFX0WURmq8rzx hdVcShduOfqnQ7F1ABj3gMdRG/FKfelQY5zPBnHiOymbT+q2kYAdJepSIsCxUFlVIlUmmhHkcdTb ODD81qLVrbDILm+QaxdLYKgWqyveXNORqkxCry0bUra3fKGD+k6OVJ/NLM0GjubKm2A/szTKOrww ToaBrRokKLAc5fu1rmSQBpWpM5WjGWta5lrnnsD649gjWHldONrtoASpXcqQDBO1UHLN2tc0OklV Q3oxkeqL7vQLQWDEsGb+HZCa8CcNAGcgyhSYjJolD4NsZDkUtBHWiJUsNseDUF5Jahl9Mdc6Xpru EZrtpx6lz77X2+XDQ3FrNeF7vQmnAhVLtfIpiolELaAJVvJZom+UM2O+c62LH0EcMvFZWIfOOXFD 2wrUa8Hamoh4VgaCa4VNDUNTP4FhRlTh2rLEq8uCD3woM6tinBTDJF1hM66GPJ3uHaeZC1r0jW4j 8upXns6/XLpy+coDD11NOlQ8hmrM4CUUTJgW+uWPxTf1qkB9VqWLEIdE01eBlapzIjgjQ0rHFrQe EYrOhwRVNKAr4vIrDJK6qgu84bQ3UOPBMpW8alpdvokmNlnNWjCwmXagQDuPJrcBIHqPgAvcRGpw MyOHOzDoCBByBj0SF7AAHHRxXxkzItiWPl7lYIz0LGC1hQF4SreOHV8ZJfWl6uyzHKCAAYC77pBG 1IDOkJQVYYCSUOKJjsB5YZU0w+UR5Eo0poBVR3pq/R4F+SViT+SioRdCYsyGOw0c9pUPWLVYAqyY 52uLDZdf3fgJWQKCKFgN5QUEK9GvZDm+TwQ+MuMwBf9ECvErXFul49BWcWslQ9mvIWAgoVI5SVtg MRBkWcRrIVax0uID5mBjZPlPdJWvsB0Vy//56STv16C4iIVMJJ7flVi/+uTT5nnz8pWrfc+FR8T2 ajKGYt20wMJpTI/mzuiAW/hnbMokSg6F3npXoC5F0HxC7SppprKoobKz5Fm7WpskJShZZK3aSrOK aolvRVxshS8zhuONBHWqfJJNk7byGljQsxnkRG9sXDK1CIzg8nrEimZIx1roA4sZ8wC9isMyTRzh aUqwpns6/QAKfD3qi9QIEu8sQXk84Me4M05bv0SHwoYpCpCLhlBKgsXwJgauMW5nVEc7V7i2fLPS tGSGt7jQkHUcgUSnYmKuvBKOknz62bVEFRlbmamo772LyJrYBGuEQrLe0KREGLc4a41WJTzKS0rx ohO11MyUUAcpP0NI9zBfvlBL4ELfelSZOlvaLmolYZyoDd3Q/VqpVvIRn9biLMjrwZUJicjBwQ7I MlWcmm0IIjVjZBEmgE0eU/KjFXwT3GnUm21u+O+pS1c7iVwDkY6iibHKiwXEXAMGd6xfABA/VlAt 7h0rcK5J90B1OSYcK+FaIVnuKJhge1Bmr5brDPuPYGww/i5QOG/LFoAuRJD7x1ZLJOKGU4SYA8k2 WD4jYRUugtM045z20+YZJ/02YLPzI4UZwLFKBZixmW1EVmYdNyKb5OUnCtVRAAcEqPys1y0hkxvn XO8o7rGMktv7NDTk0G+3jHaIyWgHXkfU06nYa1yMDtug6JR4QGaILSu6gB0NtDkCGirPdFHuKfhI r7oqUI6JhNURV617Fx99NG1EVt3kFJGKOUVix6d0/fLSP++4RnlV0cx57yx/XkwooNd0mG/OKCpW RXHMhMb4HboDfz2qFbFY50WrJV7p2/J6VDHEIbgZtHzLHCL1SoHAghFkj9Xl48dDRODFgANBxgu/ aNRRkW4Hkan3N8KXeL31Rqz/Ll/tey6mnalajQntUGKDOm1OpoaK7ZlS4imJ2IH3Fd4S9Zx20phy +mUSJUBV6XWbQkBlO2esy0xVArKYUfstTV5deK7APKOIbwIhQaY1OGB1QIpYd0E03RygsH8sXQAU nBshloPUxoChzlaPbck/NgQjxuexMFNnkAOXcnDFdBE0mkMoaUPWZU0OjqEG+RDs+ogHORUA8Wag I4rB1qPm0SgSUJcxGK+pQWWoECyLPS6GhmTagwcEetqv1xpblaRpNZG2bHOwuhUWvxMMjohVQ+bt PdgaQlZMJ8rNgk7E2BX2Ok92y3nngFQmWMmrqnWARcGiX+s7UVHvYhKSlhmRHBbWQYHroM8w1pAX WVhZrfiWAn32aSjOBYyGqmJGLpu2xpRuV11EGRQCiyOmG4KYj1rlj482XtO9C2hy4fYZICZFvnwp VurP9cs3r/ZFCbs5W/LQSM7LFjuwYO7lnG0Lk34NYR3mVUbQXGGOomH0m9rZKqvYDJJFWTbTIRW/ 5rKcpqZUpFu626NK1qLXkbbCrIAZKcWiMRZoDJJNxtsQZ6IkLMDhYkiM55gPp2bkaA5/dfko+mdE HAZJA4zr8B1L7DB5buqeGa+t1ZWjm1TqeI1bkwH06SoB67tIlY4emVeMazPPZbIyapPPODfiFtfE FXEL5xIYGELhqqtM9hw/6V7HSfwlPIWrldrkNfSlgv3pMnFQ02GUgwDfaYYvsZFVpyGph6WH81Yi dPUdrLTGKZHcbBf4Ti1XKAqxV4HIWgrx382y0QwR/Jnj8h2SgGW8Zp7FULuKTuWoWzECrGREbIEn q0CwpoFvNNNn1iSq3SNmUqO2XM2USYDzEs9DnIQZfaQYYLLFz8aFXpWjsDlM5rT0WyPLqejTilPN TuqeYi6mBdxsVjFfVTYpMFRgXw7LZ6JVIVP7ZCRVFUukSnJEzY0L1NP1ivFIq1hJS0RzY7+ESNW4 glaSHEsisGJqYLx/tHhej2YJsRqT4AarC08yabbByEmQKgN1PZoZgAmDxLCXUH1mY/5X0fzjUmxt HdPHsYRcJnbaMDjYeA8CGKdBxJ52/dKSsSo9nBrb5fNfCETvPJ0EjPsRpoduFIYDRe8n2EHhQApk 62OXSasqjXI8dNvE7k8OlqYDqVNY08vEXb77kyZkxj0qrfv+/CvcaazrxY4m1GIFuDyCgLUrINhv rWyuigfrF7FYexddJWqIp1Oi8kFDXklXaQuTOlhFWspPiYL4K8uqdTHgiDtNPn+coUHDRAG8El1d gx1Ghzn0G2VLMHaatBcxUKtHZkfqUWbVzT0GlCI1EAzKkM20WfoRYpae4l1IhAhZ1PWO/vffzUtX O8JM/4BxHEQxQQjgsWFRdByLfvWI7jIYBTiZ+mnmEa+yuZhEyk/tvPhgWkBhtqeT1quQpfLO0Tmb F7Xq2rdPCrhiFVsTLbhbpmltrdcXKGMHncOlYpT9PiPKzIUBH0aIZGelhkrOqB1ha2aMyJHOUAAE 3A5Dxp4qIM6MuRJDpR7JpDqwbP5atziceiGyJQ/KCqwvekTnBo7LXDHgoulNP6qszJxQBLlaXZa0 1rzdmqvSCiPegDbVp6h5MQ0cm2FIxi5uK8Ml4bPw+KoLreLKjpKIqVmtJpzDIFI9AjH8juqKTQB3 ysNAwo7K+LamxQt3Zh6EjsuHXKFYsNLbMOXEkoNtMQO2THuVLxOycIdrNCE49+S2hEUA8wQHUDtO +mURLKXCbLbCjKuSatE05jaskUm3pwzfCEpuzy9adgKX3N9bR11OW9GGfxMIvTRtGvspQcUslEyn fOl+6TGj7Xa8OhzJoyEdnbEsBDpGsf5EszHDcSVryHKm29DEspaBGWmWFm9mIfphOGOjuhGsvMVU 2GSWWJXoA/5y4ifRi8kNradws/xJ0/gNTZZvmIcvQxaJC0+jXy9otrZ0LeIEbph7RJ7GBXFYg9Wl Bzd06DiCW/WQG19g7gNT5NANCzSEq8FKt4aSTLq9oI5y5v9umGYG6y/dBW3VYjD6Pgzt1iLI0X6a w4TwUEeE56rFp0g52RJxVczO9ACFi5Fm+tIzt50/Gw8+1OCUGoiMDg5pHRs2RzqAS3WpkwI61S8F 7qq5kNEL05Hi0YSDncHLHatpvjnZpsMxRjhlOlxrhkhE63sFwF+SMbn2lOjwUBMYU4CUNmpUCzVK S/0MMfTZJDrdm6p/o8RpQXRSnRO+XC1GlZRj0QxQP+PG3gooib8S5Xv3R5/rf/MAlGHPNLWEGEdl WuUGzzVkWagnsdutULZVDJQ5hadu/eU6/V/EJ2qmo1qx4CwhypO8poXstoriwcMIMq1WTSyaQ6C8 M/zTHkHEEpuf6dPs54gOs6sh/dEaj3gx4zzO4QqYq+kEA6YrJr0uxnkcyAu3M/uB2u3mjcMjKUpD e+aNzj9lk8c5RuEhC1iEgFu4YWAlMWb63TCxc9g3EWnOkE3aFiN9udqbxAaxpxwEVayUDbemU7ya 47OUT1cd/lZ3QVwhUoFVp0AFX4MVpzGPgG7NpS9r198kS2es12q6RgMCbwlUzGydiCrQFO6tSFMs X6z1Xa3HZ1UECp1t4WJUsUexxGp4TzALFifM6ENYANE1SbJZO19sDcJujOJWQ0MQI0horMAC0AQG lWDQN0eWqzcvXent6GuXLudtNjMUealOjYUmgMan9zioRr0xSCI0jDGUWWEuRvmluaZWp1Hr+zcx mkzFxnNAymTPouiNZfkCOjMty0XzQ+loRrC+NVH0ta5GDoSVb7eSHnslmh9EHYFIico0I0G66PSU klmWV75Ymj9ww4Rqvb7oYxSOE/UFOydxY2+2OdrMZmlkUR5CdWsU5yBs2MQgujUFzXWqiQtE2ICZ wDXUKKGui7pMk8YbgkbTyHaV2AyJw6HGsWKZQ7d1RE9XzKQCuLMHOgM3N4tqcfw3NKllBplmOmJj MmDAlroNtI8tlag5J7kzYCxFoeb+8A//sA9HZiHitU5apsM5ETBLoDQ1Sw8tnyGRuTOWLOHJbTCa RnX8v6u2ghXvuPggfGqmPEemRZAv+5cT81zjaJaOnziMSFbgVG51nfmy3PP2UAnqWkV4EcPxGakS PeK8iHmn4ZEqH84KUaNZXV4COdMNNkLrqk7V5cR8XTBw83Onw1Wn6tNGiQsOzukD3RHylmd1vD0Y 3RJeEYrvxibh1obv7rBJQM414AUA14bZKxgMPgH50l+hLDv5CZd6xXpW3WdyaqtWvDbK5DjtpXVY iD7Wo9Z4pAoBVg5z5eOQH6SrjZDvGA+SgdSAxgrI7GHpFP0o2GzSLuXgZgP4agnRGRiTZxe75Xp0 WcQNX2ZghD77P4JRj4BXT7m+7Fzf6dnoQ4GVMaV0xao05RgYHRFHevqx8ojDDrpLz0QNkarFqeAY hjjmZ6vjMYYN4yg4oiN40P06MpmYigxZI+tv/orm+vZ7A23N4ksIBj21qSF7AhmSQ1WpXw1Z2vQ0 yYQjNVqxUCCyAje1Hv+VbFhrl+b7Mrb9GijDtLriBB5FNrvwN8n23lPKk8rVqHV9jTq8m3HFPN6A Vx1PzysQkRS1JkR20+p+4yqhcX/sMZG8+ZLJ0MNa0YW4yjriUHiYDKluBTj7RrbqnB10ojmXh7JN +Xn01WI4bGfKZtw5+xtQ1nrhuvz3/t7fM6KNpeG09oN5kNgIJfQo2rdme3FPV7j3mCgzUUYqFcl6 617dDl8iyAUFolaJfhOKAYNNjjCDDDDMvTTdpQSNYqLvduc4nZRj7ZxJ25PRt1+AsegQ9+TIS1Kg 5hh5dMBlPTLVlw+/QRgL592oaGYuU4FBjFGZ9UqYBmHxZoyqHPO7jabVnMmkwrHEv4M+QzF6Zghi Uu/KqRWsHh0WfYQRR/ZQLh8isHbaU3MSWvFraHSH/zIs69HABUt0w7S0KsO7mqOyxO4MQb/NUvkv WWlDmYY0xMkkOo0XVK2w1/GhFXE14lFLXcuPcgoTkQj620AVmzKkw1YNUU4xDAfE4WXUrp3dGWd6 laKmsXUkkEqj6ppvR8WVEUzt/WmU/tpZjZq9ImgnuyZ8N9cVxPjzz7QuOl6dY/B0mBnTtJqrC/Sn hpwS9q5jT42FIDRXseZEG7rdvKiDzDzKDM2YVperWBnuktkuOhyZHpUZfbVcm3uO+HK1v1vkI4BZ bMMA8Lq0BMAiyvWyw2IJuoUDbqhgFfkmcLp0lI29ALv+R9kCOPpdoVVlYiNZVDH51gExNgZmQkA/ haiiNXBMRrnq9hQFd7ocFO6qcJmRUpgBGxLhJPNtdSlZY8limdAQMAmQmjmZTR5LIj5BGzO3Zv4Z OSNEqmtexqw9+pslNDd7hkT4tCQ0/xz5VF4V9F2aW4u7hYbDhfGzTEAGWQaFozPehmvxMw9oo2Zu GMhCpYkomRg46IaUOSB9SDP7a4qBCxPdcXBfOUiRzE/OYUeq/Mw4Ot1aE+29s4qllnHSPOd72ixQ 1GbjlWLAIKtss2nMJHBxmdKmOkuqStKripkLwxTOlyVM/Qrg+ET5OGk4aiViG7Vq8X3iKn8NMnKs EjuU4ZWISWcFdaHMGBBwOOqYCY+9cMC7jUNimQNBP8uMMmOMVfBd36EwUzJeU3uPzAeloc8RWUpf /Yf/8B9qvseBaEPIKdpchDq4qT+Nk3jqnBfz+TiIS9QSjcBwaSvAJFivvIperU1cJaoS2YY8qXU7 sdZiE5dFI3lFxOJ5R/WsP8X/nZozI5UZz+QrEAj1u1U9iIk+aON/gWpCBM9HiDliSukLMzz3AdLv Yk7T2iVMAnCK5c845R8xYr7DDFKVZwQRwz+YO3oT06ThUW3xdLSO5kktDhtVmDk2N8iAEbsGFia9 dXBARoBjYx0feKkFjl1OITTERESnvU3S6HBMODLzZBvfbi0lTGwR5IYw+4IA5UfKV1pCHJMHIulG TXAryoxaGlIfK28Vw8i5ElSXzpfuaTZZK/lcXeaJIKC0pZBwr8E1MVRYWJNf1nqqwmVGp65VoMIl zO4iUKUZoP2QSlYxgjS2uvyUmK9Yt+CprtUKj4yW6jJkAUzlC5Obzhk1b2C63W2Z8+IBa78XkOWk RX2LvGfC10mwnrOxGoMya3iI06MYZbH9csyitSmd8kHZjYHYTeNUdW9q1Q3EaaEqWTubd+kGyCcX mlq+lbbgMRQzAP58UiNaW5GtlVlLt0mNr2iEOGLWsUZocpwvhsmZK9eDG8UIj7P6bHtWXQFDeMHl MVoM8gIizAJnjVo0hKN8ATg2uvLJk35QEcPUozlHhDmogiPjs5KjQAhjWFv6vi7oY9d0He6MT3hB aOPWWChDZxpEMX5AE8FbRz1OZz1SwrSu6g1Za4FiugK6qYGt5Tk+lCEdGGpUIFjpN7ItTIqkBhYg tSs1MMfUUB5Ej8qkjVQUEPPHK8zIsVet+AkEe1qLOSldgVRPRQar2F4ElCQQgrVujWeK3f5RzVU4 A4kBsaqq6J0VBpsHHxwWVzTZYyICHzwRrkq/1eKjTcmHR1EziUIrTpAZGuJsyrEci9V6EQPUDDwp c7xOW9E9xkfGnxmzRloSIcsT/ak9ThS70s8KGG8tMWBgwbsB6hU2fvaqo0NdYHB0KGtskDjjLw1x GXNlIr4Yfq1UHjxb0FUy0agoQlHFSKlb10Tma7o0dMdbYoVQpK8iDUCflHW/6wguZWrXU9BAGgQ1 sLg9f1XmbgAaNE1xLpP2wIXduqYuF6ANbPkdguBwNn+kQ3cNRG1Z8FpaGiN6NgzCmPJHEDnCbk/d snb6MJxSEcAZqYm6nMbI6FTeKqCnjZEd6Marp8yJkcvnLNPYKuqUdUTlG32QhPNGrV8KU3NCHqkH xWNyFqEpRgYfBY65WYqB1SgHqioFjLMpx9ODg379rT4xna7KZAJVtO4zHDGZUUQq18ZXHaoIo2su b8uGrBx6LhhESSKbHGy5wggzyoiUmFcIbc1t5EP+ABTWcx2OehvbfDRWoGn6YARvx5fT8X8P+t3w AwLtgUAGX5maJFyGx2K7tfCRwwYYanUTtAkE9peww20DiM1UMSIsh1tkFVOVCghqgufy+y2nkYYy xB2FQYMZpvEG7fArTvqFmwag4dnE5YSeyYReUr6ZIm2jr7E0izUArHGwYthGzTDMjM3SR2uUY9iM +hGGjrM9iQGdwZC6WNq1gRirgIMEZI4TYEpR5q2UhkoVo386WOFEQSt2YRJ9hQkwITT6mZnAFgXV i0EhFSf5VS8BjMIUf+sDk7U7T5OcN9wGkQGDMFESzKSo3jAyHCZ8ci6RqniJZJuPcwqqYkKKeCrt tl8FBAp7VKNpdZ3lVpTP/ambaaMpVlzJ6olDYTjiLe3NmSqz6jC0MhXODZ8tkH80oRIG6m9kYVPV I06YFahdjFVrUz49JPPKWHkZuCjEZ6SqslbK51gIrRJaVzzDL+A4IlOzy7/8y788BDFNRd1gsO1q 1lVuqvrWI9aiPYJhlhgwDNj3m3A5REFv5bl5Uai6jQMeBGmaDZgNCYpZxoPBI1BmqRWZFY54XOk8 e+BPVj35mgCTV2V876e5K96s/hIQX5fnwoSYBxAxEkeDx4nWycTkPINnouyNAaOmwIpV4IhNDL6n sP5ozwMdwiGEcRUPF1QBP0oOs47Yp60VgHQjfmzCrAhYKfQYAzpa18EEeNTUajUoi+Kpbo5xATg+ URdckyNO77L+rTAHYVGS6MeegTDl2hkw62K1vshZL8zq63JlHLQtkdDYTKyayQ0EnulVSstFWlg0 7T1api5nLwVQOO8VgDtxxf6BYD0VNhInTl1Nw+lnWgo4+Ikc7U17i1rSYZSpNBlqwqhFx7KL2dMN CgM4jGNXacu9mITCpc3NkaoJ4wsWeooNinT7dbW/y02sNWAdUQUbZuCqHCKmrHCHkRsk6JWAbAHi m4VYdi5gzm3jnlWgipxtzNHd5JuMIgVQ6aKBBD2b4uCC5ipgN9p482tMRFUHEIbfwGuRwm0kjOJm /hLMZrY0IRoeF8oDhXLiUKa6qrPbzRiKEXtpjsAurOJEXUQA3O3IdUSoyWfQVsXZv5IoI4UlHcG5 VjTtl+VjCbUBK2+R7cUksghyaoAFWBHOo6CbRbQFLteK2+o2RmmRU3DRtwuZIpnhWHVXBlDO9mvo gzncfFnrYp8WIyzEnwrwCvKAowI0x8fl6B4Bloj/9NDpcyEb/CNolCnznDs+VHWjiWD9IpmqyKli ZVpSxW00syYrI7DSRZ6JZZJnLBSJjcQb+Zeu5OYDzJcPmwyHFimJIWPLPeUcRK0hIFWwQh+QopCU Z+p0AV+uFprusYHXhg5gTnsl2HDpylTyiNk8PRLpigm6VZN4reLWIDRGf0qb2UzgNUoJzAx8H5d8 ajF14eyxQ7pLpVIXDovoydEUqytkhXjpGG7IGQzzIHfaj/IyJQh3TTNFVsFbMWBHkDoilIqzYVbE tgcoM7/hGvrDpiNw1BAVxwCTtmbRFp6PEKmtI7KMATys/GqVoHPUzrhw5gcTY2+wMlVWnhZdANxa 1PokxkTLDFZS7qg1oAy+/PSNm8xt6RJx67ZfkRGuLtWNvplGPJVhhDLiwbW1iile+sCz0LWeTqQl olkBn3ph8DVtcuLmAGKYaB1Rc9WydLLkqUc9GkYklmqV07qvST0m81n6JWdsVKuumcXlkOcFD4Iq RjmuOCCVx9VMcnNhOYKJ5ehm5UuDs4hHzdKkTNOGkhGsJMvSfVPOBWQ5jWCeG1vSk8rxf0AAG9M3 Q2jpKJ9O72nlIzKr7hF9SnCV4ZKQlB5ChNL8xhIGLPqUiTboRu2aqagm0UQKHdYSS2DFliFnhxNU d5x2cY7Gakts2CVidwQjxGk8UzR4tHOI46lJYCij1rEMCzeH7NdUAM6GaFM71SERlB8M6bWStFPT m4uw6pHZbGiCCLQaZkngGXv06agxa9HowxSNMuPNRqOsdxMgpdy1fJON/uKTruvCjj7RE9a7oWfh btOWfAoHTxxOicmqByJgBSj31IrbEZjYLie1wQbZ6pS1fwXoqmkvUj210RF9x4UJJN4YttWQWZMw 65TYUwhCtmiWroojEfHZdrVTMF0pZASjVpUSaWxNQ3Y+IP3sdy4JtsWnIEu/huOoAzG26QcF/Eyj 2NeioiisIyfg+JqnQ1xG+YLCXH3jG99YlhkGFlZu+GKhBCmjUnvGzIRQY6SDCaiRSQvFV0x7m1tg fyOB16lUFJhQBaq4dRPpRxDE6I+1A83DwzrGxiomxy+8i4JZVx+5x5S7X/SP5oTzWeasGsSsxUnz aE7GYAhSApiujPGojJWwdhmVhnRkoMDSGMZmHtqs+7jyq0foG3UGg7JLi7sUuL3Weh1NHtkunMAy jGlXd7ROCBjAnukd29PpwUo50YFQuiniXvnyUzxOrplm3jQ80roPzZWThnBw5Gect/6y1unEHa5q ggdRK2lFxXpUAfDXram05gwTtg0EjynGRHYtvem5KdDFo68J0RZLOUBGbwFcZcCNPzpqTQBHStjk qvtZjaAyWIkZmII+LxUD3Q596JULuhm1CyumirGLqRPnd4YZcXgXHZBKIStQpr534WrX1d4Ns1K9 YJPUovrQpPrguWL6w0+DShafNEBgtVYT+iZbdBwBYpz4qAPV4jShoN0YNVdDE6djNjlQ5ZooMSeW TgAgPmEVG2Of8KitqlsQQatFi+uaAzVs4wgKgHxWymBIfJZfozPOoQaLGlgswRSHAng+4o5bTeya kev4Whxk0KHZ8Mpo6IgjEGTgqIkRHC6sd+vaiETTYjap2s2hqfqlxYHjMJoWTpjIDoN0JApWKFQR k6VNaeaz2s3d0AQb03SU+Z5MrnH3F5cdevLammkSoNMT65R60d5w2mIeihSatTJPnAL7y9BzplL7 KEQt5mOsRoMnfyCtXx+4y1Kgan3hLES225ZXIiblRDDg8AYAV4jz5cBXPfWhxZ2p61HMAyzIQpG2 dMr0GJTBZRG2sYb18IK5kSTE3yRED7stk1M/QCG9CsAjt/3W6FFvT9/L0LBuMxvCjdzg0+oLu5uv TDLl8FfJpd8K206KiBmAu1EiYYnyVozEKQqrDrm3bqIHNVH5JMifhCZWXlWJvtWspbIcKywzDIez MW7150/WDkQaWrUYwACOThMFY1CAZGYGptaZ9KxFgplhBj/KH+18xY5gsVaWuUFZ3Y3fMOsIUkdE A0bDJpZf9RjbIB55W99VUZidmw+6GDxS8wf56sax34Eg4vo+ca0j2DZYFJfQurpNW5yCo07ZqjmA WvI9u3Va1whOx7z67BB9esgRsNNk+iWBClQ9sllFSJFJH03IDBTZuKqJmKlWmdbRNIegfLohas6I 296yirfAj9saZWL0HK51xZI3+Opv6SJBXUOW8rstCmM3g6wy2O3YlkNLUYtbwQc6HG/xIPpT62zE ZeLksAAFI2VEIEvV+4UgDKqnpWOVPlCGrln0EVwu9w3dBNdIJJQ48wZXlX1ntGbKJD5vl/IhwYrG ygGx9qrhi9kgtbChxf2hOrxNMm2849Iyp6eVtKRCsJ4D+PK3s2PeKGobqzwpM4zYCvpAPZpWeQsV wYuG9gMf+ECfg0AhudQEd4aFmO0ZCUBhihC6RJmGh9XNcsqs7uBgpqJdDm1lDORKsjqFRx/KaAXA DbZiQ3qoh0+czJ6pCO2Psk6hNobVGihgCTP9yncBlOmfzHXfDBzza+WC3HDLQshNr/EG71SxiWvv 2R9g35RYmeo2TA1rdXkx2XP6kzrZTKgMl4rLUGHDmuT5qlGoPPVOMXrU/JQBxz8U06+ocUywZJnT bQDUG8y9KGP3mtHGKpDaJFr5eEgnu+Kqpx3ViSVhPsKsoQjWkSjXYs390R/9kR3oCle9kn3GoeVS zA8p4tlcnrTrC6fDWItIiJwOoy0PKyPqDB3gRRdHvrrzqiAmHS5RRaOjCWhVglTLX8Sqrk1LKdjV ThzbMYmDTqMkhUpA+hrgWEa3mjFXwqIOQJhDTCO208wwtVefI+u27ulMIxFnVJwhGUWb/Jl69Hki vtljXkrKNRcDvnVc90BVl4ml3+iwH5wTXw1Vhv7V9EydAVQm6VTYOpaZUSySPaJGOdE3CQh08QNX EgocPQUKhA6Mox+qMDZCYJZgBXBU8ejjLG2kjxcsYKLboei25uZK8H7NVBw0w7HJDbIPniYcWGlq qu/R53gT4NBBp8gcgB49PtR61CV/M55Fsd5hODb2ZZbGnZsZw1Xh/5YwDXRbSa+5aYLqV4WDU7Ey N2lZJtQFL7hGKp4F4xJdmt+fIkrVTUuR0lCUAQeVbjrsGzH9MdYoU0vRVs545VNFVke7UuN6LSAQ wWAibSeuZsduq1X1SgYrv/3bv11Ot23g1lyR3d4YqMUqsjg6T/nrV0zGP2EekSXi1Ikfl0iNO902 OmRusEpY2JpOhvvkQ0k284GbOlWLwl5RE23QLrWn5Ff/7t/9u9WvBLnEUCKm9BQi4fZGhmOC9t7R tdguXU7UTR18xfK5kcFBjRFKTcYBDDZ4EEGUrtYDlyaEynQbzcTKXdRnFhUDjUoX7KOdtIpl0tEw CGIOrSvZqHgnrSZ6OhfMWtqb+1B5s+t8AfMATnpqAWyboB4NOIBI1+BgOMIU9d1obVqAJtxdHqyp iRayHJfhHGwdzXJl+LrzUPADNxk/zRiHHukyDvFGpC6L4kngiFbr75EmVF0OtSYWngWv3nZBxcCK WrSR3sOU5oZcmKAkCqlESiV8QImVNwOXY8gIjTKY51gRI9G10lEOVjLmmFF32Kf1WPVGT65NH0b4 vd/7vQYdQlEVEkt7y3eGLd58CaTqc1LijSrWRL/vf//7Kw+bApFg5UMf+lD5GVps9Mh0a92XrExs 8KXfWkSwyziOfl0TDdjEdhz3TSqTz7DDuJMnJucBDTI2oCtWH2OSCdBhF9W9+q53vcukNBsuYfh5 ekqHFPy6qkHBMkknabIZCsHSUOsp1ekWiJgQup02l5k4uqJmtKrIfmoltWgVU2ZyTOiOIfXL4WTh NVrhePOeQXQSTfTxSbiaiwg9NsWxnBK1aPBMlcZgus4qjujQU2OwfAPDAs3G5q6uzdiYocGMbRiP mkHlDMJ6cAyItTVAUV6++Zmhui7cqqjprhVTfaSGfcfEAI7voztseAKkJAMjKns08gmK2nRtAU+Y 1BHEkE+ZFh3lJAQhz5q23ukRb7RHjh3ML6OEXckwEzX5166NC8uu0MFbBSa2lIr/a+DSqyiD+Kj1 HmPG31fN6EksKWb4SjRSPSo/DfR2bjkBhHHZ9FATSNHMyrTCyg8ClwGoRQ1VT3rWhnAwZmKb41+B 0yvbn/88qcJWis0HmZJQewNn1DZjGcHZAjoshRy6WIde0BmmzUgBEAwqhwmrQhUv//N//s/7z0QH 9vr1FnL94XaSms/ZOo+UnwJfhFpiK0mJs5aZUAgiSCIOogeokAKL6x4NBh8WgV0GoIvUolxDDbw9 udL1hA1HHzPCfuVUJj4rpiM+dsXV6mmsWso5ConzzT+OYCUH81gXQ2I/1GWGOvusjNmsy1Mqro91 0LgyuQ0eT2T+SOXB4iiwPWRjYKOLgvyN+rRKQ7ByZRDvYsaz59Ece4MtlPViDYGArugr4NH6Ff9u 9YLyVZ705hOxzK7GhQGUQzWTZCqUvdl5sdcDRyoWQfoQ/TLLqTmYDtz1NMqWLSxkk781kVnXIpr9 ZC38i1SF8aTtLVV822kLKxbhtzKUx+jbKqUhNRFkkAxS6aSJUHci6D0Gq+wS1SJY2lJFwAHRyud0 b0MjEU3/zZdEyjk1LtNPQsObGct4mWygD25NEnggz5kqVQFDBKIhE8amN/K//Eu/9Es46Le2rasZ SUV5gMIolWmc8CcCwuvLdCuA6dqLaBQEwMwzlYGIMCLiSYEIWBGvr0xKZvaOVI/0ZPgCHdIA5zVh XOVDCkeP4sQeQflmpApXC7hM7fATWZF/+OIoHTCm6DNg481UYA2jPZr6xLgxm7FZ47hmwJWvoSOy 0Az0pxbHVo7YtOmdNuBkkIc9Ew7D9lSBsS2fwfut4qa7zWDmaqQGDZVHcNeATOIILqura4DmdoEw Wl5G49U+Q99za7FQDrtqjNIZzqlVBpEyklTR8FVeTEQr9mtrlHb5VR2oUbkSls9lmmksPSQqI+LL Cmg735kzzimDUxwrmhkpHDJFfaRyZnRP2ZcexQYFhrx6J7jZb0TAJQQEjoC+JrgeRnbYAbNqV5Xh An0bGIEVagOpB3ZTsChUXbt0L25n1HTGKF/+xV/8xe4NQ7mxCF/EkHSDe8ZxmANSJ70EVDPKJ3rj R7gghtRYhS4luyBAiymKaBCkF8CP0YiA5yE3GIqs7QND3pRSwqqvaUEspqeUIDoc44hY5Be9Nplb IVtS1Zb4cRTWqBHC1eTL8IzHJDjLVJKlmQdGxGx8nARIn2JRggGKuUj+oIfxD3dI9eujePAdsAd6 Rv8CCB57tw5qAiBW92n9+Jp3OVHoCJmwT96HKqitL8OdURsdKjGVpaC8+hJpQj5LAZGOSqRaDSsn lBXhH0hpDiCmSNbpRjniHJzY67axBhOnSfXWZWXB2CIIF0owewNRefsgkUp/jAjLtzanQqZG1lEX yqGTFmK1xeFSjPrVCuPsEkium3DQvLuxAHwWU7XOQ4nP6IAAOfM+IAu96uqW3CLLoEADfZ4yV8Da Yto1DdwwaaLqdC9mWLpa+qjW6el73vOeI/xwHQ1YTAsg6f/R7I2QYnHJ36P6dLREnaeFBLE5uT44 X+eDclwbA9k80G+1zDPgs986w4bhd61TBW4nXem2imtXgtfD9e228E0Erb1pCVj0DgvpgyqoTImP xmNoWYWRMxIuIp4h4ZmFk4MerfzG9VjLQB4x66glCNIDhmT7wBgbI1qOT+2iRgt7hKU1uo4cjVZ5 FwlHBD5SHbV0Fn2mxboUW7vHWyzR7AYo8WIsOhanDQF8rJjIWukGyEEnzBi42kLHeFnvdAEaTNr9 bR4q3uHwQYVTIRuUghdc48o7aVItiKP10k5LMS086zuxwER6rmnrbvsYqrDwOlhzhVpqkdkfawms 1EeIFrWKOX1TYRN/VwViybY6Y0GE9U3fNuKb1eyuDlkodpSNMmxlp1GjroMVhSdqFjd+2BpkUfGE g//kn/wT8BGLSbCr23kQKjN1TJA7ofM4yqxM5KLeL4ykf0eHsCZBVaQsz6rbLwe4djMSi2rRLO1C k4YK6JJyv5UsPx6oGigBiBa9Os/wtNVVWhfinCtEFg7y+j6mjvRUgQvXbEnF43UBOMAZho13F+YN Eiw+zbyHqd6jWbvmXGWiebTnGfAF8Dq2virDC5Y885BmJ34vTAkorLM4iU9LDAqqIj2G8lO1C1I6 Coo9kIAx5aKbKtITi+4u8380LSt6OjUwmnHCMYFQViv9+rhkZAFrgytuSM26LIUiblFcoh7xSkpA zJgsTbfLqdYFIwQx1h3WUIRgoBVOjQsmdE0B2GS3NZEStnvFveK5LIiJMlipMEH1WxN4o8nmFQNx nBtiA8Eh4+x/VgNcyscSJZwhX4AVQGkyo0vcGWpDgOVc/o3f+A0GELvsmQVCgQr1uw0wVIQnILop VBUKUa/oRPnDAlYUcV5D11SZ4EyngimpgnV1V80tDsIJp3nkZaKIFCwrvXVp7EGN8kVVKmylZrsB WjFC/lo8VN1fO+ny1who7aBBR2YtsxO2NxTQcdbbRc8UPk56m2Qu2NtamZawK1OKGa+6FL1fKDY9 1oquDUE2j5nc6pcAmbZwO1LDBWyDGxRKaOvYEbCim8ZI62SCh8pQCYpegemAWorFQzONv5jhD3Q4 KlVPzeeNVL8mjFkp/5RJTPjdVkxd+mzxW+uk1yNYzzZcOAdYWKpfltWxxATYNv2hHizfPg6/fsrf 0yhUMrZBJxueFpnOBS4dvak6C09iqWusxol2jRrGehSdYfp0gA9CFDpouC1ntLtBjE6tTD/1i7V2 zVVRwJChz18jK0KA3VyYrqvvfve7yZ3esDHeZunm8/J5aDoJJjfJ8B4rnHAdeAMrSnJTDeTUrlYE aBA0tJSvFhtFhwiibGuAxKmjAdu0yccztM4Eu+xSQVDj0YUa9TUPbAqaZI9WWuZUIR5mMKzFNYkP HZZvGNjk0m7N1YYfhVmgHIbHMpdgtHRlFSNCdz2iCspcKIkxAHQMyM3CmetRh9ZTmWN7MKrudI7A CRkDs3O9gGXRoWPmPcyTDLgcTpXJH/H9lE6v5oZYJlDuqphRzEA1SiFLmCCBQmmT4mK9jvDq4Gb1 0iZLHlm3pdNqfz0+t6KcJi27peCMfkaqR/Egvmv1wdEe4hOInvolnJgUe658dcGKNZ2ZuJIRZAKb Y+qR4OPR2hHk3Wwc2QvcJGQ6Y3SYpxy/yrvVQdTkmGCMFMRkmLRaYZoW8atvetObMGRbS00zjLa5 gsbYqBtUGnaaH7/GSvmMvEvDUSZiVeguu5IQOAAxIiNgz6zS09pNstZHlipH5N5sA+YrZoHjRSRr nMpTPgsui2HjxOcShyYs4mOEtUhN5yWOeV3YRRTVMjzHS84wYkM4NFldQ0JE8wE1YcgNx9H+KZBH R1AYTaM5gR8BaH3BrY5TNVUUpq8KHJnBxtxGQz+wMG+re9RLk2HFNv1oBcP6QuBJviHzznEuZOES X6I1mQcZwkyxxBqnbIlO1N8iN4IpSb6w9Y74Gte1KoCAJZtW6SF0qExxlrarQpby/Xm/HBOHRfk1 8KtGrWL4JuPnZGBfe6lP76YbxNIAxS09t/ZXrIuhsTvz97HKlkiQenY+D2KKQT4Qn6rPbBl+1XFF kWi+5ugVrWD7XZSzi2wrPBXF525PAV27JKTQg4Fc5Vhy+TVgvGtPA3SRVsEOPEFim00YhXxUc7AX nfLND1gHYUDE2rtHZVpDUXpSKFH1ymxmsMw23mXWdHJ06LbCFLdLd+b9jj2mtatbXJk3+EcxtuaO ijKrZpNHOzwiy3jYqBs5DM8Oj1LCzwACZZKc/aMABI9YMDZIjIpIkOp4o8oerQsUi4ZpVI4ho6xd YMIvHVDSsLo0rV9ivcemqUcVKymNvmGSbqBFUqCDqYsnkuqa7aNpPeWwdSxVvachQp4OffB+fL0I HcoUx6VmEaTh5YcgZVa4k7veffEum1fh8NYvZmoRJB2XUUaWShMOjcIkY1aGQNAskwmApJ7OYQHK QITAewr+yJOUePEs/wK4iytFv3zwh5/pGPmziGnmBVgZsjBARoECsz2Cw6kX/+yf/bOaTDSJzyDN TagyfZKoGBDlLFE+GuMoHX9HJ01HxFEZfE99q8gxrgzJxt90lLAssJFKLpZLIibVpQfYI6OIG2Nn vauu52yDvLqtF7VeizoipDIjN2fyaYm7hNsZFRtgNi5jjDIbNiosCm9HY1OrMujs2mCTHptEGZqr pfrRdJWc/Y8N1TkL9pUIGUzTP6zKGfocxWWkBgrjdt0EVaQ6aNgEeOwgtVZME+vRgMwYzZwqxvAw EIWU0F87Nc9zVcz/BNUItnpqR8ZL9pHKixl2FFPzd9Dho16kaV4ssAXhfbSUraH3mrLdaJofPzFj GZ48yy9zXVMAYzYTdIGxmCqYz1FJKjzz2fqu5qKzGCWowm2M9aiu9Vsx3THQ0eemGTi4L8HxhwIX lIoyGI6uzQpTD+OC/yEUxWMmR2Shipd/9Vd/1fKhwYjpKgf8lkjoaqkEAMbZ4HMzmPVhdMohWU6N ITcRmSK6yMXGGx+HpVEgdmJqCkECC8oN8hUQ+k1Rdj6SXHqk5+Qr0tytN5X4wFORCoOtufTV1aNK VszHhyymOL0UnWQY/BCBlOsj2GWoUOA4k6t+fGpcVdE7NCUMZ48gKT3WEDYqYFIyX9HyLthKsZJw VwXipBE0AzNOgiVzNq+h48xmxoOqm9lqPQq0FvAp0691uF4PQTQxcRlrCE5oG8EVo0s1pPD0W1jN 8fEZA+1KMRzvjCxr3OJoM+IMqRycc2YpTFfEqZDhrkDpxezmmzOzLk59BUpwuOKEf3F0E8AQNpI5 /TEBGxewMsOuy8ZOMXZkxiUTQ8ay9NSgVFFHANl0fsEgMxaj2zRgpLqo2eyRKrJc0jC+NIR6lzDH yFH98q/8yq9k3gFKNW0D9UDcJOZKC4UY2sqgVQPmQNpMyQTPMtRhRHW7NWFSPjoUZS5DT/mx3KXK z8CMOqAVP5+aeoQ339EhtampFwvrDv2OpsIOHelLhSMObn0TRIAZRjhAyVOLONWxxUiJZ9gzEl07 mh9kmYFtDmcP2BgAHUsaeNWXOE0FXzsoNXAx5A4QNASVp6NddblbU2KX2FYCIVLuQzzQ2ihXeL6q tnbpAgjQzSr2lLjUBRPm7UHGercuj+YqMmAUdBZ9gjX/l4hyT50tqCSbZGM8l0o2ZN4OiRNzIW6h AJzqUd2kLfjnuLmYhxX3RqSSlsaQmj4TF7UkVZMWWTEW8FTONJaEq24+03GazznCz8QFgEBVT4UL SWYzwf+fsXuPvW67yvvuH8cCy8bBNNAmwQbbx9j4fnw7YAkDR74U26UGgUsptqFuCKQFl4aINjgh QUEVVZuUFJyKSE1SAaHQNrR/NBQICZUiUBvaUDW1uBzH1wCurHC1oYDtfvf7+b3Pmd2vE7H+2O/6 rTXnmGOO8YxnjDnX2vutQXe32kq+4O1KwyUZHsQpI9MHBoSwuXPxCM5FytCKi/GXKwyLrQjvCrE3 b37zm2uX0gHUorRJ8s2Zz4VWE0MotUm0Z4SJNgFW87KMLbf+lBxqljSxN2QwUH/aBi62E+J9/ESB EQrwbK+hFUfg2GFR6thv7oJOn1307dKGWN5OIGcgEdG1B432yequSLb5L8/jeGlnkF3eZnSOWeSP FySZMzi7xZcnpsUVSl17V0jmuU7GO4LBIgJjLryHcoG6EpKnBM9imG7AJwgpdrIDnIl8xxmB7g58 C2bxQ6aLwzezmNFUclfRbkcDuaBLZKqSBWjn8rMXDmYf7AlFYBNgrKeIDfBKg0bsYt23c8FcoK4K Voz3SVSSdWxooZEExtEAHkxcM2FlXY8Wm6wdpU5QP1XFbRdNtvZyxiVi765nO+9WjU1BpDAaWHbF AzL0VMu2mZBCfU+B2CHJq4N0QSKwCgwLLpUynKwIMn1Yukz8m7/5m9PMT6h0CSPgAtsoNWWXWgtj fEG5ZtLLCLW08U7L7ppe2+yiuiGjj4qUbqkyOlF/zi6JhaEyT6tl30z10LqLLbO7Upe+OmRLjy0s nXxV2ts3ACQ5p7xXD/iVOx3sQjdv6Hri6Dex/DR8g3ZiaAgwuz5xzaADCmw6XphXuHaNRaYu3Inp d52EhbEI7AA+jd2lP0CPvMT8fCEIrX3qK2kvmCecWcBomggMM6W/QWFLJu9TkOQLa4dZeKDEudic zImC9SnPyMLYU2REY471OhWmTEcSGrdbfZqgsIR1UZFuHvQk3K5Kn4qOAOMbs8m3c8E+dD45lA6Y V2iA2aqYzmWXWqJ7J/QnPAmnZLSujhConUiBpoaqyAGYrnuUPtjQREx5HzV3NIpML6xoVRd1lo2b hivYx4YnOPkL080gTph95uXN0ToSvK8nbY3dNzj8V7upiEq6LYoUZjDhGR5HwncnOawGTWkS6tUk rY8cCbRO6XwPcVgzsRkxGBXhW5VkBePWMbJIQ2atmuhnNXowqbzqE5Q7Z/0G9aMteXGmz9ap55Fh J77EqG4cx5Og5OOYsNhkXRRaAqA/07mJeEwGCvVyfUGI0QWJqlVA8sHyBiOcUB6D8LfPgRgt8iWn NOLI4qSMQZltlcoLRdR2FTbUI/8uCd8S8UkrTcdRe7SSc/kXMBAZITNOSvJpn2mSO6y+vT0wtKgp PCLolmyXqCQrVC1OhQQXNFNmTJNG7IqtNK/PpUnXSzBq2LzfNyHLiNnEipvMzvGa8B6zYAFrCuUJ fwnUfbK8oMA+TG0fHRPhFFGNFFwfBma3gY18pus8UkimgguPMzKtrBv6pGpdxJog7UrmooDASTJ2 5rWR5rCx2BdKlAE89DrAj/dp7rj54i/+4vyXEra+U2tlcyKmrhnWQWx4mLdkntLyQHMWn8KvQmCL I19a96JBjDaUs7LAS926J1YxQk53yyoWLOEgAraLrvaB3RG/yMydqZocBUjSfOM5KEM2rZLAFuwL XhbzkFovr1p0iwM6ulUD9V2NG27r7dEQtX2iG0FVR/4gajKXHrlQ0HLY2X5uc+vkF6OMLHTnfs0w HQWYSxY5Rzn/NPQmksApOXgZsevibciDE5oLKs51UQArJLXxaI8+XZHea5OeeiXfVhENowZ8La6Y sXNhbJGol/0yWKpjsRfU5aq6KGRsxNaY5QV8h3hzMoDxo0XT7i7IxyygVQN9beJwR1PoxLOOBrVy mVnMRXTwKavOuYTUrF52mgzRlIusbVPgtazU0F5KriWDGJGP6Jk0LHOFT3M09Cj1CngjHWhBlLfk 8trXvpab0yNGlNJFl+wq3uR5US3hZyMrkZrVtyvNzc+dqynqq15Y3SFR9OnXjIMIFpCZ69UojHWS V9OmqzAGJnOAxW4l02prEZXkZtHFFjVVOh3+Iys+xnGRuvQLTyyIZWQzX2zrvEGNlTLYsF7LnF2p C266NesdQy8g9UX2okWYGVRuxN0ObZYc1ibddOmTQMoDouFGAUSBOLNAD3vOgOCrzS2d3PnHn/QU 0jvWzKCjlXvbU3XAzbm6zKGc2LEqbxyUNOl6+WNmDFEcATZ8AZbMIhothWzWIAX0Or8ognAWW40R zunP/gkf8TGLJHFZtt0pyuZ9ahu6k3kH9wU8yguTGi+mMBpp06fpIMeUB/Ua+N4/+9cgwHtRGFVZ EloJNlAdG8JPO9YgzXnW1IANlk7nnrw21qjBiG+upOpY2Hwvy6JE2xlKlfROSqpbSnRin8wWRnI5 o55UWbSgSa51bm6QgcxmYuGKC5MjD9R+bqaApW8XF4cJwVB1Z9OPGVS110weqLE60AbB6l6zkAAX ovKM51OgD0BCSNRt0JMa1uBeV830p0xOFX5D9qy0UF808vSEy/+qIZSx4B+naNME8WCHqg2Jz3oA KkhMUPh1nJAiymHcmYK29BEYKKzrQ4gGjSJveQjAQUUF3VZOkpwQjcFvVhKTLtZGnVL7FJ77OFEb rhHwgtM6jg7LtPP1DEhb15OwuXe+pYQ4p/nwIF8K4OnWuT2RTmwFpkwyt8XbdRVN8qnN3Ur4/lQB 2R/0XaSOunTu500SqFejN8E9km8Kgg7edJz7eHNpz6BjN/hkgSFwsBx4atCgi+v+vO/Zz372qD1x TcluaJ1T2s5uE8sfvq6Oueupl/GwL/RIDoqdjmaFKWuAxZn7RLYrWJOKF83u7Ao31lbjckXSAKI/ JYd0Y7Xu2s31aqa3Kjv6s2bgPsQvBpoCcMh7Ck41gtltUqP2LgrpGhiXw8zUn6fRB19pYSww1A6C ejHOkMqvi7fRCoshgqvGBLInPLGn/IZcKMPy41zq6eKzY8gTwIo7aUbtwFCbHSN0dOVMieuuV7cy e8qkkrSvWJZjBLY174bYKMRK+F2sgcCjWB2Bba5hKOgaxZ+JetiYTU6IQmzDAaHyuSvw2clIcEGR cLFjCmlrq7XGXgLuFv0HRbSyMAGwsVsa1r5lXTuke6ZRF/tTaRXyPS/LhjsHe2HPuQOnmB37I5e1 gbcTV7PMiW0AY9KBQd/7+q9FMkGtJQFFo1zR0RWPhGmc6vVpPt7C3vWaqSagkDmg2djga/dUDCOp LbzpvTdN1Bo466yPaJgOFtJNhqg+ZSRVlZ1FQuSoVEqOiOL15Ul9kynAeFfYMHcXIWAV9Ryw8OOz Pk/6cN5xZgYtxR7WMPfz0OsEgWbQoL0/59pT4Ml99LdDURfUsKyOyLCnKD3z1cC0aRrOnxf03N2A qLuOyc/UO6EVe2JewY93sKSySxtmH7XJ/zPUzOtpq32ZEXG9VqsSTn4trfTF2IqdMCAG5jh/mrXz XZlHhJDcM3OFt5DW6OZFSAaR9rqYfejcBO2ApM92o2fMOrJPkmucBPaEw6KjzYSOpjPSF0F1saHO gOyQtDFLxqkZjj6nDCqjlUFujuZBwBv1CHC11bpoeRrtUrkMWCbZn6hIDkmoujqWWUJoSnbyvYAH Z91VZ9KGWdXJ5mkPXy+QQjFiXqjISP2ZdWw+efNtk2GO/lxRPax3sUFRkikAwUDc0NitK7Qd0GUe w9mHT2cFkRA6kwz3mCbuS2GBClvD6BKsZleQZfCr9iBliJNfaDL5bum79uxs0A47SrRisTuvK13e D9zCe9S5OGc9szPEqcmsLX5w4rQy8ZOAzu5DqsQzSlKhmIU5oiREYyAUGXLs4m0ZvuqmxpBj+uQI iY2bEBjgXFyDEUbuIxd2OINHTURPBASlkDYHrYoBWvTdXRyUQDxOOCUZbfsvzTThfIRAm7j3kjMa k7J5t9LKziCz9ycvbPooBhcMIQBp1hI2p3fMxSbFKWwL9hj/pJJZada74LD/WkS9ZIA+RZHgRDEd 3Vr5uqDCOB4ZomFHqpgMt5lDAtOJmdo29i0hGouEE4UipFuqDyxgbnuQxrjppk4R/wzaCasRIkKc u755qe3NdJjAUB3G7bpZcABXiSg67OBd7tkBYY4zMk/3c55srMxGGcPfyW6qaObii0U4fUyzTy25 Y1UAWMwv3WqOrOotsq3bJ5YHiSXQFWo43MXjyRyhD8FOmqPdny0HJmEUNjSLK71wCpglSn6WYBYS 7CZ+sCrUAVL271afZrqlDVaFE1DpnNfGrQkRtO5eece4p5FP3teXnrrLjvAwIqZzE9xWI7bqaOIe tjT3Opo43Cb2BCrMsIB5mbK5CJDNEeqmjIDdlDvvFhbjCAFiIlAnpswFqGb8i5te/epX16L4rKwy GbcV0sSR1RxswXSLHYGANogGmq2bOhIoh6hQ6JpMyDsRJtIGlEaEKvEDJSbZWAt+0my7LC00FouI TD7zJ8aEM2qPQzm+vstsJNcMX2SHEKmucTHJiDj52pyH0R0jF5YU2Is6cQud/ASsixC3JpCt2Icc Czqe3mF26zXWS5TGxjXoGJB6E+5kLaf8qBw6gTghyHpaqRNVr7XpCd3YwRxPu6kjqGfdKg6NhSzY wVsbC05GNhc2EVFC+px4fyrcMIXoIpY0wT94TEMuMwQoUszFzcJ1EqzyNF5f6qEArjHiLEZn+kiZ 3j6F6u7SX57uYhD14qjpUEaW6orsiBqQBbN3WC12ovKaMsA2DoWTrpgOgkZS5FBV+LAn9r9M6sEH H4wUGmnLtk6UbbOakWaO9ParXEnRyxqvLjM3H/QnJRrSHgeUiBzz5A/hwRNLSuzbZ/JZuYNu4whT Mn/JGZf3aRfG0oY+jEigWzwE/Qs54ZrC6LL2ebSN95jFTBVTaFcomuYmNVpxMoeZr4NZ5iQARUNL DidBsAxcLkERuEDdrcGXtEFWSJjpCA4mhPRVWWFGQnTOQhkQDLUZvCGaaaJO5hI2XdGYL2CRhvxo L1bgzZsaLDI7X4V1UhJYgxC4u9tJ43Ii0+U1Tu9P+lQRiIS6QJoROWWEPiN313Q2RyMCwElVcHje ZUlzXBE0k47jGLMjgd5+VOB33cMKT2CNWDOvj0lyUlcnDUH5RW6NqV3f7lpUCjS+0PLE5ybVRfnb jIRMjWF7tNAV0a2euBjk6U9/ekFSBxNo2h1eHFZu1NlUgx2+6DAGD/Xn9k0bjI8Z1w4T2NVMxGYy Hh0ooaH2FgVId3q7mxzfMEhPqyosM2XMFqfgGr0QgUoSCq32aw/ZMm3XbTBjLg4WliqdRTUXIoLF 8EIFlYDRSPNudr81+rqfQTIaqrvMubsEgvWI7ASuuXMzTUhTxC4nn4ExUhNLLOBoCMFm7hjBdFaJ QI9bhiOHevDqMBd3kzmqpXAa2lnQ0oGkjDi6OalnBtFsJEUBayhPAA3qbZdzA1G9iRkNWssTG+a1 mIQow42LcwcNZxagWtYxBOIWeIxD8qLX9eSnpHGT6VUsz0w8qbh89ebOxgr01riElymsCaDRFACM 2RmnsSw4krxFyb/2tl/88b/6W1/2+Mf8V//LLadTadigTEMXPvX9zl981N/5zvve/5ce93+C1yM7 hh/5yz/3kb/z6kf/pz98MThkXkD1wAMPiLGkzASrOdmFyZpME+awBuuK2nWsuaXsRp3JfAOwXnyv VuoguevehWV0ArHMGH00AYuSEqZjUMsZCi/SmiQKA6+uizSAQEz96eey7OMyqKBCZ3Yi+lMMDBkj aVTCMTuZlRsUek63MRFlFpyLH7ql5BgEiE9yGftA1SKTkuTXJWPaF/MuCWJdaJF/5iu0TnifYsNJ B3vyxdxtaO2niXn5E4OPr8d3Z2AvaLme970JeSpDPQ96JJJRZ+ZVaTJdozdiHtwOPZs0UA0In1Nc gTd8ZOLZqgOziMydSITwKUbARk5agtl0tDHlMebYnOk4LrFeI+7cBJUYsiM5XNCfnuLL4qYAn2ah 3OB0HlEHXb6O+5Rf+Z4//6if+fH7Xvxvfvj9f+UT/++7xRoL07NPRu5K4/7U7z/6P3rN7z36lx73 g//odlfhFvf/9u//j2/8yI9+5+N++O23yQ+jXX5DFyyEWTo1tsdmqCG1GLGRvJNTGHtFMtX7s7v2 8JuYOXMDtmL9aQxw4s2ef23gNdv1nn5mUqqhDEElyLvYuVLQC+MCWAiJGZURBkQEHRlI4koIiHeo R4TNFqg4ruHkWMjWfe0ZyoxuGRpYjldgtWFYsTEe0WXZbCYa9bDe/hxhYQECTwQoEhfehDOIV1pg DsI6GnGKLW6dwDe7LQ7xeDLFc6YA9I5lcgFmCJQt2PDOHCHsGYq/Fg8Smz/FTypJJITb1AMJ1M8p jQUqQ6zS289uqAVEu6Tt1Qo8MsBTrBHxYKNLgamUAl2Ehz6RdcrIiyAEveqLATL5BmIQPnI34TMC wzp0ERSLlE5At+6k0SezpMzKCpXRwMZH/SlR4YvadNKtwud5f+I33vKSj/+e/+BxT/uK3/yUX3rC D//jRxY4YxYmotiFBN5+3wPf/Luv+rib7/jvbr/cIKF+1Z/77dc86rF/8hsf8yt3V+hwcvO1X/u1 tnJlRVOqg423VGERuOnEt7/636r63lDtu1vj3heUZDzK7SJv9edAk0CquOKXbr1TpHDNfP7Xhdpk xAKDd2vQ63D9hGpDLyyp5yU91G4JkG7C0hcIfDOoT9+E8h3L8Z2+J1NgBHTTELlBKsudtmnkpaUy UbSYd04I4Ao/eHXcJaLbsl8ELqRHWKsUVgrhwbHV6MBAuIB8zDVkXJEgUA7Q54nCzRWp2+jJzALb s+Ajvlgw0E3ML+kxL1Fie+baCWkossaYQvC3xVavlJl9BH+upIAps399u0tnhAIPpoNqt4lmsZx6 FKvL6QIs3C3IxFBy5B5oSFeMIEaMxVxkLqo14Bc6I82aUVtGmYmw4bggbetCK1zGUIl1yy6BMich ndAt7/hT+7qrwbPQt/3UB/7EP/kjT/2aR/+Zn3jf1zz8hH/5Ky85frHw0Tf89q9/9+3TsYe/67Ev +rO3295v+KFf/+5XPfot/9Ljv/eRNdHv/eCvfvD+tz3hpd92K0EwXpjhm77pm1LLLw8bvgFo7Jlx F70c0azs9jdta7Bt62boplEtV4Ou645ufJm9i/5vAKy/IIHOFEgVlYvEuHX+MlIN0kFpk2LRmbcS OSyVGhSbKAW5zR7YvrPrheuEd9e43Mz6wOFPCvitM7kC/XULJSVB7sWweyyKLBYqAJQQUTqmwEoG PcsHkQDKjiFS8hkhotERgZPhG7mLB4fG4zg0tODUl0oiBD3hVjYRkCslsIBoGS47kaKn2zQc8TUu NQxaF3WoALMmyrYYrTaG5lNcU4OGEELilp2hl6hNvHNZqgYJkSEwsjpLlOJE1oYoczkjv1pb2u+i 6ZhLn+RIxtxHf5bplioysezTdd3703aBfKYLxWqmZq+Z/ZfO7YcCSdMHY7OePVfjmFd3k5AO7Hmx 81d+8Jf/84/89S978n/8s7/3mX/6vT/ydR952ys/6Vv/jwsUL475yg994L/4nR//U3/0i7+nPZ3f /9sf/N1/9cce90mvvwTUox/8yP/+Ex96+N//lK/4vrtfW3nDh371uz7yV1/1hL/4f13k29+8Rdqb 3vQmiyB2Z7XG8DSkSdqv5uNoQrloSrBb463hs05fSkRJXe88kzVDT8tqb0nFr1IrawokzLL9cDxl K6TGQhSpJ7nSKXarr5pCiKZhRKl6qqOSp4uCHxalyoV9OgOTSAZfzfa7MJznU1E6h4GI8BMq+g7x 3aUbQItnnNK5kzU4iYBt+RsRjA7gvkMgjac2hVUK0H+yGGvPAudyhhoiUy9zUS+Y1FjgpCppSUEk uoRQA6l5WRU5TufxC7uRT2FmzGvsRo5nHMt2nI5GBRs/ztRifg6ymDJ9vJli4kF2Oa9PT2Z32BbQ EptwpV/bxbz8rhdv1gxd1hFBi50xAlFdSUi9aplYyO+iWascVyuxsErw9Np8lxzsg9oMp2Xy3/T9 v/wdT/kjX/TQY/63y27Db/+tD/xmpcfn/AUbzx/3LX//n77if/6UF33L7WsvH33T7/zW2z763S9/ /F/8xyn2kW/9qQ/8uw8//pO//IL5xH7VD/36X3na41/54Mf/wzv+Ep4pdplFv0RnS0UqkHOESnMz GW8H+mYULk9ovXypATFtJl33myn+b4eIxs6ZeEi+YACChYdpMy6AwujwBwELMyFBB/yl3jFEhNJX imzNVM70p29FD6mWZn1a5HOSVGx7QvilvNcKrAikUIwznmJivtRrPAXB3UrmOWumXnVjpoCITYZL F0crIxe4NB2WJB+sT4ZSXq0aH4uxZHeta2xnZE9UYnUjEsDaIoLL+kQBhGzc8ZEoHa2AE9cY0XMA cOrw24MLy67XEtKups+e3dqgIzJ22HWm0H7LKDpr02fXTxBq32cKQ4jEQBOhgbB0H+/If/Xq4mrG 7tYXzBrFghrMuk69zRpslNID86TNFInqIjkr02p/mg4Y8DVP4Vyhd/HyS/7fH/vhDzzqr33a5/y5 21XwG//WB/7yKx//H37mv/I/pNKz/tmP/vAHHn7LH/7Sv3H7m1uPfvDD//Dvfugd3/ipb/yBS755 /l/4tb/7733cN3zyY7+vTPDi3/tff/yD73jLH379f33xoxlN7ZsqF0VBoza2WBIMtbZP0YmN0r4x hcJZdiGqVGkCwi9PBNaKixYvftlguYtZAStz++LmVZHJhXNzRmkgUZEmqptluVWYSw5dSaD/udFn vwXfT3n7VRcIEHKrwkCwi0pTpVmDaowjUoDYfiDG/0qBX1aZy8xQAnY6Doj+1AxY9eX1EdMV0dR+ wTByGUfIVPomHO5HLqKlo7tqAUejC3KvvSLorQWoJxXzpnPRNfQkPAOaDuJAdh1GHFdy6GyixulP FsAgI8pToCA5p89Bo7aGVpCi+PF7XVjGJ7PMwhRGecY1ypkM9FW/aHBl5/GOMOFBEbHR8cvpQcPN OIPxYmpcNkhQYOBhDXN5ZAFyx9oYufZ0E+QjrOzcxaqBB77lV/77f+fypOnq+Mm3PvtP/u0Pf/Cp 7//7/9OvPvz1j//Sv7mfi/vI9/7Kr330Gz/1K7/fE+7fbZPlUd/whC//vke96Nt/C9H8jTvjmjvd LgpELrxrp6ppIAiA6FMGQ0u2YP2cNXw4zoTfDLXPHL4NUReU1JVGEbdSpazlAU0DUUMlNSMmX63l QDFyqdLRC4vdQtIWq0216zFLBYt1YAP1n7TCIkZPASvhPiEpIV1smn09bO8vSRfJbKx46n3ve1/8 YlDBVi8kIqvfccAje3uzNf0NJBQHX8rjhS4Ch+OEJlAaFO43Fn8tqbJec1kyOAWKN6ZGyjqai0Fn 5yy2/6JUWl4Z36ybcva0YSH8zGIzPeMHf41r1gz3bTpmJwhZySzqblO26/gOqTHCLaD7587B7A6c znqzP5Jd35V4DWT6JLOJ7pIid4OEh5tmPR4fYaF7RjO0W43rhPCl0tVHIKdZJ3J/zfB7YjFjgwrS /pTtUJLSW/rsLh/V9872xUe/+Uff9cff8amf9lW3itWl/4X1v/y59z309/7oE9/0cb/zzF+7FCPf 8IR/6wduS54PP/eDP/1jv/mOt3zyl3/v7U7WG37w177r/se+/MX3fcnP/ObXP/zYP/T626+8jfVY 777nPOc5lLYrkZaChPPwzhi9E5hDkLWUhUzPVlkXxw42k8QSc6ADDm7cAtsPHVqkXRS6+2WqMcVA T+PFGwClUh37RGp05njFJHB30rgGEhsARDfvJqH5xuV+NXNDRKZWhchXvlV2+QagvudBK96949Hb rZyRglmckQb6VwckwWifFjhzBwuIok1nRQQoL7brlf6+CObXQBwtYPuzH+7qCWA/7vPEJz7R/9Bc 4ekHfTKI+qWJjzuYyIJxRQ0KqI2Y3DFfqJtE1CK/E9zEuWhC2CykZT4hV3dPGLbCnx1qQwFX5pFd nE2moWbKVRs69YUiql4ZmWJdl7FQ6lyZWPZHGQM2tdGZNfVIjeMsRclh5C5i1WGSqn1CNfm1Txpr 1IWL+7T2rE0tRUR9L+/OfPH7//qXPeqvveWTf/qf3WLyziiP+cXHfPArvuxDn/Aj9/3Ez3zk01// u5/9G5/4vT99932OL/jt73j1o37kP/v4v/dLt8Xgzz7mw3/mDb//G+971Gve8NHv/+Of8JPvv33s wFapxJv3PfnJTwb9xtjM04NOHYwlUFEsNulPVUAn3Nnc7E0sjzEWO2rDu1gcvFCsJ1PqCKNsmcPN 3EZDWpGD5lJJec8TCacJIuioJYGXNefddI0TMRr9kywDGAiGmo5HRTIJ8+HKjhTAFKZJKxAk1ijD 36CPGUccap8TWDMUcy3vnXG7INnQDQeRyklTlgOs+zrYyqZ4nBIG7r///pjFj8v6lfJ8IeybuPzM IIBhccoLZ0E644glfEElbjXBLp6RJozN8WqaDIgduHtDp8kgFGKbHddTkpX8eX5KjVBd+3rBQxJq ebXoPnmci+HQgXoMeqrdFWzVZw2AEFB1Fwj+dNBWLIi+eglM04FPcrpopyyVtglY3zxrRb9SlJxu Kc87/9e//j2veNQTvu0vPeb/ufvNWF5+7wd+/0ve+NtP+81P+Jv/4DH/4Hc++u1/9tef+75P/KF/ lJV+5wd+8kP3/9jjXv222xX9xac/+3F/6Mt/7zUv/ej9v/oJb/32j3//3SKREcYYN1/4hV84zy0G zNP8cbDzUBVZen2wmbNpyiXOul2zutcFiSor+mx6dzdPL19qaNGRHCumq1BkRNkDMjxODuI4Iusj GgGvmSwnWaWDd4JbCrWb2+KISxSHWKBzMeMKJWWG5IhnV+xbS2u1RDf+vwFPJQVMtxoCsyBN0O+K fAhSQg7UEk7ttTzDgJ4k+FxuP+Owc0nvjGGEks1dNDsegbMmlf2rTZxv9Sr+m2C7S/0/eb/wC7/w 3ve+t5Wg/2hlNIcrOZdbG8W80MqIsmaLdjPq0J3fz6yzSLtqAIQdgpNMRnaYYx4HmLUnvOloIES1 gRacW7PECl10yVxdby483q2sSrhPMxX5rszaFjIJtEJR6tbGLOwbDLc1wGJM2p9LY3UBXUM3XCd+ 7rpzL17I+sXFWdiaaboRLpwD7Y/94sP/5E9/xpv/21s25AV7N1/5/R/4zlc99k/9sU/6b5rav/Hr v/Kdt/sy7/jux7/kW2+fsovuujz4n/zuT37Dh9/xtid89p+//erymGVcedNv6HIA4+IFCqHqzi1z wALfRw1enKuX+pBZPXdICLjXEXwVFLUZ49Ts/Albd4c2nuMAeRJT8EotJeT0Kby9i5nydQf0bkFh 1iw2OooNLwiAAlurgPiP/lvFzFKgjGXkRmlWPYWkGeqsYs7YWAwwLJfvgHL1CxKHfs3cxSywe946 KQZKOrRcyhWEKGBP/Wwn7bWj7aNtddC8/EcLP/dzP5f1Ypm4ZqHbuEuqskiWYYRuCcgzY4lADjUL jpYJUHYHXzPvWIPNlzySIEoFqnDiQUJEPqNpVl9CyDkxEKtSoEHtCYxWTEfVZkSog67+tOWH7jmO nU3cwSyUd8vOgJTWQU+NEQRMcuJI0CyS4KuMKaCi9CtoSbhilkTRn87orMbJ6SKdNwSEUIP1xr9d YS52A3XkMLV1manTH2l0/b7P+qzPMqSZQIDYI0Uy7zOzWrl0Dj2hcz/ojcXBzsIeoXTIjXMMdWEI wjCrmSyQNgdm4vWB+KL6nTWn+lBN28SCgjfl0JAZNZbHXtiTX3mFhlDOnXy8hW4XIY/XxQmsWHdI 2vNWJ9rM3HMPd1KJwc3alEmgnrs8cnYRmdTmGqaT7kZDG0KcJw0FZC7f+fQK4rbGKAATYqNeFoZ9 8ik23wrLlDM+nA2d8NOfTsT8CMUahMvOehARQDm/W73iDkcNbFXQcMtbbRrCuIBBPbDBIOBuoM7H s12Bk9qo6bz82UUL/DNNcnez6G5Iy0p0U8GJGr5LAVjtJA0tVWqvCEI3jkVpJ0POnM4R3J1BUq8T RXfq1YzwtAIGFLaQsfmtiucRQxiUufpcWSSEuaCDnifXQKxEONxqALqQcOvNV7ziFSZJJ5CqkUTX fJjMYPwEygIspHb0Z9r7Tz+6GIJtGTYMU3qSvX1+YQPxPGqsJgmXZgVPHVlnjC7U0UQyl3lq4/8M 3xt0GDBTuiX3mqwoYgXW5EU4+x20eQAA5o9JREFU2610QwSC/IwiBmFrhEJCn2IyUWMH6D8Pokge s88r5j5V50U+mia8MCaaj2uPC7q7/6dJVLOzlfnWerDrsFNQx7CbQ3s61qKyB/n+/3ZrVXyRhhYO YGriyjf5aRiFeM0o1hWorVeNQQ6yQbEGGU0F6tZJVTbXZBTWPi1pXMbZ+dicWBwRHih2QgLHyU9b KFEpYCtYylWBUMDDknqkvjSnQKNAdco3Fj4iXJzXBjGBgUAD2q2MoLFmuQwLrEZmfwTHpMxVmz2N 3dpfx1WCqTrjpLyIozxvziNCAJjhdnheGhNHQyObXDZ0KTSnYixNM00GxSldXOloc9QwTRi5chJ/ 173rbRk2yVo2BIvUbLu2WibTglaKkD9NkpW7he9Vp24ZK9aoTslt/YnmVEnQBo52dvuTD5AXx4/L jD4QW+ilG7pcSpcS6zvuY7rVKQtRWNxEYPfeI2UWdWJP0J4stotdR1gObbRfLAFB11FJm7W9mtQe rd/BwU3Ap1kGyQ6WqNntrEOHgYRj80xE4a6MIwZrNmRGUxAVGJOqfTZNE2Hk7ZcrkepCsnXoZKIz kO0Tb0ozigu+E5naOACy6YvzRTsnilgVXOfKlq7QUFgmDbS61UAxrK/v8zVtu8I1Zt0hBzccOb61 3CzGlaxBPekNs9eXd4aZmo2OETEwU9uUBY7KoDYCJIPsG+HCQXtIY2p969UJzq3vkuWdRHarISUH bNcdV8xC80v8Ri54xKcqKw1SFJ/tabFHDDXLUjE36kEctd86oj91BJHw6j8zajwY5bk+WR/j1h6X i9WrbMxkuLzppZJNn0662O5Ax/47zmTaqsSJ/NEnCmAdgzYWQGA3CO4TZBVHHTVbJQITVnmJ6i6P YsmT8rtuYWxljukc5tin6QskLk/gqOr0CzdbmFgReNZ450HH5Ys2GojexHKWcFIeZpPPuHPEOJlO vI0Nh1EA4hqYRkAiQbNRDKaQOZZO3UU6+xwZiXzwrcs27BZsgkR1MLOPhXlEWbGn0aPjRsRlXNn0 K5+D31YWQO/RZBCS/GSdGvfJ+zEI72cBZsxrAaz3vBMrAu0nNlwvZyYf5YkCXugwka3QQQ74tYFG /O7pB/3PSGZMFku9GsBMn5r1mbasAeGp0SzsFg3kyAtzdb6VWn1FPS9zyjLE6AP9OQhZJoONjobr E71eTnr6SGO3aYYLGqBhUjEbNRlWxuLNVjhRVI264aEwdQnkUXXabMSCtKwZphdg6dO4nv6qNsc7 gpODkx84RFHD1R7FwGttJGQwUr4OwazZiEiNBeFDqPdZF7qN1xpFVK+MHIykaBZ3sKcD3MlBBGyl GWfsgKRpy3qyCvV8jpKSMA/SR7SAoJlmol4L9A5LLDNpe3Kk6FPgcMFJhTMsvmsIkkeIEK8uEHWN aIXFYnb6mWgFC8snEFO7y0poxXQwGuSgcmmGzTe0yGE6ZJrr61jjFItlKuKe9KQnZYToBqfUlw48 jkE6Kofr4j8R9fY5OqtX17NV1xMohqsOsi0i3iyWWrqixHBFvKx2sJWO6FOmWOM+yU8cJdl8UdLY OW1BRfpU+iF0XD+6r4t4IVMwNl/R14jpQBRmIQptcdCyBe5Dc1ywBKMXd1Dy8rQo60B5N+CjsUV4 646CtoHLdR0yobW6orRe2Br0naMDfAxk2Cdt1Agih4lNmPaDY3/KYDauzFAR0QSyi4dQAjIhtemt 2fYF/HxEOne9k67LWnVMVBkp3Ng2F9vIC5qBDOnKKtl6ZcuSRtfRK3SKQ96d0RmTJwSMsHQ9CRyg djDiGnRi+amO688arFAiRGNu7pByhz9xns2zp0f+ocfLcn7kWaw2R8GPp+qlmggPfk1+mwsusoZX orlYUdbQQoJYBjkzxwginZeTloqAwVzO8sf12Zn3k5x8A8ExzaG5BrNn14v/2KTIDyoUk0WUJ8bC Yn16MQ+e4w7rIFhycAqy7npYCkgysffLt5pezlBfUOzMKwAvQwzqsubmi9yJSviCRaSw9jgr+eOd TmwgmK/UMudKJ3VH0xJqnyodbmXbxpUIJxmSeXzXNTt5k1MugfnVX/3VfpEguUmBM5NkFJsOGKfX q5SLqYjUsV36iX/ZUsw7z8FYCSlaUqVKDaBfX56umfxpxy7h1qvqPTSpplDEeroM5Z2jQjEAbZ27 3q5k7GN9njTtp0a9WE1IsCYJBp1rBXAHB19qxLt5FR2D75o54b9R4dhBPWX6HUkgfNlg4cS8nMKv tOp8MUPzZfIGtSgowFoKdZS0rSW5ANHLydIOOwtya7pZiX260r64QgazpBhmUdKL1ZHpmBTauks9 yYbyUxvY2JDxF5wYAeFiefiW7QC1o5Oud6UipXcC+4wjEtJ8Z8nNTsA3On8lLcvERP7LczwYyfqV QrmnBqPXNAyo/cka4M2StUQcqUdtLhs/bmpori7oJoFa9llj8S8ZDzysJ4tzk8BmMcPNqriPGtDu /QN/1guGU5u7abKkyKT0YXyFnoTXgVk4pYsNNGTW7Obrvu7ruuqXUPBfB24TnFi5P7Ns5OKHyENY DvMdnK7XUv7neBon3ePGYK1Zt5IW5VsfJjxRSht1YBeRTr18rzqgpJ6Z1yuZSnoxKQi765cWOvzg ixK3uw2qquxVul7WaM28UqiOiEY8jOlh3RSAbBnylo/vfhGGrWtfG9bnYEYfajupGQ8xLwf0iQR5 iHtGZJw3JaUUEEwNVa7idqgFtVrCBPqLTZ7ylKf0Am6fOcJbErXx3hBrwBmq6ty3SW150EoDJChQ 4e+s3k2HNAEmYoe2TlJbmQCgptMhFNWSJ4T07YrSsoNwpladQYKxAndwsvyR+YyVYt1lW+NmmcVn bRo9y8BbgzaKL9OH8xTWWPIvSyUwq3bFGqruCj0/YMizaXiJrjvbcxFcg64BACBxsZpkQF1KGzJB gtNxCk3qdZZd8uIyTaPXK3hEJZ2ouerVn8IQgzdrQZdPx0pcMwdRVRJaUTM9EbQpWGep1LS/ed3r Xtd4XfUKbCcKCvPpE1XL7bXMbcE0k9XYjxikscqT6X3z2PA5u4t9xkqt9uuFkjswrujKoygGbmoD tYjWz+SMy8ELIjuhG45PJRnVn+mPszsPJb1mmnoiJxzI0mmyQSmWNXGEVMa1bGfNqLirrxENB0wK GQ3EvIS/Ene0MqJBamYt12FPLbuYcLhUM4777GLI/2axzCmx1H00bWW0d1vO2IZUoeu/GWVhNbl5 4TVDswYMidUaSGv1Qi7jSgSNAZGUgWio3umz8AMYirE5iq+Lh7hJZgE6AOcqJtyRQTw9YMlEdVhr W4HW1x5QOngDbZ7F1M00M7a+VrCQk3ChVWNvmtgNBD+BA3IgkYTaKMNx30jfBDGLMEGskhl2WOnX FdP0gBX5JqErUB0DDrRgIBlgq2nedfuPRZOile+WHbGw2nl5EcvXVzMLAuYyKXRGlPzqmLSbl73s ZVSpdV4Ut/Zuu96f4h8Zp5Zt1HJgeK1LQ5pV/BJ8UyIWb872cQjhVDaK8utI4IiGiXEzveXG/iQh sZZCuytoLYIEla8IyNvdVQSmbWITGLmEmF42la5nR2BiOOGE1KitRrCNJ1xnSgZldIcspIvaisUM wXmCivw+RzFntCMFYdnRLblFitClvjgIIo1ODUmMtqwKvh3i3NAjDuzGngMcYG2+89eJoc6NPg6t 11jppFGghxbccUaUmIFUhEI9VAUMyGuU1ETsx5tmvQQzcGITm9NdtwropO7nyoU0djYRPC6NL8YU I0G34ISQYNYSO7xxhEIgzPdOUODvyrZLBSc+JRPJAj/lx9qwrQEgqXqwJOfqlSjbBSeE5tDZ0ChZ SR5CnYBk1tzdoTKdhKERhQE219+puh55ycCffNeRzrVXKF0aP/TQQ7RssC6t/PYjT6JUnNdTnzSr gOwxU47kM2y6eMCpTSNb29MVbFJNRx2RBd/AB+U6T+AClQlEBVsg5hp3LmMo8h0NLVGYJJkJt32g ctFMjQfE0jVi4uAlDeQi9y6wF2yrSgjkV+SiupGF7FwgGtHFGsID+Q5k/ASCwMfrXAiRGIq5RMUI gv6GEKgniCdkE2dq6Gk6Rq+vHIWMmo7rbo0cOQKHzuYJTJ/BjuZUStqEgA19JLCBwaRInjXwHYq0 JQcqaMXL4lXH1bmMb/2vSgqNdu5xXFdwLr7uT8fJ3dyEwUd2rehzZaiuI4JLvebbitv7L3WBarPm FBZmtNp3jkcMytf8pZl60+YI42xHWWNA6ryWszNa76K8yIZjqJrVK81hW9YRKQqIKUNDkOPKDn4X pyT4c3abGkjQjG5e//rXY8FkMYpCtLFl7E2m/l3xjKbB4lSLHc/qustq6Z2Q7Z8rkrlflKJ2h+S8 PTmZgZtpCSXAhCbYdwhWs9jEsXyAobE70I84OldE1JEzJF4SoJlp0lN6FGBdx9lMrKOjXrKrABDV 6wVkpgMBm6YY3oF5mRfZ1YVBQHMFyOlpGKIDclzQUpjOXVwDS8KFN7iA9YIZ7oGmvjKHhaGSG3sC jGXC1lNogvzp30U4Zihxzly1ZATDMWB/MpSWXKOYBZus0XmFcFWznyXbSsSgwskmUedd2R6cmje0 dFE+EG/2cSxLmQIUoycbK9gq6CYq9fwgWctJ/MiAhOMdhMV9zSvFJJg+UTnLcygFEGVzqYHN0NU+ OiYkbVHbKGyLDBDiqQ6EnkreNe2K2YmC9YKHUUYIUYAM5AMhT3GuY9QTBqhEq/ue+cxnWrpDGOfx awNwZ7r257if+wVMt7wUKw6Bo4scb5iu4BTnAm9pSi6CflmCrWusLmDZzqXQ2s/E6cBGq+62pcJ5 SCQPVcf6ZoBdN7g50YODINgsTHOGcy5E1xI7gA4C6lg5g0dgSMBPslGmAy5jCgafk9aSYREQc0Eq TymdBNUks6Hgt9hemuJrS3GvAtnRtGHRoCNEvRo6h3qRV4iOXIybwK577ahbgh/Q04enOuGp6WlG sIGaZ8n+tH+hLuOI8W+jVP+W29oE7LNz+6bGUrciaAiR9rrbuRe7++SOVQpFtSeVap8svC0VxUIS WKy76eYrEdm2XimQ6WojKJoF7yx/cBk8qAVYyfQdaKXPzpMfbfnes46oShSoWfh3HLHgUm6biMKn Nt1NsvDZnpEu4IfcT5ncxKomwv6YZU4UGl1csBByX0Zp4LqhNMWevIGz0SQWdKVJagklDdw0YAgr 1z0h3oNU/pDWLWXIGbGohHIm6U8ur2OjJBlHmjxDN3TWR3mM5TzPeTSoI6Ngq6y8RTWzUptdmMz5 eEQwmOk+QaSDiUfepOlLSSgfA85PgCUBOiRk9c6IbEwn5Cy4ULBRjK4ucz7HnzozXRLwFyF8yu8o kn9nJVHdRbpp1rgr/baITqwNAvsd/Eh5YSOMZ+TR3zBK8yF7XN+Vuk9bBa9nCOMUrAF4Cw98inZp kkGAJL+g8j55ASduH6eOuusLPAxb31gpWulZUicJ8Ztb8jHWMBYuMHGgHbObkUADtk6EhuC3pbBl vvzEmDzYn4aQehvIXGBJ4ZPM3Gfp0HAlj3rVRY3ZrTM0WKOL25YawhNey6U9czkxv/itjRFr0FiX N3QtBwDCcblxBxBYNnHLckids/lSosi4kl5/pj0r9ycSXSmL0RH2Agnuu6iX8HZF/HPwEGmI5R8/ lOt3bZEdMhqz5LMsGyJBhDMWbPyKBA0xgliQozZqIPgRENKh87ipP10X4d1C84QvUazqQanUJm2s hMIMrcqVakxTwqH86kFlgjQAGbyw787YsMcXK5RUCpb32IqJ5CsjjtmRu1IiNGNJ6dRk5W2jU7KD f4UBIIFZbcZHiPte7yBBG6vi2Tehxo+oGX4kGGsipQTXrI6Yo5Pg7WTQrX3FgpUUUVZPlt6qiZgl yQmkTHOvmfU48mVDAW8gxNQnVKOVubsTASU6FFwsPAiluXjRC+lDssiv+xzRSRfBoAaSSlcKmQJH FbOMKxbGO4aG27lYwYJkARL2hlvAZi5evmD7BS94Qd3wmcKVA0BTZzOsQ+6s0ilQJd4sa+G3mtz1 hKDVFO1P5Rnm05iijQIHtQRTvqFoEmqJ16iBpKGT4XB8pWmLXus9Vmg4zugzQ3TF/g7h9VpkchjH 0Fwkjz6AfljUEestme8u+OqyoJKdXBeicIZHoMTBnRLsudJZgy0AmUJ3REYO/sKhztm5aSL6sYmJ bHb0kXPgY4o1ig0LHMHC7OZdbRVNogx9kmxdMAj5+ooERDlDNZzZ8a/rCIid6R/kvF3lybrquIt0 6GBGjNAsLGT4a2qLcAscewLwr1rpM223hReheMvUuxeW1aGlZ96+SMFufNGInpp3DjbLKKJxc6nX SdALddZLjoJXGIsX/mJJHueULSz4ooPvqMQsGSRCVE2L/KRpRnLXz6RCvVqOCpczsNVoBdLoJifV kko3X/qlX5rqzSTzNRm6rs5sAGvX9KhPvixj5Nq8IuaJpmXirMndlT1Um92yxmn4DtECLsxqMoq6 9GE4tzo3z/S26sER7J5ujeLnFGogWs4MlqcxHQasmd8DFz9uKTXrmzRPdsxXtMCE7EcxjU/aHmfN 66J31wcI0yHHEOIfgBaZ4CVLzHlcaGijQ8aiepw43CDKmi26dHQd+g3RYVBlM/uMFuUS61yxms4Y GSmb1/hOYHRRuG4ixjVNFXhjiQSg53QnXuaULbwJJTl7O7yDJoqa5kV/jt5cOiFBg1Rit+abbtBr 1tA1a6eSWXQlVAQzvYDcRGpjl7ejcdWbjU6I2E6C5RWu7MS4pCVB8nNrQJXRyUnzAckJezIO0lTS ooAkr2zsCq26fuZXMcjvHMcFhOuehUUZwCShc8SkO936NP1sKPpu2bCfueRCzi7qapELwb3PhBrM 2HJOXXoPstfJO2nIagcGrUt9ffGnvinHxCmHYlgBEdRAAsQgzd+jMnDBMmCHqvjeFSSVt8wTmERU B2drCdwniMFO8bn80IkSethqsimQsWT7lJwOvA4ftRFgTQQ0xyNJEMnNhWJuLS8hTUF+0gSGmu91 rCU1xB5+Eag4YlRFFOhfSSZzvRbnGwK4cYRBcVmf0pG1gN+yU36vAfxhcI/8M3uxpzJlB1AWhxKp gcAUp1j+LNOYHUfYdU4Nv/5bkMO6kBhXZmGrZvmyIUSg8ONHAV9a8qjUkiclcZZwmsfPZDO3gll/ IhRwQpH0WZSiAJTa0fk2WdVxXQEqyBRrnDg63p8czSYsJlrlP1blu/Xlxy6al6LBKDjXQNxHw8w1 AAhS2O7TNohpGpEpYBI4L9p+wRd8AeLs6JLKEElzs+xEJwZihfzajlqehjm+7Pq+hVz3c0kMBMrR 2nt40WQaFIxMz1K5W6jqLPOEHLsIACvbDnzZEBqkLcN1Xinb203edGgIsIbmkRTaQjfSbOOmZM1G soxbsxEZIqckfBR14/hGgbakdUuQQ4AAc1whYLgZLrEGnzXiuG8FCI9MjoHclRsAcZUFhEGJmBeT iwdZkbWNDmTiPzsvfwh4y5Mlgybly1z+UxdWMmKud6JSyJhYDHaHt+UMytMnC/tmc6hro9AWElqH z+R0snc4VaCwESWZaX+qUBLbcL4s4pv0KdkQ6qMu5j7grIuVDrLoblc6yQ4IpY4qEUZmOvOClhqo ucCvK/Z0TJn96yWxjdPnFNbjU66EAddla1ODGaA6c8/Oa6bEkHrnZZIFoOskdDLzki/uqI2MloeY eti7COwN3X2FB/ejGKbsT0uGPrtu96SjWyggt5VDurUqA6f4Dm4D6G5DHr8whFI2CTk4aXURomgv pe2f8Q2Imw92QNtdsQOnFEK3WMAUxiC+BtI3APqsvawlyNHKShsWryML4mBxyAeSGB93ReaxvlO/ zN+cIYvymS7LA3y51K2vknLznRDdJwcUBrWuA9aURwRnJtlYmqGkIQ914pQhbzgT5yA4TBfeVal+ sB2B6r6yhc4iYdPvisJTpGE9mZAxO0kT7KNstCxqoMglvCEXhM5BSUiaL39IOW41xzMfGAITdcuL C50XAsmvpQc0SZ4REmifRbDVsu74iGsob5/FwqeL6SCTK/FqWQONUUA6b7nQnzzLVoNZAqEO1AG7 7pr1pxWGaarBAdWaA235k/1rtvTpFjrLJjw+v/O1zay6nxVcbRrXLDqfc/UdvC/XX/jCF9bZCpZd Gl5FdM6WrklcadoVO0DpV0dP0biklkkLBPtaI2cvxUnCsxeKqSit0FXFpOICqb4Mt7SwWSUQ3dTd zylIOCFeIM2Udbc+UpfZousczdvqR+fohpm2ahPqtJK1+GbJNp3xGiYi5zTgiExIowYyxzUQz4AC GGchkbooBBxoxS24UVFDGER2N9xsQXrqNnCQQ6ZQT9poa6q6aNZyiSySqb3AZi/GoJYJoJydLRY6 +lO2V1YsTpomU0PdcG8WHaE8LEFU4U2Bmqlh4btZiIQkeJ2yzxJJ7sb+fKRXVVV4syGtRPXaZw26 KOpAiOWRfo0TWF/5iQ7Kls7V9ZxC7UTVoJaoB/myhqW62g0G6igu5l/jdszRvIOYOrI5uIqO6bn2 DVSz/AJ+qc3XwNk0u0VtLMxBXReqye+W2KE2mpPduUlfyJEhxvg3L33pS7stZzJ0Jxmaw04wJbfB ILj+Hu5yFSt3jGUVz7X3lWhOhbAU6org6VMEDoiEyFR9dleVIX4kqBV+XRlzp3Ne93+tdu4bj4lC l1201d+fIlBGwi8c0yF3BUqSa8ya0AxhIDLwsZ7iznO0Gis+a2PzyHeRuyWD2ZIAytPsXNVFC3Il qJBmWNQD9OzGpEtTDAWdTvTFBQ4MyJ5wNlZCzYuok03muxFiMm2u9QCxw1ZFYmXsbXXJ4cMffkfl DYSgxZVAUrzARp8qFIN2gmIoI8w8RhCBBU9z6VFx7+PbvwM8TmlQGagr3IHEQcIyv+HOgo5WHFqb 5PtvapQqdZRFmnt7zDlaOWYpgbWtvGRfZulIiL6CImmdGBe8+3POomS2WuJBc30uHGqwkEYHV74D SOCBHJYXPjga3Xd9y0PwmEqitYviosNYhutIK2CD5JtXvvKVSQRBsOvw6H6H6dWgW75JZapdYfqG 5PtsylgW4WEOSlzpgBtzE6uCtivNzTcP5SJ7h1I3UuyiqfYnkjI3eTIdOlGVBCBffU6s5W63ylRt vniVQ1iu2FM5w7rpiG3hLUQxiB2odOtKQiYBkddGEhZjXVTSe//VMw4mshALZCSYVBKYeukoOejG iSTTceY3YUY9foX4NN+xKWAZmF4SSxkpa+3ZZ/o4Xy9BC0nFjLdOctZYVaKDkA4eRPFiUjrhaIQC 0y18vOqKcSC1P23fStQCwPLcXLJhzvUjCSce2KGjcVV2nSfT6lUkJ6opoAaBB67WXDWwxKuvSBPh kNZJfNRjjaG00RnKar1m9gT6TJTvEHQxEDaERQ0NFQ4WdGMWBveniOtP9hTYdnwwINiAMSECdmDo pBFXK7G5LqAuyrD5iEOmQQ6d6847VKo7rVgVZm6p/+Uvf/lUGZkx0LhmLMPZsjGmdFBOnmkAlVgD eC26oz/FgzTe5xlFuhhFFk0aOvRgou4MjVPgCVY6T2yQ9bs+XpcGBWrUIGnueg7tAQEz8UEW4F1X VqF0Th8+E94hCet1AKjkLP7Rk9BdcCJKb5d7L6MpYwRukA1Sz66BJb1FEDB1YA3T52aDClSBQQEH c9FkZMGzxoU8EFkV42RsYjq8uYHq3kSaxX4xczyrKlSDBAY86xDeK7AzaRPEKSyZbbdyoYDf9PFq v2AgFmUns3D1ZVR1UDI9ojLlhVnXuUPhab51T453tfozxeAz+Rg/sTCDkiC/XoEnaS0GfQPbTq0o RTpp1UkXVd+deGqWTAVd1+ljXKUBBAoorulTEcRNQ1Qnta9xwpmiloRDCKjoZe7youIFSADP0B3n cEs/nA5y1NufnZ9pnseJlQsvAh944AFOxSwpIdhEZh2wFBAzQRrburck6+iki2Ksc8FTe3kyH1TN MrRotAAGPoTC9DhS+oXF2uN4TweAtVsMXWO7LeFAcAa1rvhdkpS0HYAKE+Vd3n54oRIGDWET5gZH V8RzekqwuAyC4R7UcDwQd11uYUmO5yfGFEW7yOWOhGTbZtFc/CjEdos4hRwxwxfUYP/kMwsHOcG8 QyQdiPIJgkgKsQpLOJMeDcHpu859pj+tkqYIrVeeEsbijVkwNVCKDSdJtnfmMLsglO8qCgKPl+sT O8zUzJ4FCtjjZKYGWthLmugy1qCfNClEXrRMw+M1DkLemqu7aFdeEZ4agdkrP4IiCdvfkbdoAvBN EMKZ1yiQVkepFKSFAwsYl5tqPMoAQmGSZfjd7Piav1zsLmcJKMAgvGbQMtwKKGYRDpIKG05JHh/X 0ISeRn8En23oNj1CQb9GORtFIbwwBNzksghalYo3WKLpnTS7WZ0n1vtXXtlOGqas1+iMg1Uc9TJD xu0k2hrL7PsXsn29opLq4XZb7B12PUfaN0nD1LAk0REW6xLL6GUjZrAzBaNLwglJpc7lnxqfEdW5 uEpVhtLFqpjFG5r1BC3WZijjCkKPRTELHHDByEUuEucobFaaC8TtFRVqPKuKfLgnreFgCARxKN0g AfIGI9GOfVQ39waD+YoKckzT7HarjvDQ0UzvfMvn8mCoQ1RYV0pmNU5OQhShXlzIpwlMpVZPzC5E 018N0i3zYiUnSZ4yUkWfNbayXvHLwnyaPt606E/wU4jZSbF6QsGgqwhyq8aMAPlqCsbfxbEwozFR s0iHVQpJThOLF6XfmtUd4fIm06lrJMiOZTJUC8l9GhrSFpiNy2UrUvhUThI1cAUJY5ZbVPQ/Ltaf Qiav0SDlChpGGXsuMCN23QsCxtC4A+CGXTK7W2N8vO09ZDxMw3FiZfsk157jfSlRadBY0lRDyB4R h5/RDAet0kMbYIkizNifSQOXJSIvTajuhH0yRWO9MiXKF88MNUwsDgHa9FNgSyEsk4QU8yDDni5s XdFNk6IqnR1CwkS6ZUTX6eagwKLajNCTzGFGZ5v+dLfDrplwAutNTRc00aASjG1ptUnKTBNGyGty D9uuFAKD8RG+EN6+kdhRwWK3mBmhTmJvlGzom+426Rta5AvphC95QjJtBR6MwWSiDA3bNKkBDDMd PbVRO9fRisn0OdTaeRO3D1VjPIh0AGY+EiwOmjvBFw4w49nlMK6Z5spnTgFvOqd8t2p5cihp2qQe puDZ5ih5LA8tGXRy6kbCqRJVadXnrXNbFolqRzcaEiHB2ebJcLoJ+zk7zXKt1Qcu4BXN9ErOiqvU 6orN0c4tF+2/Ql5jiSUuGRCToCrJXnMYolE1SCNmsb1Gv/SRAu7uLYwVk4K/g2WFwQLArUEQCOYG LgEIJatZaNO4WSNNsCQqZI2mplRu4tuB9niSk1CPMBh3DJra9GfNQIoHlxg7kRvpczIFbfHFAhKp GXHtB30DKYuQCICSYF4wI71bC1d9NH0o2qCjNppTPuNkpaLXp3o5sfkuaeRDJlKzd9Z5YhnZQCkz y9C5P1UiHc1L/gAwOBGcJzuPSRfesBF4NONod4FZNeF7Ty3oPPdQjaovpMC6oPiBCjwUXLDR6FdQ xIZcienMYtUxZlnWhEmTsgUpeJOPT7ekFWLdlVcM3cmCpfYmSCBuSuaYZaQM8wPMJXz6T9GQ/bDF W7Aobjs6oVN3UT5LGRWsayDPYIeuS4myJZoEMlFNP4ZOpuoLaoWTEwWYEXm9E9XmcjXTs0LeOuum dLAosywyXHIg21oMxCGmw+hncLL42MHExb/QdcySGEHA98l69Vr4CYaSM5NKETIMfeoFiDMgISft 4q+zKgFNU5OrRwTjHfSB6G0b29/JnkavC81FjkFnYXLO8Btr8OYUxiljSYotGW6yDVdL+yk+85Tf VREkkEmZiNhTvwrYOmYTWU1fwabEUOmgJNBd0Y2hVOtzPa6h5NTmvo2eeckREcAPbI3ulR//D3fT VNdIFUwEACORHIeMomB8lzICpD+ldlhdOEjJyLcGAx52S43ai465GPxQQFMWDhmnBtIzCKkGeDax 4msRuruLRNij4VIRxpR9M9rl92m0M7zQdc/hT3mJKrhgTGlWXacWizv6s8ZzAJYRgUmG404uJHf3 HV84JqeWg7V0IRUDgeE07mJ3CcSJ9pUVU+pDgOA2lY4woPxczj3mnqhGtNvnT7Tic0FFyQ5mVWdR b0ryirg9QSYSBpeJBTJGgEi0qMEmDl6sUZeFhwSL0dyaztyHtccj5qsxmfjR9TE79Ew3XajU55gF D+pLVNOPvywl7Ct1pbEUDsVYVDKaMFNewHe03ZM+v3iQH9lNsWynpixSuLYi9msvlieOWjaiJVU6 FDxSmtnhqQSqmITAroeljsTaq56VVkd0V6qAGRkiIelWGwmSIzKIh9+9Z9yyvS7dtVKuo3hZOTDu 64rJogBmp5Wt5a7UWF0vNWIKaO9uoyQc5yrhayDd1gZ/wY9AW9QLw+W/C2scXyACvxMGfHfB+TOe 8Yw09qhPkBimGUrOHdjOlr4XlpQV3RKuPAf0ohq8qKtUHq1AvHgWhyzOFnA/cgH3riySx+La12Dm A19WYx2ah93sm1FES7bzrCE3SC8WSvb5ayOZc7liSnCy4EnYKA905ht0JmzY7axoGM2Vk21ZHpg8 qvBw1LiiV73aYYLzAlCyJNzvrhCFANSwY5Oaelr2ue6pBKZTgyh2yKqS3ih7YTlGw2UrjnjtZHnA IIcrYVdKEFSdpJXlcApkouQkWXmvasjUleFLwo0igXXkR2/B2ML3qNgsOhQ+HUqS5At1uzmqkqXP VXZwuCC38jUiKuyuB8840aqfen2JwRcOMkuv/PmBmCZFH5lp0ErmmZITnk3iTXveGaor7T313+a0 25hAhDgvswNpNgfATGAmWfSNYYUblC45LRUhXDhcphmzaD8IXcglKVZ9DtoMo8mVYdIjF9ZYlMKT rJX1PZzrkB8AqCNb10CNwIWciixOFdMp0xjXHKZ0jcEdNBdatVQIyHVL16EQPQlIES78BF4D2YeT wbbrYQgLCsnWIYzTCuIVQY3LbeM7BQ59aiaXejVe5C+Ziz0liUzYrS3T5J/ztQXKGxd0xpWQQQLH oZg1OIlmLKPKmDRdmjuWR/GYZWjDMvzC+6Kuk01EdNn24kfuJh8NCWaFLfnSdULQSuf5y06wtUzX bef7jyXq0ijJLER7XN0vXXZk6uTIkSI8UcmvY4RS7PXa7n66MIs1Om7y37bmrNrX2GsN7C/GGkhw QoUlJ5oLWukgNys3UEMtk1PMRxx9yj0p47t41Vb1TX6PLDHCuJitBPNqhBorhbqbnn6Fr3EzVEIa 4l3veldLxeRgfDbHDraxhTBmHMfxkdmJx3lkt7oiyoBBwEr2MLnMBD8+BcvN8573vMZuYGGQjZLl aU6C5GQlfRpweeKYr47SclOym6W+XeypF8YRtZQfaoOAUg53suai1NzwWm0GcWXCJilUGAj9SZJg begVGuxi8o7m5QeQc7AXTJiymWI3yUcNzzHCQJk2sqil4SjcLUGbMX1JIihsySBWURIfNCLFVgGN 1OQQyGPnnXPqDLVJOaE/3skg1rAMRRRYnOTSdYYdyEgYT5EAZKaDWdCESbFDw80IDVEz/C45ESsI Ob0/lbGJlaUscGrPqknOO75pnXFAyJ5x5FIh4HdnQaWDZbhPdeChNdJh86ZpJ9jrEZSpzfmOZaIg X6YRCAnsCmQ2bkGetkgwmQ3hfSW1kj37GjdBlawFoI18rgFpnAhgJ1C77m3griPT4JSEptBAcUrv bfnNE5uyKElMbWuJHxtUmEAvc41ZlmA4iInYc6hgPcwCgVRdGPKX6dz3rGc9q78RcyIskdIJIDxg lqvVQvXs3BsruEMZQl2HkTqybL1kHqHeIa6YW1rovJOmDXkYZLCrAbctKlikA0YdQJyPU7uWMskC Q0xa7wSg1aJpUl/Lb2Lt80nLSm7FuTla8mBu9LGCGUdIHaBm100+BCOZ3GTVqDCNwqzFAFez5cNa jkrYFoOgftS8pcflpYs7BblBBdtWMep8pACFpO1YjqIeGzpGNwmsb0JoBUIDlvSoDYux4dgN1kcE NUsrfFHk+HainyVNGSsLLz3WMsN213v37Z4qgqixYKCPo1GypO+arYRUQEE1GBeflTb+l0XSfAon ArXkxA7FeFOTcdM2syenKslbmkoG4VAzLxw3rljoovBJh5SsL4E1WDmQJWMQWar5fsZnfEYTD11p VftUffe73x3h1ivhEJXasDGwJa3zRK1WFbNjecHLI7zs80IQd47FkRiEHOAxQceQQ/7lP6LvUvHm C11KxCYgS0OhHMt5zJHVmkmWiobmP/iwY0RRAW81ZHu17ujZgRTUkwlHpY2V/HhddU1It3BcEsTh 0h0zQQN4qYxqIOEsxixwJI0+l9WVPGLVWwnQL8MntlsIQpIR3kbEj7Kr0bt+Z2V9OSSTgVWEO0yc SVMGv9gDYgTxqYGwBBeDnryAiNXqKvCrDGMsRdyJCZQtyBPODnzdKNAvvE/cJCFpHfW6hdEBsi6O R6iKSeVtrhw5Sg81sL7wZZHaAKvloXXKiNgcoxU7F0HL9yo6UTFRaYg3VlPw87d+2YebOpQ2HVUH zREHqcVGjukjM1Uj2PepV+1r4H2cAnuLaJWI4FTF5A7fbLQ2T3JXklObJl5jNNQtDeooT7B5R6YT lY1Vl64rxFoNJcoS1ViNnnx1jUzpCkd3UjMhjDI4WmEhXiA8CyS2liwJBjVQ6mosxHaCXAyk183n fu7n5hXqZjI8ahpNSQB7KKhoxCn9CY7mZgG82iGBMjaUN1IS8A6mH2pRuODsAA4ltyoGcyU/XRtU RVAbwRxQUJKw6dx2SRPpXCGaKOzAow0Bsvy3N2LJTxSOR0CKNREuCK2PhAe2ZVNe4Qas5CATOvGp TK5wQLgYE759nb8wwBGJwr8C5tZntLlbIcIiFI74qDf3iyU+EszOYQjORCBWAsc+xzVcaRagyd3T RHsKjBnRq3JSQu7gfQq4G03YXlHgNPe9I0vhzUWlxmg1pj/m6rwYBoZ6CWN28BpROy++iCR1eToj S6kQE2JdX/eupHNXgM33offdeht23VU6QXsDWYas9sQg3VXaqCKlXhGE2jIFPIRndWgSJFd90ail n+xoOZ8daq+E6UoC2bk2NGl0pgicOHHxkg7WB7hGgAxyUtF73/u+T/3UTzlxOMCfzOL86vOCt2c/ +9mwLmAMYEGUsyXVJPq6ah7NXpnYysizsaaU9tkityXRKjSLwy72FRv9iV+iYXHS3ERRAwEcu3TU K+G+HCTZdjGI9Ik1eEsk4MQZMbMSAjeoSmAgCPlQ/YLaZ+WE10weCE+LLqQgCLuFWwVh7RcDtVdH 1GABDHzwJ6fpKCrQnyjV3eMMuFcjsIBkkomsnlahJD+ZVKWVaMR0VxSDZajR+TirXkoGAHIgLLtR XR9fp0nTIX/8wia6dF2I2r5FB2AqH/Zn+LFhEbRqkBxgaBTFSA2E/ZhL4OFxiEpOfUeXUx7HgVb6 5OvIpcrFMyBH3oc0VGLbMZnhk9GgseECjO3kipeiuqEbVNmSnIIlSPjuNa6pfY3NtE/rACRrLbaE ZxRfiOsWTuHZ2qRSG8Dpo2OQaCCrztSOU1rHtRAb78OY9aPEVkt5K8kg1EVcM/d1wvLoXti+733/ NFE9lTKLOgqfYQwkToBx01jmsqGLzBxQXv/O2aLWQrrr/Rf0zbbO6LMr2beWGRoOxGQaeLMg0q0x ckUWs5EyuF4JMfn8YfLNLfl2whBTLTNxY6WMqlgpywcdjXJmMKzhSyJMlsvzDeJoFBSjxsE1xArd TpSdieUGtSIegeldx19NpyEWkMnhA7GnFmOiM6M2FochWczSwbsd4nPRJRdpjF9EDn7kVxQgezuY FKEYpfkKmz7rpRgZwQEuBdBEOhCuYIFapkCUKEOXqTF8k9+B5SEY3WyXFwhD19Of/vT777/fswWk ORIEvDHLECtRwfT04WX2Ab/6yjr2y8EyTRBZBJETYa+7IQf8JBVM9M53vjNgYBPPnhvRQx8+Uh04 0BajhY3SpF+2V0rAnmfkXttJgp0y9U7yW0D4H02t+NTvdc/IEUqD9suKIrz23WX/7AONqZ00/88s hNSXHSZK3ybLWQKkNtUsTBq58DUXs+e4Ht5meX8OSDcPPvggetONw1Ixx+NULJByEX96p7HlX3qk ehZRrS2HWFTza718TwSD4O+O7NUnnCHyuqdZ5C25Yat6+TJRAwmSLN7oIY9TyRzRJFMo5vWmMH7p 3LpU6UEHQQ67NUDknddLDez7kIQj7+aljkgZwTw64HVFKQKVMdBW3ZlI3uiQ7eeGuVzABwi6jc78 yd986YQcHtzhChKchLqD/rgyrepSS8VdjUXmJqWaM5zpizRsBXAaY2TszMJokViOFrdwoubtYp/h p/chPE72FXbhpz1zoVQ5Txg7KIDHKXnie6CnnvBjarwMe41oCDRtp69zvNNw+TEwdGzfIN1q33XJ qaGVNo4udoXxg2tv33j7jtg+vUyYwHrROZaxY80+9rb30zapbfezEf1/bDXOIJ7qpoBH2p3bwUhC dxVTKbNSetTPIymJZ1NAdHSlxr/0S788pLUsyjhjFly2wBkCh0k4uXXEi1/84s4WMOxOdMOjicSl dI7vlvjvugfPNRPMKxyamMOV1VQ4svb1lbj6BI5umVvnqpK0t//nWQCu3Rav7qA5WM+CyURVSbOx 0gmwgrt82HUDJQekatZ5Ha2/FC9t+/u/9SgvSCxkZh8+w1ZGASw4RrKL5C0TVk1AfA00ZiJ8J9Mq 0CQAzuswujjcAb44wrmYcTCjqueKiRQjGjeWEek8skCOaBq5LFvqiKoAd/bBpLJisdp5d221dJTP q0m3p7DdE9wxm8Ar0sSkZrQYmJ46spUykNHY1vWmxsjCZpkGW9XFVguchAFbIZ3b7+NQK5RQlEyx rQAhsJlGDcptj73cqr2vcSuLGjGYVYDI0zUIWuVy304SFAg6U9fRf9HV6GnoqUV9WxxJIRLtZTvg DmYgvJMRMSuxj2Qg9pO22rmpzKr/4pMieNZjOm7CLJfZVbnAQYcWBp4DxIys5RF95wivLuFDrQsW HR4MCb9MQ3JdOl/M4LK1bCzEkRtGChmlLvlm2UwxAi4YFPeBEVP2p+RmIv0pZemFsBqFel1ZBSvk Vg8rvzvULzlVsTpbiR8RJeCFEDeLBDjus4ODu77kzyz8Dei8TnO4B+LBhSgch+Yciz1mqYGhHSaC MlhDjNGK8pThoCX28RSZcDmKmWchZxSWcJHMF6d62d+IAcl/TeMlfaFis98bMUq85TkKTA2WNztT dquxkOaU4SBXRppzmVFAjs15oRnVPmx4cTaxdiK6jmvCiTJQZToL171ZeOxlRnMHJ6JjPlUgRy7y a4cfEgvwmNfGZZqophvaC4RRT8oorjNFGqqbKmpqVoPkQyCjiXZHqjZ0MuVIKAWPTv7gzJKoXoqe ZPonkxykc/P85z9/GBUwlJDi+KZuUlbnduAK+2WGELBiTM3s6eCsU3dURQj/oQA1DnQmfGvjK9yg GNv4DGSpIorgODWUqe6KQKxfg65gTKlAZPaplxph5b3ogh4nFjieE3dFgAkbZhWuJ6aFtzBD0DC9 4ATluR8IJs2MlDwI1Al34AIsRoczeBZ4hjNTdrOTNTB1EbOge802nWUzsxOBSVN8ZckhuF7mTskx 0ViA5l23keeJ737ip2/Z7MvENRBRHUPjBmIH3qfPXNlEQIIaZ+XV+QzFEaYpq3fOquzZefL5rlsg 2sV8UTCLC8Ixdc3ITJMg6pU8crie8v1ZS8lMmeNtvaXDDJtVM0to3zP75FvdK5FAV2UN6tFNxbUv EPBszfJmYhuU8ghIea4akgUXwizWw7Rx0B/kJAeC647Zk/tuXvSiF7kH68tgW2UYGAo70tULlM0/ pZExuIc5dY1mChNPCqCfD0xeTquZxyUCVfnQgRr6VEHU3QMsxqrloJxuangpWv3C5d0SybVv0LpY B+EO5mvEVSv4pWYqf5gTqJKDyDTQAhszAj3Urhd2AEQhN8uY8pCnF4hPAoEdy3UJNHGx0SfgJurk 2YU6M8oZsI4vWIxbu6UNDoIB7Vf0dWJEXluSEM+bmo4CiRFQs3RNYZm5w36/78j0oKC9ia7wL+LG LJsvO4BHoUWZUTyjpYBpOsYXV1YdFJMADHOcaTbEGQu1z+/2YqCL6diz7kjcSn/VUw3wLxgzhYcM 1T42v1ipo1l7Nuq9ZGkPOBkwOSDdgZg68SucHkvb6KkZRkPNzGjoPu0niEc5eGsU4RBN/UFoRZt+ W2K4dYVZhoebz/7sz4ZpntgJcwMZLNYnteqf3W3yezGhCXQL7xb/GRS8CKyL+pCh+UMhAx+W332C uLG6JZcSRWkgkDaHY3bk44HPXi8QiL3T8SpDXVCG9jbVPFBHYVIQLsMvNvBqKUpZY3oy2nRGeafF FdgIl1YMLhqvAoMBE2jEcJYCU/4MHlXMyRE6OlZA7QrAJQo1XJLMnUNiUOycsU2TkzvEJ4FuSQ9T GKBli1qipKxq865Dcu7I+0VUS6R2PX2fiPGhMQ3ZsEOIAk8Clckgqo3zkymcg/tIxxU+xddYfpjv IoVnPfKjhhp3cjUEDHSQWePO1QhgjyBgRkh7MMQFNV4pp6bgMvyCYpJcF7WzLMggsYx3gqCxKzUg k3HgPDUCW/QtXlTlfXI9kHfSn+9617uHk3/xyZOe9MQhloUZNjkNd1kStufSpTNfuc1JHDz3uAKC UOWxjjfuLBT3ekIdCwko1NJyOvOhKqsYjqw7VlqmbQgWUQriWlUMkkrsSp7OeV2y9Wk3S/EMi352 SG5J/z6346s6iFw8FBhPiTp2hwlLpIX6aRAyKTNzmxS1qWErSkxeNYYqQHGY16JrMYazHAkxitk5 VEmilJCJMsQQzx3jF3Icahn54yzBjKt24IUzDlXsDVGvs1hDKPbmVJRQUdlS8dJTFV/SMRz2dEJD 02w6oHJSCXaQfnYoObs4qjpxIuqYBfUYBbZVr0qbPG6hlNMxWg30FTiURAf8whEe8aw+WjMc4YUA zWTfjMPRA3ktrYDaYfFYp7sJl5bq3lcWWhOt5K+N91mWDCizggit1Ix3Bkumpv973vPeQatvWQ5j ZJrvaIHCAioTNQv1UXO5/Heu1gK1xhqSD4ufKtY/hWqG1DuZIZJoIa3o9d2Qi/Q7r0VZZ6Z3vbZp x+jWk6szFxhAUHt8pPypy8kgcDDyGgFheusj8YBfmoviU9UwM0kCojpN2B13eJ9aqDCxZlif/DOJ cdXIdx4yr60BVwKQIMgZU6ZacttKjXdEu88ObhJCZ+xxENTOWaAj2MxICQkZ5OMXUxhVdS7qVoVp gCuXDCQxasjJDTS00Jk+BsIsviLUiy09h/Zf4sm3Q6ATx9AInOPlQbfrm9f8IrWQOYZl83Toc+9S QlR6BjamaMpC0S1vWhlXA+c1wCy172JAVa17/FybrnOTgrocBkjkNCKz4NyO9Ax+Ul0B0qRSsuue qHjTr7t9sai7vgCpBgdmmjdukNt+QvK1qb1A5ruOE3sIujd+offTPu2PmamD3/HvIMEd3RXgaYh8 b17zmtf0z3SSqThmw7tywktNsYSWvRRCtnItpD2rp4TJqwi6ojxu2iMpRl/UIZFacvbe14RRKOlT elR4Qw89fXd25CLDcJtSnDs7uEFUq6QERspILEDAYUkGSsEvUOFmUF5MKvo60kq1Ymm2PYVU4lQr MkPLadyP5k7qT/jkCBi0qBKeGia7+oi56CnmT0Zmc9qODe/1/ghlEQUP45Q5q9GXSNHWjqU+0jKI /5DoM+8cUUyOPp3C16diRCHE2RxasOfpr0QpNLp+ElYtFW7F58gladwkzmUXpN8VCFQcNcSIQG7I gxQQMs1L/c7mjH9mWYtr+EFbxYJNzBToMxj4rQYhk26+nTR2jlP6emRrooZLjt+c94UGrkT94tGT 5kT5YdBzNaSxHNZ14clNnhw99alP4fETEgv82pu1OPWKoMC8hMyrXvWq4A6mpgphw58gxFUITwxL jFlQjZpmajzz8XDH7/cpztNDeSlh0rVp17gujS4/pJz6oo4L5toLS+27m8LpsIQPWBK4ckZwWqZ2 Ag2+ya1oUoVu4mlVs/bGPGi0XEoIazB3CgOlJ5QIEUTWhnH8CdxL76s4tpRguob2vpONunDTpwyM NNOWENK4Qw4B3EXXObSWswx/iw1EMDvP3asINh0VEM3RmeqAuwWP+DlZAItxB6BTGB+xaqPnysqW juc+97n9UHz8Yi/z1GfAPUuPzo0LpY3OXLkMuS/BspuYn7lSfu8xKSuSoKNks3fw0UTXuRWKurgM NzfJAVZ5e1p0MovXpkSQ/FEXIBQ13oijWyCM2rBYY3mbrpYNUV8QrVcDpVhvt1bC7GsNDJI0C8z+ bFDADrEQxY+IhrNEJWvDbcfDD7/jmc/8LAJlaOEDbw44V3OlqkolOZeFS19c7J58vopUwCDXBOlc Axokbi1Zv5mobhSHtffE3uv/MjaQYYQaTLipAgH/sTUJ/QnEIjlllEjYp/Pk16BbcrLgFwbgCHNo CDgs36zaRKNMiymUo16XZEQgFm9ddLf492XWJTcVFqwooEC8jqMGPhBsPsmneajysjbJXYT4prl1 rGjn78Uwv4jw8ZqQaI7oYAWLgOcOFoCSrtMWwhR6AvUs9Ext8BLk/N6xFKcNu5GJRjvfWPmx3xCo YOk7KK2PqmL82JhclUEaV4UrDZgLchylmri6oBOBoTgdKesF94roVbWAxP7uNnTyG3fR3l30JExE 5uKzjgo0dJlAgVCbJHsDxcplGatbTKq6TE85u8bcyiOyrz2BZKaeLb+uW93XsQIncvGsGhmlmLhg Fl/6Uws3ooiwrteA/oJrPGDcGiiyhCSx8KNyhBPVA5rmtbpfaNTr/6u39+CmwSxkWFYkJAWFwzFz 9xksMGUXpf3adJ00T/4HaFATNlKQeXaxjl1n7mZiH0eioLrNFATXhH2XUo2DHYye5o2CSjpkLWYF TUkbsGomSvleVtk6PK3Ecycp6YlS317LnZbE7bRRu2ZkpjbJuBxu+sTROYnRhArN6UxmQ2xZx5GM X/esQZpIFjA+z5YaA4RRrqqMscAif/HvCoYSAPye5ryJs8Yms7nKiLZnDjyDpwZ2sjpJZurlQS/p +n02VGKbQBrgQalibDi1k4MOrGJStVshx95EmAGYgI4E8VoqSXiddAtm5J4FpziRtJqU5ZWkjfiY Hc5TrDWLV0DJR3/NdA+etcQjWXXFgi7USyshpsBRrYip+VE8qiy6viSX/ospqRGGsbCUELbDWJNN 4eTsPGUw3TIf9CYHM1isyRydNBZrCA0820XpsDlmosu+ckkDYkYxnXvWmyDbAU1VMHedliy1qMMy VkMZqAa2jlKu69nIN1/rzri0RHuUA8pZUNWdWGtd3ATTKEDmATIsVjPmzmS+zSy9UMAbN3APRsKP LUQvQDQEIXgE8dUgVVOjIVigEsPLS/6/R0RsFricS3BfNlFwyYedN9AWifX1mwAeQuEauctYeNN1 GQNTd/AaZkHZLCwUQYGViFpWlCE7um76RDkfITKOGQnIrmQiKVSYnbSCjPrEmxSYDnURzHxXS2vn nhM99c4R0fQoIBT5JbrkIOjBetwHyvApZ/SnkKiXwO5WJxIVikT68kQy6850Js62nXTdpOqoTmR/ SZ5rmC4lo8X9lm3NzBcIW4ng/YZupg2tRPKWyqqG7sJnn54rM2ONYc+iwTKCa/iuBiEHWbC5mrqL 3cKz9e3cbzIkQSoFNlRrCH7naNyXWDECwzXg0BTIjFzDs4Qwl61Dx4Vc+qd2dklqTS18EZi4Sp+u y8xJQb01qGON5UYD24hJlBLAr67kA+96I6AFCVgDNB+zCN8jkboMo0v1YGpieAQhgrVnePVFyQN9 CktrlwLpeBlh2UbxnNr23vOT1e/4VEgDd3dtvHk7u5kC5YqUwKemwzVcJQFaB4UkWy2eTOHEcb0C Z/anUsc5axE1gsDdi21hOX5hK90RTQ3QivCDJ+4YSTEjrWoPeQ4STgYB/YYYbYFgf5qgT8zSQ6Je z33BC14Qp3hGkyYBzPddvQuODgTVjoQo9/rsFgpIptqzi8oK06mBOp/jeBNvmkViF1c17lwwK15q L7XUywInQ+0F/5xbY6yhPR1wQfp7VT2xXfcbwJ0Qm0wRIWkFJNZLYCegkp7bAGbSPqE05LBMY3Ue CH3H2tptLS87K3ey9VntNgu7xTVjQCGw1NW5fQmGGhj6sxm5qP3wRqaJX4qvz//8z+f1dK2DR7+d UKhbrINlWI1RhKhkbhOrkWxG1rGLAliW3loxDPV0wI+e2r2TlrEDlgUFBSHyzl5WHDC07BG2TENK BHQTbtyEd93ul1nAWXcRf9O0/xKIORKCk2NxZDVryjuUVIKtQeUKh6jrs7l016Adsao3x64WYg3U FPyMs0TnJe6liDQUHrQSGEtfQhHugQAZAajcCKn+xCnQw4wQoyP7gxELG0hWJBmlIjhgRVXrUgP8 TjF1hGAQ0oJW5BRyipR6WS3WvvVFuzDPfOYzIx0/Cgl7Jjj0nzMyZfWU5bwasDZGyRFKy+RIjekA k4xQG9+27zwJlg99po8dn2YExiAdbFI7aclp3L59xhdpCM+dpLlMWTMpJJkyN/92XeJJB2/u4sTu 1tfLHHIzcgeD5DeXrgvPblkchR/hgNaRDj8Koq4rRhKiNm86XRx9zPV1bOgOThz8IESaPGuWdIAK RN9YlqKXN3TpTTTNCG3U+pgD4s/6Xe9PGaMG3ltpMAuf7rIjhoaGpIEIuPfZA4Js5yfXazNSVKpR gKvYiM/wPeJUZKb2cngzBCyIgeZGV86xr0mNpPm4K+wFB3DMJUlQQOIvxZ6EqUJxJMciU+XZFTJR MGpmAfkE7zRBoyTTToRfDNqyTqBiMZrLb8vezs+sMkgtR/H6SgntSXZgGaLkMYfhVstIg6gBsxCC cxkBpkdVowOcCILJaeJ2Uvhd2eV7Rh0lnnZ5YxY/gCKpoDZ4MApG86cE41GrklOMre5o6I1IGXOv je/KqZRzot302uQ4e4XkcCvui1l4HCA7V1mn3jx1kiDkqPLYti5A2JU90EQrYxyFSZ8IMQUIoYwc RuHlJLHTp158x2uWda4kx3+RLqNwep8ZE2iXFdSM4NHstpTB5ix5OjeBljhmetNv82Ap0WV4nmP9 oacBuuv7Zo3KfBrggkCQ3fNW+jX/tI9NeYWz697dLJVpVKHUlc9HnFJi8rtlcxSORTJYwI2OMyKy 2F3lGa9z6kjH9Q4+lgF410UUI/ODdbcQXOaTupvFvo/PXMmhGOpJFKvGLwiFHC6hDLHgYpcKlwng UYlaSYXSibhaaC1UUC14jQJmltpPDsmUwUT1mkBMwXTIYniiOYd2ETwcXdEYPEhzMh7BCwuDWqKP Ijw2KXQrbD2f7k/7dJYzOIUawLCTzhXknvXKAX7ZoFvpA5PyIj2J2kNDicHCv7GsUwSCuBKHaij6 01wzTuHcWVtfmaNBgVAo1pHCShUugHmTDUK1nA42FtizCW4dLZU6JDz+ksYwV9fNtNhMyR5aVyY3 UOcGhXORKJDFVJ+d82wSNFggLHPcpqY7kLANkvCo+eL3fv2/20kR6oKc1UCk4cUYu3fRGrIuXRmS +LsB0mC/cl5juwm4Ez4Yl+GAj2+AgA6cJM45W5fhEr4bUfZIiNwuWupIbQl2QTXQU0P4LU4Enil3 q+voiR2pmjSRrxzoz0aXTJYnnVjlCtGFFnSKig6e05i2TroYXDrXQIQodqQBZd1ocbE6rejDI2Oo 09RiHiHiowXGAvg80Yy0kyBMDe4Xh4ulSUDl4mdVT1eaTnCy7+AV9c5bRbYX0yadjZgOYDMWnWdY WjXZAslz2VJadhAncKXCBw8d0eVoXZB3HbbtkdUe7FU9DI5lOgdgKk1yjZmRzWMBMJNp1r0I7AqI OrRJTgLVqglBDd1KJdD1cp2tvQQGftmIB/VtlCRbBqaGxwhZoPZ9V0DJk3DZMZnyH/vUvUDz3EZR tqTIxcixxqvEgZbY5pWobtUxxS7vuVidKoG654csuaR2ffandSzsQgOHpXFX1GCCX0ShKv9bpUiW XrIjOhSu7DtQepxUl4awwwK4XfR4khUEueBMeQ9rgEP7RV0X8TrTm3YdRThsYSgwmqEVL8KgW3pB tvAQ/4pA3hK62GELNMQBc2nV1DILRJLGApjIpBwnjV6F072kMIoEMplwfDGsr2NDu3jyjug1OgY5 iWM6LHi4D/POMgs2eQgqumuOCmZUqKVgyCzeQPVtAP/PmTdfRAVAij0upg//tpC0nEw3ZSMLjAdl REg2a9kOfmpZA0/BNQNaAANOSU5EWZxyFpW0bHS0i+n6DJa1FLH4gqfMKAX2G5dyeUMTEkX2FHK5 vOv25tAK2NDfCdYWaDUooxsobb0EmJUKE2BDZBCrOPC5qYF3mtsPggQJNZVSpvDHzma69VrLWCb1 UsXNK17xCm7AVU3biwZMLNgwdA0S5D2/mnXdF+c1EC2jG3Pw9i2f1UxAdj3J3NwkVz50RTmXEPxn kw926dD53hORLlCD/TBxzi4kXHkUlzdQAiGMofuEoXrxECEen4mfBXztT/IihC9DAHJRpqo+sJsG 8sA+yek68uXyruw6v4zgmuD+pCRM63jvJ+GO0RYJJLPGSSiMsxgWBkxNzx2EM86YCAwQylhA7DHp 5mhQ7s5TgSRyiVZ6LN22S+fRTWDdwwSLX2I3a5YBcUb2BNrKiHrpZkWgo/CbaxKbl2sgnymQJ59f 8pfCaksJPpKiuIyja4/vbC2jJFBU+4xWbLGlZHKG83r1foNfjWlQ+w/p78WI7goBQ6CA+RepWQza eK5vh/UBZp8HuyKmhkbOwrk1U1g0964rSRorQ9lySni3GkXdVHtEURss5qW+y/9bZCRBNcJLdLLs 12IZxGENKZjrIoBbJ2+dxoVmnlr18prJueiFRXPLWNqnLiikj7vGHTg4EryUjqsz666EsQcuY0AA SgYd1U0CG6tzlQtmYQR87Hyc4sqidzFpFm7R3za+V6eQ3ZZIzVGiWITIS0lYOp3kRSDGoWcScrwr GoA1BeDm6tbkXJEIbl33nct+Y5bxDjJiAaMYcaXl+GiFDFdqeZKXQSeZncV2AVypombx7EZU23eD H9G1vJI0BgShPbnD8t0CISlktCLZKliQmp/XX0nC1AlvXPtljYjxOzhOgCEpSYt9FCyCP8USa5+x LrXpIj29eeB5WaKk+pjF9X2JOU28yMMFZko483Jlf9pysqWtVpKq4Rw+wbWjkybLOPhOCkTHgqsT 9ZfVU3r6tfDaw3bDed6k/Ow6BvRu3sU1fXERAXdPJGcsYdmf1p9boXRFAknXFQsNr0LZ27RDgNWg iEomKuXmxsbZHdYg/Sn4WZAJxIxdPUzkIis42MIsbLgiVBtpSEp3+ptm8lGMRa8w6PomXhd6co9z gbd4XthIiSo7v6iam5FLB5ylyZYJOk4N3a/IAlO4BRxqTGrQhJyMoCVOv+IUeHIgstnQxY0rUDep dUEQV0Lov08QWnLm0A1HYXM8SQ2hWxZ5Wl+cV7BUvLShW3pTMgiVk5dJng3Vj/5b3lm+BuM4taS8 KA+rmNoEKDU2ooSs6KBhfVcugXTtpStIS45FPXhn/OQHAC9Y1QWz+B1P8JD8UjUJ4dB2UhdbBwXa rsvoHg8VvcK+7jVLAtpqLK6niWDc96e7wlZQIS3xDi9AzgIBfym7lJCNpdJRDyYqd0T63TVr9KEU 4hQlTxcBvuuX4V75ylci7P5Wv+ECAO1866MRtorDutRyKyZLVlNFRtbJZDbzpRr0Jk4sH7BYoryh SFHkwsHIxUIsOSgs+YC1UTpR06qDkj8GZVmgt11ne0xgIA6TXZpV7PAQEIvwZY+1X4QjgiaVj/2m t59ot6+GFICVnnasurI50gSL+XScpLAIX/yL1bHwySz30gSTdt1EFueL9nW5OmGrK01O+c6zMATL e2wuLDVgZNmbi5FL7QUhcolWSpK+FqByyRfifOQ1fWAMDn09zxPc0bHM0cVIf2+vhoE4q4BBZJ5u iCjIXBCKN08w0oF3RFEGUbA3ViGQ/A5PskVNqzyOrotySaiDFr6wiMsOUmACRSmuUSmIAvt3KWav QNruuiJiz60tMpaWFCxco9JxNFCfCpMkLAd3sVG8R9O8Cpkc0ZFYA6kKORGQ+BT3oftb13/RF32R +BeoY5NhpVsuKgWbZ3MWqNbDjCswsKlyq45dXwmHp5VqaH5LU70QliiltKFVNF1JPn4RnB0pMDLq JAlyiGjRpVEoVl+ViyVuLRUOYzH+gHjFlOAnStxSDLDYUayigy7udRX/QR9IKQZrqSwSe3MznCWq adYyUWouJc+Z59mfSoJKFKlCZ7r5Tmz7PPmiP81olY55JU1QUW/ssEgev5zSunimRKPvCicOXSMX U3M3m1g7xy+94dJ7LlUTHk4LbPCQe66oKoEZyiZLdvOiCoMIp653pYrGD802x/Djq0x94YBYCWwb N3kBTnBQOqAeeajGwKYMbyL9BL83IVMg9bwj0yjAyUF1h3OFNjww7KRZ0ceAsqlcCAmGHlTEBcbB WQsZ+VUXwqlBk7kVbhUaKJLCSjx9S+RZKX6vJRLEqlZq2pAjQru1pHJBxdd8zddIraoVxNGxMPCn FY2A1wyGLFmVDOEJXruujq1Z43n1sAaSwF6HxxqsNjqYsbqu6FIQCb8FJAqT0xAK+ugkHbahVXsO EPloFIspCzFmSnLzNEEcCjwReBYFi1VdpJoUprxqRdHIr2BhRAbkpNpw/4gMJgzHf1IE53VACVoc AXmhQ3tt+BiVL9TXV4Sc8k280YFPVTVyQQ0YbVFhXkyxCs6fULTrSEEbQijQ58YC7qDcDy/08wvx S+QSuC0ToH8YMJEVmxkH7mf/zhPecGmScbxp5hXqRAn+QpeqY40EQnUXvU6R5tlEolY+LOuIYZLt NQD5VvoCdTbnFBhImoGEldD1mJkLzFfabvQmXnslHsMKT3ehV/W6ZCNNzuYSADbHzkAFfpK0+E3g 4Jo7rBJAWpljaYnOEAVaEVynl2/e+ta3di/exRegObWA3qzsWaAYLskiyfL1GW9YdpfS5m+tmONz wCgmRvDlertczDTYsfI+zXOA8J80MuLcIzHScBFixZgm8rBoQbEosivWd6MYLlz92RAS4A7Uuegd zsCuw3rbF1URnLVe3J/avpKntOYtxSdiwlMC3riGG4Ccc56wH5jWa+W6NtlEBWEKyccRyZlwtII1 QO2kFZw7CWdL0QLWDoFkIpziCuDCFW6aDu5mouwTJFqh9B+kRS7e/a+XR43WkjbLBl9yGKqJW54L 1w2dO6pZ+ha7xyj1DZNDArM7uNXOQPpIKnnHFkldXMx9CVEo1YCzoNHKotGhaEYAM7Yip+GALfli FXKS3/XqtZop+Tv05XEJI1CZgqFBur4WOCur5ZVNDREQVWOUmrYzrIso0tvSDWSmRlFVYZZ5XJbC GCbFnpcrb3zjG726lgjTY0T9LUC07k8rEaRgbvgsielBIRtC2EcVxy5iz3/plFhkZGLshR2S6Q1u fvVcjSblMbvoex8BZYqo5EOq/CD2uAenaNBFOKCVQ3GkLBzU1AUcJnfJBoQIXYlIRmUiQPe0qBPh aquoPFCV1zlUwSV44VNjdcL+QhGCL6vtOynFnyKhu0DcxdpnqA5l2kwBBFIKg+BBvRjnZAeNRwdn 7GlfXzPllA0knlEYzUcl4x34rplZwJh47jO3Wt4HDBsufe6Hu1WvYy60ZRYoDzUI6cRmRkshT3x5 UBfZHtWaLEiMF0SU8odnWUwDxkn/HMdNElWHqYFHF/ecy7j6dug7kKdqveri2XPndkyFD2mdK/zZ nK9NAVqkK9VE2krb3AGrPmFAgVwD7yg2HUVfHZOf/f3GgIrY9H1HF0UQCzwQAo0NsT+7ctOei4q9 MZJLUWVtnZthA1vILE3VviuoQZ5vYqKoKyXn7mLWKdFIUMVbqdifBh1VWbBtDSw+hQrT177GyEVN 1IjqjtrUuPkPEPIbg0rgDd0B0wMWTHgncIkRntZ+dYHFjjTV6MsD25C+GPTuk9GaLQ6lC/ClsGin DEJBox5J2qwRD+TwZS1NwUVHRobXJS7s4zrqtD/NDk1Nd3IEA77gYgfUOkxkh2k6dq4XUSfmOEJA Kr8J5Na6iFhMrX7p8N8kV8V4LA0VTcG23XQzKEdDF8gFSP83EFrpyLD+nOtznyBcWUGljoxPToe5 810DCULU0y1aJWEE1DQRQRd954jvGi4JdbTjy/Uja9VNg0ozuJJzkTizdBGJ1F0wS/AcyviMKToc UmnX5SefBZEfikwNS7/aFAjFdSccJHwaotLPe8/mYu4dyVze6hZ63XF5FF24ohyxnVrZSz3SOVub YYqGADBVcZyQ5VqsYSskJRKCrQZNYcYWSgYbV2hV2VIv9CFppwP0N6g1bUMkxyZ/47LOXMUKYESf ewG0sOT1Zqf8rvEy2CIQFJRIE1sz3IS/DCSJce0CTwzPDovM2ouNJh7s9sQhI/gGfSfbt0/IyHoz HcHxuvAAl06yidimFYRxhAjnMoh0zE1oxZ+oQYO1RyLmOAmmtj8hyvZBCiAy0c6z6WAKmoX46rsI pQ1dvyBlLXmCBFdSg5F3npwlANVBPzTbbqslRmOZBWx00nCnHTZfhXzqCZ6uM6lI7lZyFgjNSyZW xWCWFG5GIlYuUc+qF0YrqB8BUVhCHaobSOqqF9JMARPvIGfMUmOYZMw+QWuxkPD6dt2WU+emk/Bo paO+LMMpfdqo9qUt9VHthVUHDOgyioeiCzBe8pKXJLTk0BwYqKb2O1EyNkLY9ddNEWtL/AwnlRIO wlNM2aw8oneXPxaB6Ey9ByuG44ktgymzKqBbdREngiT0AK5s00Unwj67B1PdN4TGoGBhv0TEl2gL L+AjgAOLxCK7OiLHEQccM5dUgGKE9D7NXeA1XPmhVx5KFMwlkQJ9XRo0IQHC3a5DQNfHg0yHkmjL 1GCHJmauaTJOGctgDZ91NxeMg16vyOUWT8dvOKBdENQLP6qYsCHvqPY9HEArfuBdXaDC9fNRNkSa /mJYJqAnwCQ5M/Y9Go9dFsmYtza2KugvFMGPF5Q5YombKOy8Xo3ouUTGl3UaiAKkmXV/BowMnju8 ti/3EDUY1zixKtbCJDndtV5eDNfLdkEX5WN0FhLmL4DcPsMqC9hQbaU2Y6qhkpYoG+d2P7DhdjaC ohdw0rD2TTNRWzTUnj07UTEMRTx++VZ0PX3V3cuCqctJLGWTpfNaJ8vk1TX2QbZbgReGv8QCjb79 KfIbOEWBHlvNbVzVJwKSAzsUzBZcggSzpg9r1kYmRO3ikP8kNzGfh5AmxJ/jikCFd4ddm7qnT9ra fLVIrhcnIRROzQjCYEAfy3QF52IKgwpviQXKZUUPNbyguCU9z50kdTJd17tLTysjR1eU9yhmpYfc 4PqpDFMPrEoes2DDk4BcVxKPd8YvUtkGBbXzrihlAatRb7h41WUFoNfqrP8VibbnLGMVvBA7F1t3 WBOBU0ZoFNiw6FAadJGcUXPW844vZJodx2WouuR3TAQYns6OIrslodaSiztUK/IHSl0qHZeljz0U 6QeGM04t+0Rz8jT+gvx69Sc/dnEZDskKdbvFDbqtUpPqVioV9fE1+0tF6vcm63+8t8+wZFYvDRIi gaUGcArkhT+oXL64WGeU2WAlDb5ErlY9covVEyLv0zzBrl4qsS6aNnB3Ln01cy8jIrnTZ3CGaD3S k5YxIo5rCMUhtAFcw9V3ZYg4WeGqZlFC9ykGtt5Bc2DhuhM1jhpe/CRzVQaZ6FWmxSl1h6p0FoqO BepMf8Yn0oHywVHxzICUtD6S1thEIDEaOKrY0Z9cPd6kA5511NdEdizyr66fRLPo3QQZh5XWcnEu tAytbuqEfZhUvmF8sUe9sBvL9A2jtnJ5uYtgE4SqazqE8dyaENIkc7t1GVAW7Iov8qlA6SxF8Xha FYGZrvYSQBfl5Ev6vfvT3I1Yd4zM4NyXYnYMcDE1VukI8tqLTIkNL9dSeU75TtCfbVSo4JragyXM THhtVADIV66qb58yTR2xIftjKDs4fs5CUVMXunXi+VoWszvhfdwGFYCNIsqoYfqNy91g+Ug+e+ih hxRdS/i12G8moE9f/UiE9w7s46JtVrAvm8ZpwL4GsOmteGMdMZmKAhjOOmrWsWUIHKiPWIQR5atI 0H9WrX5rPjzUgaqtDNG/WtHCJ0Nwj+EUFDp2S0tvBiYWI5y+rBkMQQx63XIjyerVkyzIV2eZyE7k JTgzUEdq29nNu3zs2yK4hiUlVXPZrFdh4WU0QRN8hB3GNWeeoSSuIXBmWfeTMU85Ix2hRb7ak9dm jWFuHC2v1KwTC8yAVOYI973n0uuz+VfAoAOVcg3yvtXrTMF0C065zYiS3GVhc/c/lrVGri/geRRg E12F0smSZWbfcj41VEOprYwCKkqOm4xFlMaymlqDZKY2ryzAfe1u1CZrLAd0gjtwlokI424lQfmW Am6BdAoL+7Ew9knhrNczOLRCHwrgkV4uD28ouAaWh52IPpBL8+prhWTdTVyeYAdYuszuOc95Tvop K8Sz28laWrZYwG3C22IEjOqSlnXvSte99STmNbCAVEd10d6tJ1AYp8Y1ULaspKcM8uIPq9PM15X6 dpTElHacgUF1DGcSvoDEL+cuklRGN8GQfKagmCkszJjMKNymTddHUkIFgyzSIFKGF8DdnW8INBCK sbTxdKMDxdjcVTmv7JpKG2sE4QQQgX6IF2/jGoohBa7fQUjXlRXmBV4D0CiDELeQL3ONTLEMc4kr eWUmzZ5eUOjTN4w6wVAWxfv+kQTQdRVQAnGxfUdewIZSHVoBpI4usqHH1b6FrAw02bpnf18R6pyq bIjWuU85kFhVEhg4kItodz3JiUptBcIgXfdG94iwlkgB9zU1fxI4byYZXBMFPMJ7BCRYmEjMd14I +AqVkh/N1Vc+y4BRxrhJSZUx550l5q7Pv0MIOPG+4zLE85///M7EVeGHjRB/TdOJI2122k+WQ0zM 5Dc3fwJEJ80kIc7TSamWKVVcdZeLGmJRilwW9qxgLIVPorqb42vm+VxAtP8nlcEWf2A0r5AwPf62 XbIgQcAOA3kgZTowysriB9m75bPr2EGMnRErboFPMIhYYgl0ZcxYs+zPu7Z7lDBBcNsxykbdhyHQ P1mMETL4Vkz0pOr0d4UaJ2cJ0flUrDpq7FP78zC79RWK0qOQA5h1MYS85W0m+2sWnn1asPOy5FTf 5ChUM5GkKMFapMh54tDa6swEmKW7dmF0T2bXu7I/aZuqPNL0DXGGNMwwXZ+qoVQyBCOLiFGeCG8W QYJrOtHSQc4AAxsrW2pQX91hLx1qX69V91BXr241lkdv6AYndsv+VPPNhtL/2HD7EuzG14JxGg7t xoIEtHLb+IEHHlC/bVGgmjA3JWW3/BS73CKM01J4NDzGHaTMdiPVGEosklcygEU6LdqDRb3AwvRQ qZiBGxUT4UCGg4FylLcqTDyM1GTLJMgPCWxS4DI/YYf+9Kh7pCPvYRNYGZWwrCA/w6yLzEIIyTNU VxABENs3QcEikKvg1T6f983LckpWDcgklnqwDpFKbnsxy64nx5l4B4Ay6Tilk3zHBVR1dH7mahM0 7mhFLwBlBNM5SbYugn/JPL9wiudHvgekmDe77iZKHqp71+UnmksV+Kv2gLogASo28RwEcVhKI+Lk qxCts/BLvULX6VxiTzavGT+y9hkRdTTH9Al1wpUyaYt9XIR/AGDPZjSbCzowqxcwJ9aqQiKfhbti ISk07EjUPvXU9WjFcKvix/vDlVlvOmKqK3hTjDA4OuvzEmItbjmDlRmxG0o4jgFTtYzyoc9zMkJa X7Nl95SWeJX0jGiToi6qA5jjS3GCXHGcSgqkFofUAz5qIGNHLUdA9DFhiDc6II7mmCb51JurTGRg paQFLeMuokTjnCFWdwAN95yxZ2oS+xQDstPsG9czBSAYU4hweOLdxT/suj6YqrlOczHsIlN8jhSE 5QkSMmdYg4qBk5W2PBwl6ThQmngHcgHZQUjMSNGzLYN7X0Plb+stISAqMlfI2ETzjEIKOW3VoMMe eJuFBWnLJU9MMiP7EO6Ac/Nd3dFFgdqt1NMAus7UAnhaDhW18TRDsHQX7xh3pkMrAlZsK+628wKi jZtxmrhfzlcrdXTXF/c9YwYnFAMtmJS22cdwcys3CUCR0hWhxLMD0gU/fTEU4k1SGIwyxTCCzKMz U7MS1YJ5FF7LrRdSgjsTKzM0AWOJJUut5KCGk5JFoAmMOLo4ZCyq6whAHsWBI34hX/f61kUDGVIO GR8RfqK/W5ppOZTURorrGAgEmINjzmCb5gt++g8omw5HonUhneUb0UbMOVxdBDPFjHgi74prwFT7 RbVR+OhjHkAMc2dojbaWJBckUwPO6K/7YmylBMDwzkgqlylGbIHlNQoP6yZSe4HhRS/RsrjS1w7a GEQBaIWIIBa3ahmbu71351kEW8E5A96bTrooV624gN76ojnLDd1ro6hhDSbKPh5yWex3a2S9eAQn fxpRbLNS6iVB9xpksRaS/pswv7KkYLGx4ncnVqZ5orxUYSDxyM58tFRRgwVmd5WBfQ5duj9CLsO6 boGby6FB7uqYk5oAAutWM1wb8wfxPkWmsF9wZnHVyuhD6BJIRWlcTNIN+Jzw4vJ53uoiRKIPtYwD Oeq+tYYSRv2FJc13/KI9C2C0zbGOioXVDiAyPcHIXByCp+Mq8PQ6IauX/JBKgooZcRy+S2fTXP04 Hkw9fCFLL2hNgQ5oSwAwO0gtqVzx1Gl/M9Ld1PSdnHlqbMtfUr2+TqbbsuWp1WyoYheQDlstxYlv D/mtg+TLKFYBGSQJNa5v7COizjdTFqgp0xB20D2vzD5hqZzfAbrAxoZ1PMkxZ6G5wjtgYOqVA/hF RwhUVSFcYtUaZ+nEfTTsGPuzSX9Kz0KvvqbW3UoY79ravoCT2lsDauZpt4eSWy5QDy+siMaty3Mc 52InaMXsdBwxAfDlN3Q7a5LMii/wvXUsfwPi6C2NY8QOP+2zd5nYDrl2YA3T6zr3dPTnCtpOasPE 9tiUDHyGEXVUJbrIx9yckg2RWYNCwAIvBhq8oMrXJnlRR/nQ7MQJCzBooyBsx5J83fEUknLg39Nc QmiBZFBEs7GWE+hQm8SyFczJtNKaN1maSLf63IJIYmQchpKL6j5AL4DHCMJ7f6aS+D9NMT0/5kVT I+FsQJnJ359MvWOUdBpkwZMLVpN6Q9fXYoOlEhjupRmpJb9j3l0XMN1d5PQnn3Zla3aGtboxIzb0 OCnjz9RoRSBxZY3zhT/5d/sX9XJ9RmYlzWYxI3aMdmd2fbuOZSgPh5AGh12x+ludshTbrSSYaXZr LrFMCqe5ufTZ9Uk2NZGe3RikxviR2ktamwUXc+hgfPPyl788Pfo7QHsSjH3T1UPBHCxmFie4Cn3m dS/kWOCgtIZByYbEsiCV6pwhgFVJNl+6oia0nVnHkWjXzdasNk9JJrF8nBDPm2nVkXxEIDN4NCBB JWTFTicQw7sMlFhajVkoz4g+x+vwuhIMegYaYU/JDuenOw3NyKi5KUsynhN5YqqeZxy0qz2br1JA MWhF7DV3C5kTFuZy0ge1h5ihf5qfk9IMKjoZcZzgW0cnA9/i7RxiysCJKEIrXt71spKdODwImeIE lkb3MoeCTvKD8xUR2aQws1oH1IwDfh3WR57NSXhJNlnwlgCYdEDtllKFStsHmKnhyt1Bzt1BazaZ awb+2XlQSY7Muqel9VLPWg0lOX0kV/+PWDpTmDVY0o4MzpWZ0kdlJF0NwKhHOFOV9UyKZ1HzzUtf +lJeSVD9PZKwu1PPUoGfYuc2IZTo1SAk8mJtlmpq1i2ULwb6s4smoNTcRfwi53S9oZdJmJWNoJPF gQ/LgkUnJlyz5GvWn4QrQ0hbbq8lgtvmEfldZzif/lxh4k8gtlTZ0Al3a3Zf7GHb1RSuQ5iJLCMx i02W3OFldv/fa9sKmOUMYNHimKn9OYoZv2g8S649ffy5yD9ZhlZXBx7UjInMHTRrbI6zKqd0ixc0 2CjYuYNZ+lQ75x27tlk7mwOPIfzJfYKhK1LL3p+2LgbOenkvgW3xr0nZswixXc/gNevWnC4/2T3Z SWooWuFzQbgsyE1UHZZOdJnmzDJgd7IgXypiN0aDmfo296yUDrrIWN4pQay1by52pjsXrQIHrYgR VgqfEjkuXnIaszixjdBYtUfNyay9NQGrdn7zOZ/zOdw5j9YHv1glJSU/+U3Tii4swx8M3QB9pi5S RJnetmzONZMQEtjAQIBZRSb+ZuL+9GWl2qj89/sDZzUIhV1pIH2ZUhKDPNNxhbOTj0dUWKZMLDV0 oeEWw8LGlK0suit5rlDimEXRsFVLmcEJHTpYr4sspoGsTp+N1YhhIlrpF3n9RCtar4G1oQme9NR5 Q1hSZUALK1EBfLNeCoM+xFBp5HLmTxh16EIazXU5D1EHf7hDM7bdWCcrQTn7mw6DSEVehgKq/uxT S9OneRK8a+cXxZTe/Zm7u5WptwcvfkS+VScS36ZMd1mpz2ZqO8ZeqRoQlpiaL7bcBiTGgUPTn5Lm tXDTQK9kJmowG5vU92Qo7eU2s8ACXdybogDZLZtBYIOJum6JgJrFUXetxBsLxYtogdAn94m7DvRR Y5pT1bG0cfPCF74Q37OUPvyBC5GCZ1qp7lvwxmD6GtReGd9ha6C7FibjaXooxqySamO2fTaWMOMD t0xPhLCg5N/o9VL12dCpF9ZPE48JuFAyUdQN31uL7VmS7kAAr+wAsiftgj6zdgCEkhJJYaLFm2Yq uEuheHeblsGRCxrlWktO7MYg3cqk3krg7ASC1Kltei5u0f0S7MTqknoyROeGQC4+FwaLAZLhwcXz Sr3Gj2vAxRabp2Kz82hFaFHGKJmFSTOmlzZRhl8JkBhyepOySKxXfiz/9Vkbv7xrQ7fRzcsDkRmk KeMCsZecFp52hfm6vsB2RuZJi8RKmX2OFkFollQazLabtSjAj+vbSSzgT/7FWXhwUJzFwBsTQf7q lxWA0FUzRutzLJCdz+1eTkTlTR82fJm7o0HrPi4TUNACD3A+VSl2eUPXqKiOBa0VcYHQFUXeo8vH iEMBEuPYDENsGciPaKRZXbprtcxbtLEbosCRZHAEVwkhdmHcGgs5bF1LsUp+OnQFPXV07j1O5eLI YuEqn6AhzB00Bx1QYNPlHxZoaJJlzi7KeL5h0Nz9pt8qI46UwSB1+QdJiUClSiSiSNnXFNG0V/7h TAQ2EBiRP9rCa5ztomxxWhW/8O9SDbGOKdzJCAWyxx0G6riUvkceFiroeJgjx58SmPNTIPBIiUpC 5ALNLC9nuCIGlDPWO3tijb65IPVaDvjmRAKZmoMY4eGHH45TWgR1riPKyFNCZSDsupl2vYvDEsus akZbLL/2bC6gVpSZqWzEiX1CsiuiAGDAj0AH33kHleYLYfqM1AAGj9h5TGbnwTiD8LgNaTze0bl8 hm5IxmVmNzwMNktLOOQWk0972tMamIeQfaLt7KJkdynXLc+6yiQNmVpd9LK2Oatf0FPKvfOd7/R2 jK81NgTDqdDGLCrehVkmMDdxRdd5a6lMeYKMARc/8hkQmIIlWCcnZ6WGxjqSv2TSOcPVBo+ooWjS dNBuV/yKogDos4l4V9ian1d0lMdEyw5LKnQmhW4lqIyXn50rZOQijq9vSnIchMl7Mom+KkrbWNK1 XpLP4rwrCgEHjnCk/AwyUmigBf/JJiTXjBzQF1SGEy3gSBq14VKbDQ3cWdKrutG3ukaDhJ8m5ZTs 43+M7vwpdw5rpVJj0gKVZWac0smeHycqF9hEVxl5wUypOHQt8fAm/NgcQBAD6qZZd9Ba/KcndjBT qKuNkuEsrDSQDrmVVWE7CfoyI1bllLrUmI9IkGa6Iq0iILm8BraEk2wRTbfanLnWlDv4aMrwI1+b l/Ob5z3vefKPqnJrMKD0KlFG8cxfoDaHmvlRn3SVGOc8HJ+Hql+6bqdAadOsauad+tpkYkXQKpck w0eNG7dMHggCSm5e5KNhWatv5dsJBrUFWDKXRblE4QDTDL36qCsIkVGSszwgVVrHSjJuKSgigv3m BWc0qEn5dZIs1rm4GrksKiZtvseq1lA2AuyV4COad9EzL1+BkVobgv4+B3Rk6sBHYLF8OFiMTYwl Vew4yUWomAVaNO6gNpzxiPh3QOf4i3zDjSm6uzj0eyuqGGY0O+c5BYPXnX9DWsj0/pifs/PV1rrj 7hCFvsVPEvyiBbPjkY4gt8Lh5EEVivhX26ZMDWps+mwitjHCCPS0Bp7dTEc6aYWSTpOyGFE82KGs pkyfDbrNDXBiUlmzPwVptrLmABhKJkdIamYRFIzTCrpkNTF7b+YY3ZgpDal08/rXv94+eb5JqEDy PnV/NpLX/jpPe//rpbqgz849V+9QLHUxRb1tndI5LHbwv7rk2npBmxxSGwWtYkz6bSAAMpl0s1jw RDYDNW11lrBfmeBpgqlyZH+quRZ7gpxjGBeG0pMRBTM962UF5DmozWPyO0EEvubjcWbSTMFibZXL 8owq7CQveQZfdz3JMgl3IgK01YEgMEUNComs6jvT73rXu1zXRfTSs+5E6Tt0aiPyxyzUoImODLVm 64UX3Bo1AJ9xF5MLle7OgDMjj9cLa6+QVMvQVgzXBWDurP0f+f+n6CyBFzbhAbP4WQYqbT+L/rNJ yPSMP5ixvE2WGqgWO0l4ytg/OpdLyIWG5sUgTO3E9fHmTJ3Y0YG0wTWYpWOUpMvsP6fgdMaXkmmo O4yJX6WDEMssqmk8290FCxPVBSYTzhqU8YmMOkTx6JKLHexA4Zs3v/nNjVoHT/WFFv/ZX2BTD/Aa QNXAc7ye6S2LTnvJ3rVJxWbSyvbd7353oYgC0RB2lIL8/lPgaFyoOpcwalQa8r0lVXmpxqCprpM3 2EKFxVh4XZwPE8lxXhdFo0UpKCe5IdJwS3pZNDmKBc5TYtQLCASJ0r1zLuE5zMU90KO8P7vI0g2d wPlSwA+4jJMdVDHYzVtS1rMdCnVr0g423/kUGGoBRUWwdMcFWekK9ENP1+mPI8QVPrqCmuC/xZz+ xxMT62UN1rcT7XeI84643kKbT7sSeLxF6TqW113o8k5HGqo6ZU0rx5UhtczyWZL+lME7dVyWMk0y 0yo5BppzzVcVgKzxmthL4Vl+bAKxIz4tferICxqwfJ9oxTmmmCWplMyMY0VZgDQRL08FG1tv6Zn+ 0nBjJZ/Tp1jDsQANUx7nXvkLa89lF/d9yZd8ia+3Wwdut0U7qbvIZLiUML0a50XLtpqpVBtVzJun RZBCo15NJnLZFzG5Ae51rJnNtkYk+Sw78eh27xuUTf0fFAyXHDK7jjLUXx2SXsI7Z8FRCb4bMhqi WxYCzbd5WaPaO+xo3KTByuLfRBxz8+oRdgdHBEdPo5xOgg+uhSqeRiiuAKuLwsMrUp44pj+uAQjj DqasQT5lnI8j0AT7ICnYGtSgig5Xwc+Mps8gWi6oUL+LZxg03BkYIpMTBVJ+DBK5oDiBVQfUwYyt fXyNxBFlI6LsTpCIAMO8miUK6WzDS7JhT0zNSoqmuvTn8MnItOVlSDDoGJNPGc30OZTRqDer8o7j 5JeGAJvVU3zB2qln0Ho193jWd8qzW3P0NmaLPm/xjHNX4g2lTlAqBCZzA8l/YyIRZGqTcPmjN3Qz VkqIz/rULnSCVBqkYtcFfD0DXJp1i+2GM/ayEqmlSapyRXWzlWyTmV9XdlIIxVphCWP5c6sAJ6bB H7rEcXY3wI6e6KyBVCLsDmQCvrtdt8Ikh8snmY1oy+XwPQQDLnzs4AlAHKqounjuZOUAb10N2p+8 sAhc0KZJ3eGe/qtWEKIuZKbANDlJSssFjDbCDGeBHSWpDf34YpPdKOcVKL8yi4trv7u73ig4a7Ri Fo24ytEuWw1EL+P3J+q3G8IChNRAGkiCjqIXEXduEY0IRjeqY7td4KqKkaUkMPiBRmySSWelOa4T IaPZrDdaYQfYmJ1HNzPjqJlrsKEKGm7TpMbpZsuiK0KpvFtpX5XXFd/zVrDYw8baM/JIpIvOMcD8 PjRSezqzIf1PR19C4GUve5nI2WaPCDcG6kocHrFRWvusaVux2QoG4cS12KqjvviFBv0pG+S/rghs a0W6woTNFG8uuIXOtrVhIPhYMWzxsh8ZwnpiZvGMaESaEGJiFuxTnQV2XRGHwgxEasMaw+4Wd4BS G/OaWLDbEgOY+LVDZHbCAm5RviEcAsNRAyXJihSrLQjjpsVMf0rUyhmErr3Spl4+mWiVzskpJykw +zC0VGYiYw3UNkIx2U2ZZc4jPfdnHU2/Y3tS/lSnmGDu9r4ldG30/pRdOhDB9GdGjYnKd760xThZ wD6a/V3wFsy1T8Px0ZgFuqDFrDXGfcnk0xrsutFdRzqzTH/ysitTvnOZvltjTHiDRm8wg2VKRigV LCXdBuV9FVkjBhvcEQw6N5AEQx+Al8bGF7Sa96H0XpDXgB9vgd0buibTZ/5IRdslqzBPSrYoUBam gTU/4Mp781/zbJJ+OkwdQXt7BFDeSTM3qO3P4GKell0qqf7MZLWUSQS8CdRsW8LQpv6iPG1hcWSM MdW6qww5ewKV1mxymlvsdb1Pthb5Z4zhl80XhhQaHLaQAxR/8uugNvJa9bc4GQgoRiyKT43NFzQN nakzu71nywE7aPSZSp24InLcghWBsTwxpjhZg0HgTygywokfYB2PgCBV11J+YlgMTlot8wucqERs pXGuGMv71r9KVJ4am2Mrjya7LtOMfJFslim991+7MNGMkBAUzF+biAZib5wo7Bsd49PNRPTlbszV n7qTzCaLT2bhl67bOlzjptNkM0ifSMcvEPfZNBtXmcYO1rZenrL2lyy76EUtWiGXEQfLTyu+c/d0 5XAyzS/VYwwHuIBoG1nsGZvczZ8zaqxetSlTm0TVfkrTsmlwSXJwqmjZWInCMnVMB6TgCVQj8iX1 lpES0jl9sAC/8p9KR2wM1hqslxktk9Sxlv2JNy3mre/4UracBfSFAIeAVE1swaKykB/UGioa7OOK UF8pvkJpkQkT2HACg4KtsW0P3TsjWwMw18QblDK2n9d99RSjmYtzNjRBAb/M8f8DkBt3jmW2U38C TXzBw4a69CnARiuj7EG8Nk2ngJGrapzBhUeNpUMvs3g1IQVkvr2rMlxJGyQL1yUhYjNUd0eUBlp9 hyyoKqmwz9qfUWqBbymgOrOkHbMLnNltGBuuxBF9hA966txjWa+PmEjnfmyhP+EqywtSoWFNpEZT nnTeFS6Y6zfHsT+LnX68IsQZZFC5TK1fohOW8pKYAd9t7nZlocgQfIALOV69UEsYJSft7dFY16Sc xvv2h7IWwafANg5yyd4uMRw3OGTRwUIGs9HD33xZy0ULcI8RYEKcyx4MJ2zo75A8xzLIkRFmcfhz qCMAQsAkwT6U0kzuRaMy0jouqjm7A2fhemyCUM4h2MSCDo7l9g6P57tbe28tedxmTyHJy5xCbsF/ b5xvynA/LlikdWWpbIRy0pDkwYC8s6BaZHbxDDCYnP1rhm1Tu7GaGlrxk0iWQl2vgb0SpUc6WDJ0 S1DNrXgEvCGKHZgXC8iy/AhmKndBTn4ChyXS5o5l7uSgdYPC8xZQLM/pjpPfJVTt0Yr/yJAZZXq/ YZAmDeGxrEDLMkluWWQf166/YjZNaCtSHHMiy1DGNAcPbvInJiLEuYlc7Nyey+k8grblgxHtFQVZ y6VcmAglzKKo6WGB1ZlNoL7gy3krXvaC77Jxg57Vr1fyGrGB6g4ZmGJViSswYQrbDK7jWMCE2aJm JOBsGxDAiivTE3ok/ARy/0zJAQraLUnGDksIZn26CntiwBETvuDyrXL1ukukj/znzacj0et2iFQo hHdraQQxBSOvAvTOkbf+fA0vbRczLAxDZ63hStNZzDtBDQh0tAKIEJm0syU4nqCENIYaoM19hQD1 ZL7O+0TTOFqFK7UkHE0rDUwNKpA7XhAAixMLKGipY8Hvdaps5QWircGRDjsAgGRJ+dX4lFRiNJbo WO1Te1OrAfuMoYjq80TaYCBDSOHxqdX0rNctD2QadEO0m1uU1awpoJumk9oe1ype6igNq6k5bhnu xDBtxREmHRPN0btuyhdy+bzP+zzm4IYFIfPJwwmCZj8gnlPTO5d0HbWjw1qmLkNQNG+x/viMKrUE CxQAFgChmId1Fa9HjyeIT5YV/Girxt731Zgt3KVSM9J3FNOgGTG7Sym1XxFnystR9ZrMxpoOTIln 7ZXiLI8bWKaDHTDCudQCWdXvViIG3ZRvE8RdljyZWqnCd9N2uom0dIhNfMtmW5UUMylEdmYqINuB 96fGFBNpJ6FQW5BMMiYSn+t7kssJ1qVB5HXWC9JbtAInljN0EJwq3P48C43M0q1aLiPWtx8SCcw2 9bpVR89o/TRUxslcXvtakZgQfpSZJAPDqYaWDwQRvNVGpLEM17PDXE/OApi5QFc5ln/V8mYRTqwq ur4qtVsJ7BMBdT2BalVFUzmsn871TtbpEXmdws0OGtElp5+04uLpLw49w2EwvvxH9PpLESZfZxzc LdGiEM24Xcy78WIPz/3gG7Lw85xbmgp15K00aPj+FOd1sfjvIhZvRBGVwL1cMxPUS4axogZfznaS tlhPNqsjAyUQW42emEbYjJtrv5UwVpU00MG4cg6QH9CWHAKCUE5yQkKAZUh+VYtKEXKXUg7dNKPx Sw2A0pVFeNe5WbwpWyCpCYLj6XjK2LLZbgu0bU+X9eCj83tJDYy6NfQwguMkIAHDuZBDpTlxGBVI cEwBzEsNzWSjfNdkPTq0we8Z4niku7XEy11Uu0nsTC17pUMDdRI89p/GZrcaoJJ5n81DsneyPEvK eqbTpxSyV+/ADJuYwmkfU2NDiDI1AMO2ZwBTdenQoqHp20uqvYdZTU2bZioMV9lt1QZvoq8ubVH3 mruFBaewOY9LloAnhM2FN6k9l+k4l+3WAsqti4TXve51OYwzuj1+gRXor7+eHSndZxe90bQX8Ghp s90y1TQSaCZCHXp8uyGxtfQgELINSrnM5LXdrSNqoJBBMemg8fjLcOfhLm6ufbi0MaEvCugYAjgb L1gxQUZDK+6kDpPd0ExXMwJVc12E+A5BWJc+GbCT1cyGULtprJeM50+w4OaUF0WWgX3mwTHdghyO 654ylkKBTEL21SQCeYTk5cwTMdQ7D2BAqQuPRVfSBIz4wYaT7NZ6+VNl1EAnlLvOZXlcOSyTN3cv cPZnOuCyeS0htWSZrqvduhKntL3Yl9HqW5eVJE3ExMmvsS8fFY0dWUkDlgyofo5XvuT3EcqmDPA8 vos1c2UGFwJawqc4RxAyh63MUGcFDRJJaBZFR9/JlN5kWWl1GTfJnaewbzmY8qDO1OM75diYBdqF yaA+EudZATvEzoPAc5npgw8+6NdJi9gECYw0NjYcK8xABNxhYopymLhlr7RsYoHYSLA4YEkjNjiT 38T25q58DnyDmh1QnEJgzTqPtmHCoCKwscQMaLI4AupTIWOxTVoDibSFN9vhShlAqpnFc7nygaor MZJTY6VB9ASCghMKMZqw7G6jAGgXraQajp4ai7c5GJJgwsQB0VtkKrumthJPRkqgR9GV/f6/zk76 06J1djbKjpMFdkuYMY6JUw+wxJspT84pVqLqyoS4S8ItIo8a2/Wm6W0mW34kWAXIAeip6+YeDrsl vQfsjrY/947ZFim17xZVE9h1+18dP//zP79f0uhuBvQlVf4VveMO2DtN1Dm0Q9c5NTGZhnKGEGON erUgUI90jJF5HPuAfVET8jNIF60AmL2WiU3b8ACZKRyzxJKRS7NbDFJj6inHapCEhkZnjWWawkrm Yyu4gmoksFunQ28eeuih1KpdEr351syz7wImJbBAGucM86RZEtGh+r9ZuUuzGljTarmsvmIhPa72 qKrcPJdtDooUKQuRwRC780cT7q64skCQ0LKpaUMhNplW4mH2TSw4csyK3oQn0HXxf8XcnK00Aw6s YRPKnosSRiqDD7jvVkr2xfGtUPCX9EWm0DIRn0h/jO95UFPzOzJW2pIBfPRpuEbxe0iSWF903J4C wBkL2jAOGJlXBzLFp/1JJQaB7FnJSW3G+8iIwJO/SJ5zyXTArqTVfPf0EL1inMFAQmqU4o3mcJI1 wjMQur6ib+Ylp1HyV8ybR4Lf9O/ESkQ5s6dsMw5lsrO5GAVaRLuWrJFK8OyWK7Id6I6keAR0u+5r NPCmUG1qqZ0rAxJpqmxPCWuWa1K46WCWABAnYpwpv/ht7uncdeWwdaUSgX+TVkcpLTsnZ3McddZl jr4d5bWvfW2eayZjkzlV00V1Ggt4m2qWJw2Dt/a+ht83EQzLqwt7jbOIiVlAJWTFUf6zylXCofZG XPR2UdUjR60kAR3U40lTgyKgDhZxPeU98GqmwoNlwWIFs0nhIHw6QNsVU6ZCCTIFfYBLrJU8Mh0u dTFQ04zH3doeoVqGF9nfFGCIAY2FUJqL/wEjK4klq7/u4uX64rLQ5gXwKhebQSk2amBJaWCBYTrm qE4WqIzWOd0QH+PjixHHdKb5GEQgOWZ/Y2FhNgchhkU0vCwjdt26yfsvtqgzjlDsE648YcGMFIBq hV7nKzYbggG98JW5Snj2eqPjWrJYzVgjIQA8cjkn2ECWObhspkB8e8N4dmCfpoBPN6/Rk4vJlJ+S 05Sbb9eZCw67m7bvec97IpecDloIAjilEOUzANRxq378roHGACCjQ9THBIk5GuLirxe96EXSPqZA VJ6b8DG7jOAZq8/a77/ysExo4ILEUwkJOdXrKxKmfScyg9iWpihk/t1qYtYj+CV9wEVYLnHV8iRy xRGsZ25vG9NWd7xZBKb8WXniII91zngDFGUhNOM4AbapjQVovl4Eim0s05+oxFF7BcuqM2Mxi5Nz E2fxSYflYSG0/U7JsIujRRauO/mdeMdsT5G8yokyGHC0YtZDjIk7RMIV9fgTKMGU2EWOLlcHgV1s rCWJOpqpAwgJh0BxWxf1GkqCNJ8quFqec5ecupVtLa/q5TvWXgvo8LvofuvDu47K4ZMj8CB9FrQz FDsIH4bqHOraADKvy/rnLrBnzNTzRTmRMvKSg6UTJCIwR5q1TH+vtFjH8an0JttRj1gc0birvse8 8y+PGKuOXJm004lufQyfvuAFL+jeCrCkAIQoHW6UCQyBR2QVTurBXmj2zUtRGmqb5CITIyz71UAS oKV6u7v9uS4qCDktsWcFgXqUecA0xeiWqqxA+Ahl7+nwuqKUcLbG5RGBfZb+vBDw3UcAY3S8aRai 2sZb59rz3zKDwsRCybpddwS6/DCPGhogzuBM7FXYwyg7QJ6SzTLWb9B2a0Gu0Mg1Jtvoe1xij0y1 RSVQSwdV3hWAZhYQXx5CRou3k5UEJ6QuxQHGgnMTBEv2vOplT0HO4ERk2icWawi1bZJlmsXh6qCu W5UDnnGbuHywsqW1UnWNOHRLmpnA1OjcdZBz95ymWSC1lGy4puBhSBfVCB1Ajhmx4SiplVH7LB7D u5gF8rKUmRNtCSlOIxfJjOQSiZqOkbs4ZuGFRLneMc358cwxqhV8tOuDwccgl36JjgizwoJEsBSE ySeWvmpv89cGN8XHzd+vaSSw+exNAS732S0W2aMiibojc2OZQJ93PUUSq1ITFA6vKhpBZa1oLnVf +mo6IxGxZ59CDtG+IdRrAn71S8E2rJzxs2DrrswAdsCxxJtkU0ZDeo1llDPWVpiI2cU/jqOMNsv8 ZyYBBXmMF2xqAq6CtCspP7slpz9JSywqMf0SdS6zHbNSC8M6/nk5ipGXeIbjK0oCxHvJRQoh391B VhR1K22Jxacma/VnOpmuuzYd1LNWwUhKcpb5Gq4/xbBbEEVO4GlzKiNY4NvitYTMLKJUsW/oxC4n CTzkYi41WNZpdFG2jYXujq3SYfwixdbd23GFlSwOYLysrknPvOaLYwixgzUkbzvQ4LeYBbOZdAqz LaDWRriBCkLQZY5YJN7LLBdPPfe5zxVgxpZ/+mQm+FPCIJdOcobNF0lSumgC0oW0ucdA0i/545fa N0oqiiJVqPwAoN0Sb3ZGuRCerK5r0N1sMbYSVLhJbqEznKVVt8SVaYJXf8IB3eood3UIqhEiHUAf K80HK0BUXtwwu3MGgh4rra5ZiSSYFRS2omhyvsk+74q9RSPFzsolUHpaiWI2TQqYL/tjUg9KvNxh R2bKpAYjM6nDiLODqbl1Zjy2HVmc3LTw0xHYgNvRRZY8w08vVYnCBLQIada+YWRn0Ovwdujnl7qg BliC53T26go7WLQCZ6Fb8XI+ua+XHXTWgxx9QX1+ySOqb+YKdWnlF61WUa4c6CRt4YQrCyK/JdIQ 8kcGF3eNlbP8hmwnqWGtkNrNxWqoi4XPcl7d2XOhDZnwMJtTfgATAkhgOUCbExILonW8iL3//vtX XjJBfexyrdxQVtCjBooFC9qmKlfIDNooWTPHDC0gF89dR6vs7k/usbWGNeuFYrtuxWuBYz/FvqwZ UkwXYYMLWE17KztXcKhIwzjWR1hALHXISHJdbcZ6szUJNeuKE0EyCWyNfFHeqkrjKmQ8KrZC6Ypg 41SGwtEu8oWJg4vlmKxoBxSn9BJqrpx3FoSsZKZgAeIFmP+A2XYv3tGM8ieJnNgaItEH158AZU8S nICEP9de9+m2es3shh9bLR1ShWWR9e8elzA792XSmlmJeEdGyVMbruxAKJTvz0zhh0TtuYh8zzEs yuA5K/nPA2AADzKvGgcOGwt0YyXl+RmxS2xnUeNdMGyVYhmqcS2L0qdvckR5tof2AGR1SsKtxGdw nFLf5addWTqfy0BioSTP0UT48FGfXNBF0sByfr950pOeJNhmcYPBk2OhcgWLmqnQLJeye9aBP6Ax Hj0asrvbelxYbjmAnrOIEnSuqq/SoItTQFqO17uySir54i05owmgRGEpuZmiP3qmw7gP1a77yAJ3 hLnU8xIavkvCrEkaxzincEKsPtLtiiZMbc/IFE0oYyQ1HTgFgodI+QSMFGXzCz5VQivWLAYZRKwq 2iEpJYsou5jeCbC7ZNCT1MAIfaN1B1PcYfvbgxFmE2aBKB07wdqmOcDor6+pbeVl6BWh526uBa+E VDP43LbunlpKLSigCTZE8lmgK3VcwSImmU4d4VeNVuZkpWzFI4mynPfnaskc4SfuLcnFxZJHoyMO 74J03pWmYIeugbjJTqJ1kNdwjDhoqfTTP5UGHhFhxKuD5Rl/YTsPctzyir6Qyf6rJ8jvutyg4wUN TXtuho/5HiA4G6AxguGXFlC+lCvJc4ZQx2oSyCrwrNAtYYwI6dAQ3IywCHFs07TGy+e1tyGqQFWj ZiwZhiNlcisgeRjLjrzqoki2qmJuHCQOqdGVcbk3l/w8yp4EJZytsLsoMgpP84fgh+zdFUInxbMM OZzSccb5UhBkcBZ/uYULfHa9QbfxuQwv4XMBpHI0d/TJNWfMn2y7MgryDGpe5y3K7xgt3k1et7/4 OQoz3JB2Tk1fSs4C9KS//SN3m4K0J31mUhbos/bzl/ghVu3m96LCc7cSUvv2E3tq4b9bUzvPtiOp wOBRYNIaq4HKf3X0S4l+ZgWP4xekFvYS++QnP7nXbTuxyWDJ4y3HjhQIZu0E9X/1dKiVatbnMg0+ VbCYzshr+QzFkMm8vDxmGZBOZzkfFdRRisIGE4WkOIvB72vOHGkMccUEwni0lK70hubFD8Yag9SG j5u5H+9BuilUMzZtlIYD9251SK1QApqjvK5rQDdwkY0bQtikDKZXoIpqVSIMsZpMLpxm+gmR5dKT GsKS+RYGMlINlqgHzcUz4y6Na5ySZaRw6Ru92JMyFzcc31Scpze0wr5j7uAFLt+hIyg4IXk1C2o7 xxrBIWizm7lmBHRz73AwYKxRttgm58Rl5yMmjdfmPG86JxONOPjLQnXBQ1XO7Xz4ptiYqPC2Lbqv 2idEgSzANmtdlAZVbd3NWcVIff3ffssKdNYeo3WeArVpLCP2K5MG7Tw5KuKaeUk18Ldu7T8Oe+pT n+o/UemWHYCOnA5FtYzpYpZeWvHNZvOFAT6SXOX4TmogAGml2QAz84riRImIWXIumAfH+7URgzwu FnQ0BLw5bqLMMQ1ayQSMCA1sB9wdwh4xZw5gFeGS/ER3xTeDBFLNkjbk1aWWe3ajLuCkrYn82Yg1 WyY0Kwy9EMIa9O9EsSBgrBG61RW1iZAGxw7w6sqe4LoL1hw5O2zZ0onFkU0i+3+NSBpNVOPclih8 L54DgR1EX/kJyt7HN3dBAjf51UScj+sXmaYw6Cx1KMGka9XfSjAFC8Z3kZ48biLp5uVUCRlYF9Vg 4DjJF9rGKcJjqEVP4wu4RPSjyLO7lguM89amxsj9CVEpX7P+bFLFs//jvLW/rZbMa80yc4FEV0R1 exmFcbO2qrIx7CFjRquX3RMB0li+VHHF0alRsxrUReYTI2iRnf0Mzd4US4IyxFfthEnDhTFv8dlm XvSiD5CQeywgZCDZXUpY2M8pA7Zo7U/RB+ocCl10MIpKUBd5d+7Abn1C0Yqam77KxRNMAGdjCj5L UOpyTNrbgm6MpXp94dgi30IjFVNIxQHHbM0uLAXcW3cAGWrAu0nIsnBJWr3MmVNBE6F6+yg0jBMZ 2qfCRLAtrhJIglkvJk+zLCqwjFWeLOGE78HC4itVrciSaR/OeZrXxiaLl528/ek9heHPTOdvjlQM n2n/DLydM5SolklmZHNHLs77RM21QdZsm5LNK+7zZVRlIJoDNRPRXmbb9eF4CphLB+DugP6TWaQ6 XgbuYX1o7sS8iHWdGv3pBZ9KhmjFQsYo3W0WndjdMP2EdD2OaH/Ub7jkmubCX1lGMw+n4gLWqxdr o6RcyQJgZkZi29Qo2ZUUDp/qGqskgEQuNrkokJzO0wo8klwbmbsuSVsalvXtOYisFXcn1yO15SFG FuCLLOSyBLZcIjpmbRTJm6nagWuyDGm8dqlcpkF629qom5KEF8VhfczBpmYT6C4QeApDA/WId2HK GxsJTWC+bjU8tJmP6WVrLDimtKu/ObhlJoufgbsTCghjn7Vc/TYUGh19UNhqS4HTKCDOMiPmUQw1 2NQEUaF0sUJj7N7Fmi1RqLy8saZm8YaC1yhENfeQwESmvOu7a/qi64xqI3KfHaWOAk9Ny6dIR2k5 1GIWjkYuJU9JRWE1F4DHichpNbVP4qBqB76YX9LhZENO7HMtid0EJ3wXpTfQilZaj4TAZPJFF5tp c9wjaqV0ujUjb6DlhVralFntUC9f/c9u0ju0dOJdWHSA7s0UWjoyoAKWbhyRNHsFFsgNB2ZemPar CKmkbOxrQS2F7Kk3ZZlbe4ugLmqPVsBPUeniCkxUwuy8JvqYfbzTrRrAthOmHrOQgCtFijZYDxI4 5RIabSNJ16ICIu1d54lGhWbm8+JAf4oNPuiWsQUqbZhV0s43OWxU1UnTrv32IKTNrtAVpFhNKS4G bEM2Mc9urdHoRm2OlE9UPTDKIl2XnIfjWbaOSch5HmSqgfuzvojg/JlboYWbhAEiHiML6SEAWdj5 h8Utj5ugMlC2URrISPsTGuaw83wXcZxjlO0c9ZvUyEW5LjF0cNxoYuTiMadXyNRlUmIqET45UOHW SQEizaTOjAoka8lNQzBmh+DN1/kOfud6lUXTtHMx4kAE6uvAbCMWh+LTRoSThkuUacLzSulzxMay ZRvAxDxG65BpEtWtPrG50lWoZ5yaCYeSroKoi8nxior1WqOHk2qoFmh9v7Tr9YqPRDg0Sn4NBzlL xkjBpywFk32SDEsnFyAdMXKK4seObq2kXfckjIBGPYla1gGPm2c84xkCGxXxd8rVNAPZG6/BBmZE WEx7Yaxm6zpbyxLZrsaCkAM6UYmodHB5PsjcylfL2lTExPhFFk2ruvOZrdD6WqDuvUkDMceMwtDW og0K5fRUN/FTWrlSxxDg/y2wshuFjWWUwTP9SS7KAaK4XxIIMd719A4lMFlYiUmhcjpY2kkIZhe9 YpVK8gH5jG8WnLjZjUMZnM07miBLIh2cmEA8kqr2XGQRumGx8ZE6yDJhPJ5WWZsEtbrdBKQvAk8C Sr2uCIOtyuXAWeAqJUL5NKEDp9OwP/1YYhcVI7Xxit0oRpgZXeSjG6k4nbmM8iaSPp00RHoaq+5S GmmixqZMAmfGrNoVv1PF1JJopoZhe7HJ7LOC5e1vf3sLIrkZycLAIg79NRbASFfbc6kZ+yCIMQVR MvHMJVUItLU0neRPDig6ThKZp7qeTB1vHdQv6JiD7ykoyboCxLVrDh7r5qSUQyUjSIDzZxKFNFt3 PZkDDf7i+9WKVE9ywZzXW6OpG3NzkhGH5/mG4EusDzf8bdlZA4BLYdOTxs22lkIR0IWcqNjym+0W POxF2yt8a8nrMnND2BMxipl2sUPRa2d0DyypzciDOD7tTycgOAY53W9Gy0gac20HRzQ1wnEo47gl IKVWjC9aFFNYDxiUUSBYG+11sXdjFD4yKRJ4xHWonUFGl7Qd6JG7eqrGjbLYAB7t5VIp14zwew0Q RPJRTDVCj5DjFOXbmNcQrZ5U6CsK8H6B3SgrBBaijbuITaDlkqCQOBGH1W7Q7VOR7mdlpEZd7Gd5 vzbjKKkefvhhv5BQg+Q0C8C2UOiz0W1cwOTVNkVqwINCbPlgdlOhmzvIjbPWhi8EDkhwgcOfjMAX 4oJ39HWxvjfPetazmhXkbemhUlhId2tBWJ9EKC62h4SJuih5rsxW+DUqQIO7/Elgt0QOJs70Ufun f/qnhwmAoK4XkxSi+GWwFh5dFAkKgU4SLod4JUmEJEHQKhq5ASwa2k9kysACEl5rjxrq0sVulYIo DBM8UWOMxmeilOb26vZzcNYa6iBxO680XPrb2V35hlgxnbHO9nyJNJGRGm2ECEkjl/60+rMvNlpJ DX0N3cl4s+6gY8psLrYbvZbbU9zOIguDIH4cHOHv3gMwGmL1CzSDtWmaiF2Proxe3c0XKjLPYjqB NxVxbVK4Bn4+Sr5URHgTt1Esowyazp5gNAr/7gQ7g3rXk8bpdcm5sYMfOqiXH9b0qouUWRsPpLy2 n1ZJAM56CbrO91Pq3ohrxBSzvNVetWJrTFYT+R3YHMPWeJX1XNDJmZnmizEFzKxyJPaf57h7rzfi hYj7yQWCTFIqsBnGeYKf85CCUeF4MSB7y9jCNdMnapgYvtEeHHRwj4DJWPXNiLkkh7VW8mKC5Qnc S4xyfj5rlG2UiD3GxXfwpIjt1hCgCrXHIWiFimrIKl0JNisr2cRMfUfPWFI81EsXcxR1mCUEqH7h 1YGAzEU8U3tP5RS6q8kljRHHaVIRiNQ6TijUjJIyvGmicjN1qODOYMYLyFp4s9ISV8OhpOXMlVrN a9uiHHcilfV2pAwAkDzlgdCfZs0dAwyD8Bri29aS1yCYJQXMTuFgN6QraVsXjxelKyCx2eS9W9nb khaWtsUrWOqSfDWpJWS9jFUcKcmxcNcT6+3nhlizhPiRna70Iyztttih6xB6aiKUyphoBfGpVtiN R3zWka0Asj8HkrXnArN2nMYn5Dy0H9df+cso8PYIuVhrdA/K3bOvwXayKL5Y2mwMKz0FmLwn45lV Dlt+o7qZNBwug3LDoRU2qllj8c1eOcu+OhooaUAvq2tvB76WAokhBv1mhDHHU0novMbUG8Mu49Hf rME0aXmdRyGe/n2uFFoAsD7MKb7qi9fAC7NgIsbvilwEQFs9memgs8jkztMFwpjCZjQN2dk+2pY2 qhg7FIyDQzGFmc7mFGBzZgGp/tSmz9GodRxYgz75NNwhq0kApDmgZZ+ayR9LhFijKfRZSeJdhO42 BF4GJ9QD59U1vb3Wp59rsk4RsX2e6FJsNgvFsiVJEkwKPUlRPrtivVmzJA8Gtc/1XhqS85TVNei6 H47xygwd+vSdbDkA6cOGihtaUA/DzlknF6NsrmH8q7u6s9JoZQ7Vd9fvJRrdd91wj4C/n1yYU0V7 x7Sp2xldzbaeUl92pJYJmxtAdB2YcFgHeAE6CjsRz3N5pTboRnrsJNBbFfPZEi/io2pGl+ppm2SJ SC9UCGEKqx2c1JHLx32m4FCmmQ59FNIYarw+hyFKuU4QOhA0RrNRWgEcakMVzdGKysgaezQNOnRW 3UAVCztmc4O6glhndl5nny5CLTNKs6pupLwUgtHiwSGbrxlkYX/O162TjDqns+r91BCORyib0ckv MGOs0Rly3IEZ1Y9Tnp5Np6EDkhfqvLrmm9MNh8EhJ8UUkttvQgSJhagEYmdOWUjTv+v4C+Y72N/E VybXMl5LcgN5hTJIGNSDOS891cukqNdYvI8mLsuEuz8TdyZ1VmrQk9dOQq+BiAYPfhlBrMwxCvBf McgVxfiTj4zLWRcQ9rRomXk+NvbZDpS7fmZsQOyz+QuGwdoAHSiAwPqKn7QxeTjGVggL1hUdHeJZ XpU0YEgb33w/2ZCxgEBmNvoqQzQn5JgATWydIjYosxMMNYeZJk+4NaeeMnmlQ57vVmPFJmglAJWp 1NKYhQ2bAnAPTGyeBJyyamL80vX5zojjypM0pydA4JqmKYsyLzvj8WQyprrVOs6Vhqg77l7wD7g1 o+cKsaYJJMCK6dhKS3qa0eBrFBamPJsX6it2IEdC6rDEwxSN3klT86DAKtvS1UDGHU0Ip7rU0bwa lFNMTakiZdY4vkA9XZkOAzYDaqbUlau6Ui+bbknGFJZLfW8oVGSopDE+NCJ0mizQElLL4UFLgKS5 W0tFXcm/p+WJqtnSCRQhRLXCjgEMqnf9dJCwGuxvnv3sZ2e1/j5TSp15cSLEpzjkGMN3MUMAik8g wNzCvis1s/fJlMvS0LN0xB8SRe0blOrJAZrVnLblcUefFqV9colqHBsmDfJmdDMF8drXEmkuJ1gU uG4io1GG23xnx2EdJ+76mcARmdoktFl4W1rbi3FYNNlasiwS0qOJxSRf7k8ExGWmP2dNK+2F6zh9 laMVKHLpYpMiJE2W/cQD6/XJPgtX+JbS8fUSzwkeIZ0od8csJzpN4UrzwdIsMKNNE2t2dFZfsKlO aQVk48PbayhPA3xkl03kj0GUBibCsIsiPh3464jsQDFRYpivbbcxO/Kq/Ti6W3KM94ODhNDrEwIZ eSHDbis3KDYYnNgT0Vhp4dzQg8ecKMzF4OZr1tQeCZycAgBzx9qfbW5folsGHsVwLYOSwu6iETKY 2AyXtcALkZcuDC8atWG7VTGLHDP0yU9YAztIUCTYhONIAynplRtdH/SdwNA0FAmpPRZAr6acYuJf 3ps+QogdxLNoYSXzwrOIDL9wTCcks9hqE2siDIJT7CMqZ7xbtR+dV/Et3shk7YY7qYRWrjiZC3gT XTJsR/a0+1AEZkbkkhlrc6pqO2Dv5gx8hC8yORGQsMbyp6hIyEoVnH7SpfbD1SjV3A1Ue5WpZAMY MEk9DZpR1Uq7/s0Ok8Jen/XyfNBXAZJD7dGchczWcSzZEIq4GkOdZTtl7Amayx4Udl6XLjac8/TH OGilJ0dtuHg+iDHnTSOCDX4Ra67P/mf8D28Dm/mOBYafjTWsAowR2Z9hyXfLoDITNtB4BDcFLsQU tQsMKWiRwMqoC4I7ApzzRZc8ZowFm4Ds8A0ONUV/jhczNEUd1kqZL00MCgrLA7YGxjL0rOWJMMkW aMwcklgTIi2m5CgXzVeKAFBeoYa6VzSOWTDODFX3WYnkMen8N4vBaJ8rr6R3L4askLH1i2i8eQGO p5GZzuzGLIsNJ6AwejWFkcvo24aud508etvKVCGQDsp4JNgnTVSXOH38hcSHVGzCvzp2QDzgAY8q Zind1JDUjDZXek3B8qe7k6/WSKa7HXZt+QWi7OCiUW8q9BlyEm7pp5hacHaC/bsb7Sa/Qb1oayNG WY2v67ja0yNFpoCQbmXJRPkBKkvjXJxhG6U2whW6AIwaajEHSDvEVCd8Wl/UDGDIyNAS3pDpfH+K pivh1CaQeo7RHxefF9Nh66kLa0TtpOAXrNnnSS5DpwbsqCXfJ3FCEpUq6rFuLeA5YGEmujZ5oaLL kCep9umFBcGgOqgxCpBjV9oEnRzft0sAl7TOFy1XwS8y1bHIiPLmZVk3C3JSmjQcmy6GOXuYcE7m os7Q/mS6xrJ9i0pwiu29rZK6HhB92hSU+R2w5XPgGFBozn3G9emkiagH5XCLiz6978POErhNR3sE KSBmultHQlbNsYNgEBjWF5IQJZ10LCvWnjXMyKfDChpOGsvSuKH5PSEaQA4kmIVluENy2nNoJ7A0 MAtmg04fGMtWiZXS6hXAOuTLS0l8Z4+G8pmL+/wp4D3Y9qy6kxp3IqMoBq8WLzjCysBdBMF6DqbT UvAOvWy+IOesJVS9FgVD7DCD3fzZFDbo4F0DkUWNgarzps+tt3VNP3M5jjDwTDxojlxOg472aMMW mzZXudJRYwTPzSR3QBIj9lkz1+e2gWMLY8NB55BdexC3YrIOhwAOcFiWAwR/mHJqMJn6iJ/M5bRp vYCMnnTYXKh9xs8QsPYaTyW4HLl4WBAK940ekSN3wajdQQ+YFrTT04h0w/Knel2Eqg4Uac/bggit uIKDkqDc2AMsknWvTfI3HMowuw6VyFYWUOhp4xLM/NLFzkEIGMx65gI2OAQJaxwS+N1EeBBrII46 dheBDg+k4ReJh7nwGkdbFJCvZSss+NH4BLwHal08y6j8lekUnoJcUKhSvX0ukzEdy6DUlYfCR8DT cFGti7tdR1J1X3bs+mzFU0OIPzl0gPSnzI1ZdNFyx1BE4fSRjOvCVl2/xFRPizqr22aYxGlZB2ML xRUIq7IWpRSaTtTqrlQAkaufhTENxtzgZQJMNlLb8kcqMA3zwRSBxmakIwmpatdghjBHuMER+hpl bLWNHurpziU7rw1YJ1O0sIMr46M55sp/C0hQE8DebRHGypb+HIw6yVD7Ae3951DQ2a0R2RhzQMF3 JsiVncjkzFUaV7kwi4nUklmgGdb7c2uEJQOWqRfC6nNhhgRnxoZgTL4YNkCO5OEBbChcr/F452hR VZsv9vqJAsfEU8MLdVjGuIMlKNqIncVGIqbj+uRsamkIeAyVHbqlsmsWKhR/dkJ/Ed7ofkXUhr32 jAA5ggi31pgCnZyVHdcMkIyJWerLaNwtjhwjkZMjxhrIfcd486rxzALYcwr9G9GrPVB92fnqW9GY Zl6pHXJZ3YEaEKQ4VyYsqGrgT1gEd0QzK2yeXUFSXdGYvRKunKY67Zd8jDU6wC8SjtG37JKLbL6o 7WmFWThbflPg9JkOIMgOGvRnhFUX0Oz6Use5zzeLOxmYaA7TdVxQmRfQjCVXu6WJgPTCxTjU9f4z Vr/O7wVzv4eQqRdUJwMiPpwylDDjlgnCzx4Ecpnd6C94GlpVJd+q/FOJZL4bv5CPslkAO3QIpFVD YNYQNh0WHsDKOIsTU4Mc288qU/mGZJW1OY6AkB2fWll3i1OwIWs0lyRwH+5Qa2ccMZMyHNcBFQBs H8p7g52cz5jJb8Rs6H1/P6BpLFOTX9FxfUWNQGsgJczIZZEIkB2S06oM7l74DHUn48xlHMcUU8m5 MITbzfoupz3yRi8uE6csPyRf1OgVgKVxw5gtcll64drGW+Yfv7gOQDBBuY6MQkUXea5mlsQZvSsq SVwuthchAyivG8hscUoaEsiLCG5VcX9yQBc3+eRIIzXb8xG/XdrRXcW8GorCxCIOZul8CYc7TbDD WDYUpVZ9xzJQhTV4QrDJY2fxYk2RWdgn4CbHpq/luk+8Y/QBC27O4Hcu1EWaV1oKUT/L6Fswdl5G ysCtsLfpg874FAHhZVaVM5o7sEozdkP7MwmuLwONXxjWnw74pir3cbTzbcp2V4whQcZvahY7evUo ehPvro3YNBeT9IF27vPuLNfLQLDqeVAXTa2Djyx/uDI5sJrkxNagw4OhGtTdLZQE9h31clEAjzg0 GMYW3px72kpcCA0K9LlI5H0mPYUYCJ0NxouypnmG2wLZFMhcgCS2GWkjcC7/tQiSZjUad4+nGUsJ owPlcoBVqCtcoi4QOci463MesStwABE0F9LZccEvmPlYzknDpHEhylx3nGgI6VeOMh0xD/Qqrwal GJUKqvDk98ECEFB2yyh4hDVFRX9yxi5yM4VlPLW6sTgA2bH+4sciKHRagcuBAtIooFCXxvVqjE1f b8p0SGtzPLgA6Oi1c7MYv0gS9GzW0avHHzLNkoFx64jFaA4MrLpgGNq6YnYwMPqoQdYAtjompLu2 KpCsQAJ0YhUUzjELt/IR5AgJs1MoSRssvwrUV9Wab41BuvZMx7kCD6Iawv9/RI5E2C1GlgP0wuyR L+PMIKbmN6ig2qQaN9+1MkJnNTvXR0AiHCx4TZxNHJsvZQSI6yLUAWnj60cC/ngfbQDuBBkN1f4U AmNeQ3SLNK5kFlwBXbxw6ZzRzxWsSLA82WEA0GQjAU9KVyCp9srIro+YBnq6Yjugp+jwAbiwCEmy q4ICktABTydKusiCYxlicwwA1QabgJr9lMLJiklaI7a7KljxpuRGuDMWDnWYNWRMjcbdvBAKK6Eb g5LWiPAt9cmB6oLIxX8cYZtDs076s/MV4fKemOfXeWcQETm6u2t0yxYTacqr4Lw6gAL4hQKrp849 FNaQ2TiuluDF8vzL4xp3MmYBZUEoREUsptB9M5rZkYVgmPsAWiajQFPwI0FqMV8dTDJ/NVDNlh35 ol5d8TP9MKbKINBY9d3Quak337qCetJKudQQ3oiDzIRzd4TSKy21T2DXO7GqVenUnc3RgXS+gx1w QRdN0xVGPrM7q2Iuchbw5sIpk+OKPwVpzQw9lEL1xhWbTNoo5iioSSPhxheg5bEzCCm3LG3UOhhm 5qalRDRVakDUYAfcJyDGNWZFb4yAyEyVVv0Ig8lQursiah3HwXVBfK6wiPBoOvjCgkU15ApV0cE4 CLWNXAb0Wm4JZhabS5K7a1B6spjhOEOo079DqbK9DHuBtUEu2owgQiQjKw3I7wDi03qs2qCwwryL WJbsAMqm6f9m7FNFydeYZe5oaqsd2C0KNnfZBc9OPcoPRTWz6d5wjYua9wAefwkGionnZbX5GguM uEHZwc5qMW/lIspMOjhJfimDZ5kOGGrTxRqIEAooRlijIbwu0PXmgk2aUefKT0QpAajC/IfwnQOG H4vJUCK/iw1NjdPRQ85IhPtmBGYfvV5BrnEB44zWxe/wcKJ3YQi6zDI2GcInEAm47mKfuozOLu+5 jN5kb2gTZvWvw5bNdsLI7UgQK9RgjLU82RUPbs7JaJZLJmHwpZzuy9hYz+F9p3RbSsmF6SDt59EL Wd496sjx6gWWhR4pjiFwh4s7oRuHUUBicXFTEGBKUALTRLgKUTV8JzWoJRhpjAjCHHKxxrGv0VGW g06W56Dkn/Y/gSWMFTLb4KgL/jXxxm10s6CSyOnYOoLfSd7dTpSNmIVJrReGeCBJYQ+5mkifKq86 MgUSF6vNyOZR7VH/8DBwS+8gMfhSuyujOVUDsapUW7BsJca6uIK0xpaiCYkmYKb9Jl87SkId+5NW GVCIkmOzhjRPmiz9mnht1F/I1Lq1I/XqmEP7NdzVaOmATTogQRSY+/xlsqnHAie9ui5J6IWFoXoB v6g8uUmD8QVsAJihR0yCl/FHNFA0ctFXzI4cbj3S/7ogns8prWBWxG6MbLHoMgF6MGgGSgPTno0E 7SmkXnIXyI5NNkl9mbvGAgC45YrJ9GjzJC8RHnRqXzNoswVTd4sj5LKkyjQzFoGObiFZ1IBl6r6U Rex8rGI/586SVdrqeZZZJYUObOmdb+UGa09ntqELOrDCnuw/o2313gmYwtBJLmNPt8anLIMH4QMY NtYQxhrK0qyR/U023caVShiBsRRFVTZXRdKTj5Jj0EWINmyFW02EJgstTuGFLqpAzTrJxb//v9Wk pqTasI59T9rXo+vouWHCG66hmRf8VLhyA07ZCu5ULOWbuChQyrXhonLxghIP1sUezZKB64kFeL4z 2Wk+TC6AF2VIYWbh2THRAFkbxnF0HRl9TELZKFdEM5+yj3DDfWzF427d9COAJx0YT6Tt0KHPRtqt xXxX8NYKnDUjih7CYBNjTYl0BjVnLTd5J33WGKbpI5LHBVIZJVcZcYBxgW/EBLiqU1jJTCvC2YS9 hNNeBkl4QHR99ZGnD8LeCkj876ix60k2I2NRgCahzS/s9nNBXmmBP3GIMpg9ISTUUcw4F4fjgnlw XnBrRu46u8n2fpZUJgA7dutP+iNZh7nMjHhQnTWnuNt1T6+VM9mZRxpITdr5MCafcUqEi4/YShjU WOnK1KcyoE/CwkA+QL7d3S/p2lbrz6QJb1HByPOmoGV2F5EpAJhIIy5QU9v/l1gpqlrRuIlYA9YA uagr4UT3Zj3kX0X1gGREn2oCKHXori+jLZo0W7DDzNDyMTGzSTEmO3A6+RTuOLMIp18SdkmVWgKb /xiUHtOVIWZraJsj3UrimZfGfyMXwpkVUDYQe2lgDp3MxMw0HwNlo2sjqKANNDsp4C1b5hiDGlfH OdV1fxprdhB+tiT87LOnFaDWQNsaVPx7xLsia8HMto7ZmYNRW0CMWfzye08uA+heKgEUyXOWaZoI scgZDqhtgssT02HmZViWMUH2ZEPlwPK533+V4Wsw4HosbWtZoTH84RRvA+47DSIqhTWb94ltXAWI EsASz7zMCMQ7JBgY0AVyam+Cq8VqZoJm5HG779Muf6gXzJpz4RPlCSqN62XoGtfMhk630tBv9LQO qk5pVyV+YRDJo8/ZoZOEsP9cj5SBwcUhxHTG8oLZISKmZF0sIAxNyJjRLGBPHpocwscDjDmg4o4x FztPvY0Ob0vPF5f5XwvYzjEiGI9sVBtjDp6WFuyBQQDNaG8tOvnacH+fi4fTWM7nzunD6LJ3FwGR +7evcZJxWol/Gppg+iywSXaMI8ickkleANTGdkOQipFt41lwsXvqMZRCwIte6ODMvbOSaZoOFKae Xw/qtw4jl47OFdV2B2tzen2+NKkTjualznd9SawrageaOBlGxU+a7/2Xcns/ZH1uxIatbe6seloM syGCSHMlmO92C6EO+BneUkAk0NZJd+k53HOTwL7KiLpsLjJfbVimc/+HvNXfKhTOTayFnoEkJALh pys6duw/Zq1Nc7R09f11/6daR1NOc6QjFnwBtRMqgXF39/QKgUoSKz83RyY9Ecs+FE7J/kwm7oYK OKmNBkKANU6Xuc4XToDfoUwbUJXPaItkx7zmlgC/yCwVL/hrZw7zLtO7Xp+sDOL4uGba14zpxTMJ srE5Y9BVOrMUQ4wyTngRvmmTzDEDYg0QsNHpOaSSMNKdjdZgRQpIbd9BEpPPmW+w08YqyTdrlehE CQZg3a2ZnrPpQ6a8B3Dqf4+NOvz0oTToN6Ws0oFvme10J/kEsnAthxgdWY83heKmpgzs05eM/BaB WPLjoc20BsolABB741wO6rBE8qq7bwB7ecfzIN2hkP7OaeVuJ82C/YV3n6uweBkNzctijBAHt+ru pRU4FA8sYOvXROifBGMND03QL6h6wzAJJtKnrzU3U3sr5+M82PYo0CN83m+I+o6gedMh7Eepixfz Gnty7kKPQCpxKI4AhnEHixlolLHGMwizEA6ZjlFSd5ewUVV31S/zi1FuYnTiGB3ojc33nKRSsDzu QDFWQEmpcW14yCGEEJA6jRKGkM+NtTlracRp6dw8F5arxJTBEKalNuT3p8kLJ2Od2ILpW5Y9mHh5 T93rT+xjYy+EeXSlnjcFLJl8MuvFc9PWyY5ZgKqsilk8MFK5xDJ9SvvyUvIxhVnXS4YZaChAK413 nOZdM0sGC0lHU6s68yjX3Zk3Pdm8Ezs1Do9a0qpYUqqoVkxnT9aF2WrMlG9eqSq04HhuyjLghGKW J0538w5rMyP16mIXyfMdfRF0A82ni1KO5k1Qt0TKCH4IUSYgPyHNbm8zktlnV8yigewx1axPsG+O ErMSQ9IdcobGkxeody+tLOZPv1/xiHAT8zMvUYs7fvTJ8hwtP/W5asWI4qgT5WftryoGM7qNKe+5 mMBp6BOdSdFGqTkfYFmUNqQ2mTPzs52stXyFVpYuhAEzOWZNXqHuWAYy6h5oaG4UqO2cZFmLZR31 mleYCWLGL0Sd3jUdEGfHrvTjZvtFD1X0afpB38XuLjcuVDhPSIzHYbFobM9lP9rsV52X+uBggEBJ HcPoiQaakD+TzrPQfAbwIsrsvPbelHmnxs29NvZf+uxK4bcXkfvTY3Xp2oMwj71Emq0ZtcmWSOea cYHEO8urj+D17veYaILuuUAwpK3S0oq1ZuaLjs8pa8yYIAoh1kdoRanSFUAiASF2gJztoa6DH1rJ Ah4C2jYSjQuW9OncrZMdGPnEEvWWsSBzgFn7k1bGDmyysOJrlmQQUDk5RdSIOFmZhicbDEgLDeqR jygIv/0aCC0HXE0npXOtKTrtZQPxeXKh7ouxM7eA6YyyCBd1k2PyBu2TUcxzwt3qCh1IWPSe7kya NgQubW6CJq6moC10TquRji4Lj1C1KIIVY23KvIXFlhuHFXKC4N52sYPbnw5rclGq7t2fa+ObctiH j2bVbdOOH5fKhlr0DbKn9TLgbCWozEtIK1V6j0F1MxAj9/RRri66yO8TMMQnhTuGzoWWE57aAXt9 ghzNOxZssvSUgZm6e2ST8jaS7Mpb42e9/VoNC3dgEzkDWTjAr1sGcldhYoKNwmVJZquFcbf4pSus dEUlNJ+hROnJGrt7hieK1BiGz1JiozCX0RcFK37xApAw+2j0ZJ9xwolwYk9fIKOLSpZFDhPbsekJ rU0JQKlCtCAHAuemWpdVMf0JrBwAEMx3hqLr5r9KxKxOW8OoKXE2f49iZ9YrD105lbaBgJ6jSxl7 MTnh5oUv5tHp7+1POrgoFPcziwofHefmpcGUUS1nJSV3x37ssnMPp+VMXmcreXWO63wud525TLZj LoMD7R12ryz9PPaSupvIFoP+/8ACFRJOtt2Xg2274Ed4FbqeqpiUKyYC0Bw92y7fDIoLIZMVTg5I wKfgbmc95f3fzBZHbKsYbGhfU66xrSU7ZbbtN3ELw4QPnPaqPZRBjrjeFLqCVZVpgsJMlXJd5BGN rXYXZaZ20gqzLLb3J7LYMSdmFoUS1sDdhlsBxfUbSF6pAQQu4jboGjeK6gb5LjAH6YHqpidzpyCo XTYwNmLuaNRzjIWfiyYwfgHi0ygQD9lMqfFYU+wJP2EjHjz6mtIbC39teiZcX42FEwoDPjmWDvWa y7vIuIZWuQinEQFTUC+1GURY1lF7B0raUmiTwjVXpLy6+tzjZEmWZ6XQXNx6KWu/t+CNT+WPLgC0 ObLtpjCEYaWBsvbjVssc38exp1vI+R+O+7PPq0VHfRvFVsK24VJ1EaV+8RSskLaLZEdm+lN7nmIx JE7PTU0bsN65VMe/w0AE0eq1L454g5G77QeljDeDk6Bvk7LDolxt+ijGnzMUQrG+62C37jZZn8ox TKoBDNt7WmVEf/jkPsqICy7jNRE7+1w5LjmouVnY/AZpUbPgRRnqFAl+MwLp5kiZDTTqIYQOfa6W X2U3IC0SmaIRb574xCeOOJflhtSpaLb9acITtGi8F8FjnCXM6XGyAIMuB45cNn/KjOBF3TkccpnM +UOu0J4t0MfVWr27tdR9ovBmt+b+5YGadWuEhQKwRieCU9on0NR8nkcdLR+U3BDG4MoBvVi7u2W8 HlH7/lsh6rdXkYuN7TPYdDxtePoUOUIVxezj9vOgCMWxUqXz7srqesnk4kEypLlREm7BmM7YsNfJ 2p/u0/6uKQOe2CB2x9j//2vvTnZtOaotDMuvQYtaQiAhaMA7g+jQoEGHSohKFKIwNQbBg9z/3M8M B7n3qewj3+1LZiOVK1fEjFmOOSMyVi7BuTTD9ECTyWipozuZIP79+NCaESPGUgrc5LER+Y+UoA1M 8bh6OUmcKEO6iHM4skHFrdHTA9EWLN3ZhDd8iQ01ZvQF+XLDtLfEsEATNeyLsWXTrhXIZEQTEOMB KAw10sCJGqOju0g8cQczfAlZQcSrhzjENyh/EHpv9Uf0ijcGozXYNnDltQLYxWBIM+IZY5jCMPgT IQRwaNwxxKkNX58kGwjrp5rohZzzs42O8vgZnFOKKneZStLGpFEYgLsgEoWtICTUWeCIOj96YmyK iuYQjT4nzq49hZlOOH1Hrky6BX+D5qYt9PZkusNbu622rGzhHKdXkYgrw9lpW4RsJmhlVAlmRgAf k8sbs4jpQVLR2+HjPAEKC2DbOvbfTB5IdzNWPZOeKZmsjoJcwTKaeCYXzqFJepsOFwCRYlMv5Y63 WjJ9jUUyJ1dX8jQSmc9SlC4CdSjAJeKwO/WC/rwauKtoaqZ6dT9LmSuJwwGEpKKaEPkMR/BLiA1c eCYngaecJGYgoImFsHec/tzHxnXfEMYlxbq4I7n6ao2XvU6jA416gV0F7LsI2HS0W1MoIc/Ip26t 40bknPUFgd3kK4PYcT+a2JqiiQR3Ohpr4LJIoy+Zre6cmFWAlLLWZFt3VcbJlSFmJ2LqCPtBMuem 384RHIfTrCH4X98KPE8WOpv1INWIONHylNRH+mSeDvx09iCG+ekw1/HjxsqWDrX9HvFaS1YhGwWa UJGLeY8RkSULRQ0WqVQJUwnQ0Sa60CRX6ewREkUZSFxZYcHS9s55g4RYEgCeqXct1PmMCgIDGJsX zYWoa47EYyVqzHfAO4u1QJYd41BHsAIokyIMGnJtNUQzqpvSeCB7gSHIjoc+RtDKWuIrKtmCsLWx Tg+buPq8YrlwLiqeKaEzTvYtb+EwWz8WmOuiI8pC5tk85ZhzrOUJNFE446iv8MkbxQXnARE+9q2p Ihh9z9Ps0F14T4AJDC+6PzMYA3Ym4SnShjcwsrAZf6fJNT5vslNaOBGNjpxBDI+so4Xh0QETMpuB BOe8pG+BzoJQA5pCnFzjn06NzoM56DjRwHCQBdIpAQZe8IvG2LXrJJ16dUe5jvy4ZlKcld1mQyFL 9YvKxQtBPJtQfhKN1xpr/L9nckr/d1ISdY0ogXtJUoDSFKn1OP/V3f3Vd9FfYIOMWO0iNkIW+1O9 JEmM7bEX/2NZ2qYQwYy9mYb++0qQg5hliNUCxKTtOCy8zXkJ3iEIa898feWXGXwjgqY8zCFOKBCd upCXn3Rt8cvaSqNbBm5oYpoegtHaeCQ/TJkJQIzDuHoJNM7JcMblJCKIxqjCVLoD/1Q6ykzMN4SA OyPu2kcKrLtdS/XKtWA35fOTRQdmOiemJepJ956npR09NWVLIMcDTo7fjcvj96k4kyioaU4QT2xD EefYFDfZ9lVSYWB1KV+MsjZieNxSpY8uCJ+aRpMUQIdRp2UW7Sbt+5YLCnLTvQ03w1tP0cABlZgZ qUapgYRce4hjOgYf6yXHKgTOgUyXps9ImVDYsNubdJtxWBbdqycVAtxRwCeLnEP/w2tqP/kHZ0Vd UBK4qFaAi18Vi8YIQjqVYwQ9DHK49gsaj2BW/CttOhIcG3MAzOD2Paf8d3zUcaGyIO8ihskFWQpv P7bww0sYMStEwQKtwtYoulPaAk9aMkEbotW4a2iiDBGKHUChw5KZKaELoC9NNhDPNOg8eaFuCGyc bWiGLBx7iDNM6VuIk24JXpcEwVgdz7r1HBEbCVvmIJFVqnp5lmeWt2qa6vBfl1WpiYzzh8e7fwS3 oMVcrVHBN3wZrmujwc5nbGvcnYvTEJg6xspDOsOLKXc5+dJLy/MQpXKXAxt8hYJOVnEiA3C1E62g A0/aukzt5TrKkdKBS/X2/IPrwxFbzqwICAPbRrvQnd8s5ERvZ0WvHGgLTOsXwco28m7SoejjmsAl ToAd7+Rk9M//OhRiwMXGOYsslqU9kZ0yx+T4LBSN24Fhib2xAN+W8zDQuEK0M8SRG9PAKf6sHG/G Qn/4WBfhyjoxbCNfZKE2KJFRuIe0HB22pquHYblUJGdISGM1BuZUEbG+sPxUvK1Ss7TE/TDAmYm2 tLFMgJ9NlAYN7AU4EHFoALAWp7DDHdMZnq8LKKwNo1Mgn9xfaOdXlcada5b4zYtna67OItXOfpK6 eRBNjn8jPtvBfSqaA3UefEw7XaSsBc+QYugwwfC9KAU0Z9RNYC7l286Y280p69Ta9Ku9vtMvHOy+ wOZhs+Up/NjTdwbAOVniXCETFqhlyCJK6Y07+sp6hL2h7GeUEUnbHvF6ogS4aXVSUBRksbfFE9wu qlz8NM4sacsuglagDvr54kXzRqElKiJdkGcddM+biezYtAiGkgt68uCG9mwIn37C5/2+EoP2AhKm 4HbmxowDb9wgJcMjYTxn0x6OQMA+TqUQc4632F54A1zB2SGLWPDq2lpBjdVikjOvBgd0WBvL/NoA enxCnNrMHMJ72uM/rAbs3Jluh6SNciY2dEjU+aRPFs4wXZ3RkU1pIILZOjH9aiyu1MV+crkqD671 kTP0ld/TJqy8xXwuHh7P3jxIqmUDdsW62HB0nQmHBXHPV2R7pIk3lDmRex37lnnWbF8lyRidptj+ DL+hDxVzFKiMYXzOt6TNjnR0ijNWAYE4d4Ak9+fxbNmIfdUZvBp3sWriw9d5EibV290XwEu25kqn gAzBiTO5GhWs+FMRr2KwWUNdk7GZY7XJDM80JwS7xrCpWTHpvZC2xqlZVl7Fnme6Am9oxW0a/YSV rTTDREWKXMLphZM707kkPHARhA2UgKt0dGHiJV4ibM1ldpzHcoM5lRGZL4L8rZusppDsI30Or+dv ZF9R0IUllVlBJhdvMHdJ+vQierAuo5KC0Xij5FkwfuAUf3af4w04us8cK8r2LZE3ulyiWimddD9O eFe5wRDCM1Vkd1uc+uqf//xnU3IP1DHwKKCcN5+BC46HLwtR/sfSrEVyTkbLMNLaOAoXgel6xp6C aP8MBlozygAedqyi6XrsnWRROwU+54p4G3tcBEtsNmddKDJzRLrDNqd1rQVgbKHSHZA0eMqKynUI giWPeFUuKZ+xVTqcfiKn20AkKOnwzuf2iVhtsaYIhkAkAKXSHXz9hHvaI5GMhB+vUBrqmcSNc8yr iuf9KFumzfm8CcmaS9d+JbzfQ2NskYlD1jwdjPgCknppGIJzHh6FjeERA4GktRnlAH3q5SerFKZ/ tiPUppMaDyBihueDVCss3ZRiud8Sw5AFfnHp2tQerChzpor6KiK0pApeuvw9lJxNzzhaNC3C+TBD y2GBRUtpGbfrmJGlkkWh5OgrC9Vtgsv3/vGPfzQPyqyrhsbGBmIaJt7x7gu6h7UnXhJsmBKjcTOL nvgK4y3aCbYZeASHBWjOh06IYZ4TNU5eFyfzM2abz20svTTLq0xV0rJBl3kYj5vuPILIsiJqhMKG CyE9/xADxm04qxjhiB+zOM66wLY0oStOQFgH4M6isopzm+hsHtlSC+3xP3ItILsThel5kYxDwGez 3C4sCVnBBS4AsWtzEIqa9zeuaU787E+/qlkCQb/qVr+YGQELDC8kmIAIZ1DNghdknD9IcqfG2Bp0 nlplC8ChZOCfa2nCKw7J6PnOxU+iU19ImtRE6E7X6WfOScxNTOD+RMbAjoUrrZ5rT++F6L+Lr+HX QBDwKXzmk5y2NtweeqpD27JMwBooeK0641AqygEqamoWzd/+9rfMWhsaW4QuFtx59PiPl0VNQdN+ JOJyjpV+F2xdS9FdTMj4AzTcaJBv7BMIToBYS+pzGFqEA6PTz5Byn5xn8Jyi9i3w7lzwcOITFyDm gGbJEJia+iXU1KolriYR3jLYMIh1LeWKXk95TT22vmt+q3RCljvy3YaWIf3OqBj2rNcvdPa0yM5R 64vAnf7PDEOfoqjRT3DJ82SqgQunFL3KtwUePskLWeypt7tPhRWynNOiOJmlxhtQpsxBKg0MvleJ 0AZbzzFwItuJGXS6pl6cSyeNhds+qtoA0+TSHRbTvDqlBn1UlJnFeGbUQKMjtsUn52dBO2KHaIj3 bReQa3hBCgn7hBUiryJg0M4GuthXx25ysAxqm/VZh3ISiaeL+OEVXQiQPuZjf//731vZzZSz0QK/ BuPHiIyyBu/xX5k0C7Fl350OCuA5JZOQlvvyhkVUdwb5J1JsYJaLyOAGW+43xK6BBX7mZFMfgr5d nPOk7s9HT+G7qUbw6IcjMs/MHAWVDmfFFVx37cBzDaykUA7PWOPpJ4IZu5b7Jx0LaR5zAD4URCC/ 5CVzWVVhFWxliw2vXTiUtXN6DFMOGceeseIHdnj7EaDZtRRH4dQYNXaZwheBkDcGwhSv5gz4MCN1 cwYeZXsonzZlmA/QAAXCDpbtzsY9bco0Mz3PTLqYJ7VJ0CBpbnl+27WKZso3KLJ4EIQWlWzSkZwg CyepfV/xEBDmmXSNMxm2uSWbso4a34g8X4KZUO7rVRe+uiSn2cLBRT6Wa0WnTY9ex8MBRFDcMkF3 ogw6O2LDGmWchyZVxy2vlBsY7oMcb7WdgRsNO+ku0sNghmRmq5JyAvXF05yPzBNb9cjGzgv+02nI b4jLef6HrGQ1zQ68NyiyzEaQeQPzyDbLyXusY9xFJk44n1pGdwHj6CPi82aexC/Zb0EeBfMje+f9 vaHHHIUEkBIS0+HpPTKVydF++He+n0HQnslwgTpwWTyYJG7Vtgtli4wXMxx69lWNwi/AoZauWR+t sNgyt4TPZ6Ig0kr7+yEy1c0BBPwivAtBywnZhSrmSAp4yqd/Nt1H1EjRkZJ1Vy+AlVUKnGTUuujb BDT3NKejDTbSV4haPWms1ZjSABnnGxud6iI1BTI3snjmOacpRcH8YQHPSzu4VrH82c9+toWSDArN O08VNes6oLQE01fU5TfiOVXVSrCSHVm24UZ/I77WxTNwMQZFMGpyotIw8yqMug8I0wi9O+Tqc/hL zA87hjVkOPHoUSUqFk7zL4DllgvK9O0lgfPXlD4gq43lVXkbgsShSLDbUsaYsFwqTmjfEBCTBjwy RAqHuhNQTWTZBbj4hY5Vj5VL9H960py7QWU8AOpQCFj4cPAqXC1yhoPEEZCWbDtDOqATn/VNfDS3 JcxzK9v2KKcLLsiggwDBY8YU9JjZyfzLLjSJPY7XMY0NpiW5rQuApIhMz5B9T0/nzOY7PGHxDO4N yiK6s5ebHXtKVfvuR1zYyxxdLPihhl88n6vs1KgiYCygQ3Wmz5Pd0EghPujRHZCJrK4poWtleLb7 3Oc+9+Uvf7mCxbwmpOAzAK6z0f3kavz7KWnW+f3vf2+izbExc4nl14IVjZ/9Kdr8D750bozBjViC ox5EySe8k67n/SlxsIdFShxnjMfDTlx0vYiaD7k4SQ1iapxmwd+Mrf3DoGI/8wLJeTHffROlLfoO KOVh9NmJF1rgnJn7ikNwhfOgW6AmHjiERVO/QvYT3tzCQyUYx9GnIuDV0FCj+0oVdYTJ8yB+yozU VErz9MBZKQo+di3YWOdEh8IGoCiULFugtnKDL+qFH2iS4+Yz4E8JwJEMtwAT5BJbXy33DECVG2fl Vct1AZcdtIcO+qKaW4KkwRD1KpToHOc8ildvlD5O/yI/ajWWh7ZLdXlo9YIKAkZvPtjQK39mjpVp EgYVYQNECiLGzVfznJLTV7/61S984QtVK+UnaN65bwnbuaFjTyql+RZTgpWkaDIbrDTLrsEilOqY 4H0AytnlrRaQ5V4yrCIdacIz1R45s5Y476yQrgsfWh2xXDRPgln8bAdY4awu5qzzfvRPp6wZdGNI o0OZE+bVC+qCscEv54hjgLsv+9VGzHAmoO6gKHBjyUCs1mxKYMt65SvI8ns5LZZsIjBLsuoht2wN YppnI0U45Q/i41mCJdSYr6+YnEpneCpChHSOc6kPchkxBxWlDDclSC3D4oFLd3IV4BIwWYrm5UMW njPbwRSBPb1FkN6WoimHhyz2pDqGEFGDEkZZhWI4eREeUWwDKSsGnZMRA3Nvg8Yk9JzGmJVD0mQ0 VwFFdvlJy3iIjpvdAbuIswVno1sfMdyRwzT9+cQnPvGlL32ptxpEzUAJog6NOKBxX8T5NamHdy2s /OQnP6kUpa4JuMD5gLCi+7trLuJ2FNPR7pwmFJ/CWAqldPhCKpqlTRmAHzCqzD9PosdBhmZU3/U0 y6f5gUFx1bH2nFUgyS3ctI+s3tnqRmdbTqMpmXRGcxAwPodHvG2j+DjO6SG2k1pYGhpLaUYg7ZA/ gdT5lNryvmkaJBoEJzjv57gAhTfXRQZ2rKriwTtGSuwxEN91YfqAfxCpMhIDp4f4CKRWF8wx9lIo DzLlbbDIfKexgOCY4U4ECUoGBOfMRZI7WZp3RfzMlNYHF/mX0sYMxXYVUnDRmKnXIJ4+syO3r72f X9R37OEfrlFgd4DpsJJ78//OPJxCBoiUTDSCdKh800Y/TP/Upz71+c9/vmql92CxThqOlIcDYKKb m7FWpLTW7tVcEfne97739ttvD0QSbUEqBBbvp7nfH9Y88qdo3GWKWBQ1QPcpnbqnx4SUjSWWvqKg 1vnmuIOYvq2NBoMPSkwpC8IRmbpZ4gTXyS+M48EBjAVn14opaRDQKBz4K0k33PJG98lyRgLtI24f gZqITmQPaMW9jLtRark1DvUUgJBItwYEIDpOS1MXV3AfoESBvTgolZqerMYRsRGsPc5X4wgb4b1M C1CQGprTw5kbbANfDk9ky7fe52KVN5rLyRsIn4u6ZSBSUyxENmIN5kj4OSO2jzPTgAkuU1EMkNom Izlg8lKpLHXuaVysAs3ab1sg35DGFDsWNaAwL93FPJa7Urgzm86x10V0xJJE2La3YKWFlTClUiUm FZXhBSdZ0PFqoNN8509/+lM816BS5Uc/+lFrMaewMdxA9WXlM5pY5APiy7N36Ea34ZlBQHIC3ulb R3wbT1bpEL1EzbG6TjxbyMmpqD4nnCicwc/S9UVtCDIbkHM261p0CdohvfsDCw7nIFdWXGPNFsM6 snQXC++t0agCgOAASPdpQ0HUwdu8gqCzfSgdUTiDx/tfPDCCL1Z/trkO/AEC9h7uM4e0vIJRbJvk d5FjQZnZxTvlwBkD0bnY8FtY8/ZVGQ2qchQDEEewMauqhAV9BXEMvW2sddSMHgYoiRYnwz4oz3YK 2LPx4AYbF9P3UXjPDcw0W1hkR4lHRYYTALRMM/MZdxKRojvSBkzZtKhvea8IwgZMge/chseeWLkE QOSTn1yi2Pz4xz/eW9C/+MUvJkJH/JtpNnpkV67a8N23UbCJ8Z133vGnnW2E+/Of/1x7WGag4d1u dp/Sxur51UzwWhdvhYi0HK+JTbkJJm7VxvLYoz6xUqX2UdislRL9AjjL1XfbpYUHsMArjzHcTE5U Bt7F8IUu0qY6djMIABwd9GkTKe2HOKeaOHQNXHA4Ie1Z0p7RKrOj7FvO10FFZ8BEzX2O6Bq68ebc vV0JRbv/6yLF5OU3CqJTxuWA6A86JWfBL7wNZHbWIXTZtCMiGK6leZaHHd6TIPDWCyh3kwWtvCwq lgko3HB1l1TE5DlNoKKlRKb3qJj+YaULVcaJrdoACJA3R0q6rrMXldrCA6zTdjwMMedFkYJEG4Wn ZXFgynbr6GdE9rxIQsQ5a3miNQQn7Jr2prc+9hWtii/NtusvEGnu88lPfvIzn/lMCyvmyJm4llbH uVM8hz72JcVA98tkzYDarf+3v/3tD3/4Q9OfgAaH/OFDPt4KGo29qKYsJmEwWqhBvsKWDv6dmjxn 6UCKyhBkXWbQOArn6jT/cKSvExFQO913kIFgH5fiMgC2pXGRwwWXOrqpPSxz5lsDHZTdlNC4jmmL eVC+K/J1rDHGvF+HGxEE8xuOEyte6m6FxdtGgAhSRKN5EcstcI4CBnDYtSDRXS/twc3U6BpGqKuF igVXhcZwB02CDEDx08dRdj0jdk0DMrxChv/MavNymkkKzMOUmUbxQi3GJVekGq5v04CJg9KvYKNb BHHVBQdg1ulnqqbSQXlkU8vcnkGVhPLKcgaPBfF8D6xAlsSnVRt83Ke62gNc6TwGCNLTlQClh8ph CnBUjwxZrPVE3KOiSNWss5+29hjoN7/5zY9//ONqlswqyibmLj40iHkGLhIarUl6nRmV7hJ+7j6n n78yw6oeyqJEa0hiLApRo/2lUJ40aWWDHQszRcGQBbUpTrNoMgNHWXuuwLlhpYMHzzPqxT/Omcjc bujj2+gb6/T+Ruwmr4JoZzzgSscFwACLZwNiLA2jV81x2QUMiBm3g57pk+bZDtArKFbVm0B1piKI o9421kQANxK4+0BqDU5A7BqfG3QtL249HK9x15TJ34b7E4csZyTbMeSQCBPtAnONWC+VyOnh3WTB jqkdhnaIfPtWsojfl0ZKTQdr0km8KY42q0pw05aiXSW4QgNliiIg74rtBGkl5dOf/vRXvvKV8KUV FjPl5KpBXaLpNx8NWi/Qmb06N2IXLab88Ic//M53vhPERLCWRhnCnijz4YFL0yI244XwdYcgXKo/ gWDRCyw4HATJbMtRoGc5R7MaLJNMxV2kqRMyjD7EBQp4o6DonKg3rZ2eeiarASJvFvDOSz45EwhY 9GqDzsl2XXA78FWwTF5g3XlPizi0fS5qFtlJEcTXxRhJLxUHmBDea9B13R/yBuKhD8/miMWGtKZ4 6Wwg0bLVk4FLHWGNxiTCmGxBJ+wy2QXqwOilDt3Qw8r5G7U7YLqKz1ybrua3QzQpSrJZtrj4hgrU ljOWJaCpXB3PKVVEksVOn0kEnkyTI96gZoK2GnpGtsnjfJgDcOCG9svjqpUeAHWuGGlOFFe1r1lc bWoZWbiJB1VSPLRMG6Y0DwpfMisx55BMw0tnqZfa4k01ePYoeml88SPpYQj4EYzTj91xnCJ41WJv wa+N7hfkGkwM3aDS8AjBRS+aG6L7mXxJAKuGW+xR9EqwhcGJEUO3lQ/LRUO3EV9SXZo1qLhaFbDp gCDsI2dSH+U93m9QmmpmVKby46NN6wQVYRf5EfGzHeWGSc1+VaTlacooWDuL58GxmKc6QA8QFf99 tLBirQGsrM3MsYCfw2ByuNN9H+O283zmeV4rgQP0adgFgFjFB+g9oo6aEU9QkzZGTftuAgLLEysh a5mkypCoQau4LSisgAzKVXnphEeJXkATcRBAdY5VeRrwQOrqnLmbWbehtmqlB0CtsDSipwG5Qe3T Wy0bMUxRKImvKIOk0OTb3/72z3/+86qkJkE1iB/5yfV5nA7wpoDjVeg826G7pDdv1lPU8XLRRaf7 6A5P1f6kMC9Bn+ufx7Bmzse3BhAiU5c5NLJnzKz77tPmyqXdVzyz9NiL5+ynzdLdGoy4b92POD/g 9GJJEK6oXoqLAl8ZWEuMe6xmE51lSK/XX05GtsOEBayUoKwsOgx6wt/4qZkgX6rEfzc7CzNcRSHK /tjU0yLhgYERp4S5wSy4gmX2UgrhbZDXzYtTcqGBizpiep45wO7A19OlyA4EAd/S26wMR1jcxDPl 8zF6iJ947trvMOwYopzOKYE2TJTqBYVVf2oTKLMixQSzxjSvVMG5KjXmK1LaBdej5fClQbllB8Q3 HIuwbxx2swbVRD/96U9/9atf9Wg5TGmRhT4jXrP56kJ14fYqWPDG2zx7FD2iJytnDmTjDlM+cT64 6VoaYSeKrjvzn0jkWvL01QV3OP3wZfws8YIw7tg5aw3OzrEWDMv/SEW/jtkyJ3NY40ATasDBJeHx P8aiec5i4MtkHxyAtkU1pW0IIeQctVgqVQIXu6Hgy6KX7265ZHiB29mCj3bTlMdvlK0dALu+Im9n 4tP2fFr6NdYmU4L2YjKDTv9nJtj08DTcNKmLj6oV4DLk6iN/u0xOrdSmGa4lw6sUFCx9i6tlAvWg BIAs8Q1qUkPVIIAnozb6kCWd9CzGErg1tVoqFuRXh0UWXzW6N+aAlY997GMtcZbOO1snovz5SZaS FM2wLCFFs5WU3/3ud21aCVN6rtwDZqA2/VMmuXx1OehEnvjQjnfB5XSdxfxAZEqcE9DIRNKS2eg3 BWnDjWiB4ljlAisj9RBrEedMvh0WzGN4jyGAiEEnwoiMVc60py1yC+eLAohUjkrgpyCjDBrkQwxo v3QNBCVSoLaaCHYsGDYpk2nn6JyGUCBmpUr3pzd0jBXZOFfd5KNd6JXLskvsdSavLtFHvC7kBUaq D8Ahr47n0wd8axJxAZRpfgpkzQ48AAvMn9qQ86kCylCjEBKQ8wcroJxw5eTi7QQUZjrxqzvYRh8R EiV7CvRnKd6wF5A1qDLH7Iw+wRwMilvvDG3a25pmqype4uP1yYSq19KPUoiHZ6yVKo0blPzxj39s EvTXv/613SsNMRWdSCFp9VWcy9CPmulDgxUDPduZDsUpfTE/r2Vy92NdKlj2823d+RbDsJYA46kz 22Qe0oMbisaD8/MuzjYDmjmfb/kKspx47jtg4qPLnEuV4k2cnBSEtwhZASJx0R7+B44GXTBsOOE0 Ba7ZCXbiSpAsuTW6akL9suqPrpb26V9sKFigBolc+xZ8CCEXA4gZBaAQfPHMiBS7CKcfdOYwM+L0 Rj/uk70jSZmSWkZ8sMI6enUB0C2gdPYrULYYyLJFzJxhhn53gKaxeHUHY7GvZz3eJqEApIS9mMLo kVLX1LLu1SMx1gJKE5/O7X9rwksKGBrx6NAzO1KIeqcGdgaEKQFKhVIzoPatxMyHjAtvZLh3DQxf mFCeFKVClAFqYEgoI9VLetxCjLHowptHzi/F2DIPx6VrrjmpLiAyxDnFFkhzSnHowOcghmd0nkOL RqWKFMTzBIzAgzI0IAww30Ud5991NBz+5810QkUnVg6AFmPybf5txxB+DERGsuR/F32K7RPrDaq9 PHYiBRyxJV9UqGik3BN09IKwRnExNIl5ODKda8OgRH7poa/GzEFqR6SmhFV2tsMXxnY2biGj7gPQ oSF+4llgQ1JZkBFDJfkVYNWy6sCDZO/68ziZUSpAtKzjEAp+1aBZT/tTWkbporlP1Bql9nRIOUAN P0zAtQKUlmZ7nYo/vWthpXkQTGmsMy5eqtKn0+C9PSZMy7opAtYsbHAMrbuZtGrsxc/CQEtOs2AQ onSK5umRAxdRd7qvlvPUhaULRAYxiAvm4cvAK7K7OQagCT9TKQhU9PF/xgmnl+W0l0itBXRBfN2n Cp59fhyK4dk5ClYBhoA8T+MIbk1hN7HnrDDh64OGE14h5jDCxeAApK6QQQ1BvZhpCmnEVQpE1rID tw/xhf4fHlomFEhl0z5SqbD38vDCu1pg7ySuDRGcPecSvct2UYaSZKkLe3UOp6ywDuNswC2892yI Y6g3kQXZXkhe35hpl0p41y8JmwdZEqZGALRES3sEZNO+DVN69UGw0szrW9/6VnVKT4ioqEGhz0f0 eKZVniHenP1vC5Dm63QEgFZD1sv9zgtRuuOyUbOyCHoXEksdizHQHv0zNw6A5pQCaVDFVzS7eOfZ ZZB05t7JS/ZVCjP8cJBpFy0o8/hzyUbR55hDL2tNrhUptV9h7+GRPIymUF9NIbAFbcQZAqr6WGMP jwQYP+bfKz0eRjvtTTq9hvV1NxGrwYWZlQZT10R+tHIxSsRfECcrCtgCfFdZ+KnafiFhKtS3kQIl XZicAhSIL8do0KRGMaVUQc1cDJCt/TSQ5nm1xS/8p1vbbbsTBb9a8u+Uyp+5Cv2kPct2EBlvcpIV nOqUX/7ylz/4wQ/arW9bsCjILqv+ZvSPHMT8xxrHxfmScNu9zBj5TWfwr4pJ+Hkk1bjZEbRLGnrt ehn4oi/ON6QbGA1lOOhSqCTppsKEYYT38GWjnGWIqFizhZk7nFuRNX5WzUUH9BhrwWBT1mof6qox DzP1oD0VYiCehuXPHXbcnfBE3h0AfRVHF0LIVgtRQZNiZhOKoWEXhKKQE3NHFpqAKji1BUvWXMcV LIuH54XBo3EyeFqQ0y10oHOAsjoRCu/Xnp61aaOA2k4TrDLQ+XRMkLOvfKkKo+QhVNRMWCIYHcsi jeUfb20jkmnqsjxHV9w+1UW/NkFkSNT9nvVUm7TzrY0qvVmShmksHnbtDs9/MSg/WdD5jzL1zPYn x0spaeeCzcyQbcS8CpCXULeg8oBzMelZ3eJ2CV+S3EGzfVwD3ikAAAoigoSbdgCaMy2vcNigMx73 AkxLmJvmgBjUXA9kgUXjAou+iqsR0Vh7YTxsxTbRTOb9QMYr+DczEicOxYg6YmDtDp2fs5jhLKeX KoeAF/ClvSnw1D/YMkrmK9N685P6iOzkonxjibeJPGMx3CUSZt/dX/YGi7zLT2n8DlZsKxzSFQyi T8UIVXTHckxKWCmHW3BZ+0TDcDqpnGmIxqpBAiayn7MrKKRSI+6RH1svxyhVbGukz7o0aeqBEaRu 4vONb3zj61//+l59MKkZhf9Hc779ZIHjVRi7zoEZm6+I5JUzgifJ9xyullYEpRrzAijTTT5nwSxS 3fF8tC4bZfQp1/0T44y+nDCWdNxB1BGBFI51ibGGXjwIWvRj0rgnvlgB8fz4XI6pZaEFbhZCi8+p Qr5VruflJzMzDN6mcOHEX1fbbxRJmBpt7tgelsvaUF0wjHOBgTKUWTwMaLC06tKEyCPSrntisgyh SsKMpAro+QzKNaDn1Tiv4ou1oX+cx7MpTFBi9iGq+7YRVStKmK2s03ltplLseQ+Lv/WaY3dhVTh/ puRa+p1hxQVZGmW/0qDSCXtavy7dh8LRMVFSHPmvwq997Wvf/OY3/eQn9mopIen10B8w6bhk3FfU 5FNo9sgC2yL/oczukDntZNQe3QfnXfNFDjefk6l4nqgTTmwwV15CU+ycGLGkxF0WijhxB/0x1gUK y9XG7eB2tRchcn53lK86Em19baA4n0pgEv+CcEhqIDiySBbMPi6r43YV1iomEKCx9o2VdLxQTjai Y7vjhDGM6xhKwil0XKNPIXQ4ZAQHSLlYlWT5wIZRq7ZSCAprD69VpktLNI+HxczMxzcoHzqYKlp+ goxde95s8lg50J39Hcp0FSlF6Oo486PYU/QZImasG0bZV35tuH87s0wbotk+y2k7ms7Qf2RtCOor tZWkG0HaaLdbL1IJUNqfghmJGVLI0w/j30BUwSF35ymAxevy8Pjq/StSmaOoPzN2ylUgiFu4e4bx oIdvzZXP1McRR3wxMCjRmBUZYJC0jsPB08sF1dI1OsOmE6oMKiBHfLVMkkZKOVAz3tN59XA3a7CM Kp2ufGjEc2oDkTm9cy25rI7gWHjbu2maaZuc/VcEEcYLtstTLbl0cQ7pQDyfxtWwY+AiMofIa8DK KHS4DyzEBh1SO51gFcqcNpq2Rb6C18PmzRn9a0ILVZUG5q01tuirNoyIyOeBLNIZD0oPUMt5QI93 L9UgOj30CVOiBgvq2Fe03YXfJdeXV8DBCDauf1apSPnud7/bg+Q+JmBoRbHD2VeMrP8fzV4PXB7i 6MCCrnk2pWf+c1o+Tx2OcC+RptJ2B03533Gi+CJTLJ1mk6477+GiBsvMp6XPFHr6+jx+zGAS27wq ViemAr6PsuKGW2qaLDk3vNC4+yJTsI154LL6hUTIChiPkM5pS9erHbDKoQ2E55nGTccZ4QCO/jsn I/wSrgJ1+CIVTwRSnLKPDaMvlwx0Fj8R2ZYQwgJWumodpG0jbR7pKa+H0CG7NReAQvDN4FRzCoTB 6CqgbtbA9LxmDe2BnbrDejwppL3aqFAon4w4BGRthGkB5fvf/36v0f/Xv/6luFPR8E9i3uDycrhc EXF6xkPdLUuDBt7MZrzQ+dS+r3ikMOblAuAMhnmwZvzgjOTa5y7C6fRsGHGywVd44UY5L04AGvOw YBwS0LqgBz2rvOZY2Du70EyZWUgrahxnhAvFQeSYn4pcrHBY8G9qo4uhsco6+NxBzxSCWqQU/8qW VaCjPJPpZQgXFu/dGf8PL8DuwG41i78rTjnVER2BSwdAUQzGm4VVJRLAhXdLTmcFZ01qFXSDLnPY 5wKhyL5ZjJu8tJsVjLEake5U7Pz617/utUx/+ctful9Hf1G4bLeMeIPLy2FlXvIoDJ9Jfn6my0p9 KdQxBKnxEET7E1/mvhtdtJ9ZV/Bo6eDTZ/Bo7+YZ8Kf3nJSxKuxHxx0xY1Ahx/kEJyxb92ETn8Oe 9gBIzsy5rUo6AA38Wk23CQvvl0tJGrUFhsgfTJ+YG8FNi9A/TTOhwIoixaDd8Sh9xAdYo+/OOfTF Dc4Yoxam33oznZgKeR91+NKyaEDjJ+Oe1Gx9fQVddFYZ0T8z4Za2x7wRO0DSeO46QKwLsnFLA8pD wFqDfubTq976AaE1dY+oTwytO1u8OF5eNd4+4u1ee1r0KLi8QAnzpAU8D+isXji9UNLmdoDm9Ncz nPjQJXoHNLOuQRf8q4CWqIdlp1yDCbPuMweSFKYMIi/4iHlhPz4XXacU+BfzahZLCVsaECcDsq19 WEoYmILUmp1SuDMVDfVOlqbnqRqFYQ1uFQizhaBdM7g5qMXGi11ifAIXGg5hvVYuKFG5+C9Ke3Nd mw1VxVARWcbzQBz+xhUTRB/Dzn1luaqvoMNIQZkI2uPTr4qqTUKTfjQYlPTUyX2oChBNwU6XM+jF HB9xoHg/7L8euDxvhM1ULw2GLBfV91FBLucw0vlRxznNWS/sGnDovvbrtchfeveVlisxTu9cl0ES LxkUbpK1YNNllDUmC+/vWDqNLJhY6bEonQj69rGQs1JgwqWvyn9VjEmQpYFFzmmCSJ0wcdHJqUki qM4uEExdq03wj3NwI7GvihkDQv38mDZGny2gatce+nZYvvXf1TazbBHXP8btgXRdEKRVLM1njGs4 Ct9OiLlEelM/1tFifEuwbcavQuncC1Oa7PQY3p8i1EvRbcSLq1MaDb+fQPz/2OfNgMvpQCzKfqdv vUB7xYD0lWFOz0aq86X8Xs4UdefoovRsf7JxcjUv76KhETkLWlIgeHLFWRe0F9nN+y7gsgVmQwCI zralc8ehXt1NjqwviKUaABG1+g5LrbGEn8GcgcbnIm1inkINBBeN8NQBwaMGVmyxUToJ6bNMmOz6 0uHU2MWQmkpVbZUkFp6Aaery4LmbIUtVTKVKc6X9Lwo8QnxTHmDXfQmD+PjEPKWtyusOOqm0tVh/ 8dPzoDa5BCtdZ51Tb6TgIUNbzjNcM/qNMu/q7Y0g5iVHPUrzYRuRcAGgTGVewEUWcsvMnNUQKtI1 O8cVPHNuLnWCywkKWq7EGMGF60bhOrs/iDmrAI3PMFvMoywk6lIb4HIJZpFmc00XmhUDXiAktgWV CO8YWFwKJRxieCq1rKtq2IVBzzmg9gPEGLAfxG/24qGPQnprT3WPgZGF/lPX9KxKFZljwJKKuaF9 Lv4hxMblUMYLlqyYOKhx6My+kxQcn3NJbpAC1SM9Oa5U6eg3Pr3iwHtqOdVAajOged3pyY/Czdi4 +PYbibWPEJE3XLm8Qcm5iDDI6dlpeMGxZrwBh+hdwtnH3eSLp9VPpznxRcAvLJfDhx0y88Aip1zK OnnT4ESfBa3YQ6SbIs1AsGn8EFCcbLVl0TXwgn0LsAm7IRQpEMTj3vOHfF4+om4yO1td4Cc2XnFS EO4fjhoCwNXYHLDRcQ5B+jj0oZYptuuxoWzBjy3gapZtloM7BESQNpivryyH0xgtxVtst24SLFaJ tG7SOeY7N+vxXxzWrbnWvOgNuvF/M6knBy5LlazCVzL/sIYHi9gztZ4BvNQhqPRFcM1cO4AIgsu0 Z6CisOFKnqN5xn/uPmdadl0yHMAZgnTc+jxq1v2zu8bYw/96XUBzvYaYa7yWEfGbYNterWh0th8M LgwxLevYZmbznj3BFlnYQgUEGlaqrKKx8aRiQRgrBEyaGsvUb6u2XVht6cJZPdUZSA1YowbOKNwv s7oDVmI44OhoE0o4GL6oTbynkk7YfXUKkf+bseCNy/4UwYWZT0vP8AMLMZZfnsAx7QhCH9fl9J5F moHyVC3F1Tr21WBlxLtTLJ241leiWmidEc6PB14XucSGTD4s4/fWSkmBh86oOWhgKwjuYH5fyfCL n/XdtEhsWzo1GaEldYEtZJ7FIp7gtfR7HKVEd1Q6ZIQ7tWxowISI9/iqhhCxfGsPbpti/R2CNabt IbQMRxWbBk4tW67uonEtuyqsqkrOpzyXsHkUR25w+S8Fl+eJfdYCoGFReoKLyOxsZVSEz2uHBQtj cY6UOL+sKcALZBf5yI74rk8swNWmP77CmANN+XlZ2srCBp2M5O0YWCglBLk494ikixMou67lHv3u f8WsfXYGKFMC6LEG5AHNFjs2LRLzDhOlPcwCDfQccNgj57Wy3gsZ/eZB6inPyJgAqCn9rM4qfxwp BIQlY8uxv/jFL3o7ZIspraEMhWfE2eVMEswxRH7j0fVfTvDJVS4Pk8wlY88bFrRnF6E+3xpMKEl8 e+IC91qGr6MgVLR3rb02wsNNic7NFR2eCg10BmRGEScOPAO7DQcj6l6MqTiWsWGQosBw0KHkX3B6 RmvhsxC1RFX3HoJUMvg9HnzESb0ayHKG/Wk6bgVkS13KExqrYyFt8QXNioWpDrhQstE92AJSCMah hWqFj5mUMrDR1SngEp8etG9ZZFVS/9fT7tj+D6yfBVak1LKv4m3THCZgtRdH+Bg24n28QQ08LXB5 Xr263PLQA1a8vMA5FvBzdI8zViyIRhSWIXN0Ya/434NSRbhgW35eGLCNYmSPYwQz4FCSAA4Fxcr+ M5Fu9HpZrfT05NwPYoWi+yoLQGDqYZQIerq0GYqSxM6xmp3LqODJdjVAg2Hwils/CEBwIjSE39R4 Lg4gLAyb43jADLkGuBMQdm+9ZrUGq7VK0qbYn/3sZ72xrUWTVk/iPFIqF4y9IB5q0ECbXr3ByLlJ vVQDHwFweSgDQDkrmgvE5JQrFh5VwdrzYFnUCqInDhKaOlzM9LFmoqUgl3UtmmyGZani2Z+P/+/a p1XPOAEQYkzwGAKiifb9YdA4X8K37yPe2uvh5UP9iq+tH/5NTamyEmCaMZXYPML0gSx4joGtxVrs AKN7KAMQa0Z8OAhK4Iv6xRJv31okjo6XD2CsjjjpXMtN95YM4iSITGPVWe1e6xeAb7/99jvvvFN9 RD9T78B3wLTlJPr0MTZqScxLunppKno0vb00iu4Gj0fZU9bLLD2fkPfG8yqaU4rnlT9nmxEBLpsv yNXnWkbh4VlGoSINFh41k5nBjQulighU/myzmT/xFSogA9B46gRc/IOfDSwWmE3NzJLUFEGJt5ns kYpFUHMNyZ9EdTdlMzexSOHCEkacqC/2xGfQmTimKrVR8phuAIjpij5pcjPBqDlmGoBrftTNZlKB SNjR0aSm9zw2rwFeW5pZ49M0p/nchx2bCj2Ekt151E8QOb+6keXNosHTqlzerGwfnNqqjC3ToAlc gpu9asT0RC1j7RPciPZBxsJMbGzBEu4IBu4uXMHErq2nKg0slHQ0kLPRVR/AZWnf9G2vGvAjva2P Ao7awzt13J4uDwdVMeIZfSIojiwSmSvZCNPT33Ckow0m7XldJbJpIMhb9fHB7XVTeFIauMHllcyx mF/JszWUxZtUb43GmqVHtgVnfzqxzWAr2lcFbJ14rGw98sQykLGlHCgQWU92N53Zgmj0LUkI+BVT w4KHoACetkqyqV+1W+M2ur8fbPOI3920IBKOBCJtmQ879kxK+bZ1GbOzbq5MeLSUeCVL3I0+Ohq4 weX92+pEnMtkzYxGHaFuBzpqmWFH0buWqgbrHSYmJlz78V4XvTNpP+ozc3Ekw9ZBlT+mb/u5QAs6 Xrjr5U+AwN62vXoqJv1X8SYy0GETn75SeZ1LOat69ghsRQ3NElZp9nBKW4Pz5vs3xt3z6WngBpcX 2UTcOi6B8WhIbGpzaS/tm6Q8GmCXIUymROnab0VAiXTeF8Od0T9bnjH/PFGNhQgmH7Yc/fOr5y1S mEBh8hQZ/Yf6fHpxcXP0BjRwg8vrKVEcKg0e9rwEm0WTzltWWBi7eGnkK45G1rgnPKlcnrdscfJz 1lmblWyq8hBD1358nncAxwlzYxUmXpTj21dR2uvZ4279hDVwg8v7N87CaTH8sPg/K4JLsfO8tL8K 4gXzhUfriEtNcame3r+c/36x9gUy9sgG2p7DDUPP8upRcHkB6HwQhu++T0EDN7i8yAoLkteq5M8a 4VJlAJTnFSzreGmwNZoLeNXeBMqejhccZ1lxosA5vRpGPISJTffwP6Ea/SJODYDOC5DxKfj9zcOt gY+MBgTVo+xeEEobuGBSc043HlYfuzM6W8S9DIeH51H7IKp8VIQLq88T88LPmHwo1wfh8O57a+DW wK2BWwO3Bm4N3Bq4NXBr4NbArYFbA7cGbg3cGrg1cGvg1sCtgVsDtwZuDdwauDVwa+DWwK2BWwO3 Bm4N3Bq4NXBr4NbArYFbA7cGbg3cGrg1cGvg1sCtgVsDtwZuDdwauDVwa+DWwK2BWwO3Bm4N3Bq4 NXBr4NbArYFbA7cGbg3cGrg1cGvg1sCtgVsDtwZuDdwauDVwa+DWwK2BWwO3Bm4N/J9r4H8A/zIN BZr0nL0AAAAASUVORK5CYIJQSwMECgAAAAAAAAAhAL2ud2VtTQIAbU0CABQAAABkcnMvbWVkaWEv aW1hZ2UyLnBuZ4lQTkcNChoKAAAADUlIRFIAAAFYAAAB+ggCAAAAzdrD8gAAAAFzUkdCAK7OHOkA AAAJcEhZcwAADsQAAA7EAZUrDhsAAP+1SURBVHhe7P0J2GbXVd8LvvM31lwllWZr8jzF2GCDaYJj DOECCVM6TxI6BAhkIHmgSd9cmtwEaGJy6YZA0oTEuRe44QZIJ4RgpgsOYQgYD4DwIM+WZEnWWCrV 9I3v1L+1fu+76viTbJeGkl2q9zylV+fbZ+999l57rf8a9nBarcW1oMCCAgsKLCiwoMCCAgsKLCiw oMCCAgsKLCiwoMCCAgsKLCiwoMCCAgsKLCiwoMCCAgsKLCiwoMCCAgsKLCiwoMCCAgsKLCiwoMCC AgsKLCiwoMCCAgsKLCiwoMCCAgsKLCiwoMCCAgsKLCiwoMCCAgsKLCiwoMCCAgsKLCiwoMCCAgsK LCiwoMCCAgsKLCiwoMCCAgsKLCiwoMCCAgsKLCiwoMCCAgsKLCiwoMCCAgsKPJYC3QVRLhIFOp3O dDrlt91uc8NbTLlIr3tMtT1e2G71261eO2663c6kNaUNLZrQ7cVvXp1Wa9put9r5R7cTWTtkaLV6 nfZ42hp0urS5314iO5Xkw8kz1YXFe545CsgAi+vppwBiP5lMer3eaDQaj8f8yTt2dnaWl5ef/pc9 To0AAaLr+I75TwEeLEWrRkMag1Avt8AAHvI7JWdkAwFoZqu122pNuv3edDKamCxSdPvj8fAZaf/i Jc8oBRZAcBHJLQqE+A0G29vb3K+vr+/uImMX9QrE+cRrpsN7g+5odxz2wLjT7q+94IWvoEkra0do 0nQy6Ha7vW4fwHr01L1co527W8i85sGw1R60lnor25tbF7Xpi8o/UxRYAMHFonx5BL6AP/l9RlyD sAXQ5/nWhhnf7bZGoMB6iHfvyPNf+MJjx25YWVmZdNuA1Hi4zO/G2RFA0Otvbm1tffR9b8EAaC+d m25MZoYFnsJgcPGB7GKNyKLeT0GBRYzgYrGHks+1trY2HM7M6WcgTJCevHb+dCbA/MW/aSdtgV6r t3LjTS950QtfetPNzz98+OhzbrxmbW1lub+Oe7Cxub2zu93tdQaD5ePXHHvwHoyCiCxkHCFqGfPn 4no2UmBhEVzEUUV4uPDJUaT8cl+IcBHf2upn5Qk9zeGdkt5+4Yu/4ODBg5/zuV/0vOc97/4HTpDl gQfvOXny5NZ2ZN/anm5sbGwPt4llTEdnga215Z3b/uRPWsOHe92V6XgLTFggwcUcu89Y3QuL4CKS vrwDgoW8xt+LfzmmugZ5O5sgGPR6K9dec/ONz7nxuhtuPH3q1OnTJ++7755HHtkgfLE7JqQ52hpu 7Yy2J61ef2lpbe3Q9s602+oeO3bdoycfGo22CTe2uzXdcPH7sXjDM0iBxwaWnsGXP9tfVd5BCGPO 1zVTLlrvedHjTlISuRzv33/wiiuOL/d7p08+gng/cuKB02dGZ89NTp3Z4N94OukN+uDAuN05c264 tu/o1m572lkZReOXMDUmz9js50WjzqLix6XAwjW4UMZw/i9UbRr5/ImGZ15Ag1/lT+Ddp/xWvc0w ocsKeFpRw7IaKKvJ4LzjhTbrMfkcUdtqLTEzGP+79YUvfvlznnfDTTfdNOgv33HHHZvnzhEs/Kvf 9HmECVcnN/L2++756G//9m/fe2KXNgx7axQ6fWZ3dXX1fX/4v8UKhPE5VhkssOBJD81nc8GFa3Ch o1MC3JwOQGIV2qWlJWTb+1L+yHbzTyX8saaBsFLQIOLsSbzQVjbynVfeCQSveNVXkHLw8KF+b/Dw ww8/8sgjW5ubNPulL7n64Qcf+qX/9Ft33XXX5776c2659ZZWd+nkyROjFkg3PLDv0O7O9s23Hvr4 xz7Wae8uUOBJDMQlUWThGlzoMKH8yUrYr8Tbm1C/nQ7RNVGADEoygl1BAY0CM/T7/YISo4l7AIKC T22WkbfXsJ6/n06ZJtw9t7m5uc1qgN3tndHuaMy/4fZwMpycePCBez9212i8eeTovlZ7OBpvDQat lZXu5uY5+tHv9rEraD5zixdKr0W+S4oCCyC40OFy/pxf1wjpGlhYRFDayaB3UHhBzlL4YXIPh8o5 ZjkXOlmAKFCwzqcVDqJCpgYPHDy8tblz9szGpN3ZGY0JCfJv/8q+fcvrn/f5r3nFq17ZHnS3Rjun zp1YXu91uqNef7KyPOBfdHlC/hUWJV4ovRb5LikKLFyDCx0uVL3yqVYXBZDkr/u6r2PV8IkTJ3ik eq9sjyvSAARVUZxVhq9//eu/9Vu/9ciRI+95z3uarkHtTbjQxn1CvsCjT5guaEebj17xEkBne7LL dgKAZ3Nrs9PtLa+s/pkXHScKcM21z3vOjTeOe9t33X3Xn97+QRYP9HrLvV63NV6iql779D133cW2 gwUQPKkRuQQKLYDgQgcJ0S35NLB34MCBL/zCL/zKr/zK/fv3Aw2IEwvyCLxpI6DnY9FuOhSmlEeA gr3hhhv+5t/8m1/7tV977Nix++67j8wPPfRQhRhqcuFJ+Qgxa8DqoJw7SEBgmXC7dfX1rzx95kxn qUvqzk6EA9ud9vq+9Ve87Lr77n/gZ372zf/9D/7gPR957733P7AzbB04dIi5Rlo/3uowsbiysnnn nXdMRhudHmCwmDm4UJ65hPItgOBCBwtJRtr1CDQHDh06dN11191+++3cvOENb3jd614HIiDPRgeM C1Z0UFOfGlhoePPNN3/1V3/1V3zFV5D/bW9727ve9S5CDAYanu4VRwkHiQbHrnwpqNRb6sWuh/GE 1y0NBhgjt95yiLd+5M4Ty6tr7dVupzcYd5b7y6uD3hrLCPcvHQDdOtMTd93x0XZ3uECBC2WXSy3f AggudMRKvCmAL3D99ddfccUVJF577bWINyINKCDht9xyy0tf+tLDhw8bVkTeeISxQJ6rr776hS98 4b59+67JC8h43/ve94d/+Ics7MNGuOqqqwCCs2fP6mJcaLMuJF9uNXz4vs0jV101bk+AqH379seG yG53aXn5Va98zn3333/H3Sc7vd5Wa3v9wIFud5XlBt0W7e+devAMC5Z/93f+Q2s6JkzQIWj45Gc2 L6StizyfGQosgOBC6d4M+KHVw6++5hoEGAWLGucpFv6DDz4IOjznOc9hoe5rX/vao0eP8pSbU6dO MXsPZBw/fpxEsIAUIIDQwJkzZ5B8wAIIIKJPPfwWEKDCsSlcfdBcenABjWZBMZsO3Ik8DbOgPznx 8Xdde83LO+PW5g7RjX07na3dyfD2P33go3ecXtnPrGJ//eDaoUOH08tZnQyXsHt2t86MJjsf+/Bt 4d30PmFL8gW0YZHlkqHAAgj2DpXR++ZljgoTou2xqFH45EGqUeyI7unTpzGh77//fmSb+9jeu7KC OJFy4403PvDAAwTqjCwAAWh+ilAQ4QcyjCyQTqlCAeMFj7uy6ELshTyMhKux9WgMJnT3H75uZXVp 3OoDMZ0+C4Y5fmTz8JED5zZPgTZrB/YtYSQsra4sL2+cOffIIw9tbzza67fvvuv9eDvTyZDpkWfu aJVLRoieDQ1dAMHjjGJT0pp6GM185ZVXEu2njLOA/HIh5Ag/FwL/oQ99SIf/ne98J4t2eHr33Xez Voc6EXgkn63+iD1lyUY9CD95uOcpwskN5kbp/ycRLEwIcL9hIEn8zPwMPITxc256yc72xrSzNOZw Ek4faHd7g512r9XtD/qDpSOHr9zdHnPHSoMTD358ONxc7Y3e8uafp6MAQLc9wS9YhAqfDXL/mD4s gOBChxV9DgQwU4Bwxjzc9rarCYkUko48I+RcHkDCagLchHPnzmHzf/zjH+cG6wDxRuZ5hDXhOUWk 8CcXpRR+7l13IEY8CSBgmxBA0G6NWA08238sEIQ2n9x/7wPX33jdJCZAMQiWmUjsD1q7O8OV1UPT Sbc16S8P1se7u2dPn5vsnpqMtn/jF/+PVpxxxl5GDi7jPJPe4qiyC+WYSyrfAgj2Dlet8N1jgaOo mfN79NFHSWfOT62OgYB3gMQCEwg5Wl0zgcyeSkQK237R82RA+J04cClhrvGLy6VHPOUeo4A8BBFc qvCkNiwyWxgHkzl/mFudNA6mTAdy9Nj999398L33Xnn8aKfVnwx3NjZ3up3B9sZkMmyfOXlq8+zm w/d/bLi9/ev/8d9+9P3vY/PxdLxDpLDbxSLoj6eLBUWXlHxfcGMXKwv3kkol7Gxf8xlqH5E2sEe6 YT/EVasedEBovUGwMRyQ9tjMs7qK4UC8AFzgAiCcGsBrIEwIFgAiZnD/Enm44U9eR1nyGym84AGd C3+zAEeS8C8CDngKW63JmVZ38923/XZ3eu7gentlaXnj7Ln2mKVGG+3h2fHWo4fWum/5Lz/XX17B AaJLlKMyQgTdHhGFC2/IIuelRIGFRfBpRgshjOn3Xs/pQP5kng/tjVEAIhAXYAMP8k/Mj1lAfoEG LiwFhBw7n8zGEZFtZF6vobnKAPPB0IBBBx7pI5DiomZXIjxBH4FJgvnxRNE/1kQy0LELkdWB+ALj 4U67vf1xghd3vO95L3rxynJ30N3utncOH2z92q/+/z5w+9tbrXOTEccTjpcHS8w30m9WGe4OsQuI E1xK/L1o6wVSYIHwn5RQ6nZRQOsdLEDVMwvIHCH6HLEnEEA2ZJV7ZLUyv+AFL2BSANkmHa2OCUBB PQU0vFig2CPwOALOQYIv5MdA4B7IcOaCDJ6DfIEj2mqnledphbM5f3Q7/sEoZhGJHUSsIP7utdfY c9TqxFPWHLdYBInw5wGF0d0xCV3WHhFJHOUBx2yM2NqKAOfievZR4HIHAq3upr4lpTYUaeQj3kgm Kj1O+01pZ9UQQostwJyfngLiiiFAHvQ/QssSAxI1E5BzsIB78lMzBY0puAHJiCBFdAqADBKpyiaR Tk4NDdcaUUrDpHmogXz52L48+/h10aOLRIHLHQg+BVlFBE19blgmhNgzQcifBAv07RFdBJsUI//I LTfCB+sI2YlENtwEZBtPgbkDLALyqPxFBKcPDT2CIyxSoBSVUDNFxCA3LGhQiAX86W9dT9x9uEgc taj2kqTA5QsEn0x/mo6YoaIJ1yGc/Ik0snAYoUWrx1GfW2zXjwVFpHADLmgvoLqVYUwA43wIM4/M KUaAGmTzBtnWTdCzQMkDBNTvakJjBKbzFkvpJjTFvkKJTzCOcEny66LRF4kCl2+wsBbtaFQ3FaxW OimE7pFMVTf6nJxEB/Te2Vbg2QQ8JT9CaAQB+cdS4JeyJGJEABO33norBkIdQKDD79IDMAU5J4VS rlCkFALPve+lKs9BMnzYPARpD08YU7hIjLKo9tlNgcsXCJrj2rQOYlteXqKDAIH4xfr71VWmDI0g gBTY8Io0U4ksK9Lt508kn8PCSSSgaIxAsefXqAGY4pLEODs8nQJf4Z4FX829eMQ9zoVhS50FohKU 2uMaPLvZdNG7i02BBRB8AoWROvS21rhC6PpfUpA9VTQpSLKTAqSTR1FXOPkTPQ9GsLPQPQUU4ZcL 64D1xawg8MwCXAOPLaiwn6eV+Arq5E/e6KwBOTEHgAAeUZYbQKSavjAELracPOvrXwDBbIiRJTQw 2hhhRvBqz5+Lgo3ta+0rmSpn5JMNSJgDXLWUkEcsQKQeI3/IP9mcFMTypzZteGMQQoyRQv0RDQSA gLeQwVkDSuEjkEI25yl4yyIo8KyXz2esgwsgmJEa/Yz6RczQw4gfMk+K6toZO2f7NO8RYyQTRDDO 7/YhCiL/yCqCaqQACXfKUJuCOilIuoFGfmv/ktYBf/IKPAvutTVoiQaC2xO4XLxIIkVcj1w7FPVl FujwjAnPs+lFlwsQNANpJTA63goSLj2S7EyhcshlqF+3XEcAMdZe8JGWgkYEIqr5oC3APfXgJnhC aZ166tok3oXOpyV6/qxT9LNoTkNQp0sM9TX4pXJKgS+kk5+opMclix0GIPiTGuxpOQvN+2cT4y76 8vRS4NkPBI/rP6s2VafO5LkcwBi+wqPA6y8outzrF6iZSVHbO3HoJL/DQ3FSKE40AVBwSyLpzixQ sGKHxvycpMRxcGFy4ZGzmKIVlfAu45TuXODGzQ5lFCzMgadXPC6f2p79QPDJoutqZi6UKvda5kgv 0tXcC+CCIlIEAkN0LgrWetdrcNEh6e5NNpTQhAYKUr+zD0g7apwKmVbQAKEeVT03lOVFrinUNnH3 ESmuUOYpOOJqBWOKegQVdHws+z4uGl4+XL7o6aelwLMfCJoyUGYzN2p7RMh1ewiwPrzqF9lzcbEm N78GApA3hBMFrtQhhFr++vx4EEqpyweN5/lS5RnJBzKa1oRPY5Yy36JD4WwC7cH00IkgcMDT2t2o 4eCGSA2Qmt1o9rGGfwEEn1YSLvMMz34gaJrrDnalIMAIp9sEEDbEDzF2OsC5AL1ula0z/4b3dCi4 KedcQNGaQFxriyFFONSUOj3sXFe/InwGBZBSBN6zzFhlQGPIYxtMLIxwxoHi2COYGM47mNmYok/t YDM6sACCy1zOP233n/1AIAmUkCY5kD2kCI2KcHIPEKjzncNHtyOBTuC7pwAJpwaPJHDlj9JlwF+/ 3eKIq4pdy4IwpJFC/uRFxvm0Gpx6qPAkVVFQL0B0MFSBzLuukRRbRVV6K6IPb9GmMJbZxAK7vJhN +LSScJlnuIyAoEZa7Y28IXhO/mnwI1fk4cbAoZKmmeAqI34tZVCAX+6d3td1LyWsiCKWnEfgWeaI Lu8CX4wL6jJoDpBB+KAIMOHeBP0OchqMdE2Bm520WcQLXuEaZ4MUtkFTxVdc5vy96P4FUuCyAwKl 1yk6LgQPEULfIlTqW+6dGjSDB4pxg8j5RSMFj3lBjQUIzb22g6YHr+BPLjYmcHnMoUcb1kYj8lCP 4IJ4o/NJoQ3cG5XU2hdZXDLgGeq8i0ADpVjsTE4SPfKEJQwuWIyTyNPjqKkEW3WBDLHIdnlS4FkF BArhHg/ZlIrJIbpY/i7UQd6YsUMbI2nG/MipwuemNv+5v9h5ROTNQJ1mhaqepxoFPnLVACJNBhIN 41EJiwWcejQ2QQbuEWwq4XU8IoU8VKjh4Hs1GaiKRYpOSVIhxgWnpPOImukCiWTAx6FmivANBdCn 4MkJUXFqj4/grMTlyfqLXjcp8GwDgseO7h5G91jRUvhICJLDZ4s8htRlAtr5CAki6kJAgwjIIV8x cbkB6t0TR6hKV8L5QjGFZvAIeSYbgmrkjxuWG1OJp4+4KsHPGdAMTAayuTqIR84vIsNc7lPwvLM6 y9BwQE09ajLwFBuEd73yla8EVu655x7NBJ0Ri/gn+Q03LORhQYHwiJ81VND6/RT6zaAa0lICoLFN KSRWYfZYUaryNAGE0CAcFzBh5c997nPJoE+BgWANCqTSpcjp5POBE6SdC48DefaAM+6dqtDKUOCp ECwwGCEc+Ih044vqf51/z0dE7JF53s5xKQg8NgJt80tKgA6fV+PpRz/6UWFFE0MvwzcaznzWMMCi I0+FAs8eIGhSQR/BFI1hBAANieQoqxrtniaCeLgXyOCcZrbOPHrYI8aBCe4pgqy+7GUv87tmQAAv csGfOtZdBs4OECakTiQfaQQCyEApGoC4ciw692Tm4gYpBRooQkFXGSDt1EYR9TnzDhyUiITbEt4L EOBEkK5Hg6jzXo48oEKwiU+q8ArOTXzNa16DpcN3Vo1ZiIAVE12YA09Fcp5lZZ+FQFCBsbIOEGBP Eyi9XYEAHXJkFS2KUJGura50iSPG/w0u6GxbMxKLnAMi3CNdyLPLkGQRbgwBItvkQW5tGDltCfBB EapF2rm4MQBprJFHFCcniOOqIZqq60FV/OLO0HJSiBcg8/ySARRgpzMrFzAHwCz3PlKhoURNDMOl vKKsg2cZTy+68yQo8OwEgqaDIAq4FtC4oFODLu9BNtSlSKly4q+Wggt4UMKIosXZTYjv4EZjLxKN FxpTUIApqGXhUkIe8RaBw/iiDoJLj7j3c4lAD0Lu9CHN4BeE8r08Fae4SKQ9CL/bFjA9nv/85xut IBtGB/c0HhT4wAc+wBvpHRDGny5G0GexqVoHi2tBgWcnENS4VlxA8a5JASftlSs37SA5Luk1Sm/U gDzk9HAR7j1fBIEEXPxaAbLEuzS8eQXpaHUjkdRJ5a4U5NJ3QBS5V/hFGdIpSFUUpAEGJsiDhucX BHF9sUceIOEuSeIp8k+PqBD4cMeBO6ZcvEhVtJOnnrP88pe/nLcTSjA6oH1hqxazBgsUgALPNiBo Tphr0iM2iqLRAUMGyC2Cx1P1LWqzbH5wAclBMyNdFCGDuhq5cqk/XjfihF0gOlCbeKF25Z6CvEWb 380CCKQfUHZmQc6jZsqS0z3LpKj/yQ9McJFIbYg0Mo9Wp0m6ME5JUqezie6YoBQtBCxc7CA00C+q JR1owyKgzfxJ4hvf+EanSxYosEABKXDpffIMpi9pd3VA80+XDETHUsD4voC6kXQn82snr466awoo UujgmeV33HEHAX/Awh2BruFV5SLzXgiSkQXVrC1B8knh8sZFStrhQENNT5jfVYy667QTv8PFBQIW 7TdYQNt4ESjgwmfKUjM3tMqJBvtLM7RuqBmZ5+Mr7nqiqfgIdIrAJL+AC9U+7nzBHnouhOTyocCl t+BMoXWEmnFB5aoi4QgJqhvJQZgNv7lA0Bk7A36IBKXcLIzhQDo6FuFRlvQXtPnLTUBiFV3j+c7q KVeuOOSX14EmlFIbo4F13d3RZDZFzj0LNAYPAl+DFEKDxh1dcUjbyMwUABMERg3soNOTrnokg7YG F1V5ICr3PKW4RgTLHzhDEVJQubMh5SNcPry+6OmnoMCl7RoIBE37VmMbKVLVayCo7UUBFxRx70q7 kmH1quKhsCGNyJK6mszoVXcNGBf0MDLlWXRQvLnxaENPNANrlE/uXUrkKyhCO6nfYAF2Pn9q5BtH tM2UJdEj1bVldOw1SSgOgvidBX0NI5cUJEXHAYeC9pCHOUVXUtNsKqRJImNBaqHqQmAuQwpc2kCw Z8Bka1cBOvnnup2KEdSCH+TBGfUy6f3T2GFNAZBfJa9FoIuhW444Kf8iizdlOyCHSB35XQJUprt2 PiKnbW8YUjQRvKyZPFyuO0KS/bayjgk5XfhAVc5QkI1E0Y1HBXwmUpAMOB0U4aKRrEfwMyoesqJh 5XUZCsCiy1Lg2QME8LFz/hrhCpj+MBLr3JsevlYA0i4uaIprMlCEPw37IZbIjLKE/CA8Wg1aE65K cnkP90ivC5aoAbWPK05xVgFRs9aE8xfkd7LAdQpaKK4arlACidbPRQiARxRxMsK4I4a9S5i4nPvQ 3HD9stMHbkDgLeIaLhIdpAbSyQ8AUTMZyvxZyMNlToFLEgg+mfpyas0lPQgDAqw/r7bXGzd4hngo jaSotBE/g/9cTrAjn5rQQol7AUSKsqiVpdKlKGQ/XkIpFvywiJCCFPf7RbzOaQgRSmhwhbJYQ80I s3hEDeCOu6SJMvDrDmiC/3xSwXa6rJCXGtQkT7kMIAKZeWqMA7OCPNgFSr4xBYOLol7TvVpYB5ch KFySQLBnnBQb58yQXvgeUXSqDwETFHTUEQCNAjLwVJnUG9ea0FKgKrf3Goonvw6/O5QrUeOc4uQn D+KKsPEiFyBRg/saPv7xjyPeChvZauJAM4T8PNVk0KEwysDrdPXFGpsnUrCKySWGrnTUQKilk2am 8R6RqKVAgAAwooUGEXgFvyCIVoOLF5pYcBlKwmXe5WcDECBsTrY5EWiQD9FS/3PpBbhqABEyYKZH TUHFWAsCpMCeZ96eQL2rCbUjjM971iiSzG+FEiiC1FGDuxK0GhQzV/J98IMf5KlvVGOTSBuQTNcL qL1pABKL687TWuAgLmjh6+drrfBL83iR5ozK35BkhTBpAEWMUH7kIx8RDWmY5KIqKqcSY5zlEF3m 8nDZdv/SAwLtcK0AlRg3zueTqJbTECARkVZonVTTzbYGjX/n/DXLqQ3739NEPFkIEWI2Xn+beiju eQTUoPbmRgdej8CGqee1RChLQaVXxSskUYpshjC4VyEj8/xSiibh4IgmGurUwFvoBZUo87SEtol3 7lbg3nkB6vRP1zIY+9ScoVW1sEIPxae8V+tGP0X3pFyey1Y8Lp+OX3pA4Nho0hstg9dRa67PVag0 mz2GmEcm6lEjDEoseYyfk0cHXjTBkkfAUM4IPMtymIFHSyPYPNKY56ZONLQlyJJbjN1r7Ot4hOiK ES7soSXldBgLrLlAaqb9NNiYhd2hEk8iEHp4ZAMMBxIsALbcHO2xRST61AZ4r+VPBp6KQcq5Ic8C KRssSf1doMDlgwKhTS/F3hYKGA7UuHVNrvLmqSHcE1dzKS6yQTqJcL92AVKHznd+wYiaPoKReeVZ O4Ii7uShQk1r5yY1Ewy5ub7IcKCmu7a3ap/LnJrxltUKUHsrw1y80QVOZqCgsFUoZt/dvITloldC e5yzqFWGNFJfg0qogVkMAZFE+6jRxL3vEhnFRP9cAMGlKBpPus2XJBCUUWCoX53s1gDuYWin5bTA azGf0qIy54LdtYqVTOfhSCQbAGGcT39B315ppzbEW1UvWJBuvMD1C6p0V/iIUx5/YiSyAgSq67ps DHnU0voXXNwYBSTR6IbuA2/XdNfap19+rx308TPN5AQFXK1oBzEfxBTXRGhiSDodgXq1CPWkWWpR 8FKkwKUKBAbGNXSlu6Z7iSs3pdz0GnSkjZnB9zrbHv5TzoLputbIg9aE4QAy+yKrLSvaoINSpKgr 7TbM+QsjAqKGdoEeig1WmPktnDJsabyA+wolUj/voh7tAgMB1uyfdbwSFQIEuhVkqLipRNNmUe1z XxaKzdZOuRS5edHmJ02BSxIIlGFDA9yr1dWxZa4jFf5pmIBfLWEEgyLIP4vwPY9MU9x4AX9qzFtE geddLlKiBus0zKYUqcYLdJqmtS8lxczlwIsFQokiJ+4IJQYCfDWXfr62Q7n0tN9Fx+akiA6L76Jf vM6VBaRAHGwKVyiQ3ylJI47CQfVL06CJdE+asRYFLy0KXHpAAKfWml91mtpYzaY5rUQZG3POzJza ya4R0Gcm9o6ZjUl/66234nKTrcxpQw9IhVhj5Qqwr+DGaXkFSbXsPen+ySVOkSg2GUcgm2FOQU1U Ukq1FAz42WCXRSrGJJqiIcAvxT0lVQOk/Hxtk1pWJKG0XzzgwD/tgk2tVxQ9Ly1uXrT2SVPg0gMC eNQgn5qwZFLl7FOkAgFozq7L8bA+MkMG5AcNScjNE4RcRIgYgAsKA74AZjb+tjE/IwLu0hECfLte htq1LH+lV9dAeFLk1Py6MwKWveApYqmtQbrIJV7wRm4sQjO4yAwOWhu/ZnYZlSBl/MLIBcUNprrZ ycaDOJ5W4MeXNU8EHW6cf60GP2nGWhS8tCjw2QsE2ttQE95VMyty2vOl4eHaUvha7wb5SYTLrcQo AIJKQRcO8BTnXyniKdn4k1lDLiOCAATzc8KEIkoNPBJcSuHzyMoVQuWzvAZBSlXMS0m3DTr5YoeN d15D0VVWPYzIY0g0Lvg1CshlAFK9LaaQmT+pwYOS6QKvMzLqS4UnSQSguGxZK8B0my0O6rBQpwFU B0La1rh4Y0cqw6XF/YvWFgU+e4FA3pI1vYdTYc1mitZ+XWpacuotw+iKkNihIGk1KO265fAxNzxF bWomuNpPS74qLy9Ac0AZsG0KpyEAKiyJcpEfmWkAq/0RXcX+PPVztxINKAVODco/EqiM8atXL/zR DHtEQRKFHn0lcvKUltMSMtfEamGo8U5qa+56JNF5BI0Ru2Czm+jgENh3nnpPM6SwKYvr0qXAZy8Q aAtoh3tf3nVZAbJs8aXBAq9iTY/xwUbQeVa9CwSqOH6VARP10suQFjgsqHhwr7TXi2yDcGDs0BbW jdOZBueaYoOZgLuuieHsIHXSYNLJpjHiNodyKApKyGA7qVaJ1WYRHWykXePXyIjSTh/1kkqT23hD jyTaNadRxSPF3oFwdsayAmtBw6UrBouWf1YDgYKnLSBTyqmlkBVFR9FHKjeVP38ah3OlTZ0vojSW YVxOsupOM6Qu2Z0KlRzfxSsUeMN+6m0lXMmhiB4HzdOtcAECL1VydMu1cWiASxJ8tXXaBfIYGtTG UcJJtJ4KXiqoxixsgFDoLIn9demRK5d0cCilU6NXoh2hOcMrnJgQBMUCyS6ySB/+JL9WyeK6pCnw 2QsE8lkJnma2PKe4NlFASRAI+EUxKhK1k69ECNa3hrrU5AqYN9ZmBuWESz1pq+qGP40O2E7+LFWp /ChIQomaUzFWmYsRAIRTFQIN6cqnEEMXbANVmUFogCCKpe2vXtg84YAXaeO4Z0EkEq18kY0sp4aC 1kNixSAkrB2xpzRJcLES4wiXtBgsGv/ZCwR7xkb+NjJXpm+5ADxVAxv3UmacOFAnGx7DzJZlNQcU xZJhAaIMfrlf+dQMKclRJKzhscCkePOrpaDyL0MdmRSMfFp4R7ONF1hc4bRfKGfPJlaG3ROhny+4 2EdlWMQRbvT57aBgpOTzVAOEyis0WJglqZvgIghara0q7AMURMkFFlzSaPLZHuPRVFY/u1xXhUmK 9q0sy1MjCOTR6C3TmhpgdwOH5FTOBYJS5qb7Im1jB1XW5yLdGniqKlb8LOgsgCZ9qXTbYx5tCkVF n0KE4kLxktM8ijqVl7dPCgec8OUiijCdSSxTGwFE85so0kG48c+CLftYUChkWL/mhhOT7pukAc3W Ch+upLDNlJKkxlBpuSuaRDQH6JKWhMu88Z+9QKAK0kaVC2FH/HwuFZ2WP9nKh9eX1n6GX91yp1JV UJW3ssDlXRPlbPI4wVbyXAYIj5AZo27qTCFA2aB+JV/JUW1SP7XRKmf1yI8y515DQylyOxM5PZWA zDSDdOWT4sQ4SHSxs3gHQdzLoHHhGwsFNOn505lIaqAx5C/fSurRVDFCjDNw4IEOfrW5Jh0cBTul RSDECCukO1KXuSBd6t3/zANBsVEZydBUfeulFcqNtjqyVNNd5anCiPKxNioXYoDsYT+TbrCQzIbK 5GBqU4qo35mCMjGUq6a9oEz6OsGCCq3BrQS8UXtE97tpbtiFcivsBUWEDxcFkuip59RMJRYv/PJ7 7eyGpqCk4AIXNOw1i6iNe3YZcs+HD7VieKmTDjSSX9ompEpSXuocpK5K9ajWFIllVlWDYts0r0xU BspZqMRmyqUuJ8/69n/mgeCxJIZBESrX/8ltooACrCHAb7Fj6V5n18lvtBzhoRQ1kEh+fQpK+Uud KkbyKPaKmfF5s8nTSILeeAkhOTWkBQsjAjzlRRoU/qn+VJAUGG5cVqzGVsNr13B5JAl/0njQQVMF FHC6nmWOFFd0tS9sm2efffjDH6ZOrR56BBaQgYWSPOVLLWSrKUnhjzxGJQoaNKYkTjXYXhQW1GDZ tTKXFsJ/qSPFZx4ImoaA1IQjncSWz+R4H3Gjetfi1aaVTbmQdo1zzXXyWwkpci05daFJUYVac1m2 1mZ+LgWm1Lt/KgPcK/MCisKjPueRf5byJFtNy2m2mMdsdhDjn/UOSCY6nD7S2pqxJwMvBQvIb0RA ra6P48eLyMAHDjHpeXrXXXe96EUvknqACy4SC6gtopa2d1oEuvpF52pS6fMmnIllGjXSv2Ifn8w0 WNgFlwRGfBYBAZyk5jfaL0BoHah1/dO1t+pteb0IrQqloJJGbS65g7ldNayFXAaF8iBGyOLF1oU7 mtNk0ASoQIO2CdksK5ToHXBjMxRgW66+FWUKjPbY2Jozbh8ylsGFGAMQ7jJQ/LhBAv3euQ147nOf q9XgZqTbb7+dbM973vOUcIGSdAq6f8kJBYGAXyMd5CmMEyulSdUg6tkv3+s+6D2i3kR2KXBJSMJl 3sjPPBDUAOh7w6bF8Uq+04EaqGUyKISigPnVisax9AVkXEUXlnXhsMq8rHq5X2EueW6yr8Kpk6Kc 87RM4ipocecUbAa/ziNQll/tcG0NJUfDvpxtUvzWAKWoVimlLLhA9A47gr0P3HOSmk3i8ssLIp2d omaXGGMm8PU0SUfflVjtKS57LakJPfA6zSUvoYqn/mlryxsqKPRkB3vXFP5CkD3pl7mkfZZ3/zMP BEod3ONslqa4EKCZWkG4Elo9arOp/8ULpbSUvG6/zNr0ZlV0pMv9JZYuRvJPlaTmg6zvkmSFR2Eu sZH1eZdP1fM8rUYWEBQ0KD+KihdleSMUoKz+BZImMvL7sY99rFCPmgkBWAO/YAHCrw4nHFD2Ak85 i5mytByzQoTyIIbCVl7hiUZND6tMMyksBGgQKfDaAhLQjnPtCR/uMRM+y8Vg0bzPPBAoe3CSkTZ1 ptCgsHFjyECdX0Zs2QgyIkYvgTHn9uB74mRwKgVVsDrY2hQKnqpScdLeVuYLCIzq+14yYJzvYZc9 dq/SQhFxpzCFUhr5Wi7Wb+ObMsafNNuFEmRwIsM34tTQNW7cdMgJy1SCmUCKC4Hpu4edky4MQUx2 UrIAgYJUSM32FKODeIGeF/XjXzhPKSZWB4W2QjcnGqnHrpFTtHV0CgiaWLAAgksLXD7zn0WXn5RP fxEYJMqpciUTDtPYVlzlSwktNJDBUwMMxXNpD2vSizJyv8pc3tX8RrSokyKu0tkDGb6iFLhasTnG 1WyaqkWgj2NOfnUKuKESwcWJDyMdFhH16DL45SkJogCJfAf5Fa94BV92RoA9R8APn+rzUwPo4BGG 2hEkGikg57333ovk+xbxhQppg4cs+Aph0Udl5ijnGlxCmKPgXEzZJkKbxZuDcmnJwKK1gfjPGBVk uD1SBCfZAHjL7bFwm1zldBcX/K1ZC3NXxK4m6tQ8OhEiApwqiDjFqNaSm0uqSVe2VaHmsSVyvH5B YYesb/HSdeKXsFI6VunSzbEU0ssvnrlKGAmkCA4/wsyvnzBDe/OnTgeZ1dv8ovzpMqIrvvBUD4JL yxyRxh2gwTyFYm64FjFvuummknMBSFSlYdxIMSrUzvJPu6PmpwY7yxsFMv8sS8cx0psrYC0aFj1r 3Mt2eMZYbvGiC6fAM+caqPRsWfO+rGUlSnWqwMt2Mq58zAXTy5qKgTKv2AMZLkP0NAEtWMP+Zc2q KvmzvADKllWiAjegQHrt7SHFF1UXisR7oM2W+FKaYTZq01kwhGk99tc/kXlNeuUZIRfpKKjgKZxV xJtmTFQQcbWi30Ggzg984AO8EWuCP3nqh9hqpsCZFNvGrx1pkkLjwqWK0LM2MjaBtQgiMDVnE62w 6XFcOF8ucj7DFHjmgKDZsab6VTYUVG6KvxEJ/hQIXDhAqVLvRs49Pkz1rqmvrqs5c7hT0JFfFafy MspMMFrm232L+alNsSGxVGhTVNSENt5S5NQU93Qwcc3JzopxKFo0EmMBUfS9WAr8SUvMz0tpJyki lw6LBJF61OZ90c1sBgi4aADNwOKgcj/lzKGMfkAJUPNzLFarRWPztPwVddNpDK/TStIRK7rZX1W9 VTWx4FOwclMTPMMcv3jd41LgGQUCOVgZK4EvZ1iOV/IVe7JpCOgdUFBpRJBgaFKcwVLO60ARYwSy muErxdU/i6FtgFzuvHpT2xenkk1nXp9ZXi/ZU8mrsb1KWyJmGjLKSXWc6B3vMqhJbdTsFw1R4OSk Scq2wEEGHZxS2uKddYpBElCLQBTw8HVS+FOdDwQYZeTemVSKSDFq0JLidRo+TUz0dfUiMtAwnSwb KSgUGoqzDlPZAhKh4NhhbVJ7IZyfcQo8c0DQHHv4Rr2nx6sSlt3VqKrEkh/ZkTwaz3C5LjTFVWJc bi5omgDyokGHsq6NCBQSqasppRHheOxhXLWijVTaBRp1spVrlVQNNJi+aF80DQ3qcSWfgT3Rh4Ke m+Kxq36eyG0/CnMp3j1IKropt3o6hg9ckki6cVC+gEoX2MVIcTDCdQfk14+glK3iqaEH4YxfB6hk 2AFquiq+Vz9OqmpzeV9jKkmlrSRaAMFnXPL3NOCZA4LiFT1PGVeVKFtoVapkeKqxqqR5yWRaB36G wGC4BdFyCA8KzReVWOopGDJocqR7bEiR+5sy3HRr5WB+XTJYSKFCbgqJAkCKGtvjQ6lWJW/DNCW4 aLlBRLNxAx0MfOgUcK8Lo1FQ4QAl3BcppfzpSwuPNIIASs0K6mEZEocmUkozSpzFEsEwqR6Jm000 dF2GNr8jIliUhSJCiQWFngKTUMI9HdxjahUcfLYJw+Xcnmdu1qB4t0LNcnkxn/KvFBVPW0qpK48d FCAkziQ5bI384wyXKiu8UG8reMqJcmtt/jbRh2zaHU1JkGVld9sp3yMSSrWySjZ9BNojTiFppPOr kCB7biLy1To7JJKCp+AbtU2cyNRI0TWwqU37qNkMracynSQXpajciCkxAunAxAS/CL/fPkM+udFc 0qfgt/yyAmsfUYNzBPbOaGjhgmFCCWgHyV+Y6HRvyZj0vJxF7rOz78+cRUD/4WyMVd3ysiFLSkks YSs9rAz4p0yG5KDcbrnlFoLh8Podd9zBxjum0GRrZMCaLaLsKSfqsdJXjkepaGGIFNia/Hr+ygmP XGtkY2wPVbm6Tm1pou+iINW6r8GgJr8VFFQt80gfgacqXi7nC2wAdZZTU9CjdSMlxVNyGviw14YS eKoF5EGPggifdYZ0TBxom2h8iTt6+4xLRQoorvRKMbL5UVnKkl50Bk3c5lxrIihSAUjJroFTa7c+ O8Vg0aqnHwgY/qYRXvAPQ6AV4RiNedW+Oc2jnMvlsLg2rYqxIoXkIUyIUwAKYBewWhY2fd/73veu d73LDwRXKEF2VOqoX9nmV1miDXr+PJJHVXFlAtgY0sUUtb0oUE3lkcrQcACPFBvllsNKRQcUfBZp T1vTyTjME00G7RF+bUkdvqQpwUUjaZs1m1k5l1yusxBGhTn+5D5iGHlJSY12/mSdAh2/+uqr+aVy qrINVk4eRJ2Lp66hlP7ijm6a4yVCCbjO2tgY3Q3NAc0xyUV+D24VFMoA1DqTAbR9xNCFvfAZQaWn HwiqG4q6f2o5ayVqbcp8atEafhPL8oQ/VLwKjzoZreWx/1SLfuMeo/eDH/ygu/FKISs2GqhVrYwo EyuN5K9IYWkwFbJsWpa/KdUpMYuac/kSX0BC1LFoZp1NdwAZnoXT55kpgtN+/kMjQpXAIWbRnfou qwerKIHKtsCkLCl1JU5KvvhVCNskCKobgrivyT2IFBEjKMiNjoyDJV6XnJvN/FwSUItJpKjgrqhU yE4DHAg65Zxlk8tpA4/qpeUNfUYk4TJ/6cUCgpITuZPBls9ko7Ko1fbyruwlNPBbE2wmkhODAsn3 htqcBtNq4J7FuU1JkEd1BLwKdJTtcuCLoWVfm6r5sIc5BCzRQXAJRh9tbW8ZHovs5f9mhk675UGG YQ7wkBuwqBxsZUbTXeUJzNUXEDRGXG3pvYhQSlWpEyB4JN0UfunvJfZRiZ4Ik4iaG5LLYJ5+gR3X +a8og1UZKdB8KB+kTA+rcqDtTjXAyilOha6GloxGQ8uSkvJl7+yh/OLPi02Bpz9YqNIoJa8toNFe mk1u1kSXIxUDjWSFMJXtzLe0IL88wilArYEIfjgUCMDoxRwwA6/ew4iijyKntFR7NGJ5avMKL+yC zK11zU2ZEr6i+thpU/+sKHL+iQMGLAxb7VG7A1IQTkOYZ6uD9Ck0WCwiKUinL9g47CP2tFL3UPCr fuaSbpYqaLAeqSouVIZCLoim5+K7sAtAUokG2fV9pLzuko/EvqJbUcNmVPt9iyBbBHeg+SUzb6da l36SgZ4aoSiwLp652Ey/qP+xFHj6LQJlxjfBWCXYslQxK3wg/yn/yqEyqa0I6+g66hrAtZjN2AIA AUEv5wvYcseFwGBzqloFERWgHKY7UOa09ZNH7lRf+brK32yPjTGzatkeKYT8uTvMzxzPTI8Ug25O ng0Rks4MGcBbDQJuUoRV3Qpe6U9F0RkQGqx2tW00QBG1kZot4pGgwA1FDCKIdFardGk1EFthHpHM rC9SS0sfLo8tdRm16xccQV0zHXhroyoTDfSU51I9krwSTbLzLoAM1LZ5uAlMXlCD40tO502LbRaC +sxT4OkHghJ4OgMHGG8vvaGyLSEsYbCUakd0cKeNFDEbnAQPce8hRUgLKMCOHZhMd0MFLvsawFPI 1WmqX9k0BHi+o9HogyyrOFVrS0qVQP1z0a2c4c0tT0CMRgZbR7QAP4A30p12AIGoOKc0SaWu7Vr1 kb6rjZVPPXk1qkLVlBY7ohjbYJ7SKW2r6qb1U5aqsCmok6MNmHwVgyjijQ4afyqW4oi2A4BLtdYj EYQVCeVoahqIBYVr0tyBsGuOsmKvK2fYsvienAs4eOZRoMGeT/fL5YmSaqsnsex2uYerpL0pDwqA VgMmpbvxYRqAgPweOqbMwE+u6q/6STdAQE4n2EoxijUqSR1dSpUNYvNKj8nTVqukacfyqwSKL9u7 s/3RpIyGuXJhGnof+e311qgSYwK5Rqxa0/ZkimIPn7yJBU3aNxFTWhnb99VSzCYpV4prdYpHpZAL QK3TIpDFiB0LDfmtWQlXQFCP1geVOBEgkZ2MFJLU6rbfhkmxIlR1ofpFCkPpNIfDAYKLI9Tsp6tF 8HITnm5+XNT3aSjw9FsETf4rNrUVqq/i1BJFH2k4qHJVIAaoEH4mvcACec6lOMQFYCZsAVlQOVGS +dPgglJRvoAMqs7h0sr11fK09+TXPba1psu+Ns+nyl7gQstludQ2Ufnjx4SgT1jAd6zdGuyOCNH1 +h1sk85wAvTcJzVKYOrVTSE3j7pdGbanYlNJYLWtYLcIUoBlU8lJ13gF4o1RwOFFZHCVoSuR7bgH upDCOQi+GsmPeZF0ENTwSv6eVkn/JpBJNOcFSsK1XwxbcmnKeS/9JcLieoYp8OSDhWWR7mkxw4x6 gZNUKQoe3FC8W3EyCwoWlNLslJm4oRIP6rYGblhHVDa8oNAU16ZjrAtN5fVelbCVy6x7JNyWCAS6 M6pf6sEkwbsGj4QnRU4uDyIw7Y+z0O0MugQ4YvkQWRBhfIHJdGU8OdhuHWu1rhu3rhq3bmi1bmq2 QQo05ado4k0ZArzOCIJU0lKgnbWQsfBOp11BVVapR9NMmfQRWGAGkUXDimiLNoIEJCd/OsUjahu/ MFxSwCRiFlUli/Aq4Nawcm9x2qMNApNw2QauBQo8w/Jfr3s6LQJZwVCTfiZ8UEE4uAH20tyV/8yv 1i0lUyaDx2zyJ8xHbcghK4hQTcSZXKBiIF19IvdXneoZEcfl9KKADajXNbFAIFDI5UiZsoKdPNJF twu+IhyQThgga+v7c59f2BGIScjAdNjpHmxPCZKjyZfpcGsalnar9aHHHeymeW8Goc2uSSujALah ogCFHYqfStXGVwetXITllzEiauinYshGnX4/invAF+FnXsZ0Qce+O22hWVEQrLTbpD0AJFjbfslr k6xQv4Nqy/VoAvRnSh4u2/c+VSAoneNIww3ueCddJoaT3Cwsr5BY2kNuNnyd1vVsMZzcTG14BMS3 YRQ0FfqK+UIXuvj9L/OXaVCT0oqx3gF8pvaWC5sAJHeqssQjGdHM5ue35E05ESn45RXWzwTf8tLy eDLMswPCAydDQAYcH/MHXdYThoEQ0UInD2YnqezhORUpiWVFC6ZlyyjM0Eozp4hp+3WCyFOGQLnu 1kAGGoxp4+5jJiYpxRSMUyeUwoiTmIyghoADqiRrDjiI2inlehQPFDFJsSouF1nbMI0I/R1XUnos VUy7zOMOl60ofmY7/pSAQJ5zdLlxrR6XiTIrQ66TWXJeIfcCAlW0OpyC2o1U4rYC+JKIALMDziN4 VofLbPgTaFA8tGkVYNW1HG/DrFD3XkYszS8GVV/kfrVxQZLWBNmowV/jkdzsWz9EDdNWRD355HIG yYPvUd7tTiwxCBxIMrOoKFTiJxlwoVPdK63EJlGVewOfdk2wsKne6yYIoOVqOTQa5+5Nlgi+BdvK NZp6QL5RqHXK1tHUns9+zb4Ta4Vlm0hz/iycFXqaPKC9IITpEQiXmgNFVTu+uJ55Cjx5IFB/ymf8 VlyA0eXPUhqKUArJOYYZpmmyrDrQCTy4Qc2glJIoO15zzTXqE3YWeW63md1dp5CYwd9iUwWGP/WQ fZfyxqXLQGutx15ouPoKq7WIqKQQqi1L31IctlaWcFnIiW7LqiYdVhYCBNNYdHh+xeEnB4KmANuR ejuNcVYVwqqceaS9oEqHXG7uFryyGedj+9wryVQi6VyaTQo4Kw66Q4lqVeNUJUEKmARQEqWDUl3G AulllQgBGho1NNbscHM5PWEl0llNsMCCZx4Fgs2e+lsVLdfGGrtykbysIJsK/8UH7pwrBWgb4FG/ CEp+1bsSSLqrU63TaW0tZIMFGhHWpvSqjjRfvWRTN8kpUVrC1PNY09T3yp1Ko7YG93RBQ6AAiPCZ Ysnb5G+RKKXRhQRRQS4x5g/MgvOrnvcQv4Rf+a+3m005tFU2SWl3bo9HSm8JsHJonbZcL4zLTyeR ny2J2FzQVlsMdHBvIjd6AbyI3tEdoVOzAjfNc5apvIDJYEr5TcKQDfBeeK32a1DYEdIddMbCxMX1 DFPgaQACRtEjLp2CgsmQVfhM3lJyYBrVnXJFNovAPToFmv0sg7/22muVfCohAzECyuIawHzUQ0F4 BZvWtbGKQXm5pcllUC/4rBhRXSQcCFJKdUGGBW2koliWuVXxSMVV6o5+6U4rbxTh4C+aP6+BSio6 wB2IcH79zKcebKWoKRj8qdbVI5AC3lBVuVokanwpeEIG9UhYfTeIAOaycZN7Awf8SnNRm3TnKQQC qhIIoBjZGAWJpjXBU20usUN00OCXLOaRSkXtahtFHEoJ+wzLwOJ1qaKe7KVUyy5OFirq/OlhG8zz e34miaW1eJtyS36MUo/xJBHGIjOJLHQhRgib3n333bAFa+CoDSb70Ic+RAohLu5Jb84XULx85mJ6 UrRBnJ3yUlp4KRdQBffTGJUSTVLmvZEqlVhlbb/8WjqZm9SfMUuSpc5/1CxqCSiIucS4x0Tw5jFX oaTvqjY0tXpJe1Pt2057oWrVwC6HSH+hIIMM0LBkEgeB6Ri9CauC+GUOlAdUEm5Oa1CHixFOQHgJ BDRDqBUmyG9kQcNQK8aOcO94CcqPS59F4kWlwBMGgmIXmZIBVm+ojrgYaT9YXFa0DCGnkk1FTUFs ByfnGXuBgBss1ec///l8t4/ibLxB8pksgFP5Vse73/1uprvFlKYmVMgLC/QO5C0tUk3WMkkUG5tq pCqkdf7FZB3vuUjPltZf+BiUKW6dJd5VA9ONvD/+JTBkev6yMSGKgJKziCK6leFRLPbUw5/uh7Lj NFhpz/TzX0my144OVylbtbQXRj41YHm5ZKOGqWio6FqWX2VecKegER8ym4cbAw0MqAtAhYBCN8eu alOXFCqJEc3BLbqZp7rwWMJe+Bgtcj6WAhcKBE35txYGplBAc1qrG75RNcmmjiuXn+iCHbXPaxNR TVbBNIg9qAFTAgQsfUNFcNIWAEH9PCJY6GTB3Oqf/V/msIW+uqnY9W95oyZxwVP5tNTi91EVJxcv W5U6X/4Tyz7t9WmBQIp/cvNXV8JNFky8TVlLYQPS0j7/9eeSHzFL/a/0NoFDCwhqU9x5XK10fiUf N8ArTpn9NYZCNkcQckEZCpqTmsvCEheU/NL5IoKxm7KbipKigFaGtdlUG1PehDX7tIR/Ifmflvee SoZPDwQOQI2WL1Oe5RV5lIGEIQACNS2DXczhWBrr5gY+Q6sQjvJYERhLpuEVrheiKngX04AMFGHi 0G+ZOQfJTTGKal9fVNu1gKBpWsuIKkyL6NlyCQe83YMP1Zwyq80ujrxAKn9aIMg1BXB5bhlIp6Gc 4gwlxmaKafsg7yUowdzjyvLDcT+tjQYzCaHh1GB3EgjC8OHtGEDil9SouTqDLA4Tr9AaosukGGfB C1OwoYaLQcjJr/BR4KLF5OAWPgq1Qj9VudaLspohYpYEFH2a4u1AQHCBwPyaddwL3E90FC5wsBbZ igIXCgRyldIlCiDANaLeOH7wkP6eqO+lqimAoDjug3MEyrbibRjPsdfFINFPccCOVCsHlxqRUYwF 8NQX6XbKaqTwrqZiqZ7LkXaHmwoByruFI0+UVz49ELQHKfr53cGs3WVG/aUV7seTa6I906u4H052 sKZ67XfbnnQmZiRNXPNYhNmiTJGOUoyMIqQkO0FDiocLOmMCDf1IFNn8FhuRAjYXkLmigKBwCa2w 4p81mtQJ5TUW1AECkMPn3C2PbIxDVqYBf5Kn2GMPQNsXC1KJVT0uFkjtJzpGi/yPpcATAAILMzwV eGeY1Zz+OtLOBXBvaEDTUR6Vk1QmciTZyMNTw0jUjCFA+JobcpIICrCsENvVZQil1W1JKQ0ekYHa qNPXFfOVegkxmxulAoRKjHZq/TadYTsrp3p/gdDw6YGgRVAN3s11iq3cJZ31D1bjdPPJ8JYAgtY1 ISqthwIIJn+UOhTMCiCodqF9db+ihjnxk87nP8RIOejsbE4hNYku0FaA+QW73XoA5ZFtjzB17oDK uYHOWl5W4tgZsnU+iBRARFoVEKjhJYijQE5HsEyJQgeRKzraWH1gbVpwwsoeDl4AwdMFak8MCKC7 2K+oNzWAUmo6lj/Z1PPaAjxyyVp5B8YIXWFa0EAeIoioplrrjuLCNWD6sM7nkTm07bVF5SFM38Ip vWUlmadNO9M/ZXQPOIGhXfigDVxWqwL2RAl9AUCg/69rcDjyd3IRbj/PRBw/P7yt1tGA1+5Hgqq7 74oOTs/H0m0Vg6Ajk+2cUSOtm6i9jJqSvUI0MVc/CEK5CxhycR40eaA8KQycMG0YKFAp3QqRkRTq NxZIQSeMSLGIZoL5KajTpz4QUxy+Mi4EdNusCeDAeUl/0o1NWmfJ/wIInih/frL8n373oQhd5RUq wdvh3DNsjrQC7wDrKVDQL/monaoUNTjdBXyw9B2LAPn03D7fQn5XK7kulYIaC7oPqgtZ2UfFZ5oq 1U5fKnjJ2WAHMUi3LSg55pcjmyjQpMBTJH07IGB+0FhrfdreP20fnnaOjCfr49b+Vif+cbBRrEfu PNrunuoPuvzTCkP4/cdqLDurW8QQkZv/85fKVkRTMrWuS4ztpsJpJVDVMx0UY0WdPynupACjxtwN 9gI3DITIzq/j4qDwChsjS2je66Y5jnVJ6iKvtC2aN/8k3UoM5djg5vUkkPopDt+ztfintwgcVMeJ QXLBCfea3wUTda+GqVIOuaiPtoGrDE3JInCP04Gkw2rErpky4MaVbdirrh1w1YCSX5anbaiIgFLB L4nFNEqFVoz8WqamiMBFESWHR01t8+SYTB1lWevfU08vo4OzUOH01tiV1DkQMUOcBcLvrVtDy0/C FJ8MfosmLbfitE9rkwsVNjWnjkBZQEn58+cLUlDxJo8fhqIU9ESZk9OZFM1+KoJ6LP3gTywySvFU 8DW463yQc41US+bS+VKPGrQ+fKl0FoMkrNhR0MAjwWJu1MxQW1CQf+qiC7zFzSPNMXq2iuUz36/z ELtH6TX/5B4+gBtAARlxz2g1M6Ng1c9qnkIEUjyEU7NcO5w61TZIPvfYAoayKGs00ZzN0zuN6lFt aYl0laNOFRTpJS3cuMxB4ZTzFH5XvPihJH4rHFWqqSS5OSrKdvV3z5+yu32v4s38JI467bHzqlMm Ce8ZTO/pjTf6o43WZF9rvD5unxu1zg5bd/OvvdvpjogB7GtP18ej3s42CwSwupFAUIClSXRzdsI6 tbI+czg6F/9yTwGUF2HpDsQBBdiywUotSC1BRAEbWQAKCjteSiyVQKKywoBjO0iKxoL7NXQERAH+ bGp73q4hIPGlfIG1Rp9vp7hRG3M2owkW4e2eT9W0C+reV/sn4PXMC9Kl/sbzQLBHcdWfEJeB1zRV 0xbkKzPa1Y6cysqpPj26pt1e8KG1SRFG1808/GIOKKUU+ehHP8pqIu41R1WASlepFzUhDbNVskhd qhq1kFNoCoA5uVeY+aUZPlV7W0Mpc1KaktyECbvjZVU2yciFT5UBHlXDWuMOpxnTlXw/Bxztjlvb E8yBzqTbAUD1CrIstKV4e3PS2phM+cf+ZVR3/MPen0yZPZnt1EQ2eQnW0u5OWECutlAn0wC6z4os KGwcl86q6sUC2sYEAb+aVxRkAwINoBLRhEoAynvuuYeQLSnCnFxBIyugqLg20dPR17DXm5AONQoO gdSzuPUXwaWt6XACWoSm8l7r0biwNjKQbsPgvT1a7VKX0meg/Z/KNZCasFHZkK4FKOZWD8sZwkGN KDc8cuzVIeTxntrgSOcFYDstT9jUb3twTz3wH5MF5CEDR2iwrNBZA4GgVIoNIL+OQ3GV7Kjs1b1y Xk3lkd2x5abLiCXbzQEo2d4zKoUUpSqpU+UpAWXZ0l07O5gnkAJmRfbjewfj1vWcXDDpXRO6t3s0 2jk+i95vtT6CfPS798acwSTnHPnHYoMcNKYRoo/tEDBcjSTLLKCoIDlw5ARJsQVcoIX5gzxX82g8 dHMfl2qZocEjAzi4wYnARnBC0dWiElwGMEzjcGjne2NK4aD3TZ5R1FUheiVikHU+luntjm2AMchG 15jvVPFIZxHc0K9vXFxPiAKfAARSvOioyY1kysekKzklWuK9J2HrCmrsOeoKQGnmpsAwkM5RmQ0I 4IumpOCC8ic3hpoRflK84GADYKQrugUrvr0WGpV+VlfYo2JN+a/+5N5Old6Wt7yquHU+7iXRSuHz Up2OopJWSZnNw930/6eBFAh21ntdt9fnLDOErNM9HqQeRVS/1bonAGD87nwv2OEq5NkKZfY4fyLH B9QIN1IeuXVKD9E1/uo0jXt7Cv6EUaVRIgAEDAGuRL4ryGVtyKHOFzVYLRm0FwAXXmqwQGEuxW7l DkGRQlNCIKCqYjCxWDoXVR3Hggky0wt+9X2s1hinwySvfrLxWqQ/Phs3U5tAUCqFgZfEBv8dZvlA NaLtLWZzaQjIIiQajqJ4ib35NfBIl/+II6K14DNG14WGtQCGDH7CgElE0tUD8rFKgHrKHFDI5QN5 0QkI4aA4lfv6KqlsWnSwVXKnlrMd38OgZuOibJkehVNWKFRpKcidwfrDUN/zPYh46fDu9YT8Wp0j uU336hDmaR4H1o4PGU93/jDhQvEIFJ6FGmd8T1NjcVEQmSVInKHejlgJFHYUSNcdoDEilECgMrcX WlWOvk3FCnve857HnyzxrikbbAr9OKoVx5nZRTO7psiArnrCEZcIvKjgSddJktIMx5GnNlVckG1M lLD8KSRRIaMJexi5JKeagwx0kGaQzWj0QtqfKAU+qWvAmOlG8ivHqzyVQLlc+Xflr4JNBk/CYxQ1 0mAXB557x9jooB8vI5EivIXRZURhNRjF0SUFPcPF62Q70vlTDi7GlV2oROaTXbhka1+nKpNvuKiB dH0N+2J3ql9WbgCCagWCPUq+uFMMqrdbW1UlmxYyFkAQ6+OaTI5H7skVYe53crFNJ+Nh0wNRSTs0 Xnv49oS9rWmsJoLFGbLmXHp4C9C+HIRBf/blMuqHaM7/0QwGiC64cKMi+cKE6MmvKwshF9s6+JMt 4VCAIoRvXvKSl+ClC/T0jkRRQOuA1rpUUVOugMAbpdpLZtAE870Wlz1q7IQAESTQcD4ieqYGYmhA QGOeRudYF1dY6okKw+Wc//GBAMrKQIqx0qWYFZczisi8XplupBkMJpPueDse1mAKj1D+bDf2hHIG myLcUwkBQsbYL3O5Np5fOAzp1Q5UgAUUTQnZxUc2wKuAgAr9RBKJ+hrl3ageVXFNLPBPPSPfQv06 JsUrBQRVtijjjW177FPknWqZMoxqx9eHqLCCIGyEk9mGkJZO+wj1YxIEko5vCymdbiYQADoM2QyI qz3CFlKWzY65AP50t7ULN6jB2L7rsuhySRqVuNaYUcPmsgg1EB3ETKMx+Ags7sB38/xYqkIC77zz TjKLle4QoU5XgpdM1uhQm4BIisJPipad98JQia5/VnErFMhENAjoDneDHRpr/Fkj2xypy1m8L7zv 54FAcXLM3K9WSl4TzsHzkvqQ202E/OmOAIdTFmTwaqqPInX0EByDbtHO1JQg880338yOQx755SIq YVBROIQMYV94F1sAbouFBHmV2lFi1TlNlirdy1PtGjJQv+ar7ZThqE0FtYdqvqIMVJ5quFbNCrxK r1lWFBBZHlvn0nIsxBi1QrtOhjcFKExjen88vQOBaE23GYB25yjVjqc9qNyavCcrCR/YYw9rn7LA 4ZCpJNMKmH0VyrleMZFfOkI3jREU0UgXncmDYBvx0Zm66667yPaCF7yAP7XgwG5aDliTk0oYd0rh RDA0kJdKnK2wGUVV3y4d5BnVjI6ACsaxsCP8OuKynNNV1KmmEfGDXI3FFPRdu4xmW2HzpRcuDJdz zhmnCrpNINAad2yUPe8LkslfIdzg7PT6HFoKOp8PZyC9aht4xW0tSh1P8UL5ZbKKgiifW265BUsB vCAiQCKPuGEekTVFMgF/GjtQIB1v5ZCXwgQigi6MVoMSojqqnPJQk/9C/eacedPF2MMWMpmJxdnC hIBSzEeijrFWNI/KxA20moT2bnevDmQZviSK92JarjV9BExqte7P75DcHCI6iRMJut176FBr8BBh BJYVDDkrfbrUbuFEuIY3TkObduPE1F4novqD/iw2KQUqLutyCeWQdFvueBk6EZR197zHQcAEEEMB AqfxuQzxUIRphVqSyED7VGzlKm0v8aWPut31AhWqKO1iEQdahWRMQcXAI272wLGxqoJdh6bQeWEa XCC6nQcClYaiDj9pgPlnyYw87cIPbvScTSx54E9RnBQkXOON2tD/2pYVCMDzxOaEk1Ay5MRMwCkl hdfBVTAZ9WNowI7gguaAjNtUJjJHYUGJnLpavixayBb+KtiWLQ6TiffQromSilDpWO+LTSUFnTVu Ah9Tm+ErISluutjtSHhEB8aj51LDtBuWFLv4iaS3Og8TT+tOj0ed44zhTW83Oshnl/nho2nhIAQS pAGBPQQADuL4AMYt5C03Mtkvp2YN06pFhUvJZTZa6FNvyGC80DMaGF/GiwHFKODe/WAWZHQcXw0B 00VhgVjtreQLLioJ51AkUaG5ZR0sauNGU65aW41Ukcilmjk6d7yiBndhEVyg/Fe28wuKoCl0V3Wr K8R16S5m6zbL+uQxjhCaba6fZS8x2wy6GNw7/6SVoQJXAwMH7ITHBQUpFE7yYyDwUvwCPAUDBPxp WfHelpRTYPMcfi9zyosl5wpDKQ2BzwxCQ7NCMUXeKlvJl1rQp6Vd671W6HltTraZUziYTvhEYne3 /XH+jcY7/Btv7+PflL2G7YdZpzeabIx2l8bD5WnrwVb822V7Qqw5YHlRrCkCp/p4E+0JW5WvoMfd Xnupt2+5v3/Quq6Xu5jF5Qr0OI+IDCPMhn4VVyXfdVZSVV0tncVlWcI1XRQn3bJO7gDinjtAQcdd sXSwVBgeORF4N5decspXhRQOUOGyrGhLtCaaJkPVo64SfJ2K0vqT2ovrCVHgvBPrHIG4XogO0SF3 01IoSVYAyGAUzXuVNmNDbfCN5r0CgG154403oiThDEWLGmAygEDoIYW3k8GqmLjCKcA1IGrFPU+1 MpRkayjTQEGt9CYWUGcxWYmuaqoqUVkV4QQUlV4Bh0aQIKjuUt2JHfa6aRG4GkLKqOiUNz6SmIeR HImZgklYBDgL8fbO3QQPW+2PI5Gt6aFozATBa/dbq6wPYHHhMOYO76KW1vhaHva7h0fjUav/gZDe fryFbYzKs2IjXGqdhbeRAuPI2iRDLa4gpCCZRW0aozDThT/+4z9mEF/96ldTj3LOn8KBExBWQln9 DkG2dIbobFCWIlReXmRgYuNqEl/eEHBryDQ/i6SF+7SBOmWh8nEK3C1eiuEJycZllfk8ECCfkF4r ToTWxlO9OCowgXadDKS0SGWzySIOueeOkCI6cI+GwTtQsciRLnTxE0akUArmE1yon0DUbbfd9sEP fhDlo0Q5BaAoqtMKeh4XBVRNvG4PZ5RYWqqkXf1jR5SHelScJ1nkEhIFSulAuviIkGgr6WiUnxUl w/NvTUfPg2bd9sGQ2Fa409POfSEA/Tt5+QT/gQZsvjpqm+ZxAG0OdNxtdU4gr+12HFvS7US8rT3Z DJlp5+kGq++OkRrHN0tKN5JCSxBjsoHFpZwhKc6XmtlxF38dPmpzMQKj8+u//utf+qVfStsMfGiH k5Mb5yMRcjteGCQSCUZ10IOvoHItQV7atAKahpWgrPHlQEjb8gJqLKyNThl99F0O90L4nxCQzQaP MupbB09CqwGajCIi6D7wVCYoadEWhQX1BbgQfvW/sI21ieTDjuSRk2BQEv2ckYMqRqBeCAowa8CB pR/5yEeMe9lI17SI/TZPfS77FhzIPVxNBrWSUlz+WRihhqfZBYUVlxKGNAeEHguKTQIHfxoh4way qIS5197mXtk4fWZ/tGESS4n16nvTPEal+4GocPlEAEEr1lkPN18bktk+Tfq4F4eUtNrLcSbZ+PnR 0ElYOu1JLObpTCMiO1j5UJgA/ThKQOF3NG2A33Fl4KAb3hYoABYYwnAE99hNAIEG2n/7b/+NDC9/ +ct5hSFk6iQzffRAFylvlNFLFlQUpZVQyGC5WswailOrYPR0vrjAIk04LpCyXzWUai9a4poiufSx sZ4FQHwKaIioclkByoDCwKXC1/bTqJP0MJP7UpVDLherUQSpcPWObKR3ShGFhxSekocQgCt8YAvu sQiYrHbRGAzKdBQTVH6fl0ghdgGuATWAKc5say9obT4W+IUY+Yl7OyXryKMFFv5pZ73se5kJpYWo rUwh9VLVWS4GBbVQuCGPFdKGMgccho2t44EZk0Px9qUPh+qbpic8CqToLJ0NYeiGT7F75g3Rl0ku nh2czF3NuS9rcl3cTj0U8IP+BhCwJolQ3HI42NCKS5DSOwAFhAaJDA2beEoHtQtoTwErNRjr/ZM/ +RPcOvHFMD5ljSby1KUHpJRP4aCILFJeUuhNUL9/FqeRx3GxBh9ZUCNF1KixroKFO5DdfW72goI6 EdbZRJzHMsynEI/L51EsvJM/IGUpPRWpfzIMepWaDBqBcINTO3qMjK4bV3ikGmGzCqeMcE+iA08N iLdVMSPNVCKv5ilMSTb4jOg07yU6yFp34gKGBlQgWAe813VKGBS8zjCVKpfKS56VbVWHQKAeqF9T mr+2rZCiuMeOiwWyJp2Fz8xAKXWjUmEfnQ8LMc/8tJaymDD6z6rHdvtV0eblu6JJ/YdI7u0ejDb0 TkY6R5UAAZNAz+HuLdGXVghba3JV4HXrpuhsL1I6rTjcudO6g5y9/p+Q0h9n2K8fsT2PincEDdMi 1dovGlxOxDIiVKILoGng8i2e0jugli4wImAx9bsfhAboFIiGLiQhndqomfRo1XyyUCHkl0cqg6Yc ymNeNWplYDpqXpJUQKkU/3SsDR+QzUUHhURNlXD5SPWT6GnbLwsUZiskEpfhMXLrqOuzKQZQ3D0I Kh9+4QMn/Hiq7+BBI+SB20BrfU73CyDMAMGrXvUqzQrUvugA+8J8AAHuAJFCNh2yxcCxLDRBrmgt XCUWUL+eZEkmHKOl4E1BQN0UtFUpBUYiaMEq0uUFCBYFKKV2rCGEdm4Zya8Uh7DmtxkqumhDqz/o DXpLUSHlZokhE7OPrAYNc2LQq9P64vxfyswgBmW68xISeoMHo3eD27PlDwQm5jcXl5ZzEU439P/+ fcOYuFmO4dh/MFT6YDVDGDuncjo2vxzZCgcbgKAGEj0eUvPNY0jU0uCyWxKVOnG58MUV4sp59iv2 j8oM/mod0LySeenGr+pEe0E13sQRIdXR2QMNRV5RwILGR8RomroHgKxKHp6R95NsNn0SsnRJFwkg kDoyuorRsVecKlZPCo/4kzzqW2VbE4BHOmk84peRwCKAdcQRzXjYkXihq1CAD9yBl770pcg/bKSd 6RZD/gQv4EJiBKgj8zOiglQFLFXXZTSWYin5l/+ELcsWHyiu8mWZ7jSVP8vfEX2KDoo0f1rKAJVs LbsrIT6lL4CdnCGwlmqSp21tzA8krmbbYuHj3PqwqfFsMjnEqqJ297rwTVZyl/ToKtJHk1DmmAdR 0SQCMdNhHMjRG/xBOGZrsbxn0A6XfmkQX5dbOxim3771cMFYmJCTfw+GQ8dJaGntM0Z1DCE0YQio AVzgl0o40ZDKAXdaWGsW/W4ihptOhAQkGwBa6wt0ncRrfkUEB0LVwo2kFrWNrSjAor9uqWR0uIuw JIrX0fGcIrEBElkGgKqlS3xUKPDYPy9pYX4qjY+P/CrwRgrEXeFAJua3wJU/obV8I90dAJieeuQA OIz5f3Ki3sECLtL9/Bkvwv5n1QDDjIST59Zbb8U00JtFHWGCYh1Q3H3HjB8VGtniJrg/4UmF7IiW qtGuUVybV6jKuWYuIJDn1P8CgTdc9B2RqFi3FKCgrzYcSAooIBCYQa41NEAiYuBpH45NGQVk7nBG ca4OSq2VS3128zvrw93cTRBvoy3JxxkE7Y05yag9fGU6/OFEjMaHgr/bsTehOz0Wg9UOV6LVjuNb B+17Ioizel+IUDtDv/2w8LuDCPWtrV4bYLcdqwx3d07T5vWDsWRDUktkLSN3EESF80+nYqNh4imr ZHDdB8Pt3JBsQ4VGEIVg6cwNnTWaKAHVOnVFR+bzLy4wV3rLiJADNdDkUusvUSeFXhuEFndskkxi 2Rq7pyIwz9ayAQQSSGtKOnIvWYVwuVyCcpHuhLO/agzDUQbzGEvknIsML37xi9lHQAbUO6Y+LMKk NFhAPS5Zp/7apEQK3IYV6iYWK0eoDBaoEKhKGRatbLD8KgfLeU09ILvI4jxV8couyr9d0NYAlQxG cmlwmscXGSkU/tRmptfyah+5aLrJi7YhZKCXExltlWf621vbiQKxWhhQCst2dkZrBDt2xqHnp9t/ JhrfjT6O2zHj0OqGS9waXyl2BxF6ga095h7DRojflWNviVKT2Ai0vZsnuC+fCkQ7d5iWLHXjG/Ot bpz2wcW9u7O4kUQOOoINKRhfjzwnUqA0OhMp/8ghDo2R42IYZVIaSnzFXoLwlEbJAKTzUhWGKCBt 5TpeoblEVdG/xk5zMahgV6RwfCWOGK1HI7fsuWYEfLZK+QX0K84Cc9gcLammXCkhjFBlkD+ECZGi LAjunRpkUPEIyAnfoN75E/v/ZS97Gfn5k60sjCjuwCte8QryoOqBBsNXuohgAXYBvx6Ypb9XXoPK RCVfdoHdLJvQQVUJK3s22w5aXMYVUERANRIX/RVHXD9LzsKIYsoCAjUVryBzqVPyaxEUEBReBHO3 M1qeHzVjuXC0bbQ1nsRCIeSoP4iT19qdbEMuMR7vhtk/Hh6O/P04jqE9eVF0tnMoqh3FiuxpJ5dR d8NGmE6OBK9PWaSIdRDm2IhFSlgl47SZJ7lpf/+vBGQmWNJyiMwwgVzO5gT6pI/jUZFKoLDLpkPC uvzpwWcyA4jP0/Bc8uLtFDHIUvhbKto8EoQiGlaqHF1I6A8nGHsuIHAEqS3MnLnpp/xH7+eTC3KF PFxvDJrMFUPVswCCvRTAdNfiCmWSiC6xIG5hgYRWGUJfAQIrkTHTFNRMcNbQT5tTLflZC/Te974X PUNckIloPEyYhu8ao+HJwHZDqlJ1GyZQD4AOuBJmI70EW3F1mEOtNeCAlotWKiLHnpxmLqOXRqp5 zFlapeBMNBFHKOXqYNGQV5goplgVib7ReKp0ID99cYlxYUFVG2eOhWTnVjwWDXPsQEADU3+5pLAT J4iMp+FntVvhCLTHByJ/KwR43H8gUnZfFfjVuTpyTuIt0zjFsN3qxVTfcBKfNu60zgTSdWKKcTqK pWLtbizT7rQeJr03iZWa/cFt5D+4/4BLORBIO2gfBUHPgHDDAoPrmg5G01gg9/SUgtQDiBTBXWLg DAKv0xArSurWUaHHn5HHsbM4fzrLaHHB1xtBROAuOVfJS2o5VnQjW6X7drVC0y6QtRwjby7bq41A llRI4mJ30RcCKfmKH4lhYeYuFLiHsdR0lyEMFrCJkHMskHNE+u1vf/sHPvABqI9H8MIXvhB2gb1Y OIy9wBQjfKBYUrNLAxRFFyZjPnD56QGaES5uRqrVA1oQDKGy14zzywFqjLII7IiZFXU5LPRzg7Eq f8GE7CUvipLcaCZYFTWU9tNKQn5wlIoRy3oPtk4XQSDw7UwXBMCBBIhxQsB0Ep48G5NS7K+LlN7J KLaUnz8bXptwfCBhIj6FQtw27uOriq2dUR4V33FyMZowGR8K8RiHg9DvBgS0R3dyf/DQB8Do41fG hgL+rEl+CQL92QwGVQnraAMqou985zvZNgoRKEU2jQXnnjT+GUdDPNp6spCWl3m0y8oQcFkaL6VC nnpEqupBEgm1FLFs2DLz7WT6L9HT+TkF/ClCOfSKd40vfzrFECi5kP8G7LWRZ+EQ8qnVoWAFkEl3 mlATXTHQjHQZiZ8qRQyw5D24zkXE7GPn4ilFPvzhD//pn/4p8kxc8Iu+6IvIQCXY//qcDAkDo2oF UJwRZAgJGcpJXIQMYCy5gZdSg3apqwxEeo0C8V5OcqQ1c+QJoaGUSZkVqiyZRn0o76rzRQ2usmn3 8BY5NalSPoPv6SwkqpfKu5IdXzUrnL0utWAU3B6FLz2aHIuc01uj2ZPr4p7vHgU05ILczv3xltE1 diHytMNxiPBCiG+G+vJD6pNR+nr9jImobKcRFe527guRW/4d+nJw/6NxpkDrYMDTPGDMQGtDYZRx A53JD7hDWIaD9mAUkP4FX/AFEF+9jS5hRIwFAgFwAp5d2B3zaYJ4b86zaI4ptJqTwnfRDcrLjbZB eBWYBAKHQCghM02SWzTQZAntMoesBr2GmDprNaTvumytgGbH4xNX0hQ6Iv+MFtILoRlRRBGykjti TBkhl7JCO5N/ENf1AlwkIq4uUFFvEwggUojwCytEChkDGAvHgSAC94QP/XiJKM6NG9qAAzwIXmEo kUsDQbMQkdMk0bGkoDvtlXadi1LFYoFis0c5iEEKgKxmNhtD87gv5pN9rVapbjKW/KR1oOkEKaAJ LSla+6KoZBjGf7sfnxIJoUbvDfM7BTkRyJcKSN/d/Atx3w9Qji1KceWEyDSD7dOsoRPfFKDKaFPb FyVkcKBJBA0C/ohLZosz0Nt9JEQoibOy+p94yz4yoWBXZisOHVnyQE+GXjKSTamTjPzJCN5+++00 mxkflxKhCcjJEDBwKAOhWXoqoppOpdjV6oZXH6vtyalT1kQB8lOJ9K/BquFQ8vnT2SUNHPmBGxuv CUA96gm4i27KTg60GfZclw9StGvBGRTUcoaOjC4Sjlgiq8oYJIulKXmgNfSFatzjW/rxIiQ/Zqdz T4HqnapQI35UA0YptKYqJITMGpAOOQwESFOEauEkVAopzkEaGXLlon6prKlykKWUZ0MVXIqf7OLY iwKlHwomTCmw8L6wQDYqEJG9igtN56IltIq20Sl/aQN0o5vVmHp7NL4fBwe1OmdIHI0ORmvZcYxw rse8fasXenV7+FyyDHdiT0GnlYfH+rZp7sbLOEK3HWsQmSrI3iUTJxywjTHwqHMqMu7GbB8QEBm7 ebTM7hpvXD3wEzT7YC8OF+ivzYiMSBiuk84uLlYVC3wSnOLM7PCIGLDRPm0o6A/8iddSydHR1uOq FEOJRRzSy2WjWp0CL5GoGlADJ8pIf5mECmEn2ubKQlm08Nps/toYfVKAg1+KGAy6nK82Ghsiqs2C l9K4RZ8b9Pa0T+1tRt2DSUnX9/OsEVifzDyCvtrqwryOJfLAK+rrGnBezHLnB/MQfo/ZZ9i4dzUL xTFKXVNo+LAkmUdwZ8mn3CYi0CTtPV/tI68mB2hfmK1G3WzFWBYxp0jhjZBUnoVvCTFL9QJxaC2/ pNBy+t78rHhTlbUGuUdzmvORG68Ioe0/QEp/9eEQ+F60ZDiNo8SHOwEH3fGxahtAEHlaARasHQjO zmNIQvznv3M4S87msDN+0mDJc03YzxzfoVpd/zUG4vB6TAH2BjPdq/z4PUhNbq+SQ7vJ0DOaRAoo +9rXvhaaGFascC/ZpH+F7soFIx1yGZwuvC5Aj65lFEZymaEwyMTCgmoeFdIXJzicyaKFlFVbkM0K ZRIHCx52iRqZRSUx4rIGgi/5ki8hsM/AQ0TNJIfQPQiKqI466a4jlKakGCNw5anyA91hI08TciSQ eSNJFEQ2jCb6gUPyI/w19hTBCsAc8FQ8lCoSRW3FNMpwc8AUYBkopGF+yYg+EjjIoPzXVfWYmU4V x5fgyY57+K/JLgUT3OgA02ugjRuDhWa2QpuEtxNN3fj8bF0c+0d8LV6x+tb4Pfd/Ids4Z+ImeYpR 7EWsKy2CaTuAgE97Rc0zIEgYSIugO8nvo2akYJrzCK1JGGudXI/Q791Fj5ZW3soQH9gXqwM601xo PN9aLgrYa1uua8CVkb6AXVejsivxy77syxA/qmKMUKquwlKAHXGykegIlpwzBDUuReoilI+keUm7 2ZrUrjZzY7BAvjWMpbRbla+TaWUD2NV1kEKAdoGxpMv26vzFv/gXP+/zPk8DD2IZ9IZY2maCN3QE JtxWaGhXIYfKGguOgXPCZAt2n7OFlRhqYqUQE4rMRRMm5Bf7n4JURZ3wFjEF4ovMLBCm9qi8Wq1A e2q9mm1zdBWtpvYu2ZNpyOavbr9I5xvLlCBDOavyikJbuqg8keLRJnDo68phtoTivK7wq+rhJkV3 dzJG0k5xIFur+0C792Br+f3Tpfe1RkfbKH/OLuLf6PrW8LpWe8Q/hUEG5SRT/tEz/qUVMPsXJ5sE CsS/9mS9NV5jspB/cbQJ/1hlwCqkOLNguzXd4N+k/fFx696d3XPbO2dVyFTukNERNX8haQGlKfYC QWJ0fvd3f9dV5AEo87i9eaSwwiyFuSenZsKeOhX7MriEDEdBdHZcvISnah43GoPk1BYwnGyT1F76 C9bG21E/GqSaEsLcHki63BChg+y9/vWv/8Iv/EKDhU7UQZcKrjqQhlgKWUlxYRkMgfamlFRmvEvM SqhIAUH8iiGVo/ZdPojmBwvwAtxZ4DGn+BFEoTzUmHC0sxglisUNircCLGcohDJKZRMOCozoVLGj 1g2XGk/m87Lyuspl1TIq/aaI4hPBVSTquciUoqQNq8ua2Xvcmg44aGR3enq3/87h4I84wJgFRfyb clRJlxn7dc4gZF1wGxcg/vH9ZKJ+GAjIA4iAaxD/IkrAqSUcYdLFnRjwD6+Of8wadFleMF2Ztlap MPYptDjsdCkPMGK94Z3d3l2D3oRDjQZLbFucAaV+vl4hI0vtkEWyK0L2Qrmip8j/l3/5lzvtRx6V gYrE0LJekuQivSYLSeTPAuICl3qFZHccS+YpIvWKquYng0Z+STKN99iFEntHuSwCG0wpt07zS19c KCHiXJ5X+1d+5VdcTsvN+973Po8P1ilwwCCcar+4BEoJ8GKtYWEIqjdhnEn3nnSGBHeAmKK7BqkK gadyN8zLavATv8o8jxxC/AKPKvPkUueZtAAV+GKLMk9M55JrHVETtRj5s1xHmayJGs1S9ajwheJW rlahHrHDDHSB+2obr3MpvtnkWnNubb2AnONpBAhBhTS+T8frNl+SkhfwOmnFisAhx5TFxGA4GnNw s08xKN1OTOwRLyjGVXh6+TG13Vas/5/0cmX+KBT+YBThlaX1nw513d9KzRzyc+5sBDgZOMSvJtjJ 6ayeshH4lVPIjrhixut+7/d+j98v/uIv5qlQWGY/RTQDhUXVtUCsi9HE8XqLtluBQgEBKaoigaCA mz9V77RN5JIhHXGLc1mtCG5ckGxm0BwwXcQvrCkwuhygof1bv/Vbhlv5/YO8kEDFUuor9sFDeayI wUJHHRKTTZUY7Dk/+xQKQlaob2jQw4tFZRKdI6RCVyIGx88Pw4RRZDVqEFM8xZiLUhosoIzip563 YbylZLIGUmGWFUgsPWNOmaAchErcU1zppayCERI4v4rJeArHyy4STcpoa5TS8xVnNm8N7dSOD5AP R7EusL3yoah2+MLI3DoeQtUOZh13cnPXKGgbU4dzjIM2AkHAQ3wcPeYM4yevfvtMAEFubRpPYulR rx2BmOXhqRiRtV8gvT+4N2gyjJUF6/tnU4PSSrFX5Gy8fScdIteQOUDkxzv42q/9WiGA0aEUvWZo dOX0Nx1i8ogCCKojUvaCVZmHX+kWcDmfcyXFES/plQnlTBmGIvCnDdZGky1VIRLHi4ap/ylY42t7 hJsYlMtsiUH7Pe95D2NmTI4oFwt7CQLhwEMINLkiCo2K0Oh2BlKw95EhwGC+FBU0IRwjXkBrtx5o rYm7Tg0IwEI4DcA7AID8nAlFqISqKK6FaexQw8GvnslDBns070tFa1sWBCifJSd0ROuAPKEbcz2C zFq+AOmP5UUBwkuC+Aq87+j7KEJxO1NWB7R2dk9irx9YD4Hv9EM2iApEkdErSBm1Yi6AOF5K3WyN QJB3FqzKExanqeenwcez48n9tEnuU5hwinG8Ogz4OM446jn/kRX4PCifzoOCzZaGaDxzEdHoPKy9 Hb/jaaQc2f/mIFf7TNgv7QDW8U7sdFgdxNmQO5P4MBQuSCL+laFIhzHRC4n4ZUxRJBT/+3//7ytF zv54DhpvZ4AUVx5Rm4SVgMINL3WumjzOOzD0mifOLosRIpEiKjyJC6TQJNG5aduT4vSBixocNfP7 doe+8KUYhpsCDkvNaJj3Neh1b56n67Jf/lInzRMN1aD+Pl3v2lNP92u+5mvw3rWsEFd2CuCcI3JG j11YJt6TQeUABzBa/KkTQQrjh/RiGnBjvEAqU1bjQrtAugsirjhQ9shMEd6I5idqwIU74Ly0J5ep bxlX2ctSwoGEU8MUYCnb8kpzOM1ZmoE/ywqtxBp7UqzTlMppA2QX6iecEkv6Wpj0fGqEVUFL//gf fR++/Q98/xtjdg+zv0PMLzo43XnudDyYdlkIhMIJ4qSfH248b8AfMgQg+2WeWBowbfdzEUF6EZEH 5T/ID5wgIbwSUCDFyAhywvmFQ3oYawoikgDfEC8YcgABIMI25yjSQZAoSyUZO9jYP9q8bjK9dzLs T1pM5Y6msRhpurPNADEvyETDCvM8Bw9csbw6BfawPricGEYrvOMd7+Bo07e97W3MBGlvu49YP45f LtlXF9JxhHowBr9UJWNQinTPVpLlagLCoSlZ9Z5XqEWoUBRo+gtk0BNR+M1PzhrxstQUaaXdIbZs sY3Cf1EvBEclqoAU3BSEkUJPaVXFnp729nT93BArf7ST0d7Pf/7zwQLGlbEhvM/YaD+L7kbyaQdY QENJr0gM98ABtfk9TMwEKuGpgqT5ULTmTyskJ6KO2IvoOg7yk4uOwAXnIx0qs2meQyBVkyq9WMSh 1Qot9e5gq4ioX/YqIZdFrJNEuaeYSbbzdQI2j8wZkfqspkPRNk7B9Hu++x8hmG/8gR8ej6bsLBxx 4FAsD2Sn4I2h7HuxQEgg6LRDmHOBMCKNPM/CgTnMTAzwggwuig2xOYk1xV1ijVkcGSirHklj+xIf QaI5YB8N4iZ+Y6tBVhUgwgs5o4CvL4ZDwTHqfG2tt9Ri/oKPJ31oCmqQb9Kf7B6cjJeHk3NxakJ/ 2B8wF8hn2nrdPscxTvnIquegMtZsJ2dcAALCBO9617sYR4CbFeUuD6fNDIEBCPhYheZqJeUNAXCS VeXv0vUyDbgp1BaIHTIHtNyuuq/BFb61GZUrua7UQAGHPCNtZQ/HvayAZwAFRD17qkB5L79xQZby iQoann4gQOzFPyCAFuhusdWUjcOeI8Bq39Bc87iX91yMqMsKSUHnq37dzM/wk0i1yCFYwGXEQbNQ KlOc4UfaBXX4wA0FKnmHsMReo0MLQjlssoIcUKQks36HIGWDa6QFCy7HWMFuMspj7+1vyOHcyCwo iahXZ1+vu9objPusFOpudrqj7/nu76WL/+z7f3Qyao2mm3x8YBwSiAAf4ek0tw+nQJJrADmwAYWD WO+DsZ/rCMMKyPkBgSASY/A5trCDjYBIiwIKPLYzHs8U14RtiPFZJOwIIIOcy62QeWogNAgALVFh WAucihjmA19Y3u33PjrtbnRW7iBKAdpPWjuT8WDMTuIhtsy0Nxj1+NRaF/sOfbXS6y7zYSUAWiDA X2NQiCuBBf/+3/97WIV4s4qBYWWM/FCNAySjcw9XGEDxRBPGHXrqETDKnkAHGzj6CnBd1OwEZKl0 miF8V8hA+ak3qirKzFbYyvUrDUwRvRveqMMoqxTnFBw/vUKoktcbgiBNUOBFtFP/V7ppFl2Mq8si AuhuJJ82uSOIi4FhSv/zP//zRWjAvsw2SCN4I3I8YlCZ59NkgOjcU8TYLBXCEAYL3Wuo3WFol07S f4wOTQltB0WaR02lrSgK81y6FaWulXz1gDRS7es7+GfRThjyV4aQyaqUbCRG+F6j3CGNc2eBamUR ivd7YBynA6SWQ/Sn7e/57n9C5v/XD3w/K/u7gwknDHR6+wh3TFvHWPvf6h4L4Q/fHmgAGbkPp4Bu I6LZzqg4v2kWv2ECBAjko5B/7+kRMo1vj/7nrEIggHs4ZhTmCeZHmykYjH9malba3YOd7nq7A+hA YaIA4MTJ8YQBerTV3pzs9saT1Un75GS83uo/kEcbnJt2znE0Ev3vdTl7hqFBbvuYCTvbNDOOKvN0 Q3Cf4UZ6v/Irv/INb3jDv/7X/1r9BqF0KhXpuQ81m1zUcaMs2cysJBs/KsqLyCK+KkRXlHShnD9d osojUcCBU4D1Ci2r8tBNEEFM0WUQC0rrliFpkbIOZKE9fz51mVTh2VrNXnsh76nPZP6LhwLRL8I8 vMzpAPYFYOyxsMfXGzJgyP/rf/2vfOWCU+toinhPBuxDxRU+QMLZSsQ9UUZ6haNBbSwToCzrAl70 ohdxrA1AYLiY8YaHWD5ARMBFHbUijRvigrV1RMfBTQSaGDCWKCPhZBp+S8NzbyircMEGczmECrOM 0tQ2zadyhqrAi+JymywosogR0/gAEbv9wgcZjqLU1mYY28ylRNvyvbvjG2KwJy9Ijo8jRgwWzgKB uV9gzmcuOsqZgswDctTTSVgR85RcPszHkpI9Q2m0p8FGu2OnKuLM4mnrcLQhJxono3DdW62HouPT +JgK+xGiCcMDwXnd++hXr/vR6Gz7oeDOaYRmUVRBu16eZ989yNN9+2cILkGcjYeDf+d3fueVr3wl eQ0KSHDDARJKJeylkDtvrZMYb8+okwNhnTRMFCZRsjtw3JDZKQxNSIMRJdIitcBhbbpygnvQcG4y BN3yT4prgxSyWLO/TV1Sw/G03PBGmiq6VYUkQhabKjPLhxevGQEE9tOFwEDsc5/7XLU3icA290gj G86AA34dAKhGK5F2+IAW4xNqTdAZXHruSacqBZUagAnXe7l2ADsCIGAnsnsTyK/xLyEwOAEUWISy orujJR+QQk65TXE1W7FODbYCrMJRkr2sR+KqHKS4LNjkG+u3uJaCnieJMmjCUHyFaTSMxcJMg5Cy sRl7B1ZigSUcFluGd0dxptCkc2O8KBYPhDmfr8owZ/6qB4CGaEbuL0QFZsfzWwP5HdQ0BKJQ1hA+ pEBA+MGG539rIWa9+PWYE85ADBjazaVi05ge6owfpvv9dmwoGPZzM9UoFgL0RrGysN35UCBv753h 2y/Fwo1OnnS8vpaTQe1YjaNcwRiGgfmTneZUgzvptiuFk7Hmhno0tsmsDienkWBPuC4IcFAUP9FE L0A2cL6JDFaoqleKlGSNAsEi4Gt+qJmPgnLzZUiOpqP/uEWsKsA9R1z0mXPQRfm/Ak/VioPvsHnJ Zuf934vx+vY3fuM3JrfFhbWv9Q4WYAu4EBCKu1KAtYB86ILt6Jr9BcAUhPQeQCwEuGyTGrQaNOE8 m4CcrhQgQMChI8i8GMR7KW7UwI2GgAu8wp+OmUMrBxhwKuUQcpImg75AWQdyDE+VZOVckWsOqnBQ KMBTQ9YCEI+aroFwQ6KGRqJMiASLp0KocovU5uaDRN+YWqHv7ennUnw0fTFPd/IAspX5ycUxtGHD xxVynQARSwnjT1HE3QS5d6CTdm87j3JORohlhQYTAwgi3TDCuBfnGrH9MCQqXAnC/PmKUVgNvXGY V71hfhxlEpHqjW4c9MJ5xaFmx5He6dxGNwdr7+DpYBL7TZc710e0ZXAfb2ROAIG02Yysh98q85xA A+coPKpW6qnTceUBzztG/t0m5NpE2Z0bSun0UacmOonqc62G6ML8Eya2wVL8OvriKb1wSlIB5lLa 5RPf6MgKJZQNejdOrJBDAkDzavJVkPRpnUqQAaraqtymMjaB3Rf52PX2N3zDN0AIxoaRRtUbs4GI GPOEDN2kTAajbkgms/1uByJRQZVSOngQlAFjyJV2QgO4G0BDsldHgOCGPK79wH3ANPDMbGOKVAiX CAdONFJzE9FFJRrDIzlJyVcFCeSSlTxp3Ib4Oa5S1qdqksqpVGss8N5mfisp1WGcIiEgLjzp5LTg KppAyplzrAXsLK1eFwAxfkG4D50beC8kCK4dH/Klwa91F43LMIQLhHK9oLYAoYLzLDIDDlc95BRX WgfMQJonWxU7guK7ivFG6zTkFsqZg0yDXOM4G7bbipgOaxaiVe3cvjG9K9J7bwt7oX8PfVnpx1KO 3lIcSzHaSiifxojziIGotSHyAOEeKsS7jIJpUfKnUkqK04ekMEyO3R7RlRhkEB1caSroc6OnYAb+ NLOKSp3Ji7hRP3FPupgidlucgjKP+kne1j3RebG1VXmZjbqltkQ+4UZ8MbM40hzPJ3RvcT2Cgqqq U8CiO8iUavhpv9rf+q3fSveUN17scgCI6C4gTPpyxuh2HQoAWd0j6MkiLh9wpT1lZRRqIJKEXeAB BGh7TfoaLc1F/iT6AA8JRnSVsXHLA2/UiBBojBGSbtyYG2XS8daeFAgcEpnPnKY4xv7pVVpCMzIF LGYNVT5eWgTWUEUKKUgJWz6X9e/bH7v9z5zF39k+dOSWaOHoOWEet28JHGkdDsMkK26yDFycNed6 O+YFZqFEhD4XDrlqcMacsyblS7Mvn4hu2c90DTIixjdVEw6iZrmqwzKB6EMAAQeZRmpGELqTdHnG d9L3/uD3ybKy/ADpS3xznUFZi+9ZD7fiKKrtnfhigmpZ+5yhce0A4M63Kgk/a89Toa6BlBc3qVmd 4SL0orM9Em2L4OILlwBdvXDsVCqFMmpv2s+NfCV7OKA8kiW4ZDNuFG8u+uU0OVehADUIBDIJf4op tnmP5Dfh4wlJaUEAlcPJLrWwd5KCRlohxLQXF+PqIPZ4BJ4+qJJ3cShqH9OdhT22r6w4qQ/eo+oJ BCLqftQ0DMhchU5+CE2FhAz5LYWMdUB+IU3mUK9SkDa4E0GLA3Ahj4fe0STeiHJw/aKhKVrolLUZ ZCAVhfakjChXyUkOpOPnpeTLSUVZ03VASu3QTtrj5doH2++A0fUQvlVi8syHsyc3JgL4pkinNeQf Jnenc7LTOhf/RsvtIRN4O/zDkuWf+wtTnMPb51/sC4plPymhMUkAHMT/UfEId6w1YOIhZvt5EImx FuH8P3zmvsmchco+JY5D5J8pcYQJyNIbtPtLnf46/4gjtLqrI3ZATQesc253QRDMtPWYpmCRAaGL TpCCMR30V5jaSCmILRXKkoM+a2qS0c2pfEmdG5m4CAWttMCdIORS1ZfdrvTCHh5dwZ/k16ZQJBxi 6qkiwoGvqIEuad+jruUNu4Na0tygAWomw4p2SvUrV1TvLMvlU9/YFEgb86RFVP6EnjSJl9pHZYQ/ bdXFQwFeFO6cNjybfxFdJE2I5RnChq5mclh3zmVCypVzm9DFVUN+zph6HC36oJttzTyScGTGxCA/ veKpYMxb+OWlgp+f3HK8+dPVx7qU+ggqmVp3aHrpFsfb6UneqBVqQdku+jyPDnLTFHvyC/aqO34d chvjSNd4F6B4RtDG5i6ijLEcpua5rQnD2t5kI3Cvf7rbO9XpMid/iiXI7DliliH+Me1PhA/zoI1B Hv9mvIX+TxPg/BVzkwAWb8l1R6Hr48so3rsAYcqn1okdck96b7nVXWJXIv+YzMw1Rh3/RYZYg8DC APIsT3urk+4KNgj+CB9j7DIP2t3Xaq/FqumYRMTZCbFhlDk+ebSDE46XPnNWoYzDLW0hFwPNn5/7 uZ+rie4uRg00kZoeBZDkpY1dWFwDoZTKfsK0IlGWvGR3lM2mqa+uVpZML+CwAQ40bTZayTDJGLq9 oA+PNHDUH00cEQKs06kKkcJrDxw8USwoyuirCkliqCmysXaB9sLFuCJG4O5AY78eGSxxoRQpqHEi QJj3Tt0JTjxVPcq+iiuQ4QHkZKMD1EmUAf8ChU82MU/Ti2zMHeIsKMCedUfBZvRIH0FnsihCfl4t P2lQ1GDINPwqw9wX+XijrFCWgqDbJKj6R/SRmRyJEn6KCPlymH+qiDh9bDTcDKt/zMK77s5u2G/7 D+TB5J3wwMfD58eIDl+aKfnajOAxaxctcXZgto8w8odkBovl15wyauCrZ5OFjXaHRxJBx5x0DHSg UJ5lmLGD2cKEdA1YWcSv0QQmGqOr0/ymWE5PLsUZB9POzn2MqTsU15fCI923HAp5OIq9IVu5PY+3 FdRqKyl+BIadRODcatI5vT5MiYRj2y/0q0v4Uz0vzWkY3I+AVX6HT1dUA6TMAQE9+pJCQhGdRysp p4CX6jaqSLVYDVKQ3/CTcxDGs3yFDFA6Q7axqfIbebhRNGx8MWEpiScqqJrJ1lNli0VlNn4vqkUQ QCBYehYt7XCFr2DvOWU8wlioFSDkd9Ox0QEyl+/H4GFEqOTJj/4nRgDQ0FU644kDDAZFqBwvgJkI DUUuRx3KanEYbeLGII3MJN3JoO8n1Whqya1Drv3WlGTern9YBr9FrKE4kntexy9PFfWmZpAtNIlD /OSDVn9zgx0QwQakLQ+WTp95FFRf2xe2FceTkz4exwdI/ZbxZBqwODt0zChAAwImucUYpZ1AkG/p 5PEeLBSeA0GTXbRH2EgQV/Zu2s0NyHlaEUZKZJ4DgbKU9Rhezc8TsSUKlTuKnvaHsYJg/dj/Cj/s 62eotR/YyneYGJ1zm2F8kcjQqFR13CQpg+IEAY/AApaiaSno2TqOeuOOkXAg9zuvBBBoAJNITljC GnTTKCLZSwOV9raIDaM2ShlL0vK3kYYqtTptTwm29bhwXvbjt+DeppKihSLv8SfNkwIzks7DTyXJ F3gjo8py+rkyJL90nLkzKGPixYsUhhA5Xwi9nK4jyeWfvJsbjyfmXACOM0OHBzfkpw3dHaTK1Wvg l3owH1izjPBzD6Xqy2X0gZo1F9XnVOtS82ThuJRwGUXgCJadQ7IjVFcNQPShcWZ+gbrMIesLqF5S 2SF0UOUMLo0C3+vYlMiJynQKTqpL1pxM8fkx8hGGUJXbuzv5wbLO7nBpOFoeD49NRldMJ4f5l649 jI9DPmh1lqex4BebfP7L5GL8SayBdcQsCmQlYnr1jbjGrD34EbFAWOjJ2CdNzrhAhAbyqBJamv/O L6OaRSKS1HFaSWTusmaAD0rwbzzanLLWcDommABQsz130O8sDZAfaoDy8Y8hwmhF2mFNbXjuPchY 9x7pVSVAybe+9a26mQqkgie7iw7KNgWpSr1SAq8G0hbQFPd1mhi+q9LlEB6JAo5jQR43vE4I4O3q Dw09ucIWkgLjlf8oR5VnrnyqYNQxdkRoUOBrOC5Q/itboHDjC2O2x2p5L3ZWCYVS80Trv8D87W/6 pm+CrHRPJcyLGQ/D+xV18yxjAzk6fp41SFgBPsBMQuZxDXgljqLfUCPKyKIgbjzUHNOAp/QEXlGG hR43GnJDOhVaj4EARro0v4OncOK8lD3mACiiNK/AosSYR6K7/KdgaCnwFuvhaXMU1QDUXGYF9yoN 63GQNAe4dob0KL5J2u0tjUcMFbtf49iP0fhoMt+LyD9uxRJsTh5NmT0WY5NHic6NfycLQyO5rRgI SJnPFzHbMLcFOpOcJ581NwNaAUDsZcjm9UJzTjqxtMlPrfIxlYDX/IZCl9UA2YPkjBiC0ThwvL37 AL1YGkVt/WGYbPuv/DFG+dDK/rB9OjG7dvJkAOXq/ggtryzvU9J0mxl9fUZpq+1NhQCB0wdkNi7Q xG6FUB6FtlrmQga1iQLa+WTjV6zRkCSPGp5KzK+086vBT508LZmPfs3XJlKDYMHol6qowS12EjuU OvhNQRAdKK61EsM61yUyDJd99/4CLw2BPcVFfIGel4qhpZYusOYnlK391/7aXzMWQsCP9znAdEzD jEYg/OpMmkujeUqD9K/oMziN1UCiMky60xCMHELO+UKkYyYAGSxM0LcUgCEugwoKcAICDgJYoIWp faFuUfCKHLyO+vl1HrEMKqqioIwosUQERd3hEct9hfK/xxWUahSXIxVyU2QUWUHUKBSIqiLyF10K AU4SndsaLi0TY391NL5/JF8ax5C0p2HjTWLXYLgDWVV+R1jXwPWCjSs2GsQmwQjEENhPgPAb0B5e PltraJ0BAd3wcnf64XosTWL+tT8Jz3Osi7F8ONh0MJssDAjYiWjOdPveYHG+qxybJ6PO/Vf/swB9 AoYw6Nn4jGVv+VTY7cvRF1ZMqjlI19rXVKYZThZIn9/7vd8jhWOOoR5aRPylcjJTFqYyxKsPr5In g3LuKDtYFNdrqBkiDQd9DYdYntToUFFLxaZVWOYe+VX+3MhgSdK4HF/eaNTQlohlIKPfsKvYNvXT ZnheN6TkWQ6RaZ/iJZFjXBK8qFn2tsHcFPw9da+h/S3f8i3aPPQEZ17TnZErmxl66SxIZYSczIir U8EkIvlgAU2BIq4C4hJBaCsSDu3oBpYCF6BAbTINl2PPijTOR2FlkXaBOoRX0HOXKqvApYjTijp4 jmXZS0p4Ud/xEN20RYtF5EjVgpRVR0lr5dzXUUQgUBuERM0xQt7i46LBTLEFkDN/orbN4Qa79Lq9 Lwrh7MXaAY7/IH06DV3N6YQJV3nGrkuJPYCkcUSnXcBuz5wJXp3QjXj7kTPmJLjclJZrctsBKyxi 4n7MVB+oMg4NzNpB7j3paLoSLWn1Aiy6kxC/zk58H3GZECGL9oZh0A06OaG7eyLG66pf4Xd56SHc N5eftzK64Uow+q38F/Nwr7mnNuZ6y1vewq5E2YYGeN6cyoBSiBD5KaWLoSFmncqq4SeYxLAxnOkA yTMCEK3VMFFX8VRNTrq6pKA/Bmr+uVo5Zw+fCD2U9VL2aAaJtJCLUjBegRQZeKkiIOjQNe+flkuC 8BbZr6n5aEnzXeZ8ii9t//W//tcdS35V5mIzcug5MzCBswNiHm3SM6Q1fg2JUTGa4OYCB4CWucQo 2Csvh4fKgQM/eaLIkc5bmHHAfGArOxFEe+V4k8e9T3ocZBMjNEnE9RLd4iQFWPFWnvdcKZYRktAq 86koQKJMo4qQmazQDOKLkpCxKPb393JFbxtbm9+tMRG15U77C4Ji3fiQ1HTqtwnCZ2aRQfzOXABP HAwjmVqyVRnGm60fCtwZddm5yIvzWOE484CFBLmQYZwfIIkDCGYwARxEI/rxta/WJCTKLoxjf2Sn tZTfSsyG9sYRuu/uRrirtZWfA2rHiiA+sUT6yuo7wjbe/xvQ/IqDx7nf2owDvzpLmwz0Wj+OqFJz SBPooGI3jIfAKzYcdUWdf+Ev/AW3KjotxSOyYS1GA1LGnHiuISAdxjNKrZzLKpobyp7SKNPyqGwB jQWHRmkROFQPtrNkVcTxqUzSHG7Tg5z9vqdyGdKWE2wJ7M1Tmkrb6CNvb+LLU5XMOesGNM9FXQFM XpotnLUlT/FdUds3f/M3Q1aqZjzoLSLqUeLKG4RjzJB8A8IMpxELrjpJxjVI4gjjSjoFtQD5pYhn IvqlE0hGIr+sR3KSggyS2A8lAwfwAe9y+B0J3BbOSqFtcImowbpGMMjIrcJppEeObMotxeUDhV8i hgg11hebKENwGZIo5ijUqAw2jE6FFiKiR+m00zmJmNvRdIevm09GrwRFsAj4nbauCCZrh0i38lPl syPGcgdhOAf8l2uJ4b74daTdgzgIw6qT8wjxCODLHQG9achJfFk9bIdcAd3JM0VZQTSfL5gkfIz6 +dWJbs6EY4XAWMMYIIGgNz3Bb38ndhzsu+b/A7lWusF5N1x9E/cMd0Rtxg/EnrGVl5Gyti/PU2wE VpEH1wszHBQU3BksmOE//If/wOv+0l/6S4YJuIwrG6J2GasWgWe90irWmHqqtVYxVWkUaGWINZDC uUBaImTwUhhGQBHfBY4aR+5tgKY+ecwmbwQ4pqKSMRxoFSTNUw6Lq8mjfar9wnsNkPGnStQKZTOZ p+4v/EYIk3tVjbxIInBPehN0IIVR9id9tb/jO76DgUT2qJpR0TsIhTBf2KDxAx8AEBAOje1cAKNO tnLPDNJYkJxQhAwVAtRwQPiJGroSkZzcoHMgmcEhlzOCBXgKuAkONhloFfcUgVdoBjfuTTKq5Dno 8o3zEWVQMX5ahjUYzSFRmL0qD8TV8JHKom8pB2oOKzqhRxuHm+E4/XDW4LMDiA8IxHcLwMrl1vTz BILgsNYVoTxbYVRPp/EZMr9BxBIfft2OKAT4NdNJWg3EJaJt/ZnVEI3Psw8Fgn4rF2hyAkLUEDGC VjeN9m4ewdjLoF0/1zJ0ozYaSE6cgujjbswQt3fDCugPw+o+dP2PkIeIMa09enjM0GyfviZkezu2 Jx85uo8QD9QPyBisMVIQ3BihKrpcwph3TLuSNrBy7N/8m3/DS3EQyEkkSCinIx5vhSYgJ0Ps2bZ+ 3sbItA4geZwyoIjWZXQhI4X8GiYgM9noLDWE/9LYjFADR7P1WHUxSmEUClCKjmseli1JinFKbVsy +6j0hPFLitgSeue3Up6Wq2n8N+VchizmDKB/yn4BtbX/7t/9u1TtVB+CR2cYHoVBmGQFQU0WUMBZ IqcPGTloRCtdDSZZDbRo0enbuINIuYWs7FSFRcRjwy0in8AP88ExLEZg0oF7o5jGIChCJbTKjykZ WNKcowZ4SCAQrcvf+RR4LAQUhPNn6fwgzTxqYA2ig6yvsWDmTjeXAHl0UgYLt4db3c6g2/uz0bDe 0aRMWAStVlgExAWi8vT8UeIyTVaUVkmsGgzdHsKcx5Nygli+J+NDedxoN76PEtuHuJ+phU5orWkv d4gZE+3mmdEZU5jtQeTINMiSawc6zBfC9LkHcdC+h06t9v4U+l959P0Rn+cURmLjGxG0338oloof v+ooPDAYxCfVT5+Jj7uJ8sbPXYSmKFLESBADquCBBTx6zWteo4ozLsgwwTN4fCgGY0mkaDy6LRWL jzY4N8lTvTDq1CWhI1RuG2i8dfJL/SpMqCFvCA3GswLF8k8tghp3x7FGXP1Ro8+N9o5AIxtQM5cz ay7A89UUFDL2cJ3c8kQBQkvEsv6KCILm07u+oP2d3/mdjAG98pw53o2UggW8T6OLP1lQ5ExhGYH0 GQHGiuNMAUjjPDBjRhOd8qUeBZXO6z3SDaeaVAVoGIq4lNBFxGQGhtyPQE58BJoEk9E23QqjhtAd FCB/bTcQ+OUzTb5Qm/MVREp7c2xMcaQFAgktrVULXubxUeUvw3I+KxEn+TD9HlZxHkyyubvB/He/ +zqBIK2AdAcyRuDWY9cRsyS4gIDJ/xT7XPqWx4owoRj3efBJhgL4X+6tHAerGSOY5NrEKd9EYa6r F1EAvmESKequdp6zmIU74wxuT9KiGeXUaUJDh5MVCWOu/gFkP7r+YX5XVz8eUL52Jb/7j6wDBFce jkPrxjuxcuTEqfDjdBsFgornu2eEX57yiwfnalE+lPjqV79aX9K1Ktzg67nenLcrtNHZ8fj9738/ JiFqRp2kMqe13BiSoDgpLj9jrElU65jenA6gzSpMWqjlTEqZ0EpmyWegZOO7z8UPsi71aIZYRBai +7pCSErSLSIFgoVM8iSEv3hPfo5hTQlqQon9ggJCg/16inZB+4d/+IcZKkO44jG9ReqcTTTgD5Xh Bj5AhAkHrRF+1K8+AoJqKFHPQpcPCWfUKUWd1CzQaI+Rk5FgYHiqYGuS8ZTauMARWAQngveykAnN oGvHn648gSKaeRDCDctKvngsljcxPmRvfhXwO8wyVmU2V0mm6cq//OfwO8xmiwLd4EXWAHENd3LW YHvc42i/1hcHEHTDIphMr4hWTfLwktx5SIg/gaBxXIprBDs5rdgOj73VySVlfZVJNiAnLgWCTp5H hNiHhuzGQcDjbmzcGk+DadjDEE/T9ehmSn8a4sTRIzR+OpmtnqKefi+87uXRQ4zI8at+KhbttANQ uqvTGM4jh2IZWOcKyu5ufTzM9XFsDQ6zIsdURJA+1KDMkIHR4U/kmeKcWUJ+phIZX26olfFFtYAC DqjwgVPAF/FAAYrD37ULTh9BRnfgYKGaNVAxksHwgbKh0xojklOACpKMQVnBnXtH3CGOQczgYikS 8/Aio91kgMhKvsxMX+RMp9hJryCFEauniAUl3roJ9Mj4iGys1VNsWQjy5G7ab3rTm6jRQ8Tps1Kn ktdH0BvkBiy45ZZbAAgyOGYY8ChtqcOlUQAtuHGnoOjopAultOcdSPcvK1eUhf9Ea+MRmJcMMHlo lYaJj8gMOQQOlX9RXG4ILp9P+wkKIRV57ZFqxVtukLIW908RQf4o1CjWsTYrxJFMFnO1f2iPR86e jkM7R1+Vuv1Q9NHvF08jINJqH4qCaQp0/NZALvtx3wFrDUOo2hnnz90BI8MG2hHzz5xEnWwzCCci j43XPUko6cZhhDH1yC+ik+m5WD0XHbcnubBnN+CAzQ+Rs58b3Vl1RNkM+l55848yjvuWr2RQVldj EDv9CPfyQYMYglY4XzuTOORyZfNq6tlsh5d+ahoCdnga4rFvEsvMHl4LsDjY3YfVcPu7/+RzXvCK B/vbGHe3XncIIHj5VZ8Hk3SuiHmW3e0uKufDH70Lf3Dr3KPRo9zM4gRBuXuxlmH+Ee0yIshcTmKS 6Pz3V4sfvJFnlOQCfVqoIdBkBkdcN1CYgOt4O9mEACv0vSKIWlqIkd/MoAFi5UHthoNga5spFyjD vE6IsZG+VESwNhEthvWCzy9o/8RP/AQiR8eguCE9OsYvg8eN04SiL10FGjAWkFLeRDwPXw6lTU7y RMDpUGgPA6dkdgWxEk4TkWdyustYkXZWSZVOBoMLiiLdMBihBajgqfAF7BrjomPO5MVlcbEptHFj 1B1g1VcRrmTeUVHaSy04uoUaPK23+OrcCIjYdYfj3fU1DtgBsabL+5YmwwCCKbMG2HitWDrRaR3k dzKNuZI8j/T8gSIJIgJBnuA6O54krRWCjPPW2ubccTjbUDTt5rRihgPjXATqTAhzWpldhPE04w44 L8E64zznJ3/ZC0XKaByzBsutM+RfPnUTqu/4i/9h7AWO0T5wICO7o9aD4WafuDUQeXxXCBWnpELn rVh1stN6JOoZ5CzA7oFQ4L07eHrf9l8Pr/DcnyL2t//+T+HGfMGXf0kccnHVQcyBm48+lwHaGYTv 8MDHHwrr70QsJNs882jUlnFZUUCOd9WJYSC1sYPFEEePUkOGcTSP/MstQYR0LiqyU8OnAFskqDGX IoUqgC+Bwzxwo3FxgUCMaLIleYwflyKxC5oMFyjhF5JNM4GWCD2iEgXtSDPEWAbFhVTb/v7v/36A mbANVev1STKpIHXstgPAmwzdG01FY7soWNElEZMhmGN+lC2VZ5wptoiRiKnPkLtCmWH26AHqcW6m hNOxUSC9sediYVNiLRLC1vhyqSkF83JMkxwykPXIRnvQoUDdR1zGmSziYPsnnYrtlRwFikm8w+kD ndNb22z67/a+jgYDBDFCnQwQTmNjhasJnR7I84vjKygxkL1cWJGLiDDpg+zuCGTOIfNnmRB7IpEp 9mnOGBFw5dFs+iN39WUNTCUmTMzWRAYZM1goHOAgkDKYxrqdzmYECI8d/RUG96orHgDTr7ryUJwA ceB60k9tfCy2lj4c88TTzbC8tggtYI6FfHHsQqy31RTnwAVee7ofo/bA1r8IV3F/nHN5w85P/+r/ +Wt/69u+Pb44engVOFgbxJF2J0/fDw+ceuhEHHt1KlajAVgl/w4ifMXFI5jECaZCgQDF+SWvOvRc roVXXLm0H70xj6FH2uwj5d+yhR2kOH3GpaQJBNHtZFcyy5YaBTIVFzUoBfxyNbHAF+1hyCZzfur7 6iY1lKjzuhjop7C+IGYN6CoIDRYw/IyxewTpuQAsIiiTjpCmPnmcqjU8Ixq5rSiQfmcHbU/7XJig UWeiH0F2VpIMWv41BeXgOWYK8B6VTmvts5IvHPKnkVsvSVlDW3S3Qq+S/Mrv2Mgl3KgTbIb1yyUh c40LVo+zW3GpocAg7M8HHjkVblHn68msRTB2RcAkvuPWymU/ER8IbsjFRek4oNUjJV2A+LpBvNUg qL1R1sNTZV416wx+MuLQYn4gIgt5oskoZp5nMYzYfRT7i3gax55EfCE1eQYdJ6NcGrwdk/+DYTgU V17745jut1y7jKBef9VLwjHmwfY2Ub9YuHH6QzFJtH2YlEeG4eVtjWMCcmkclGEfVchP9wyc88Do b5Dy6PrXRCxwGCdZ/fnj//znfu7niHv+4+/+n4crXXQDYx7e4plHYYadExFI2uRoVSQtzz6hSa7n c1ipmbkkp5+gsEOmiIoF/Km8UVD/VJfBMKFcITOTX8EOUuWlmpHKVqVGlKW5YGnDH+a3HktFx+dz FvIk+RUKHYewnuabIIsnnwoQxFBehPUF7e/6ru9ygQefPCIK4GdOaLoUhC6QgPvqkkLrqh5z0lV1 r95BTeTUlkTn/3PsZ3Fm5/+gdQGnjoMv8jIW3Rwn/1SGxUUZQpUgGBUulMQW9WuwTZE5Chf2YIdq wd75KGRxvtCwib4YsHQN7oUDdofh5mxt7y6t7e+3v463jPMEwZEnDucSY5FkMk2xz/MCp5086IJt iPM1BbHAANb015mFPNrcZUUsH8oa0pzJLUkxDxnxglwpwCknAWluSQrkcvpQ5gPPI09CTH4SkYVJ GU7fDFvv5hf8GK7fc44diCnbA9fH6IxiUE6ficD4xs4dsMT0TC9cvI2023vhFAAN/C6NYrHw2bVY hvxg+3/BFti4MuTtSO/K97//w191zT+BMr/wv//8d3Jq9mrYR6c3IiZ16kz4hv2N3ATVn0XIASOP OaXxMBvGgl+7Ir+WpohM5bBcWY6qaBNjLNJVVCC9FzIC9TKaSEpzNqEYgHRjE2KKcGN+sUZdRQPK ENAoiOGeHyWi4SC7ih38WYz0VG6axv/TuL6g/cY3vlHgRFbx5ThKhF/Xgbo4XHFV2DQK1N5OGbgK 0CgAv4wBJoCgq10AA5GBFruOCPJRg0sJXSlMtZCJbCCLQQpJrJMiNR34YN08alLpLU3uOJURqAJX aBX4kLz5RKAdUZLL+hAUKo8oEwblJ+42txlcClWIW3xZOGcfXB2Qa/UfOHE28HTy1fGKdgjGyFUD 8bmRcNVD4HOGn9BKiGs3Q4McGUSnPGLEUzcAh1h3YErUMNt34NnECRB+63T2kYTkL5zUaFm6GHgF pMQnz+ZfgoqjzqLAeQRkg3h4dqfDdrjuph8Fyo+vBaYfPJTLJUbHqWE4jc9PntsK2+3syQcinrwV i6bHaydi3Ldj9odlT+iAE4M/H5Hgo38FdmodTXvnnphi/Jy1/ycD9Ju/9p8h2F/7q98Y0Z/N+LDV 2TGHuw0OtCIUNZxGSPzYFcehHtyitYgJaVyJZiifAWTzj5Q4xMqn0KBCVmjVHEqjKMBFI4MmifLy jOxBM2QqCsp7+r/OFyjkvkhu4XWaHnKCEEPNgZWNQFK1wXR1TwGBnPZEcaHCBPaL36e+vqD9fd/3 fUAv7aPnxIZAAaxCTINYW5ZrwlkswPAr22KBMTwnGhgnCgrSjEHJmERUyI1nUIPLDchJESrX0uOX 4gxwbUnWwKuwgqadoispy9ySEAI8N45QGQWPpa/cYDulJlcNlY101B1Lh02xLObb8zQ4Zqm9uzNd HuATBXPcff9D1157w/bGlxUQMJ+fQOAh5dmRjAuM8hgSzg4MiyZ3Jbo92TUFdtmyzQvGCe7JDcWu F4gTyuZRA7+YJ5q4SCkWHzHLmRAwCxnOgYCn2+PY97l/HOLU37iTUb7h1p9n9Dl1LRRd5xhPh61w 5TZPHY+BG384RK59XUSFl9JKzw+uD9ph79zb+Sux7vP61+f8XywbW7r73USFXvOcn6fm5ZWtf/tv /+3Xf+X/DWdhdG4n3M8jscinvRFQwonZcXzmFccNN6hsZBJ1FYwXkcj5BwKj4xkh1xbQS+eNpYod wSDw/KwaslG5PGmpGlnyFF9VhfJV0HnOeAKHpaBADNzcT+GebDRVJrSIwKGAlOJpKpgnCgShGy7C +oIO4ke30QCs8AEIeA090W8HIFjywSl0RBDoJMMABaGjK0Ox31xPTrNc82v3DO2Qk7UGXEK4uh3U cFV27Ga54gp+MapdjyyxhI9CHIVcO0J6cWNIRiFxhBy/AqOc9AqoNoqr2Jf0KvalMUgnA280c+l8 kUiIqXRVSvMKtbDWBwWIiQmm+NJLvVgAH0uGDOLN/c+ZMLO4GA0OEOSXzkI250cPponPgYKDDkuG 49sk/gMsOLwkThQNCAgqxOGD8TE05g09+Y+zBpg4iO8p9luDlWl/edJb4h/nF+a/Pv/Yd1j/+Jjq mHnG/GQyq0mx63e2OT3l2tVDpw4d3zqw7/iAtUnttcl4aXtzcOrk5OEHxo88NN3cvXPSuX//oeNH r7z+umsPXX3V/qP7r1vrH+31x90eey5W1vcfWTk23e6dHE04dmVtujN66N77zz343usOcyBaf/Pc zgOn7l9fXXvLb/z69ua5lcHy/rV9/aXu1s4GG7c7/ZVD+w8c3BdbfcPiSMMQ7jK6RKcrTKilrUBq iuql6w7UcsPSXoYD1CWaA81LMzbsl7m0CzTyg9wlcCjSMqFv5J5HXHKRok7ZBN/zl095Bd0xeKFR 6Rv3tOfT/ikKqMM0f8TN0DpJGT0jaybl01Zohvbf+lt/y/XeXKwg5NIcstH0SjfMmT8kWSdNoGVs WGusSY+EkwI6ABMeYsNYUsRpSOoER8hAnbh/fuyADDylTgHC2UQPNZBGXPZNk8wUe6jUlalGze59 lCIlfnJAU70XXYpYhSaFNcKBAuzY2+VqFX/WWxx4ZvwizxSf9hTfIV3fd3Aw/TaSx4h8zPnn1uD8 ykCrdSD61faDaGE0tXO+IEIC4fNnHJRdzGEjhC3Qy/n/5quRXi6EP3IaCMxdCToL44CVMP7jjUlF FhRF1/I7CHwKJRDTYGFSptceMDQ3rL85Pku3+sfkWVofRICm92j4d6OVsAU4jjUY8Lrgh4OnqH4l v5UwejhOstw+el+cYbvvOC053Y5ZpPc8+BOhMx8dcP95z/nHDPT6MOaJTm/HvrU//diHXvHq14zW Yqv/vntC6h45cAD2u/EYvLZygPNPUqKcI4ArZDBVvX6oysCYX/g1qSQ1GfhTcNSkD4LM556V1Qof KszqmCBYMptTY0G0uTyTGNTOS5Zw6CsMQZtrDb4BQs0WatYdgNXRqRSPOEvurSZdJrflxZNP8YYm lR/ETfEw1Wo32c1mlKHeGMFCHnj0uFLK9IFTLzRRJDNkGpM9uS1MUiLkJZ88AhHcfMbLEHsQwTkI 8wsBbl6Eau5ZlrK0j2FmtaIrUp1x0XlrmlJlwKv8NbqawTy7XRBQkuNIl52vtAsQsohiXxSBPxzv Ju6Qon7w1TV4wSIZ4kIKQ64mBNIeHbZbTKgvd74tejebpMwIwuxDI7nEKM8X4BDheLVfH5h95jQB YhBAgJKN+udm/Pn3Kuq5dqDFmsZwAZyGPL9OUdOBiYLoYK4q4Aut0fdJHuuQ6W5h4sB1unz9sf9v mHgbcQ5lf20rTKT1cNAIPUZ04EycNbDReoT87D4Lg3n7ECN1cKkFtwyuCgNtiQ+gsIjokT7j+P57 vpeU/df/PSi8tBln1TxyIs65GW3HapQPv/1PWv3OG774C8l5cC3MsSO33hw8s3pDzEP1Y0eTNqYx AqNULnKVu1A2lDKA5Q2v1gOFbhpx3KgqxA7NCrlIMS5TUZ6huLznKFNWEbAq1XgxD/nhZA1YZzd8 nWavXgYyzxsRKASBGyNuYpkttyVN4bf+J3dV4MCmSg2qMophdJM/TWxGGX1dmy/YQm4ahC1AdICg sXFXyiPYGLouBHCVIZ0nbOPiYmrnXgHm3rMrXI8ZHuNgQP8hEL3Vx6MpeAFUomXBGwV+fml6zlE9 RHyYl4ovjorzCKG45sFe+EMZ1jpqSnhTkzfFuKRX7BcIdCiKdQrvuSmBd2CEmHIOa5ysbWcYliFz dJE+7c8sgv37+5NvJX1X2cy1A7PdhK2YR+AQkeh+LwACjI4R8gOnuYy1xVbg2KcwO3e4rEzfyIcN o0nz3QRRykPN4vvIoe3jXQkfszH2i0riV37gJPLGpun08LceZeAODn6JUX7OFbcx7gfXjzPo9CtE kWWSfK5+I4NkKw+Sc3sjTv4+uB7SiBWAJOwOHmKwBts3pA8fGvXBdiwlXms/FK8dxglFk43wnA+c OwfcPLK28rv//b9/ziteD6ddeU0fJ3HpUKwy3j+5JVYrnLmXUgy90QFqM+zPn/SUXPAVlcN7NAlG VYfLYDEQjUhwqUQHXZ7R43OUlQq1PcXd+VJAIG+YX9lWc+SQzTYm0AXX0ZITNQlv0zx4mHp4xD2P yG+Ykwq1F4StClU2Oarun+hNsMHctBEU7DLvgsKiDyn1aE/97V/8xV+kffSB1lOAcACI4PytHjKR Hj0FcN11HfRWHU73GCF+WWVIDbpbQEn528YLeKWYTYZYu5rfQQULWKFMJdyUNw41yQk38ArXOwsE 6n8BwtCmo+ivwyOul3ovIOCpUjCTinkQjgyCiHxQBkWhRmngelTZbI8aYzTJ6FHO1LExgGA4nLJ+ 6EB795tIH86OG4nZgY7TfpM8lSCBYJhLg2erDOLjBTgL+WGVflgKAIEwVMCkWdrt+AWOtHsTgLQm OJqQ335+yFRmnQ/27CaIkCsMZBo5e20cE/WD7XsYhRtuflMcbN/PvXetDsJ28tT9aW8HDk77sf/v isMRz0dZxAEW3fUQv16cIzTeDouAxQlpy8Si4/ZmnETy4NYjCNjLHr6b976qH338tefd/F/f8jtb rbW/9/f+8XprE4Y53Y2P6O08GsfhrPQiwFQzStTGPUyCXHlShnPPtFDbTQhQbTjKjpeun2OkAJQ8 C+vmN50UciqijjtlRYEKEjniEpbiQgnkws/lhlgbpdxnrZ7zo0E0zHlx6iEDN/ypupalizOfqOTv yR8M83jrC4QA3Xzu1bu8dy8Q/ORP/iQfq0O6dNdpnLu+IAFEJ12S8evUIDVCd5iDzHwQlWUesSw0 5xFcC6B/4Q5zETq5fxbhoB0GM0qAgQPsDjwLqnWDg8EPqgIRCDfGHFNjlaG4UNgs2PtbNzK6Y1ZX ZRAybFWRw7E3vQTPRKvVwxQLCoa4GY7T8J5pYLTfWabr1g+sd8d/k/Rhngg0zdMKBYLWODcjp2Ev ELBfICAgDxEjUhgDlk89YizlfRaDsLUuanYqESs/GtMAgsE49xrk1RxsLUOeKCfSMDhjM3hxtRcL jY+s/inh4Ruu+uMg8lacFPTo1p0pSxEnak3zA/PTs7EZaf/xcLCXA9x7rdgiNWydjDyjo9HYs6sh AOP3hTE4DSn9uo/edeWV+4mF8oWqNz/vxVTwm//lrX/7b/+9IwfXkPOz27Gl8cQoJGRpPDuwFA7k 1TzVNcCUoEf6C7wO04Be+KiiA6RU3JdmaIqT2Iz8lV5RbAwTcE9V0fKUT16kwIgFksv0Ih2ZiWvA 6mTQZlFeQATaYMSqIpdWqNER9tH804navHtGSn57bOIe0d3zZ9Pzb1r+NpjaFDpudKb2FG+zXRya Ygvg7NFQxBttT2GPM6ahCL82DH/GmtM8uQQCuQsdWwA4AM55h46D25CgCDSiZvlPAZPitsm2GkHk pVoBrlaGiG5ZpcKIVOUFvfQjaIkagEu8l7NDkT6eADQTHysets06tR0KDmyzzZaaZp5LYxgf/AkQ ROLsHMF2RIM6o/V96/3J+RgBJxFEPQkE03GsGpjkB8uH+d3BVi/Qus3pZrES0W3IAYUCAeo/GjED p1wWkSsLJOwMCBqe5iAPO7Mj9cuNiMy6ZLsgEPC70om9/YNu6MPVwS/gHj7/6tt41N+KTbUnTsf8 0ThPKFhqpXroh0FOa8lDzxGk9UFSYDnOZSQsGvNnZ26jtkeGa5R97en7oO0XnDqH1fCzgzEa4rbl OO3+nb/9u2T/ym/4WtrZ/WgM8anVlNhWnFJhKE6ZcT+rikr2oAHcaMYbhOKeOo3MG81xC4zYzY35 1YSOaQUU4SJHX4hX7QsolOXGWINAUOwEMCEj6sXwldIWgPndOq1R49S4zFP8XG2Q6zQKvEo4HfBP LfmPfVphAl/KbyGCw228QBiS28+/8V/9q39Fbk+J4dc91Ub+KIY8Gz6hXsZGw96dRVRBzxkqOo9d wAakWCLW73tSABwACvgptJoRFJ4py68RR25EfePDrk0wuOiMDs2FRdxurDXhLIbjqqNl80IzPd58 jHyvHEkFwagEWwQJtp6fVqjYlMugCFmJ9mEZnPHeQYTrXKiDeAYQtEdr+9b6Ey0CJ6K1CPKgkccA AbN98Yo8bhxQ4HeUW4lGaSl4kj2rh7PN6eOwqHDuMswG0vWFefnlohnL5glq3gcKJKJwX0QIIRyH GAwGR0g8ePAnYeiru38cYr8ToLyxE2w96p6m1GCcS2u6MTqMDwSfdMKFPLYcqyd2VmKByentCPIt PRQU3jgUAarX3/b+0JnTHsP6lhuOxLvWr4qPYq53f+E//cKXf81X4Hse2wwnfMRMLEeDBTFm5w5S nLLlvTv3pnLm0nPUmKcIEOCuFh6pJ+R+1YbRMuoPjJt/vpUM9LGCUJpI8pJTEhEWTYWkUSwleRfp eNBUqA3Ln6oleYZQFxqxpFFqk7liEMpOmRg2kj9LOJ8EEKhllQKqqhpkXbldQj1umCB2H0I7SOxs qvt/6ZXTeMEQ8wUYtJJanKUnUX1obyETNjwOP0VcIwQhuCePcwTChxMQymEYk+ligDjKFYn8CQYB K5oGog+V0B5ggpppg0FRHjnMNTwScc7u8f+ZYDRmBAp6eRd1qjH0A7lXQ6oZfIWX9zVITSkK4qax 3XMrQKsDoo1aw7X9a93Rt5BCjCDSXVycQNCehiGNRUCpXaEhbYFWN+wsLIKgTFfrIImcMf/YeBA7 BdJgSamvDsbT3GUQaBFHkrmK0asAMPYsaERE+8ez5fpB4W4evtQ/A8H3bV5NnqsHPxXLQDu/ROFd T0nIzU7L7fx4QW6sHnUeCiwexybcqztXBc8s9QLNR7E38dAjN/CSE+uxtOTau29n9O8YhMd3amcT fXN1Pw6tOLl65Od+7n9bHrVe/YJXbuyLbUudQRgCHO+Q8DdbtNsUjxJppUjh4UWUknt1KkUBVQWX wyrFqFkJV5Pp0nJDihWSx0Uo8gC9o57CEWtQBOiUC2HkJRvDFVsn5qxl43UxnCznkYpH/cqjGLL5 GmShYTZ0T/x/JeG6CboAKn9+6an0sRfSpK72b/7mbzq3iTxQgKzqcHIjz4iftHNGwH1EPNU7oBRl xQKjEWABLXAFMUAgBFIWqnlUCRwmiFADv4q3m5EVe+rERwBWRCL7EBw5t7WUfDJL0FJ33tM9+9lU 4yUTlb9ZUIkqiVFUClas53HziAjm5JQiGs9EIAYs6wj2H9zfGWWwMI8SHWeMAB8gfjrXhHj3M0yY X0ac9GI1wXQpFxqndTDbU5hQNvuoe2Mhg43xpMNquY3kanKS9x6I5qMZuTz4TOoNQgD4shGUX23n N7+7EcR6/bX/KlTl4EFaNW4dCd5ajzFanxwQ653rhW0QBsbUEJSGrpwt3HuRqAmN8DD0PNLKe9vb 3sansRwvFbX8pldPIn/qIda8tX2R+NwYzIp907lP2fg8DTDcyE2MSypJKjTmzQ2NcT5PvcJTMlOV rG6bZSd7pNsfQzYPlmERyIo81WSwnToppPOKGL7UZOTEcDY84VMBwnn6Wv7gbILjuEdQHes949uU 5E9xX+EDBz0GOr8epCKcoSSHhdImqGy7uadLlNTgoWPodl6v8NNJlxJwQwaBAIKSQmaPrJTKwjDZ EHJnBHnkekRXX/jUoAUZYo5q/vlDR533ymrBynlxQ82ObulnqVMZvG/KrXR3wM5zf8N2qPwKhgNf MmP9XFWPjzRGCghiMQBmZIft9WfHvRbE6Y2/OYEgp6/TNYgPmcUSoDjIVP3fXE0wGaRFkFwoENgL FgAWSM3anwuHq4/FAVWk0MGCs31J7Gc+DwQzBOF/HPQXhOW8VGRg55diWdGVPwcROqdDiW22YyHw seVQgCutOLTq9PZ9jKknU9HU2Gics+j8GspRG2tYKcyyGiggZJDBiQAa/Ed/9Ec8euUrX0mi9aDY S9PwOjjB4JFqVrwIAs5XBzvVzYt4ozSx8ujC3OenAQi5W2PlHKGKSzUuXmgbCv3S0PF1yxzp+hew sWtk7KaGrVggMooX1FniAEtzKXU2gBfpd8jMFCdMZthCSXy6LgVHCojOgpSYS/pssd/73vc+x9K5 QDujgaAzr1hKDlLI4KfKIiaUAoMMM1QCqjuLHC3dFUcdSvGrLEFEQtM8paDmg5ZVsF1mcy8Tl2aF AyzhhCovKXWeuRs7AppEFERVIIUFspGSswc4SurMX0AgV1XNlU1qOn04mbJ67CQLilh34crCGRBM Y5eBwcJR91gowAwQuqBo2E2AyLiApw9zGIltCwBqaPL42PrjuTyzj51m43q5mbe6LIkazc5K5wnx KA/YevEL/gED96Ll5zAWm1sxQ/wH7/+/kvGGa38QY/6WtRuBtq3+iZjKeSDMAbLRTtf2aD860LUQ mBTNe+mmHDr9rG5gBOFFeO9Xf/VXX/e615GBi9ricIdEfGrzMEs5JDArF/AY8YJFSYGG6nAtCAYC htF2kNlgV6rSFijWVwORWTgQszRqZNqmNo7Fjnm+jmQ0csnrZM7yQdTwKiQlyD+FCd/iG+0IlwJJ ig3jjDYT6c7jmgNPBRrEX2uwv7wXdKMLMw4n7B/cM//WoHzj3KyMyCMHmP4I2OQhhYgIv5Ieoii3 7ikSBRwe/jQQoLRzT/0MtsBJhaRIuAJpqiW/poc8J1mtjRuHRF6X6UOQ5tMHRS9HxTz1W0V0zwSC Zm1qMIhltVqne1CgpDTF0lV6oUNG4/ajpx7emcAuHFb07TzFEArGasVcFxZBir1AkKcMGxrMlYVj Dy93IXquKeCKlE8EoGhqnllgs70KHUI2cnvyrAsZYjRDwYGNt8tcvW5Ehb/spn+OwI/ujym0ex74 M9iJ7x0/l9H83Ov+V2zg4/vCrTuxOw0ZPhUTvbw95hDTIKc2GAZ+UCoeOzqa3EqI+oN7bMOwv7vd //yf2ZLY4tsHBqrUtKgfGMCD6khhsNTJJd4qfNVDzFzkuXjwEvl9JGfyOu6FiRpHgUCWY6DLypDg Uq8qp50yHumGz8ljzXJ1jZR5lHlqVpFAqzKQVfWSQjeBG1ru1FjEUE6d4lcxeSpi/6nLarMHu879 puAQ2h0zN6dO0UkaAVG0l5Q3QymQmPtYXnLypOguI2LMQAsVvruSjcQUNYUD6AK9uIzx6sU5qLxL jqwisikNcLpI7eFw2jwxmyJFbsevrhL74viii6XEAp86ig6h6VYrpWy/as0W7hGnlMYZEETZSQcg wFZZ339oMP3b1LCbi38FAiwC8o/6ecB5fqp44kfKXC+QewdaBhdzB4FfJaKhCv8emZ8JcwDFzBWS LHmG2Hnsq1Lm30Mo8q91fpsD5j/n2C/S8Y1zsSNg52zMaZ0ZBEgd7YZJP146TNnOqdgtvjmNL6LC A+4oIY/uIUUkFzUYHmLEFTONREWC/BrzWqrq6p/5mZ/5O3/n75DOWOv96SdWDboYPBJKtLrdkuRE Ev3SPrebZKBJynm0PC81E3loIY+ELUfZ+mcETCppfVCzM9kxPvmxVtLDaErTVXVKHhJ5UZm9ZBYm tHoYjoI/eYn3kqL2pRTZjNCTTgYK0hgqL2Z7iqCgDKrhCuYcC7sfRjdGoJyEGHMj4nIFy2YIgEtD gN7qfUlKeqjdzp+U9etD9MplFS6o0LKgKs02qnIsyUYiKbqaNVq8yDlkUqjc6INxKQraB5qhxVFw 63jrcVGDrFCDaop9tga1fZk8QpIZQmjnZ9RSrQV9WjU3QSTfmIErzhWj5kmHlYW4E/sPHe0MvzmB wOXDYSgJBONBWAREEyg7dGVBugmECeM+jzCdEJuvxUvzMwtLpAsUSrCrd9HB0WzK0HEsasw6mEeY zEAkM/TPhTC/7uXfHqHy7evhwv2HI8680osg1nQr2PQM32uJKcw7ApGHVzeHqSxe99Xwp9PAeoIa /9VyXw3l4XjIRXosZDxw4Gd/9mdJ5Hu80t9gvvTnEpdpmGPHLzXLZvzCacqVnMalmwnnOMpc8AY5 NbnJEGCX5+uIaCq2QnnutTKo360E4o7BC2pwczSX2civgSAf8qcZJH4JnnjEr9wuO1EbDSO/clfA VLVJpafxUkYKEWgz7w2zzp0CNFFA5d7h1HyiZUi+Ew+eOEaKWChuKZZiAUDA4QUMgKuJ3GvBn1Lc nssHIohsQZskK4kl5xLFJul86kHwpz6hYi+0G6exNuWnBNuu+d4abIGgjFhJ0yxVECP6OITWWVKk EAouceVpP8QIaCcfIYrl2K2/G0Awcw0iRtDNo8rH+ckTjiGJpzmP0B6EWQscBJe4Z4G8NJsvKvLe 2VGJCW2NhUNN6WolWMx4LucIbPb8yn2T8xBjAwhsc5gQxzZ/hqWyN++/jZac3umwwOzco7cFP2zl ZOE0Pkh5rn2YnOvYMXNkZ0RAZAWSRNnAbUIMk1tR4Rl96SBSbmN1voB+E5jU9sS4+I//8T9Clm/4 hm+ooJrhqrIOHKam1+k9zeO96l4yGGkSGjLkFYxRVoPZRIHSyRq/coUoAFcj4UCAJoA1AATUbwyr QISyaizNbHLC8EbQnFnTatCBSnLP9vxon4tfhjC5EW6gD+8VC3QxZLZPHNMLBQfFmdy8hY5bm4m2 QaCM8CaPif8Fj+a9UUMlll5p/9MI93voxdE9yOFQ0UnBkvysMrz99tthBfIwzJx3BN2dTXQxNt2j HSQ6YJpbSpT+BRX6J+2RgRR1btQkDphjpvQKB5LMdOXWekpivTePNKUqNYz5tQ+pR+Tmxtf5Ip/6 yBG1KptKsDCGqtXTIuDLnmw64tEun0aM6cOwCLq5QGjci6M+sAgCjDhLHIFfiWUw7C8Idsytx8wa FPS0erPz/GvkmwzhKUaBLPNW9ayhySceZJ5gEasN8gpoyGuyGem7wZDDN9z6f4+Ti8ehSMfDiMmd 3BdHVCydjPDbtBff/BwsxaJgDVfG0V3nAR95uUqdFPazgiyeT1cxP5eQqi2j2qUlZhNhKpgHIKAZ X//1X+/0HpSHYTBXVU402GBeDWuBMqyFxEJArX1/uQwWKFo8ZbDKFHd2gxqMX/KI/HTBoTSiIRZw Q2Icl3LsGBnccae/zEXb9HZpIZXzahpDBnlS8TM2IY9V5Rq8/MrAUNuc3JCTF6mllNJCqCcHBNSM zIpHXv5ZADGTJgbP3mqPCUu0RidNS4+AopOIUJzQEVMDZDCwbwQRkinPEJSgkbuJ6FgomZtvZrDJ z8AAN/AB3EA7RFBe7dJx0dTxsxkSRZblpvw96VLgqn7jUqrNJp8VTDT5XloIz0KGWFvo4J88bdZG ERWOQFBNCoXT5lFvZxJIsdqaMrHW6ncPHdy3Nfkuqhrl1uPeOCGgk5GCXjhNuxwWEueM5qkbg1il 1/FUAo8qF8GSdUb9GU5FL3JloU21Ja4umk0DZEyBI4ttYXVNWqHFg5NyVSJnmkRtWc/GckwYHzkd 1vJfeflPhpraF0dLrJ25MrhnPb8u14qVhdvjm4OVN2LsgJtcURN+3NZufPnu7vtjmXmnG4fWXHPV lUjO6nKQ8YEH46wKl4q4Ah35gZLOOGgyUC2QQaQAOvzDf/gPaQnWJWtJCi+ip/PwjbjgEHDpS5Io CiiN+rkKsxLucHOpvXnkrhaLBN3mGw0lrMzJr5NcpLDUTYkwtqe1wq8vUlJcUCjnBJ0bmoM8ApaG AO2RP7WV7Kn9quI2WJzikm/3wAGlinUd98e9Zgwl6+YvfMCi2GhnMlSbBZ4Gb2ilFBQtQkflLA6N jqOmc+8wY0lO7EYDRYYPdd6cy6Vexs8NC2SmS9DRcxDpCX9SG+kGhH2X7oaAbQ0CtnAgrJbkcyNO KQ9SykvS1yMzlDyYRxqV2JdWadKuJK2qcgAqsxn4Fa0sywKh2EdL0HoT6B0dOHhgZ/o/UcqVAn2+ MEgLO/lJsjyhcJQrCMdxullvOsgvR+bcwRwI8tC0PDaZc09tuWKcvZ4Z/8EWCQQsFcgWZjs53yjr KcayIzPF4j4Fzz7IEwqm25G/346lxJ9zw9sZmvtPfC7D9PLn/xMG8fBOmEXL49jwMxnEFqPtwzFP vG8QKwImG4cB7rOnIy64vD8+mr5/X5w0wUIKSm1tPBDKsxfmMUxiuEctrdbVHkQgY7lhnlXzAz/w A9/+7d/Ou3i161YsqzHYhLagal5OacsncI7L23kFxaOL8wMItPAdtQIInyrJ4JpYX9YyA+oKYi0g IcPogxNb0E2FTwOMplU7fZetsp3aIxTRgogQ7PzMguJh+Ur+rERS9HHk8MJB2fs8bzw+AsxSHwsE OJ6Gk9b2rW+cPddmHQGdZ/CMwVKvBh6tNIWsKmoQEdTgKekoeWhEU2ifdLFNgivAoRGhnJDfTyfo UMFqVG6s0fkheVR6iT7UYyDa/svKXDzd82fBYfG9xNJAKLJKD4W5qKl4F8W9sTE1JParrplANuKO WNwxJP3whPcP4ug32Or48Ssf3f4uKh/nSoHBNPV/nmg8+6hZHj0yTgiY5CSi5w47rtyGDTxIB6fv +QIz4N/DB/PVQjMLKKAhPtMeV/S0oTnzIIJYURjPnGIcBX32b4WDemoluPbwgXDBznYi0H3gjhig m4+HXbO+Ek7cYDkm4d7zzm9HZo7e9Cbq39n5owgPj24K4e/md/g6YVeefjRm7zE0Y84/jzlv+n10 yrHQ8UavsNMJIKAgR+nyOmYQ4ASYCkZSAmmV82rcyypa71Slo+GI66tyTztVpCp/2Filrc/LeynO n1TInzzl8tDd4g3VNX9SPw0jA72GJzFVYGwjhVqylAIdeGT8n36VOyD/O5Wme1JMWK2VJwUOL4fP 5RKlb2h56UUzFOd/SgT4BCBo5jSGxLE642H6nm9961tBPu70l1zd5XwsRBRZ1fY6e0i4swOQhkQa JGZLX+hCNnCE/QI6eGoAlxhTj2vLoBqwQkEtJbukiNJzzXv+RC1wcR8B7Zym0o9QyJVzf6NL829L 2FshQOAQ+PnTkQvpms+lNeW8QKGAoECh5N/KZ+KacMByQv48l4d5Dya7GMIHD8WC3HOj70nhDyDA +o/73HHIYeQx6v3cZpMQMEk3YcIy5UCl1P+93PUUfM5sgvaIn1E/3y++VSJkRP6cC4gNQbFP4bwy sdlsjJREQWT3KXiAVxBmvJqL606txDD1J4dCv3XDGOzH2rzdfVuhACeDWAxLnJ7BPbT1m7xxsO8/ Bc8MPh7adXqEFHQe9ZyLJSNnd3aDjw8d6sf8Yiv2rYXhkIo96JCCzYtQJ4gfR2DEOSi5Z56nP/iD P/gd3/EdNAwUUNP6CJ5xlHXdKa7qlnOUK0dZFpIBZDnZkgzUUDEpRY6qXHHoCmLlnxvZWClwBoHi WLsypNzOCFIhbTCqrWHrzELpLSuMwUwkCmbIdfQU4VcJkqmanGw3qYQ6jRp6r1HQZD/LforL2h+7 gYF04kuwRvAkPPMrv/IrGD8EeHW0NGAMvTAGmu4lPJSBNGABrr7rAhVIIzr6VMFJu7uaD5AyNUOE lKQ4v8k0cUFrR9cRpaA1OJCADjc0gDeSjRtHTsEuEfXG9CKHkuzFoz1A0KR+E1YFAn0iLlHG4RFT 9mCw48ECniDlUmyMbW1zDOeo14916bvdfxrMmt8sYJte8FauGuCbIdGkvicUeXJhriZI+YUDSMEd iJu0CCZ5mIdtY+yyMeku+TVEtxXzwdSYX4ickzkQ5PjP1lNJh/jNrnEWSvTO6a7tfdHH5UdCa23H OVS7/TiSbLoUsYzVVsz17k4DApbOPEKs7M8c/wFkYDW/+rqW2rTXik+AEgiJGYHNB3nRgUOxk3V5 cIg3bp6N7aS1LkAzXoFRRN19oNPOIP7oj/4oNf/lv/yXGXQ4UGYwgI1smNO+OCilDPiTnEq7Q6yq JwNvpw28y+kDLQt6GmZOblUgmwqPPDX3QSlqo1XwLYnoP0OhlJJRKctLnSzkpSUmhVC+wrETArgR MsQvZUH+LH0mD8h1pFObj7R3HlfmJcjjP2oCwQwVQuN2M1xEvZi08FP77W9/O6m82C2cVCdsC2AG RbRteKRgkIFE4AB0hFhSnxTp69IrRs6wgshHWWdlXYsmlPpeAzD2VhKL95Ryqkmji0tmUuYFhaoE 2pEYkjQ3hkuGQ67miJBq8/xKctmIhxLa4mJZsx7zODaVzQwhuiwvBstyHrA32n740VNHjh6nnd3V f07KsJMTh3ne6NAdBCn8LijmeJJoXkIDKwhC/6dIc6JotLOfU75LsxWQNcy+GoUeOV0XkLaAZWfQ YNCxwRyUCSBwAxKnK4aEBZE6w1BQsaQR4mccu7UcBu2ja0G1g9uhq6enYw3Iq6759sDvsyEYy4Pw hzutmCbsdOPMqEdORWiptxJbBlbXol8bZ8K8Z8ZQbta71hNUivTAufdzJtzwiwr5oR/6oa/6qq+i TlLi5KKcSKJ56o/o4xyUlatoc6oTapaFgm5ZnFer1XmX1q6xKgfasJR+sSed8BSu9oAsMivb5HFa tOhZ5gD5RSu6oypVY8kzMfTzi2bzXi18Hlktl9KujDT5U5mXdRU9ClK8MKIp9p8CCDzXZjyXlfgj EaPHqXX8Jufs7I7a73jHO2g0hDB4Q4OcadBoR/boP1kZMFdWSG4hDXp5TrEztwJhfP8rh9niPBIg qFMIoCfcuEOJ3grwmhXkDKzKizzGJnTJxIKaJbZCaSRNFePiktLnjodCWxLOvVJdY2Y281Q2MaIG ozDbt8zyZ3s3hrFl+9Bq7557710/GNuKhu3/d/SrHWEXji4PIEik55zCKJ52/2g2U+AxpNmFfDta PZg7gYDvm1XLm4LNnuSsJ79+2RMOzk8NYvZVs23nbLuiZxmkizEzdmI+lzXNsYqh2wkrD7ji/tyx OIbk6klE48cfWwKRv+Sa70RQTw7vp2x3GvrzwPq1MTs9jeDu9uR0iE17PZh6K7e+tyN0P2kdKK0u rFO5MULyuwONAIFyAgqQh90H5Plzf+7PBU7lChcHooRHsZflaBJ5uKcNdNM5CJWZGosb3mIIQDBS 3qzNyQvDYbCZ3qhV0X0yqOQMc8ZQphFB+5UUfRxlR/43FqiUNlnOjlCJ8l9VkVioIaPW0JSoS0CN X3vHfRMIPsX9JwCBq1TSp1xqd0csIWlNB93ODl/Dev/7329stqSUt5Y1QgEaisNPh919rdegISAu 1BILKjHa7+pDeqV08atZIb5IMlLgAIZHoZJqQnuFfKS1VolowsXrXFagzhfdRVY5Xmp6KQxNMs1l babem6LeLG6z62kIyXwX3R6NhIDF2/v5gerhxqmzG8RG6eZu659RySgtgn4KLTZljOJSzB20Z66B x+x7NqGfM0ttnzGCdj+mzfsrs9lm36siD6noJer10wpIW0AgkIZuWWxyGMWCRM4aJBDIcK1OaJ7x ND5GMliKye39nThv4tHjeSLYiasA891HHkSAv+DA/8TTpVYcUXXoig107GR4KEPLEbdvLd8fZvYg OHV5FBRY49MKCFIvFvmQDQEzfkzlMJshZ3ejukRHVYyMkef3f//32YlETsGXp/r2NFLTmre4eoVO gR0wCZlpGH9qMHKRjUTNDRgmghepZgM6U8fy1K2ERuZcC+T8Inl4hbW5cEAG0CShDapDoafwQlYX YcmmwJcynw1NVkIp/qQGWm7lMYKN7ykVv5Fod8hAQYqIgIqMTN7k8D33nwwI0Axr3eVz420ywG/t 2267TeLyYsOwZajbMlrgrAwSyFPnQkkUDpVnfsnj4fNkg5SMjX4dzaL1Rk21O2i3bhilDPxozpHN PgiZwrDeHfmpTeoLBwJk/UmdOhQFBAUBDqfE8qn3Jc9FSslqfkXIX1tl/ibpfeRx48M08nuj3UfP ntm3Hivzx4NZjICnxBF4OuFQHsi7ktuQc0/BxK8bzI4RmbU90vOjplgE/A72ZYwgMIHditESTieJ luQXEzyMxC+duHRz7PGkGQ1g0iLUyDiUrY8pGTLgdw0y3Lg8DhjanoZJv5mfV13bf3dw/PRW0k+s nkI8jr/1IXT15974RsaLzxLyO5jGMXbbZyMKuDEKK3qwFmbg4UODOIdmOSgwGobkPPJofA6LyJ/i xMWLmCngEr49CJfhlvcC+/r93/7t3ybnV3/1VyvztFzl5CQCNaDG+VNmk2dkLeohQ4BvCltEK3N9 SnkE1C/D8wsG0Qznv6jEZQ6aA1QYpM5LxDSPXKGyLHmhKtPJpmsgCpBfM8GyVlIheZpEZvHIVlU4 kMwioCxXl5X4oqZdENz11BYjt3/v936P2mmK5JPo1guxuAzv0USnCQVFOulkiU47NTjrq4WmQ8EI WcSaGRKA2dlaKuGRK4t4JEYYSqwGiLu8hVdQod6BZG0Oj4gQTD+/bE9dSn4TNb0vwjUfFUzsqUQO cFSqZqsVCIj/86g73OFYhZX1sELbyz9Ei3a7Mf9qAGCMTPPbPxAs0gACyjVxKoSZY8oSCMJ8XUt3 ga8ZxUfWo2Ls8uhvAgHCnP2eH0kYNkU20H2H4+Sb3AcxY6a0HfgcsvAR1OZ7SGGk5Qdj1rZigmaT WQDmAeMaPjyG8kfu/SWy3/TcX47Ta9uHKTUe5rz52RijVjfO7Tx8+FpU6xVHr4ulgf1YfnfiwTjP 9+SZexXXsDjmh4g4eRQTjXkORfgjcz/fcCD8wFpDFhqqVAURuAveAwLI4JoX3q7akGPlBP6kNifq S1qCkplNvUJj+JN6KliospFdeaRaktPUN8UwqgfyWD+tUsJLRHmLsEtKyXawSmMBhfJlj2JMG4em FY/JYHbQxtAMWTFYbq4Lm9z+pO/b73rXuyBNjYR4zItpWQ71bJtAjH3j2092m6Ygz8qnVln1nB4y VGUNWtyorz3nTwpSXC/O0JGhRG0EaqANWnSGCXWx9KlKYztCklIQ8doDBCXJRUdr4KraChEoLqo0 a2tWWwW5aY/zi7c5EdgfD8Mi2B/HeE6XIkaw08/TCvMrKqN+WATT/NIhZn/kyeVGfJ6EGjDX8xWp OhDVuUVA9gSCPBll9pvOZ4LCLFiYk472OioMzEoV4eyAbNpKF6OfmooPoCEVeSjxTivOj6UXDM2Z UQzK9cNDzPjsezTCYAeGvxXW9dIvY2CvDPJwms3QCufiYKppfzXM2ukkRvDg4fwK3v6bArA694XR d38/vmf5SJ5MmjFjhh4oIZtqo+Lnmt9USDpVeewHQEBfvu3bvo1KKEIeB4W3w1duhDXUr5woJNqe Crw8YzauIGD6EWVa0x5nCnip9qZcZIxQ0tUVY+0IzS/9Vt9bfKW0UwlCYdhLviJd5yU4Ya78eQWJ So0M7yD6LgFFTLEx9a6A+rld8BRtARsfKwvpj4Dti0VKfSHewUyhllXkTirIWFyGRqCF8bxQDp8Y 57Rmpb1iBNJISFPhGwIwaOzcspO6hUdGmz2hgCaVFSA5JHQRsSnztnkPTJq/IMDhL2qGBM7X5zaF 36r2sAKVMPsSQ+JBo6Pdk2dOHzx0RUBA7wdjyAexiIiJWn52e2GmdgbhHLb4GCFt6M7mluKNCQQ2 dYRNEHMHIdUCAQIsECRAZOQln8YsQfw3Q4Fo5NxhzCHSD8qwaIYVmcEMQR2k2sz4QqcXxnZ7ECfT rI+PnDixcdV9/56xuO7AWxnQ5WFENAadOLOg81C8ZnflLn63xldSajgJPbHcPw18L7eeywLBA9ef hXl2tg4zUg99/M74It7DsUgZIjO4yLPfJnC4HWXe63J1moomcK+B0vJTP/VTf+Nv/A2K0BKtACEA tqEvrvwri0CGCcqnyU022axMcQ1MpwDldrWOEqsdIQQ02aMYjPwOkAxDYwQyucVfpV2+5V3lJlBQ wCJPKUsSxSbboznjJYsKagqaECBZCoyEBi6Bw1JP7mq/973vNW6vGMvutNhG0FAaoep2Xpc/g3kS LKplPGWW1f0YooMeFGTlHv+Q8VPSGGbnafhTP4JuFLJSM/QKrorlKLHByXgEOQ0mOR8pfPr2QtAS byW8SY4S4Oqgw1lYYFmHcw9wFHFLIaT4zd6b8pcOW54tCBCcOnd2/4GjZNjuvjGsx6WYHOHDJ8Gg Wgc9DynNPQ6NhcBE+pL6uXoyZxnAmOCttUTnQQpwAsGUZQmxcyE1ZB63UTsLg4c4HWWPQZQbkygV crKcobKBixZyPiU/zd7ZDeG56u6DrNj4ms9/E2TfPhEnQZyaxP7UjcmDkPTwThwtzdBS22YvxmU0 juE+NIxlpkf3RUxu6fBRyp4efQwIuPeu2yI0cCq4yy9rksG5OhgD55wbmIrzr/l1LKAkjMfgCgc/ /MM/DA9893d/t/F8I3kKlSuFjF4rUepwY9Xkl1GNT3FD78AaGFVbnVLOczsdQAYnF61EM1M+l2cc cYVWvaWbLFfskRoSyVPCok5V8wd6zjfRCD3I3R4+lF0FONtTAQ5SFPsqYhu4Sj0/SSBgZWFhahEu okEpgTTagKpw4GyqewSC73P2RdQQgxktj0J3uZHypmXIugMoTrVIuCtJfFrx/2IFyeocpCCqiEZ0 Ko92owj35NdqMr/CbyWSRoJqKTiQZra2ylyQ35Qfn/pbdH9ccEEDxwDnyr/BaAdPCSCgYZvt76cL o+VYqeVJBLuD2IM45UvHcSRJevh57sCsVX7oON/RBIL2Sp6PspRnfvRynr8fHefQ9ASCXHwihuQF KFlhkiATjQXwmeVYI5DLb9OmICTJ786Y71m3rgo7euP/8epf5C18sjgEhm1E99//7rs/j+V0O1tf Fpxw+L1Iy1W3/iLje+9tv0TK+vEfhz1u3f+bDOiR/FjL7iBQ/tHNCUJ79pE7GfelXmzm9Su78AmQ wcZEQCFenWtVawYaFmJYyWMUmQxU+y/+xb9gcRHZ4Do6Jcv5fQ23FTrEyljNMZUmUHRhG+RWo5Ui hqgpomMLWYzhy5CGFRRddWHxgChAJSWZxVTaAlarLpRFdbRlOQMKCk5YZ/NEDdLiQ+WRgvar+Nlm OLKKfQ260qEX8ySBgHka2qcRZWegr987DM7L3QQyazBcWkQqf9cIK29xVud8D69fMdMKMChqywwN GvVx4kcaMRhUIvqW2IfA5EXDjAMr4VyaG8KqNYsUNVrm9FHBRA2YN3uK7KE4GWqcqlpduBqYGoPZ gOX3CJfGu3DWgYNx9MjG5HsDv1cOBWU6+VHTDBaO0kEQCDTp4YcgY5p1zuGz/CNankKuGR+fOA/f PubSMe/TpshF2bnCTwDxRKNJO+a0qtlRf844tAc5s5hTepP+eddjh+8q97orD8Wqre997v8JYTfW TnKuxPBjRxnoX//Q99Pl3tXx9uG+iByv9WPmf3owDOzpx1twwnNa341oHduKA2yYgaQlZ3bzE6Db YUccOHANjUGiiDKwpwBDIA5rWF5m3F1mwviq7RlZekQK7GSoj4JvetObQJ/XvOY1VMt7DSRRiXEE A41ypnZiddyIoHLrvUOmjUAp98XRZtGkaWZTYVMP+UgxU6WXNS47UYnMzL3+QlmsBfTWQDvNLMcW BJSYkG4GqvJdihiNl/0EPhNlY5/qI4hiTwIL2szTUFf10A4wVE7wcFPSSB6jrMEr+Y2jO++8E3VR Bw2I09RACjwElW2rmtygIAUZb0bCII0zCKQIGTVOPAIp7B6P3PghIkg7R0VeEUSK+yV3AUFZDaQU +ZoAIetYmzVTREgWs6W777UBvtSa44MjpOeOg8Fwm+Wm+/Yf4n6n8wNkQEOmFIZ/OFyOT2VOB7F0 gsh/IHoa7TOxHc8D+xn5j1fPgSBqGLhwKNrWSa3eW3UZUnTUrx7qJ0x7fv16ZhwFp3DWOlce1d9a yoNnElBY0BhJ/TPk33xkP6bum17xzrC5NmI7betj9/P7E/f8j4z45tF7I//S4bDYjz8Yy2k6R5n/ nrx/BGTceN9/oTk3rv7vMdbj6yK+uxvrBdY4j431s734Whl+PlYAG88YcZ27IE4ecuNHrqBhkCij zjxyIAAL2ODNb34zCw0NIVEJlgWPjEMrXSCFQTiH1ckIuYVXaJlSXDvX8LNb2sxfcuvgBqnm55E4 7iX8hf4yTHGRKECKalmdESM130pkfovLXUJPAUGToxTvUn7yp1zXVHJyYIB7XmTQ4rC/T/RqQ2Vq NFornrkEgAFg2EBxP2rKC/QIuJfoBg78bCG/8R1brMGzZ12nxSNMAzrD4DkvSIu10Kic2qCdR9Ya QNZyMwaruPoWDQ1SjPQYtqQ4v5KmBJ6cNWwChDBUGfzTbnr5SPoKqNRJzQXwVdwhrPEohohxTddg uBsZdiYxNdXrvQ4KDKdfSpN2BxEv2EmLgJ1eYSPw6d+8rDyqtR0uCsq9yKz6iQw5R4AjEI1MaOhk DcYF3Js4++xBO5bW8iREaDmNI1YRxzEnueJwKecIVtKm6+fCZPcyhJXR3ddmg11r41wcs/Ejz31z 9OLEOkP5Pbd/fpxR0o5J+P3b0dRzR6fxPevr41BgfIuI77x5+O53v/tla387Tu8ZGWlfIX9nJ4/r WQvZPnT4CufzlRZlADrLaQy6uleRVgZgHrgZnc8jav6X//JfkvhP/+k/pSCMZMgQA9OvDNIkFw5S SQWS1DoOKOlyoO4tb3RzbQBc/qncOhw19BQvTaM1oUMhh8h+Mfp52SO1MZllM7GstHci9fnz3XUu ipGaN8WWtsFeWGFBFZQRaErgDaZqccvb5LlwUGj/8i//Mi9jUBE8Bsk1P+Altj0vNtLLpSXmoTGK CnRRiqBjhIgfijUnTu2SQdR31oDmAigsI9XjIgMjQaNprjGbgmqXoGqVaCOICw6Pndf0Eu/LFiqx lwSFtSJFEzsVZilr+4vujlnwceO8M1lTFHjsaGVKFGGlJtTbnsTZu0cOfy1N3Rl/Kb+7y3EekXsQ 0fChN3KtoZfvtiVM5sWbclKQFUDx0rQIWr3zn2yZBQtzC6E7EbARor+xarHXz92KEwOKOWNJgDDY JZ2C9mrOLOZMwTjhgHfxs9EKUD56X+zy+vs3vx2h+sj9173nPe/54/WvZsa9240lpOceDXV64CVD GOHsERrcOvax1jve8dDBP/khyHL96fchaf2VOJNitC9s9Y3tYMfl3g2B5q2zaq0ax8CjVJgAhDoG AlKKkTV4TGY/h6PLyXkW3/RN3/RjP/ZjFETlkI2lrrCcR6FhI9BmHsGBWKlIgpYmrMiNE4c85RXI vEEE6qcBcBr8TKsMEDgKdRWf8Ig2GPmGr0QBGUw0t3dKadMaLW1vNhFQRrLL3MhaxQPFZvJwMWcT U+iaFRYX2WbIQt9FNH7Vi80efer7Npu96CS1l1EggmpEQTvHj6d6btDRU4a4aIpEN7IojQwNGJgR oR0bw4TYF4A3dbpGSK9BeyZYOQMkrl+QEJJAEkvlULZ5maLDZja5TXkWGpr8J4KGnmysFauckrWI NRPORAEL0n5r42piEAf/8MbdnZiL2hqdO3vq7Prhr6JV/eWvDUW3fDwsXlYFcSnY3dh9YP0E+Wo4 83vo4fkHN3jQiFuPcuEwwYMY4Izz87nCKLWSBzo7lZjnCBoUpNb4TZhoYZjDEOkOMFOQv8koWYMR imkr6N87E+cpHNg+xNrxjT4ecmc1phtbq5u5lvYa5vZXN/fD7q2VHqvOW9s/9wi2wMvX/lGoivHV sQ9lOSZ3H9o4AXHW+jH1c3QcMyaPTs8oBrCQX7hxtZ9CBQ8YsdOo5qJJangPLPE4LM41JZ3NSOgn sECx9IwzshmT0uFXDdIXKpFtFKqm8uB1sJ/BKeqnEp2I4jGF3DFy2k+5osEFVTVwxVS+ril+MmHx jwEvXiTHyloCX/GeDCan+ShGbf7dJJqBuFWeagPZVJkQAeLQDH6RLDLwoguBg/aP/MiPkNXYDL8a UYIZBGKYaT3VSSMdLW4gB86h0790jLc6LcQNGSjL2Lh5G5EWiWmlGF/LBBRIVx/WyqLCV62aImv1 ubY5FEYYOCzgEAhCkPKSyiFk8+Xc0qXwW0oVxPq0BqMeqTSKPyRR4E7g+263s0IvltZ7G6c3VvZ/ RU6zfQnDtrN0ZVgBzAGGfs72LMWsVdUT702ngEVEKbqRB1GP/xlbzoXXLgeepbPfDzW1HtjKdKCC HaXSHeBrqsFVCSjjQayZbzlluGT9GWLUr0y7stMN6g12Y25/cgopGnd6sd580jkV1uZSqITulWwS aR1sx4L/0Tu6f/RHD4ze8sPcv/jIe8J868Zeg+3JvdGpztFwAUAdvmQziqNNB1fM9DYhJ7eWaJBj P9ZaVfnVgdCXpBJUPRc1GIH/xm/8xn/wD/6BoUHZjEbyCweKI1bCDRn0IEqRkK6oK4pYtTQApEAt xUil3Ur+GlORS4YRs4R+pUDeoIVKb71Ffi7ec4itgYviFQuT2YppCwiaKBDD2nB+RQStEl/a5CLb QO+gjIKmptRwviAg+Omf/mn3+aqoeT3ERaQhhOravaKiJn+KZAoSlhWBgJhnzoXGYoHHPJLHMAGX h1vbbk0DMyifoTATwqmE+mm9Quu0pT2UIvWnDdMucHSlqXQvGZNeTQF25LwcYC9HwrLNUWm+uup3 XKvaTi7+2d1pwVh33f3h8WR88FDYAtujLyXPcBBTiaNuriYcBG/t5CSi75p5/qnJWUSUgppCm4t/ XETEtF+0Kh1/BF5vP9ykXEozXUqDPy0CwII8g24c0TVhehEneZAH1K7lxzZXyBknoTF6ksFfPnTM a891mdxqbW6jAFvLE3T+7tJ61NA7hMPYWh6dYc73wJQ5gtbW77R+67d+98Ur38NAr52MFmLkMr6H V0IU2W0Z4L4yhGGOX3kzknztoYgEuSqEkYq1hqkhYI/o7zzcXeMSM5FH2NBwjBq4XALE73d+53eS 5/u+7/tgDIqTgS57Uihvh+N1PBVXHsFR/Mm9Jiet0vVA4KkHrnaXAWWxJtyPJA9omQZVk/fKCS2F UfzjTbGoXOrIFi/5lGwFND61YVyK7mNlVSYpmReY+NN2Nl9R7+VG44VOQTpdeOh8QUDw7/7dvxOh aRkDJuSAKDpp2kKhMdKZZyyLNNIaPAYIxALKuqHAgCLd46kTjVp0lKVlbisIPTn/PpwiLS7wW3/q m3GFnMy3nZFBCgoBZf6RIlJYT9GxEGcme3O7KyRnHn1R+L1sg2MgEDSBuTC74IZNA2Re6sYHKh4+ dT8fGV9Z+fOw8tmtP0ue3e7hYMde7r9eimjZxtKhJhDEu2brBfPVGcnXt+egEfKPmHCkbFoKiHfk Wc7N+avRR2LyKfa51yCdiNlZZIP8oMVKfE4LIEBJd5dS8nMxsiEmQxSjaZj6417o863TR4IN1uM0 jlPJh6ucrtxvXd99BMZ66IGVD31ouPQT/5Ihvv6GtwfQbEXwv5MfUO1u5UE1uxFjWjrew6rfd/Ra cl57OPoL3Rggl6Upt+RSSxtL4h6ecWkp1NPw9HCaqDxjQ/9jXhQkm2qDN8JjQav5tydgQjolaiv2 ygOXHiuvA0RQe2SjPXCmaxCFAPktujZvG2+xeMmkciXHmlhcwZ9U0gQImVxFJVNpXJSJIUyIBcWE 3hQeUTBGcx6P9E/fXg0gBcrQWj0vOktLXEZ5QUDA0bHkgzqMEG+KmNCBOKZGOACeqU5/vlSiWl1x 5cVuMdLj4hGD5MCDL3opZAAL0APkYfwMFtQ6BSppav4iSomfI0Q9am/nDmQC7TSFv4ncEjHkZ772 cw/tfMseIS+yChkpVOfH2Kqao+U9vxEiGYcj98CD9/Dn8srrwoAavoH7rV44AnwEPQY1P663vXKN jBXpxgjU/8sZQVhKSyHXDnri0Hgpj/FYjkApp4iEGC+l4ZphB7YPpaUgEEQLx2x04lqLVrVWw1fs rKIo2IiYm8p0mgxP5nwznyyBVcbTjDPFitvBsbBCW0vLiFNrdznmj44NQqg+cjIWfez71v/hta99 7bn9B2MwVmN/8XToDvwAsuVWhPf2DWKD+YGjcQLFtBMNVX8w+gyfJhhdM2BmYAh+VcINhpGTDHBO IQLDjRtLwe/93u+lMUiv/jYZXIoqW2pg8hZnEKnfaD/164kIN7QB28RF6+HZzaPRhQIVFOSN1Kwc Fr9RLRU2gaAYoySziRHkL0mWUZV87ZQS1OCFuQ5TW5TOEAV0fMxTQOCf9FGZ1UDmqaeqXQgKRON/ /Md/XI8ruDaVP5SCsqF/0tRBYnkTTY+dZPmpcjGMUnSpzHIduWCm/CoeF3/qFHA5Jen2IRrnyhDj EY6cVwk/3XAqURxVqqWs6OPrxFqBIGRmPjGrGEuCJnaWJJfMP1bbN8s2R9ciwkFhRIxlbhli8wD3 D5+8b2d356orwjUYjl4fYtaJ7/zwmdMQ3TT1h2uxLUeQEggMCuZmBZYPpW+fm45my4dX8xCHnH+c tPIzVUshPHxRnRReHGLmbyqn/r7cHroPF6/DTEEoyIgj8DGVABGOSAlOir0PAQRwI4YyQLAyDK3Y X8Mnbx1djlJnOuEm8LEFSP11Oz/wnKuf87K7/9lv/Mad77ztL4dQHb4hqL2T4bTtWH662Y5Zp9HK gzwd7BwP2/BoDPRyfz+tInPBN80mJ0W4HOhiKjmYnDRS5qE2MmBfQAQYhknEb/mWb2HoSYRLSeFF 1OOcF+lOQmstBh7mLBiJGq2m0B5t1QouuJhdgaepTWY25qWBIOeLCOSUJWQhLoUzgiZzH17EV1C1 epxxMKcEMbNMpZB70RiVuVqQai1rI+vt5tSQpyV6BEKkRLhQIGBWhjdBLAM5NlFwpX3UBck8tk1T DYK66yOUW3aD5hojoIi47phRCRmADyZ1iBRQmyGAUtRiuX/6LjIIlpKGe+d76KHVBis3ToysaLNY UAhdAmziHtkuFHAM6nVNUbcBzUvhrxTfFYnd2GHCBD1PHz31ICsG19e/jH6NJ3+W9I1Wft0IqY3j yQMOdvZdFZwx24mYh5cmBPRW0wro5YFreX6Bp5eO9oVrwOnnkTODggQIgwhLyXmcGxzrFPMrWv2I om0fAgh6qythex8Zh0g/cDg2jF2BDxDfVgrEnyydodRgzERmq7eL29k624sBGvWu5fiYK1jKzB7n SRjkTC+Q8r+srm2c2fy1H/uyD3/4wx/d92dJJhwRo7wa5xqOJsGdgBr8Nxmm99ePSaj9S3Ec7nR1 tr5DP47O0TBD8TADI66Jx70ab9gZxnkWD8ZKgfHOOOyRY7GICHuHzD/xEz8O3n3DX/0ryPPBCD7s W1s/WKxSKEBtMK0TYc4puEnBOILLEEpI9GQhiMCk2RL0SfvCRkbXPnHdCjntkRDQZFq5FJoY0bRf QokU4BIUSnsHezRQQ2YTQWJc8hKGtJi8fIt5+LMMFhqsCU8Ndjm00XyBszy8l5+ZPhSGjei4INx8 iqgxfxptx+gMdj6XeCYOCZZCqdad2EElmABscOSiCNlIYWjJQM1UyA3ZNJBccGrrQzDmx7nJJYXK tSxc4HCQuLegl2QqOOBGgCsIUEftkfM91NmDBVWh2apsJz+z0J6EgD3y6AM8XF37EhhrPH5d9Msz i9NeEO9Hg1hf2O6HzzVZDricLKfPkEsQWURM5U4TRrSQMc5QH3sNeKrL4OpAtw/N9h10Ewg4F3XQ na7BK631A7EceGN/iOU1cbJm6+FYqtw6FBqmxRcKqJ+NEPRjOgyL4GNL8XvNxlnyb++jPZxtGRYB e44Orx5+48eObt5++vt//sU8faD1Chf/0XIs8sB3v4s1DfqL1xnc6K2ENuEs8RWYWI53WGfWUDoL xnq0e5XABx9+IFzIM2fJvG895phYVRzm5zAMeD6IwYcSefS9/+R/PnIwlm+f3QrzUE6AhbiHQ+Lo 1PwEu5rfnS+p5uKMTHWmMhztTBM4ZkDngX3SVbzckL8EHjI2NYdc57AqBSrC/z9d/wFv6VLV6ePv zmfvk0Pnvt23b+Je7sVLFiQqYEAEAz/FNI46Oo4yKoqSc0aUJIoYBjEx48igoygigkTJEm+OfTue 7j75nJ33/1n19Ck2zfzfz6d37/PueuutWrXWd61atWqVejSznKKhD0u2oVgGFxmDZoyzbmZg3yj/ +6zSwacooF6kQDaHaa0CK5apPq1ENBmvLbNx5WlPe5ovo0SMWqKIdjuk5A5WGX1TDh1LygAZdBsK Xhz4ZJz4OPc1MaSFNQuB/GRYoUDlJb1CWhI3QCBXHLOsynO5w1oNXnZJIBRrxwU+i+u43Noer/FB zSg7jg65gF24pIy/lkdd9h8y3Wc78m8+7zeg5Ste8ecVdiQXx5DmUVr9I3kJCrY6bJcHXUIOSt1t 8LnS30EIq/0e+4/LfRbtKuh15vxsKjZxCEuALBawUzl5PtNGRQ4Y2l1ZwMpPoMDUHJ/CIJYD8B3U ywUQMF0dzFeHrdJSt5gcltYnh21Eeq40ahb1apcX98lLVKpuTxbdZrgDyFE02ymmesUIh8Sw1hmW +5i3Jdwxve9q/da1tS9etvzBdeY0/9G656O3rB+4MWIbaSQLJH2GrD/gnIwhdtBksxEMk3bzVhsT jfpkq9Ko95gs7W4SU/cqY4oNxHF6SBk3rZHsbdDt12v1ec5MWuC4zUlSbrc7bZQvTy0uLH73d38X T33q3z/Ne5eXzzHvh2HySrbzBSqEl/KytJLG64wmkh9EAbjdLBiUsZ3KD598H5+B5gflHLWaYOHE lgLqNqpV9jKb8RPfFXWfVb1xX3n2knttXqD8rmBmLeJNZU0Ry/pSKVA7UrmE5VIvCoJC8Ddrweja H/zBH8j6NBTJz3aBuSW9T0W8QB+BpgEtMDrQ8CFfo30imeyDwg/AuwIENjOzoKEUpomMgQEhPEU3 dCJka1/QycjHlwwlGSN9kW+UrOMyn3EhK3NFV3C1vDXkkvZi/MrdEVkz0FgPn5UiHSw5DCv0/Pq5 6NrkU2D3fjn4lbMMYrD7sexaHwQXdlMykqIcrt1+NYjcb4R1UJqOINzBZDiuB83g0XLaX8Aug6BD BPnUWCwMQEyTgmHM/wnjjTK92kUnIiI2N9fGdzaZ/ALkows8mVimbVOjpaBVsikmOZO5Xnl845eI dfzW4i29YfGcMr6AYmIlqe5NdHixHclLih/d++LFucXHbP7q6snizj84+rnP3fPhQz8Rg514Ws4B pMOyI3VxXImhgz+rvWTSjjoxGRQCnIpLfLmW12lImrAwFEAnQsuqE8HBwFFoXWCU+ILJSOvSrEc4 zZvf9Dvc9/gDB0KJhaPUW1QLI8m3eqmU8KBbyhSg7ekkxY5om4hN1KnVoMIfl+c87uNqNiOakwt1 r0CjApOZuU/DtIPUWxoCNswKM0NqZdhBgSCXUcKFG9WnZBw3NKCz869xHSbltZ4cu3xVnvzkJ/sa nS6yu5rW4ZYKjpktcwaiM1Yjn1+lrD33QSmom8Cd5NSgTOaJgBh8iYVvz7O2t4eCKCXFVAnElYVc q0Fi5ZtitnfGZV6Bd8jz5Z/ZUhiHiRDm3Q3ReeQuMlZY/ryULQGlZz/vuaVy5VWvf0+jOTlofEu5 0Ro2ZjnmGGEcsDeAUeOIg0aLQ+eKGvY9mp8wANbeA3D7hBBERGEZvyP/o/tT0/meln9kElYJkisx 2lYLX0ClVSE9ekwWUNJ1EhmWBzNkGC4Np9u95miptDLT7C+WFuYqreE0pzEVrSY5BYrXjCrfUbzs aPu2w9uf5+jDBmlViuLY1t9/vvfd650yKYjald5UqzY3X1w98QHMjavu/cTGmcHGv00u37Vx2/4b 2t32DqF6wx7LgBvt7UimyqiiMGKrBPYJ1h/83t3uhNVer4bDCFvdsy2UCk1ZGY8/0QFoC4SZO80G 21JZ/GTG0Vnb2dzp7ICymCAYk416jbP07rnn7r/5P+/5iR//8Xe9+92gINKg2a8OU7uYp4BX6DWA kCYv0GLVthUFYAz5SibnuyEtfGYUkN+ySpC7qF/W5b6GgH2xaxaWQ7jkHw1eXhH6Y9fJl5nWR+RV H8lXRgEpxqt5oyigaex79QKEytk9Uc4KlUdFwEdCdX3jVSKgyCkQDdKZLyJ42UNtJCN/GTDsAncK GGvEa8xWqkGiHcHlKi6fOvzuuOMOv2jSSwtazE1NDFmEX21PMP9uxJGwKokzlbPAZ5H2vQr2+LBZ wAr9FOwsNl7SApeUzI/YnjwqF0FNu6AfeH925QwD2Jx/RiyaNH8odFo1zhQsd4Orat1YYe2mRUF8 9uk9KQqwHCFGBWGJdDP8Jw20PZ+EACUrIG0DT9EKJhcZNFK84FRkAa3MwxYcSRJl2LAcbUtnEO5r cL+YaxEPNvGstPFwtrcTexS71VGvP9ycjNHpBGvON0es3vzj/lfAo/+38+uMNXmKefaJ9V/bP7v/ 0Wde2Nvp3fXBua99bfUjX7qaAKGvDQ9E1qlOuIe2hsFnM9ORGuDQwp5YmWuEBdQfhOe81Ig53cJc xBQbV6KOdTh4EV8YaGTVJBdKiPy23Y/pN4kUAy9S/mUmMZiTBExSZ7tUfPzjH28Xw//2i/+t1A7t Aq/iTcAciAXLZGvoIIRdoRg/Ua2WaY5EVDxUMzyiEQFZ+CILJaMnpjBZnsclypKCReZPeSnPZDMP y9vKQlaxmZHGdU9+hSKQr8yZSo1SNi4RopiYmAsICqJARg2LZaG4yPDvec97tIIQcrEAqoGseUUX /rAW3oRgMxhGhrmFC5RlN5FwAB3doUglLtJIegtTP3aBUwPxRTtSfBLYMiLKNDQxA6cSyB0XEfiS sVbB9vEs2+OY981IkUXdR/IljlihVwhhQgcq9M/xi/vs5+dzYhjIcvrsfVRQn3061Ou0fozedRv7 osJhsHW9FzltBgmUsAN8aXpJOuYkAQGOQ0ZuOBmudSz4GO9m2Fmo+gAv4g/B9RQ4XJqOUM7aEmXY 4xgxM+4jIGqJDdzzi6uMwo+UX4qIPqz8+mh8l6W4onF6PmbUfbRiMdUPB0F9bzE5U2zti9XHt3WC hs8ioSL5rckn0C62b953++1nPvz5x1PbxvDhLABtn74t1oNZHsDcm6jHzvN9B4JtJiKn0ETaNdXF FYL1Uw+OBAholfzDGCk20YsUaYL+gDfkMVlW5u6OkjT2U4aPjfArlTdjCkaZ2LR6cD8C/7v/409+ 7ud/rtyPBW9umvuEAjCh8Yt6u7jDe2FFzVK+CEaOb7wrNUyLVXga18AxcOlSdQfMJV2VA5mshIsv muLaxbJi5jTFz2LjuiRz7Ph93+KdcebkTrZ884O+PYNsbqdv0XagsBo04DVdlxgFpfe+9722lecZ D80zp+7uC+QBBgzukXZ8d98xiAtNeZNuRWMHFDknbDaCPyGxR6FkF65TFLFAH0GWVV5nQ4UGWy/3 cMEovMtfsyBxX0CxkxlTlGFngBZW/3v5q0KunMsfzl8uufJwen98ICNYBwcq2wAGgxNn78VxWJv6 AWiyUf+xcFxPHorCKTtAvR/R7CWBfpQWpUdpGTl5DQa1tKKWZtG9VkpxRzZgJv0JDqocHRKHrId4 DIg2xLCcr8QabQABeYGSjRCrCeVDtVWGb/UgSzylnyz9SqvR+tbemxmOqRTIUzo3jRj31mLZrzlP dE0xmibSqTFqpuC/Ki0spi4U7Kru37mf8V09PnvHHaduP/ZiBnH6lls4DmermOHZ3kxY4KP9S5dd dtlcOp6EMIXYBruWFHuS6tpULCIWvbQtKhHfkQoB57TFZALoEsr3Qw7TsiUkpszWZoQAVXfCvpjs R4TMzMzs1VdfTdoj6n/7X/4ZGVmf/Su/HnbHwgLmAPVQLeACgwFQ4a1ILkBRACXkBESF6a+KNGAk BChUsq4FaEyeAvOTzmwqkaNkHi9KKoRZ6uQW/7R+mcfyVq4i9Ce1XWZRNbnMGZyTLhgjc6yMLTBR P38qJvZCYbGM7D1e3j/zVfqXf/kX0dqeGGVsEKiCF3yZHLBmg+F5qGCMkBMwmq7tJwkiqC6tkebJ mPSCk7w0QPQLUqHkc1aj/s/eB8poYlBeS8n2CFtcwZHpko7SS7qLC5ImUz9TJEP1OBzYzmwu8j3j iPcz9OQBjuEczMeD5TBrz6+e4M7E1I0BTMVTwsivPiQ0UjrRiFMM+JU8f5Qsc7ZASoXuSPPZwzsQ exPS8Z7NMM1qs5E1uNib9tjUUzrzIjFrylZYjwWyRrEQi4XtKSCAFcwY+/40OF5cz9mj08VLw4NZ VLYidK+yMYfFvDkk5WbR3w4nYm0yBLVZWYc3CYRASeys1xjk0WrKbb9FTG63ttM8cWJn+57i/Pli uBw2wtnjQfyvfMe3k25ophwnHe0UO8SJ3NsL8WttBfMxH4g4AqIZIVo5lpPLpXTO4jCGZoM0aClA OMSpiKyhPVYggGaCK3EHzoQGa7Gi0iOgIGJmN+rBbFed+0pY6ldeBzXak1dgtBIi8Id/9Me/+qvP uuKKK3hEWx2GccbKEDiTVQ8BIjAkN90apweBXzVXtdidm8h+6h6KxRCMRbI5yVfM1Dq8WtRwKLmv 8pdLuSM3jkudI+4djXnRQQaTDzOHK0qUF78y+ggx1Kz/Llhx1+No41WBIotKzmeVEfk8ew1LH/zg B8OOTX3jk5+NJuCtyCE46hRAv4g9tP/mDuDie0wO004EqZ/FjC88ZWSxi4JaFjbRnuvekDTB37vu ZWpjSJxbOiVxhSJ3Q2tNWnAzmw+S3p6LDhI6I7EUsR5J46szAGda20jHLENGrkrcwS0WiJOqurB2 OgaseS1VdXuPQ/0NqzfQzlE91giKUgq2JQAgNv59fW3FKIOiHpvzS5PJlG2lOJDJ8MaX5tLWrFrK qDdMYS0pSVltLhZrq/sIlSsNZsPI7zdDl145CHfgk+d+CXl4aPP1ULZyIW0t3amGudllct6rb0eP tpaYkMMXsYV82AO7i8F6bD1i5TP62KPkcGLUxM/TP7vnzJnlnROzq6trt/ceSU8/df/rqKF9VziJ p6ohxr3KOvPEy1v7eO/WRHj4MUaSegjDm3DzWJDvx+h3urFFXVN8RPqECHmO0DKSEtNfjkXhTrd2 HwU4lI9NrqfPDuDJPdthQpYXY8vgxORMuI33TL/1d94K7diJxCvi2X4fuwC2wWI1jBXudSla/xef MgZcx31zIrsfIWsa6pH3lCVFJYucYpnGPXSYakzOkZ0oIGvJJwqhTKj+kA8zx/J4VmCZFX3Wl9ow bY1cQMbWFtDOH2dygSBjjQ1THDLc8BQyCwUUotKf/MmfYN1B3ADm5C+hUkbU/DA8puEEIijP6mfK UJ7vrt9CU2hhqjJq1zVgNLHEomVIsm4hAZh3i6OCnLrXy5tGNOhtNjiEB0V3x5g7klX6CgdZvDO4 ZFG3mH9m0lhMOXc4Q3HtlrRCC2R8leKZpsMiUneM+imycG2Fko3m5aEWBg8NPihdAaewWJgen4sG 1xfiWbx/sVMgGTXldD7iZDjVy1MBB5wrRvlRRPhVh820nHZxrShtMTIN+UwYYrV9RILVB7NkBMLR GAEaE60thmBptj81WXt5Ou2kmk4Y6lTo2qi8w5lZLBDGXv2ZAeGhpR3PttnGKhxy+hnMdhFh00Jj qT3AhO+fmSRGvH9miSH41Mfj8wNL+xmjyuggQzOzMB+TlLlQjEtFHGdWzATzMAmKKcB6BJIRbQB9 mJpES7oXD9pOABrUniAkmhjBVoB+rdgDE960FZtTinN30CN8oFBmYe5+KY4wpHR2uI3b8txsZD17 y8t+60UvepG+AxjYVSousACiuTSgC5zu5PmjoQeaAy4u8moLq3h5r9IuA2SpG7dzsxlrSTlQ7Z0l WYaM8d3NFJI5UICQ5YQnmVB5EQVsAM9qcVhe3tPu1hwWKXzQAn6Rz4WPfHmTN0IEGTt4ntTxvEMr wETjeUUEyrIPjGdywIZij5wLk06i+O5WApoCuaUIf+qYyT4/h0FrTUxxfphNfX2HdoaL8ebt5sD2 Rfafpxg/cyVSSQjh7lQty63Ut/8KsNc4ClxyP0ODJX3X+JUlPw+z7RwUySLoBxOvrJyF1VvJIhiW bowxLg7F+BURr1IahTeE4OIYoTRZ6FfSiZ21SLBTmY44OZiRZ/uVZC7W0g5CziTbXQ0apBRmLK3x I6sGcG15MTb8FvPbkKs6E9vRm/tWuX+kzUbyYiU2OhSjidVaUXvz9n54Z4fYnE4xfXwWLO4PYz6I cQCpOKoxghVbEfc5mI7QF87DC+P8XlR3Mb0WU4blr83cfPP6x79yGb/ec/QADNOaWAoZqMdgkQyZ 0V8kBBJ0YQ8mFu9mOOFXi9h1AgKFgIUnlBjBpqMf3orOMn0hBiE2oZWjJGcpgvVfvf3Hqb9z7ssw 4aGr/29YRinKsNkPh1SzfyL87/P7efbtb4idSK985St5L94r6oQxuE9HYBtJJ18xTLRKexhFIn/S Es0BhU3AZSiVbS46pW2fbWG5S3WVbdIMEDE0YzFLineuNgth5jdFPReTLRVU+ZkrA4RYYPN4ozN6 hZmejrPuOLsqBRkarIH6GQKIw1P0scSqgbaHwOmSIZeKMUdr8l1tbGgQtNOtaKONLMhTLPrmeLhv hDIaNrRbg0LkdjdY9nYG5+9elIe3eCndM4GEOSRCeFJ8mD4hV4P0AEm4DAp+yfCR4fCbiXUJ3UWW PDC2fBxcM8RcvF9K0ebD2Fpz4cLJIOv0A8O8H9w/wcSBeLZIKSETEDA14P6IgwrwC6RTjzgEJYa/ GaHHw7Q6MKym/XD14LbRTBABVRXWQQo9HoRvMUKP+bWI8KFWZT7SRtTnCQmrcNIIt3fqkU1oNsS7 mKyT/7d4VQT59Wpnattbvc6FFpK404mA0ep20I29BQTXNQ4PCdvdXqJHBVnRCYod3EEu0KJ279J9 95275d8Xjh+/8MVrn05LtiZit/8i+xtIBzYRmYX7s+EXIPLJ0WFky9vpLLBuwEpjshrcRdojch8m XaCPqdcNmGs2Ir56wKFL5A5Ks9R25UxKUhpRZzPVqL9bXQ0KrEYg8Ewz5UHcez7oNph5+ctfTnAR Io2GUPhdRJTTtAsUWsobX5TZJvOMiiqLpUw7LueX+LxUTjEQY07oLBFiQWbCsO921yP5QlW2TQ1v YcrwOr5zcxwFZOOML5oPmjb+JMwF86Qri4A1+5NAYFOtwdU9WhKeLJrxv//3/6aiQNxdHcgzwaPJ /aDFZXZz/kR6GSoQAUClXt1+1KXJYExRlivRQYcitVGVJUVib9KyDLR8V9k6ZvoOlUPgCbYwxY13 aLoTk3w0u1iQqSBx7XymtXDgaGWSZWz2i0qDX2UFx9va8uPjFK/W0oIQm/5xFl64QPWtqRto8E73 QcHcpcMh2DgHacYopgDDShyCSicDAlKeglE9Fg7xIwTrpJTko1rMPwWCYiGFoKbtCMMUa1hqpYDZ VsSxFNPs/GuU5wj3rjdmIo9Qsx8pOroTEWpeasbRw99Xe85kY/KJ7VcOt0fl48XWWrFydiqcNW3Y ohjuhC1TnWgTg9O6vju/r9TfE1QcXZghe0jlq1PE+535wvwdd6ycuO8aDLSPXx8WQa0aJ5EemTmQ GCPFSkyHlXF+81QY21uR2BLg536tXjB20xMHw7gd1Rn60yfvVg4hdakSs3FO6Iak/VJsBKo1Fvl+ uHU5nNOfaWEVVofh0mcuxZ2Z6iI96jXC57cQc9tRp1x69atfzU1OTIVDHC8MRgpTD/fNehbUTnIO ++ntzhrI4YZdFXVHOfqYLq1OHXJyReYE5dM/lbH8Ke/JaYqrIiaD5Xfxp5rc8rkeGUxpzwChv4Ay am6rzRMZa1aN2SSblwEreG/MlcafitJFPGLVgGbxPOMRyJ2aC6UUVGmHcW7SGEad1zDSeT+ytetW ZHQprCtFodIYs9uUESP403hSHYfjmlwxtg/CWPbcZEsMXrRvtI126o+gKuqXcL5aMglqUk0q2wY+ M2bl8pm4DsMlwm9Vju44EJSKdEB1OUJf8azystbMgxmedu+xId7lY/zKvh5+jdNI4ijUo6Ga2JgT m4hNRhaQ1yMnSdgLoSJGKdcgRwSEwM+nHPsT8YnvLsRpMmbjw8gyUB1Nw+vVYjJChquELFaLzgyL 7eXLt8IW6CZo+P7i1WjIb9nmvKD2vq/WcNJtnWtCOiaIIfBxgCrGYUHgX+uazuQ86UyIzO2X77jm lltu7X6hfu5c9/RZMhH079y55vrrr//CwaPo9vnZOG6sPhm+gCq5UOGfQTj/2u2TDMfy+ZSrehRp y+qLM5FxrNiITaur64z7hVMXM8rEGDW3Y27YiKWicj3moQRqQ+Sp7ZDhnUYYP7hbQuEQHs3VCU9z dV+cyFysRrYC7BvKsJv+mc98Jl/Y3gZLUI/Of/AiPCkp5UHMJtKlUS2XykUuYWT5UX+qPPkpa+A0 iF+fhGcGG2dj2cyqMkdRYV5NG5/YZ0zJhTOU6HGQjeX2bEHIwGophZk/LSBGKDtaNPKtcqotYLV8 QnkewS6IOI5PfepT3HLORo1GaPIYDyDYePjEIaoDBYB2d3RQwJMLdC6q6sVOHYG+1Wf51e9OxniW L7CFk3zLj0td7gMN1XnrmBmnxOP2385rd4gIwlDuquTIhJDWGQuyqHszD8Al8p9BJI9ZrkSe4LSz qCq55c6tneW/+vSjQkSL7w3+q1wbo1gOv2bkGULDNOM4cOOVL743jXV/mOBJ5qmHGDSasXzVn007 u9MehFGKKQQCAkRayf80GS6uYhKDq0aOsvBL1ilfXSxdCBit4YAsnlJ7EWP6wJXnM0sb3TNFlpnu Zoju3HY6RWMvm0eKBoeqEcg0jU1XXFjFQ1x0PrXIITXTp8mB2T1LGoNR8cnO7FVXXXV+9rGx62wP WnZ2MBPLOrPskWbZrxuZSO+5MGIp8dOnroV5TtZiO/a1G//C8l5j7p/iiKrNL4XX+WSsKSilU/vj 5IJh5WpasnrqcYDINdd+4nGPe9xH3/dBiLPZjXjNxk7EpKxNbTC4S9U4Guf0TpxZNoXXJSQ5GPqP //iPKfmkJz3JqahRxrTQGb7KXyZUM3EpV7KuKJCNTTlQZtY1LlON80DWVQpLVh4xNGMOaX4Nv0hS +wKQGki8sGZxR/7MOsYlPGWNptoMH6TwuJBbj5a1ZdSaXpnNxlFAfMlwEEBAqCbEcmnQbiN7Jimk Xu64gqjA83qXBsRLZwTZ42I7fLFSKu5Sp7IqcHq5CsDj2eGXu+3j0M7IMCpUz1sgS6bd8C0igvTK g2dJbRxpLbmt/5JxzZA8jhfj73JIfDyjBl/Ym5OcI1H5hfVzHBPVL44EeBVP4E63+oCYg7UWGJJ+ dT6AuZmmi+kM5Uo/ReA5V2TnL0QjLVHkNYwhrLRiuatY3A7HDbG7OORSlCG7lwIO6jHbKk2lXADT 7TCwW3F/igMV2aKAe5C9C40YjqfVXrs0v/TwjZ/Dq9O6bypIFAlLi6m12Hq8g0nDkuE6bFqMzjaJ 29g+zTy/tzqIFYTJM2EsnJ7kELTN2srUPfds3vutP0aPRteX8docm31AtLMxRctXz9yGUfbV255E KvS7Dj8cK31QiWX53mpy8Z5ltaJb3147d++933W/OChtejp2rNcmLmO8TjWeiDF/8oqnX3313p9+ +K+zBPjOZ9+axnqN9gMAoaISxXqDFszQay3z3ulezGFKZXcZ9j/4kQ889CEPgkpkcwrP9+xs0HMY U4B+O2I9iGZOM9nQ8IpNRgR+lU8Ub/6ktfC8TnE5lptZ+BVFOUF2Gr/UWwpbZjyVoho7CyHVylf5 caHBx3nWtwsfl2g1NZwypb2Tn9JFKq6pem1nrtme5vZzP3wEphjnDw1svhhZqLuOO+aKhnB8QppQ VulgCUrqMtA5pNEV7us0w8+U4hFq1rfHFbPH1AjttGzSC8kaMwKNAqzqCH24Gz4hQUVWZVJi+SVP 8sfxW1rnOxJCOLCS8QJ5VMbRIWPQOApEnf3wrnO0OYVX18/D3P3ishD40eN5pFe+gfb3mwEEw8pC dDyNSnkYzcaRHa9OwUVsIY721NOZOSm7ITnkA0QORAhtYyalgYwEpOwcjKHtVToRDTSHl7c8mmKq WRo2UuQ/6UVIX8kGpFIx2ySTV/0nK7+OenzIxkuLTtFbizQk/U2CXgal5YMBx2dj90e/HRv1msuT DGhtNRbblyciJGZhzyx3KrVIc7L2mX2f//w9H3vMoxmO+x+6niMMK/NEGWy0t8I2PNcdYAu8//zr we4jVxygR2tp0tRghtLtzvRmg3Nu+6NIVHH0b8IFuBksfmbth3D133P/H4kVgcMDkgkSZnHPPRce fevPUX6hG5p8o3o5fNIoh3u/3E3u+voCNe+4u7GI1Wio/6//+q9M0J7y5O+bX9gX8FpLuUD6EefS a7eSfy4dmsAiZhp3dQb3IZcaW1XBGwWIbF0qMDKPsi2vel+xz3AgW1qVikd2UggzRsh1Me672/Bt VbYIrF+WHq/T2jInZ1sgl2GktKOV/NyA3E7vKF8UC9oCguQsZPLv0bT8rNCGzyYdDqFYRqhpugwf 0t7gUkT5gnh79mnGGMqAJq7f8j5e5plIHE1BPU7JnCmMI6WYp+Vv7IeD4bt8r/rf6RA/+Z0rLOTd KzdDeuUBGB9IRyKPR/5TKmda5z8Fgjz2IkgQNC0yCCurG2fDYB7t506/95gwLyuhM/v1hRDvlMg0 dgjG2KdTMVIgEi+MitKpByypc5GKOBBxIh30sJgcQil5+aCRlp2rEVlYtGIaXJ1j6Y69hqFa34Cr AAD/9ElEQVT/h80k/KP43puKHMFLLVaCKi/uR5jdROc8EDBx9yyRNPd2Khsb3dpJgsGL8nYEhrer uNaKPkhBHFEc0M4BKjj55qdbG+iJxuJ90weK9932hLe97YPvO3ELDuTvu+J5EHxhO7J9napMwBjn z9wQM75rXwE7da8JX/LwLAks69tbt6aNJ5Ge5AE3PZMhawzCwXzXVqzn3dl+Y/DetQswz2Q9UuO3 LxzAj/C9R54d1NsKy/GTt78Kqq7VIlH/1OT/gDEua36YZyc3Qk5We5Ejc3oqVhD+7n//M1nPq6NF qLTdO54EKJzzW5uxXthPa7KtZmxSzkI+rn6gg2aCzKloKUteMoOiq+EwfskeCtg4EFgmy2QW9Yws VjsOE9agwcv9/Ha/++nrtIjHUUAdHHySrsy340DAr/wJJRFGBaf0u7/7u4Cx63NoM7iNoTVSgFpy r/jOYOuWk0zIuZMIHucpJxGUCS/Rbswj73DPAr2CF7EsOAObWDHMQAPCxTNflDssHISNt3u8jBXm nowLsMQKDZAu0VoySV+ROL8i37eY5QVI65emWf4ddUt63wEb0wO+N15EGMviHqzQfQmewlMwKEVW n06yBYpqHH/GSX0Br9UIYu0TJMhYxtGnJXKGRGMia3ANIQwgSKnNzWUYCUiwAmpp5pWmBtWZdK7B dJxGMZqJCd1oKkadd+BHG+yNufcPTIS4PmnttUGfFczdYnS+wtrO2nZAQGUlxH62HetB25PrvCRC pVkMSgcQLe67wEGHW7P9+cVic/4w7XzBmfs+97njwz/8Bwb62tHf0c4LxQIj3iVEeDg8O/WgBzzg AdsP+9G9exfOj8I1uGf9KPmymkfJidz8gStfi6fgD5/8XKyGR90e60cffdSD6dHWE94Leyyv4rzs TK6HprnqwvsZ+v1T74MJ33f6hfsvv7zbCtfg/u2wCNZH4ZAurUZe0+1upNu9vPrR8FPMfRq4+cB7 /hTv59Oe9FO0tjoZ1uv6Zqxztbtr3GlUY4UCvJOdeDvkkm0cX+p3OiCzXaJCHXo+LT/OJBkO/NVi uaT8k030SzR8zPL+X3kHLhEKuU6laIXeUSPyRbvGCY6Nz+IwzrE2jIun7P7FjpAZNiaWU1PaBcBB wu+w2xmVNPta90188h2tDhzQIN5qHGHElqWLNgEwbkmApnzhcZoFR+ZFDuqhDJXg3cU6YPkgQ5fU lHxigX3zWYol6+5i/KbUVGj5KQRsd6HFZ/MAZ7pk00My+SKvLN5CrH9mYMrF8gBkyqa3+66g7IUL p5b2YrUepDHtnUckILiOxpDUnBLDalgEw2a4ysoCQSlsnGEtvnPqQdRSSwon5Sb0sLM4SzltQI4+ 1mO8STsYhl9aQRjNRkDRaLYb0QSxRlDfM0W+jcrE0hoj8vJimpa0llNa13aK9t8JXwCaP3YibkSS uGovUmitN6mtaOBwxAxc3KwTBk0wEjFFs2EnlteizOfK733+85+/+tVIab+/u4+x2LNxB4PyrWtn APNn3RZa5Et7fuPc6rk/WnkZ91fPx25/zHVm6//zshbRHh96anHlldXVWY5C3vzyV4vnPvdHnv// vfurXz15bq2JBM6fOkQ27PLp2Dh05Evv5s6F//r9zPYvnI9j2i8/G0x4vLyH9+47GXH+g7Sbc6q7 Bh06G++ghQdmP/GJf/3Edz3u+7nT7sei4+ZOJNcrV7fCnGQOFqdUfj3CR1GHsNAz+5jkdodYHpBh 8p/yA3/KD8rkePlxIMgMpmCP15MfV8IFI/VN5sMst5c0wFaNi0A4a8a0muwdHJhkxMbn2viiyue+ HoDS7/3e7zm7hpMiNDVdETSWDiOmFo48NgADSlEX6OC+Q5CC12j/540GvNt4QbHA0KOw95JnQdue OrmD4aAbkikDf2re2FYhgMvW86eBn0KGROeLk4L81Lhgj4uuzoXxp3wkJvZjq4l5VDIKZCwIyRy7 xgv43QJUe+HC8uKexaII/dnpPJL7vQQE/VpMDUZpgsBe4sDjNB0YsYoYac5jj8bAMwuT2TEQCEgA xr9mchE3w1dCXFIIfyNK9tniTEjyQpxPSXwh9lNpOhYLOYcErbBv4hz3XzQg7UhRWglVvz4MfJ/b Ci7fLmKGNbkacLBSTcA0v4ZfciJcjOV+Orx0MBFO0OkBhCoqn9//4Q+f/l//O44e+uSxA7TqulvP oNvvv7W8d2/r+m/ZXlgoyvcvbrhh8tSNW9iAz+6C9b3+idqJE+c7tdAZz7nmRYcPH37MymvuvGWt /x+zcNH8PEfCVKoPxSFVGxyKRayPXHgZbfv2yT+Ewe5bejEJLP7nLW+/5ZZVQrB542xYqINiM7Yh jbbDkX5+EDzWWou8iQeaH4MnW6VXfulTX6oXE4/61of3BzFbHJYWQgEMwyIYDmIqWqumnVjpClzY jerhSx5HdYbsoQDnP2UtdY/1ZBSQryhpGaU6w4T1jKsun813wk5MKODrghl28UW9lbROcjClV+fa fJfYJDzl9+YHeeoSDocBYgk2mQZRIVMDZS+4KkEIP0esaArvdccBw3bLLbeQwVZXouLnbg2+Z9++ oshPYoFN5zWaFRKCBqnn+eJkzAAPIWOcTJbMM5wYyF3gdIQcDAnnAOQB9lcvm+E1Lvk+lZEyD3BI 7DdemWlybbkB6oPUkti6Q+6FufnFUely7vR7j+WzW7qWCnsTsY+AA9GjOz0ZIm1WJ7NxUsRxP2Wv HKK3Iog4dS1SGhGdnNxjKca+NOGh5klNNWIga3vKGN5FbB8qjaZSQBFHFU0US7X4fK4rJmvT1DO9 HnEc6xPB3zMrcc5XezX2F65FUGkxP0vSwVaNAEP609wMD4a7Xc9P33Xrxu/92XXAyona48OFNDiP oD71I5+kzrnD+JnK3YcMWVa87gm3H7j8yD8e/G/L55b/7L7fZuvZxr3k8MZhuLK0NP+j+5/98Ic/ /LG3/eLJO873BpNMMUu3htty5wJvr9UP9Y4cmV582A5rPB848hxY690n3viFL3xtdNMR2j8xDM2/ MR2sNb+8lDxCZ0KB74SHu1GJgKj9/XAZDtZ+GDrf+okvPepbH1FvxNC3+7FrqN2JJHGtekQWQHgV VZZMeUCjmmJyeNYTeZowLtuyeubJrK4V7GzP8sUyGUoy52S+tbwooJxn3Zaf9Sm5elwiFG9Z9xJm Di5KEie4ZIlQCriQQejMDEApLr3jHe9QeyPPZndwwg+x0Pa6D7jP80zsv/a1r331q1/FOgg/dkpA zLOodF0O8EowfVp0dD3SWEP75gIBF43LNKU8Dxp2TgEnPONwkAE1oy/VOk40SUyRCpdIvgSSHONy ndEhEzeTSVixNuk1Dha8NxPRYl5YZPEnxw+xLXbtPPszhsVVUUnxHQF2xdU0st9KWbrq8zEq1a/n nHV4inQwSbUVfkJEOZAopQGGTDSglg44ISVw1JCchb1K2DJEE3CH00hmZ2dGixFNOJqKbbbFxBrj crQHspe/t/UKRuph3d/AAon0RDE9TlODsy1WhNvHObqmPzuIbcvt/ZFvajgVTuKFyY0qXgZOWa3X z3xt8oMfPHlT9zW0pL19V6D2dqQeO3D2Y/DDtw1WDhxYWviec1df3Rw9eodF519fYeFp+8QF6l+p 3z4TM/npzoED+w4fWT10aO4lC2jyYvCFudtvXy1/fO7ChdXNJu0v5o8V11yzd+Xbz05Plf/bGYzQ 5dH7Z3l2ojyHCmlORlKMtfJKyNNgT8DBudiczhw3gmFaYc/On43pw0T7R6Dbl//l4/Vm+TGPfHiK bIk8ZbVqLEKDr9C5y36L3dWltO57ca8RVSkIGshhfuyqLrlLZlMOFWw/LZnZKU9L/ZKFWY71GkcQ tW+YirtzEFmXZsi344/wJ3Iqssg8Mm0GIDWxbQsdMDbXkPNzeyiGwEIhJav0lre8JdalkqlMP5lY 4ikADqgR8WY4KS0iwCLQmhw1mAY4/LT2MRk8PcotybSeSiSQU3rl1mZFJHk6hTb4I+Us42ZMbncD J+yD3bB747ST4iEJacCkbAxzWmUIm3mXcFnaHbNxsFSG7Xy+MqyKUNYzzg2Cl1VJ3zwAvXTEeK03 xU+rq6f3zx8oBnG6Uad3A59bpWso3Jm6PDZKNCOmsN1cDAO1F5q5Rqg9PJRsCvL/xwQhwQFM51ui nclBiMswOkh0QvQ5Jg59TjbEexLpSSZHs4QblyvJIhjNxrl383XWWYryntB+h2IponjxxDSarnLX HDu6127j1PA2WjK0Rdp0VGlhEXAaAsJVzOwtWO5cOQwoFKV/ufEd7/ji5v1eQ2ub9Q3af2K1j4vn 0f/2TlBo9qHd+9//wNEfPNW6bPZZi6whD8+ssAmtNzpTu3ChmFmOPamrdQBith6J1So/9aDfpEeP /ru/+MpXTmzdyjSkUp0bwFmlud797nfo4094DvPQd3z5t+C61vElQkzKZ84nz3Zy+pKgMa4IQx4N wus0MR22EhFX7G5fXj0b/pH7/iecPTP82y9/+bPXPPhG+n5wkHzezZRWs345lG8VsRCuL1xD2P01 qCLFKXOgY82ftMFtOPwqUjAIhjBnllDGuNRM2ZjNYCEzj/+pIhFZspRmXs0Wbn6FfK5oeOWXcjPM yV3fIZVQs7AVpNsNw+GRccwSegS+Eu4fbXtEelfF1YADA4qpy63dyG0wbnLaIfCmgnIvsFMJf8oE kqDZBhNobCtY7gZEHndSkLXruHDmFiulmVLidIZh719Etd1lXss7MJdc48iSsTajQ8aIceB0vPVT Sv1syAVaFWk5EGkmEm7r3rn5OTYWcGerdzWfneLhEe5XeywOmFLt0Tw4qJ+i8TBmDF4vBbqm8sO0 ZDhkRy6fKejYi/ChoE89TSISEJjWlMRkMcwzcZpQfzY0+SgCjevN2AXYLE/Fa1tza7T2R6dfQpnH rLxteXm98gXST3cHG4DpaGcQqwaLw6h5Zy7si6npDbT64KptrIwPVZ7DGL3+bQ986EMfet35DzCU y9v3MO577/k4bX7Esbsf/OB9laecIf3JFHJRL55JrhUwbSOOJ1hrx3E4m52J2OK4zQFEqP3uZZfV /3yuRDbk9U9OEHwwMYp9AevnTsSi5nXF9Q9svff+byMY6V8/9tu33HLP9l3hkC6nCMg4gQkHNtEV XK0I1BvOxrr1zvw61OiuxpJ2Y2caFXXl8idg1yOzf/6lr3yt2Jx+0I2Pvm36VhjvyOoitCpXw0dA ajnNfuoBMcNeSzGvyrxThswPFKMMF01V/VDGKa2CfYk64U8dYeo2vlBMZNF24HNc7KGkxTJ7y9uy XOZqReCiYkivlBUzuMiuGtTcVy9ac5BxVxxsg1Wp2LwTbyepA93jB3yEIDfCH+ROdj6X9r87hXIW B/iDP6kF5OY7LzauW3eg7ZOmcI9vsmMZCAQI45d0DVg4l7SHIrTfx6VdAinh1i8EZnqpri0T1vg3 egfyEI5jhK+QA3LlGQ74IhT6ojzMlKyg9TkWaBgWAbspyeDXKyIfQb/0bXzuVNPUoHkgHFfVIyHS /XMxxokXyylaju00lESaEhykmNC0ByGON2IPAkcQxOblEFePSyUfckBAOuBkOBc+msFibBUZzqal nCZx+8XmbMQC7J+K7clvm4gFy407+8vLO7XP47EnVCasAHKC0ZI6wdC4cqZx3RXNAzE3/MxVP0Gd v3X7c77whS/82J0fZYA2B8sQ+X4nvwT6f9cTv3bkyGV7K+fp0cmZFQb88qMgXa3YF9sen1s6hZDU 5yY5YW3tXAT/njtPFEkxP3EcS/NNjcWtja32JgxTKjY4iay9/aXYGbn3EUW5Vf3JO3of+9itpX/a C1+VVu/kjbVuWJel2cNBn4U4sLt6aCds47lIYbJWiTPO5rdYj2gvDOKItHNfuAeWumYuTk+/86tf uv+xY4NauAa36nF0WmU7HF6d3gWX2QJMxxiMZgco71p8Yj3UNraVx42mU71BE30K8kzWEOphbgri fFHlii9KQeZVWVSLQJazwCVK+xIIyMyZv/hUxiYq1MahgEKeRSkzue8VnnhvaHFOOjIugLZCaEYL 04DOC4T0Ns9JYjEmZRYxYSFOYzcXijFcYaelw86EIl6meGtNiVWSjAK83j3hAq1RhkKaFJGIav5M wRC83c0/eQwsIPp6OUIZGiT0OJRk0o9jQZbzcXp5077kyu2vFVb7wRD4+fn1wtq5ucUj3eFDg41K T+ezVz0WnxOhcHrp2HL26if2Sd9JZboLc4M4mpS9iWliidzHFZ+9RlpYMvqNbOERWZDSlqU8BaPF OJyydHBAJuLRXMgjCUqAvp3JyOp/dJrcc/U39/ABtM+eIpds0biZ/X/dzkZ4CoqdYPFufZ3dw6M9 wz17mpOP2Vna3/jlQfuOO+668LnLw3fzhQ0Y4MrB3zHc//CUN99xx8k+ccu4HptQo5ibLPARrDzg 3NJS8X/3Pvtc59yR3tLM1MyjVl7NLOVfJ99w+uzp93d/jfLb3XBYNmZJE1D8SPEq6nz0GofBFNtD DO/yz7UGX/jq2cof7Ln11ltHt8fm9Mbap2GkKx/yHrTR6sxTY8/L0WexLWp0ZD24dsRRS7A5vRiQ wB0VNXU2RZqdn8UBdvTO7+D7147fR2TUlYcDlNn9HqnNapGbbLIZm9nHxSOra+35PLIqVS7o4B48 rxj0XQ7P/KMKUQoye9DlrA6tVhFQPilpYe7YBmEiM6flrU1hljPzS5UOH1RkYrF9d7ndOlWE+aUZ nnyEizsBXpwqGZRKl/gHFjAv8MBiFxF9Pa8EEWN1N13AgdsQVZVZ0qgEQNLoEpP0FFCDJoCkzHLL 2PCru57EIzuWRysjn/2XiFJnXCD1RIybVZJeS8/afPCSmu1gpksumb9kCjhOGQ68X+lHpP2gtsrn +dULs3tnB8OHx2y/85TQOeXLoMOwltZyObkA3VuPBCTo9GgbGQzTlcGLExCiU5XQV0U6BdXzDuOM o1iATAZLOg2Z1YRY6NlTio3A+4ekCBrMpDl/MzCxVo35+aG5gsjdN5T3se12uELyz63ubZwFXlTO JZdhN+JqF1p4hUvb3zG65pqFD8++Gu/PH9316vX1Yed4HAow12hddlnj+77lhSwhPfZvn3PrrTuj Mw3Y4+zkfQj/0o3F3kPTHzz2hhPLJz40YPGv+OnmCyIAuf0CIOm5ldGdd7KXJPZlbqXxPNxHr5S2 ji5T5qoSKQOK89vF2bPFvZ8rvvSluy//u1UsjtXmSXTu4uKnWYmoTnxLRJrc+OgDBw5cuCqAj5WS AJRBLPVN9MKiObETFhBZFXBp7Tm5CIte+MTvnrr77oXS3xCo0ioNrjl8oDZ9GKbqDNehGGETWbQk vvSP7Y/pypKmHHLBnK6dy+eB0LvZt302Rmw3dCXXoHiPD661eUfxc8aRm6GalPEuEYHMhP6UwUu+ 5Vfeq1XOlywF/JTbk5vqHXpks5PtWS294AUvUD/zG7XTMhYOWSng02AhJTY4OG3GCqdLcvKbgEAa KcCKnJ2UmrbP75S3w7kG/aIxurt15riuLO3SNw9JBgXp4sjlMtQmjTKaXFI+YwH37XWmbwjqLk19 3f8TEcSCceTGLRjPpmNILqz2Z+Znhv2HMR799sNi1ElCjOhy/Ej8d4CX7swejtDglolGnP6kzVpu PPSc83TqwYhTzWLqkdrIxAJbzu1GE2lhNc47nigtxIbRYj48BcPJgEhwCSfcIqsT1WJ2cW1xcfY1 C6UOSUruORChn3f2cOM1T0ecSX8S7i+PDg+vuWb/p+/3HFyAb//K686c6TZOxqaSZmczbJkHVR74 wMPvOnj4js+cWP40iUOKZrgVi5mHVdhr8IGDT2fI/qL7+4jij3efBc88uP8i/A6va47IM/Yfp+Pw i8E6cQrF1IjAFZI2RErVJeykavWuDhg97J0r33XX8e33T/L2iY1QSLX1tDG2H9veqt9y6tixY9OP xJlddKci1Up5FGHs5T7b4TlhKpThUodzEIrGoY09e6aZuaOfJt7+D+w7WGx++r57b6/1V2+44Yb2 xlKwfj1S6YOmsdqSXNrwSZA2+QupVrbJ2kJ2dWUhyLV7NlF0atdRpbhqOGRla3nL5F+zzvdO9qkh QTJh5sb8Z9ZYiro8KbioLLMIKAiigDaIYhgaJMVKceei5k815L5okkTNr3vd6+xGnsbwm3MExtVl Qn0kNoXX6y9g5NTA44JBQ8NrlZLDqOHF0UyXmHCmy+lW6IqtLdEh1nt3d3r4SB4SJVNECDX7TalH uU87bSEPOqLWfwmIWCYELHkuLZBVRB4Dmy3pxy8HLP8aBUghCFkqYfKsrG1OzywUwwfRmEH/ocFb KR8h+UTTlPG6cMstxdbd2kz4vYf1tPzjlIFE3uE7SF6PdEpCLCdEpuPkO5gIV9lwKrQiScrCITyT Qj8mg6sGzVhBGHK4AhOQ8CBU5uMw9aKxZ3Vxce73WbQjR9I90+H0PVkhLrR8OkUTHymWlmpfefDz GZS3rL76pptuKn3s/kD91EYM3HYz2tl53PbVV8/98/5FchNVPrYQI3549fLLm8MjXfalPad1HhR8 E+eNtIv1DsvAnek6CZqKF5ZGx4+fu2d1lvY3SJPIzLxGwDiJFM5hv5AwOSaMw3lcTJWTrQhO76bF v9uqMMZG7z76O7GweOONR6ZuDPjYmGRmM2CjVJzZ2EH9Qq8Ahe2pVYi6bzJ2Q7y1U2Oa8fcLbyOG /Tee9C5o0uyHnJy97V5it68+fGXosMnIuzXbivzF/ESrYiASuyrw8rOcJqvzJw+qybLgWT7zhsyT 1ZWWadbtWUvpnOdZUYDyMqpg9P+PSzM6ZA1EO+VSVaAApLbmC3UqWb5FYTGCkO8Z7/gThtEcsKex 6Si3TzgwLti8LtSlW8V3iDRcfGFSYL4wHuEFsRMuvZXvypiLhToCrJNXChCCjq4BB0AYy0CQxTV/ EQKsWWm85FP0dQhtpG/MY+Z9O+tY5gGTmhLFUfdXK/Hy+yXmSZQfJWdPNTrI/onpuelR99EJCB7L bZORIZyJU45A/c25SP1emQ6l1Pdo89TOOjn6Ya9uWqDmVDO4MJ2GUE0n7rCPgKeK+cgLyOlGEQg8 CROwqBYi3a3EtI4sBnzWmlg6hCykM+n2DIkLeWdlPrYWQOntYngmkpSNNmMSMby8WNoz85z5tXvv 3bjzs3jd16bvORkhQ8Nj0dpqLN0dfFD5275t7+trU+fu2lo+ji1QaV02WESn7wmN2thsk/dwcKI4 d644uTZHR+b3rlx22d7PHXkRo/wnxX8PW68HHJC2dYdJSpsQakIltmP0zzexiYqlCHnurw6rhKdt fnkai2O0B8GePnAAkCo2erFYc36THIfD3g4eu2GDTOxpHKHe9H4mKcUbGmyQLUZ3BAeuLq9wDPIv PekI25Y+fyC2ZhdrE/ecOrm4L4K+h5NbIfyD2Mkqx8YMbndFMIyFxAayd9Yisj2dVYfrKhI+lMOA 6d2Lmz6opokZ3G7KEG6qn0MjJPNedaVlmtlyHBQyf9rlbHQHu43ZIPKz3EsZkSJ7ChBA/oQhlW76 whc8APRrHO9KZHTQKShgKPC0T0UtvXJ/gi9TT5RG7AK8OEYf82fsLU3rjpSxBhqR/QiuQWpcaEfE tC3NKfRQSH17m8U4y2EmkDI5fllGqinAFs56fhxux5GFkuMmFv3KODI+MI6rV26PXxIQpNkQKMB6 d5mwnJmt7pNZgtkYfGcMnnLMBmAm76NA5c2ZiCwoN8O1WzQTMWuOYmKgYfBZJTkRcSvy2XY1mFU6 pHAhYro5VzUEnv29PJOSmvVbEW48morvUxGtWIymIlloaxbxm/rtKlsaOBc9nHxkMHYOF/ECcGmj eHFrxC7ze05MrawUG6dj1KbORd7BnSOlY8cWf+MRz2VMH/uxF3CuQWkfq4D18t4w7Cts/93ur961 H01QOc1sMXoIE5WPDg4dWipdfw6/9Usq3O9yn9Y+vv48sps/qXg5yrzOQlO5WJ2eJU/aJ4qfaw/b H7vnbRDv3GTEOP7MVGyarrBnaHvzzzdeChu3t+DvfneT6cxougj+qRxtHDhQ+x+l5tZGu3Zz5HPY aEaGxbW7G5ybUf3kwZtvPvnOnetiw+vEysZqnNqC1VBrRJLYmakI7tLnryqC8TQ/lTfZzy/yqvdl APUwn4HL6ZKLMuNlPvGnzGNqYMVeCJDJlaYwAHd3u6kbsoViMTncyqmE2rQCcsNC3+yigCH59Etz xgbbGL746zjKxEzhuc99rpnIWDdCkkUEwU9naSiuXXLwJU8/MnYi6kw+3YNMYbxKbkCgBm6ahgD2 omNmK9QKUAL55BF9kAKBw0BvrZ8r9z8L4fj9cYF38CRrppEo9s2Xop5lW+pLr/GxtAH55v+rongp RhhmD8E50zNz290nw3adylPCTosUIMz/o78YCdTfrka8RimmXJwvlJZ5JlLmQtz9meFStqLSKLUw JTUvZkoRYjwXDkJ8BEljp9amtYNits9e0GIGTVWqpGNOSHOGUJG2lM//3H8hY39d40VwWvPCNIbH eisOsCbHWOT+TAFFH5t4A0eP/+G5Fxw/fmbxeExk5g+sHzq09/VbB2MjWSUODqovrgZVl+pb292p 1YhvK50YnjvX2V6nyqK2kpKjXVEcObI4tX+V9v8CYf5F/0fX30EfH9z8Fagxey5CcYaz02jG91V/ Ybu7/cGNN8XJyyRtq5T2lYlJaTys8creqPepjZdgRZ7ZniFuuHO+krhrOtI+LJWwFH794Eugw6NO veD06aLcDxtnapkIn2JzVLD2MXuIhcDiK3//sN/7vc98dLSfvty9ct/l+w9155txSiprNbsJLMZZ TgXjWMs8qqXMDBRQAnm1AqL0ymw+OM4qmRvlsewUkO3lPUZBGMoQwxfnC0He3WtcCpxWZHVoq0IZ pIunxuGGesQL63cdRMjL0CDelV760pfq9ud0A8gEIsRaQmo3RakISebh4Nrdswz1Nwqr4pC+Q88+ oBhAgIvB/YiKPa8ABZwU8NaYCqZoIg0tzQEHIA9DRuJvVsIZiTMcSo4speNVZRnOhceHNleen80k lhtyky7q/11PsrX5GQZeme297OUptWZm270n4+VuF9/Dq7FnowG9MK+IJozXse04nIgpbXkjArGK yflQUBOxHZj9iPHGUprgpPqb6eDTYjp2hY0EglaaBDWSMmlFIrPSXOSSKWYicyEZDBidhUbkqCX6 OaKZ5siwXryK/OQx5GFHtFvBeVOrAQqdDTbeFr0acQSNj0+8CKP6Twa/xnt/Yvb3Du079PDi+Rtb W19rPZ/2/83mSxmvKmfZTBWvHaAniql7U46j9RrZKifDl1FaOxjZgeZmThccuDIdsQzbRZVt1Z8v XoiG/+Dmq2CG4+UJnloMuwZ8Ww+OrKXA0woRmWFhwTKD+zizdHiuTZxif7sbtsDUJD2t7Tl0F5rm dyaPUs/kzczF1ksnAwLKZ2epYWdP7MVkOhLp9W++8r3vveNfm3vQQyc3V4r6xA0P/L6YxlaX1Zza nuP8lo12hcpfFWCli++uzzkj0JjNzOZTmTGykvdZFds4dggQSEFGAYXTOrlpezIHaoxQVbY+Qh3s 7qQWO7xDATrIp0xLDUq0VonNoGTw4e7Rj3GugbsA6AOsA5UZSO0QsSTTiyrSdm6UQBwjxyd3eMTN yFRqlLGJSakN+8JAIzrGTariV9cR7a39oR7RIdNIKiiiymcWSL6LUBkUM4Qn6/obnvJZx2YcYhwq B1jielmnwafZCLKMbXbAxhsW9SezDo8fvePnmbnZnf6TmR9t9r+LXzvVFEAyiFEhZQ53GsOImUfg +d6thO4tNSMzb2WKbYsBBPFZTg7R1B1mawEEUwkIFsIFQ57CaG4rWi4QDOcioKhI5xrUp8DEYqYR mQunJjb49fGtl05UJ76r8xJ6UGUORyxPYE5R4uyzfjHH6UZE/7AnZ7r6/j1v3Ohs/Pu554WlUA93 4/kE5b3yDL7t6jaRJrXe5AbD/Xtbsf1kJxKTs1iyN8jVv8A65hybsCeK7aUAoJfF0ebDnQ519NZW D7JwvB1nf5CYJfo1PxlB0M16MCsUojb6Swvv6MRmpAN3FEwKyH0RSjucKvXNvUNiX6+bO4Pr6rfq zWG/6NxSO3++d/tXI7FKY2pzfr61f5a49WLzq7MnT66dXyVfzvDNH4vAlvsak3fedteBGyKjdGX1 YoDZJWKptNMMxZtfnYdrzCtgmgPKnlKUIUM1ruzJb1oKPpjNW3meK2OQOtwCcl3GHW2H8XqoSoGn cBZs2yCj2jDar6fAxtgLYSXLiALOp5hYeve73x2rWaSHTf58ijpB0B0SWzvGcp7pO6QMTxpoiBjz IARieOB+QMH9xa4LGL8dHJO2IelQyHJuy2i0CD0+Ycv2jI/ber9wZYi121zKeQYFR8JHHMgM/LlC RdpxolMQQTo4oi5hOLQZRzIo+KytIm9pNGM4IMiKIMGl/Xu3+0+GDjujJwehamlDVD8dodGJQa0V y9HOlJJkUIRTpiAPGVA9ETptkM4+GhBFTP1iTjniAodTsW/cZcLSdFr4NSvBZFpNmIslt9Icoluq TxIszM7mmCbMss4wVX4tO4qoZnQ6lt/a7B8obbVSGGwpJs8c0kgTNlN0Q7W2huS9sRO5CU6nhGjl jcjzXWtHOMmQdCrV4o2NpTgCcYcT7IqtddpQKc9ESxoLnVqj9tHqm2GAD68/myK3VlhuZKGDtPfF Tj9RMkVJNOLUVTZehq+hVotcRrg1eBeGZvDb+Qjg6Z+bhzFa/bPQZ2vuAI6RiYNdgqMON7fm5iZf Pk3hovIvk8ePk04rTQceuDO9OF1cmNo4dWr1awciZVafQODiH995PSz3/v3NM8dvY1Vp394lTl5w +FSGGp78CRmdC/DJHVjdubRGK4/oYqRYVhiKrlJnsYsskRiR76qZNIrfsOIoR3llrSasyLEB/bte RqqS8eRzylAnzXNRQLAI7toVdRl4XHDyjCBjig/aKufpkbOQKtA2HnPEDxrwtkYymXeIpuhNtGPQ xZxFJiChOt7nFkY3aQgWYTAnrwkFKMwdBMYTaaSs3VNWhQO7YcjnuBWk0rYBkm9cmYuUGaEzEGQQ GX+K7xLdkRBchT8+ealqwSvDQRZ+KeCfTDlj2IaRvZcQoP2HD273nkL3O5Xvo3mdeoxoOZ2PWOom vB9EFP1FYBqm/Y5pmjBKDDqshhOI41KTeER/+9XY7lWajiTOxXxMu8ozaRU6nXHANIGWj2bCJC7P x4Go9SorC+WJ2RiO1iThRqXXdIhgJLlITDa20nFpRTputD5oIwH9ZjpFdyfUdJfMp9iQWyxgFOvT 89z/ZPXn2732h7dfTh8fPPkKNkv/4OlXItgbK4EGU5PF4p6pjy48F8PgXRuv485gLU5MXBtF8uta ZYY2l7cQ8mKQ0qhtjmKeWBqS0gr/RdgsRAzwxu42S4/FBZBlqz+/HIHDg7RxuN+ci4i2o6fgq+k9 kXnh6aO38Pm4zRfHnp+7w9l84BEwSfHR6dcCU49afTb1YPUgkmy2iCWK0sNf/Px/e/vfHqb9J8/c ds0VV2wlR2yWeTkZWsk8fKoY1B+WzKoi5nHJZLCkfOJSV1bsWRtlXrUeB11RlCe9MiJ4M+s2X5G1 ps2zjHiUW8IdbRk1vOITqiKJs23+5otfKSx7R7Xve9/7+E/LhIk9Ysz7cpBfaKdd+4cHDPgREaSR Fak/tR24w695XsAdnoJRGDk1OZhC+Br7zExwIvipmZXPTOUskNwRkrg8akUiWqFYKJTY2jwYEitT IWPBRRlOg5AHYBxo/O445SEUOKwtDyTWTLx9OIzAinJ174F9m50nw6zt6vdzv9dIWTET8+E3pKrK MOLeYaGoKqUttftYAcEEtThUesAeI/CuHCuyaPwYy5kEAXPhMixPhTbg1KMo3/AE5AACkiRj0xSL Eb3fjLCiYmZ6BUh6PicmYPlvRF+mmBqUiS1OMYjJnOpHOvZiihU4UpgAFuXS9mIg7GZKKDI9sYPJ /pw+ySOGTy1eRb8efu7Z7e0BfeaNv9lcP3t2dOZ4iWj/YYXzKePE1bCqihnqbDYCklhdTcGQKa62 E52tN8LT0ZgOcWWfNqI7OBcsxxYjWrjSSduuWhHbRnOZXx6InYtFZ4qtUK3XlpnrFo27Oc599H/2 /iIl//qu15FJuz895PibZ9RfQX+/rfprSMxHitdd2L7ww8Uf3HnH6mOeukRJNtE3ao1D+46N6171 KpSEbxlTijmRzriQ/QIxLsmIyFMALVnlU25R9uQQ7/DlEkN1nOUsP37H8rKc7DeuDvnVdXrFWJlX CgQUFUwGFBHBm5lpM/RoO1xs6oc+9KFQXCnyxz6bcYjuIbFqaYrSfy0FoYEvvkwLwpTk1igQqlG1 r2wxl8mOFVSqdWZBIhq+U5jHs3njWxQ86WhnvLItIArksbSYwywpuYRJ8cX7VuICjFX5JYPLOF74 bAjwWLLKcSAgmYCjcur0GfBhbmlxvfM9oFW7/oO0rctxRbGnIG1oT5EmzYR1nGtMJRWORIu6kpGW 9heMqrEpmzCkaE81ohLdU1CaDj0wmolmk/oghI1gg8hfmM4pnIzkEdVFliTrlQMcbVqdqqaQkjJm TnFwcp1nXzwVKcYqvcgl225E8v+JXrgPi7UlArx7hOMMC+4iBUsEMxKFEg7IiU8Wv4nd95edN8EF 7PEhm3SL/USMyzb2YHH3uZj9NTc5AZF7KdNEL1aLirQJuj4bR600l+JQTFIpxPiyqRolnU5PHpXY +YsrugbvdLdT6rFOLF03WhhlJRY+g+OnYh1hlqRt1eJpE89joB974Y2Qe7u8AR4+szM4eXKZ3Ii8 /emXP/fY4WNPLX4Bq+Q1PXZVDE93I3jpqYNX4/M69tXj3/u9v3Oyf9mp0/fiDlfGoIlb4JVn5V8I ULy1WCNwczes1sgczUYXwhQE3YfKRZbDLMbjcpgVPjfFixiU3YigbCoGb+yG+qhiA0DTQeFZuBQE 9aiiRzFxQYaU+b9Z/mX1LHTiSImchRx0jy0gcmj25L7lhvqYNOKLLcgixxcseVcHARH3NVtABJGC 0M5tS2YuVYxdTTA8SVdi8HfqT5b8cTxTXO1M7qdkylp6HEcdhvwpUjgMWfLlgFwn96WmSJSxI7dn HAg6sf12MN0bnbhwng19h/bsObX9eJhvu4i9BuYjdBWAlZyoGb94OAKTi6ESYMTWwmhJmieXWBVE D1wEpbgxmEquwXqEpiPZNizalvR5txpj0Z9i09FUbQHf7USxN0w2+DoB6xYsOzMZW8Un5iK+YLay zq/fWX39ZGvyce3n9neIhIpt9utNWhdmAp+tzhzf+kvncWe/aj32mN62voDfrt4hAqeYThmQuk2m Br3JU5xWUNw7vQrPNDaXeONsP4R2dd8pXni4PjM9XfmB2RfEJujhS0G/OjOEev1fqs/b3Nn8++4r 0Cz3rUQAbHWL1VTocioiCKbwMRf/ZeKXZqdnH1y8EYtuh4PjSsVEd54Z/KAaCS8+WH4lbPPBzReD Y9+z8KLpqeknnHoOyVfOLQSQ/fSF/unT5+pfIpfRaObha9ddN/cLd/7ok5/87o2zV54+ezuIdPDg QViUerRk3VDDoGjhwhuqQyfCertUhzoIVHLc5FeV0Di/Kf8KzjgoqJCyqld6x/lc0VWkxaMsX7J6 tnx1bSjACou1yRhZd/qUqCfryuS58WGjJRSLZ5/97GfzB0N19dVX4+0DL7nrmSU8KToob/Yqm1US wjuZNHwxdhoCgQiRkSKFIXDfNAQ6FPgCe+E7ZH0hryNkdT0uqxJ0HCkVeIXW/ntlrM1EybSWCuNY wHedF46lV7ZHBILca0dIC8VKvKwfjcBnszs4TXhdacCyy9mtJ7AM2278YAyDrqnkAgT5o51pXQAP YxLmNHLpTARSlcX3ZB3sdin5O7VXwsAGUJIaKacC1B0+gnTS0XyEG9Xm04GR6XhSDPVUfQo0ng7f QXdPTBlmpk5AwO+uv31qYuqJ3d+G+CQCS80Z0mcWLRjmXi3Coj9c/0VI9Gc7pAkpBsuR1bo0iOSr 1YVwVnUqyENR2wmOrG6TqrzgzAVIgtMZSs60OniKvm/xhfDAdy8/Fw4dcMZ7ZBbukbngk6OXUPNf dV4DV5zqMMcsJocdFi+nRrET4RWT4SacWtvhKZYV+ZVD4kPtheUVSx5cnCXBtVEPg6ZyIiV02aLX 5Q8feAPtfMdHn/flL9+357L6Ax6w9xk3PHu6Nv2o1bffe+/phzwqMhrdc3r1fve7H1oHsFaiAjfT Tny5SEOAPw1vyZyjfMaI7zoUvQOt4IpshDp8yuQ4l2YeVo4ycwbxd9kpP8VNy8t11mMxbWfu0OvM otzJs4Nx5rRy+xhUSgqbailMg22/lZRe8pKXIJx6PomHwzogoAAaUUKb33fnqbuSY+dV+Bok/Klr DRJn+gpaUB/QtSc2RaChfkDBTxOZ5jVVWma1XOKIapn7onIGSGlke7wslodhXG7HESFL8viY8d1l kax4M3zkkctYIH4T5BJTqk7v1PIy2wsPHjx8qvPEAwcPbo6eGsOZdH6aPTA/SHHdrLBn8I4UgQp3 bDWMYfOvUjqdhqyFIMAgjXeaRPRJgE7vUiKTaiTLqJVnIsVTMacTMR2pFrGMpCSPdC+jiXbMzuos AxWNZqQkOzhFzN8EC4qTE5OPLF4FXee6IfzrUyFiHx/+NmP36cFz6RrHjcFytxfdyDe5zGE2vDZE kdRmXKutZUpOn9vL9zpxArXqmgG8k7Ft+bIqee6Ll9TDmbGJ+wDrt2CeWO3OEpBYvKpD9HtBmDN1 lppxMveTB8/HFngwexSYO5ydIi5lZStgpdKK3CH1yQ6yXrTCtVmMOjgyY7VzUJyaiIXGy1fLO1vD ndmAvP96dvS5z93VXJ09enThyTc87/5X3P8hp/8TZeZGB9kb84CnL8Hk589FIlPUnsyWh5WbOoyD bmnVXH4OpNvdHZAFngLKoYwnNMgPMp7WbhYTyyiW8tsl7KRse1ks8783bVJ2T+jgVKbys/J/rjlb vhoOWY4sIDRQgzOA0pvf/GajfewzdxgS4mFMVaie1HfIJS74MD9Zo73SFkCkeYF7EMQeflXTUrk+ CFvPJ2+0QqA350SwMdQTfJ+ywTgTy0DgG4UYyZENJPEof46PscQdvyPFrS2jxiXfM3BcQmJrs0Io H9PL7uDs+fNsItqzb/+FwfdcdtVVG8VTY/AQAeyOdBrygJBaRIJwoRD+i29PY5J0SDryLKQtmpT2 IDCLoKckMETtpISlfQ5MQcrrQdLGbCx24hyP5cPpyFA0bKYDyIuw47ZjJ0L46sNlmCIC6q049WjE agakqwUfN/tpNYdXonVTc6By4rWAm1Y1olDL65yQWWA0ILQX6oHjzRVmfMVJXsMOgn7UPzUT8/l9 l6W3zFxoVBovHEzzlh0ckb1ibi1Khrtyov7PU6/e6e78Y/+FDD1lId3TJp6LqD+weAmdb52JwKTe XRHdQGglZ6xWDo9gwvZSHIv6/GKbR15B4BJCeCF2rQyGsTW2RBREtfrzja0vf3mje3tQZvLRZbIh /WlpgsMWJy8Uk7MzvQJfdfGc/3TlzTffcfP8HkxR2Fsdztv5Yryw6pE/L66oJdZVf6pvFcXMgbJB 9j3JRU4WRAE1ZZaszGyZDzNbjnNg1jQZNYJ5dpUur8iTgsyu3MnAYZ0Zs/R98DiiFPy1u59KyBMd gsFIZ84ziqJwok/CDQj0Jw6xSzLMY3bJSpVnatGZESyYyrsx2eAiEURhplrq91nKiw76WkRf+2/L vMNTef3C++O4K8R4ZXiTNBJORPTPjAJZhjN+OwYygRgvtCUhj0sMGq8hI0iqLWZrpd4AkwYqzC3M bZWecvT66zdLPxh6YJgmaSlncSwdsn2DowXiqdSqdLQJ1n+MEOeHZ07R/ZFa1K8k4Tdn4URorUo6 GRmXYUwBJkJfDZqx3Ov5yK2U+HR9LlyGW61IOc+BSXF/BMHDXYcYR0ABRkYCxiHbBsJnER2fiGWD ojYgyWrRJekPZBmkdKME/KPXV2M6ACjEikDrVByQeWybueTrqqwiVUd3p4S5US/bn6KPnTjroeAk t1gMGbRAtd+YI0Vtt7QNaxaTAXPFs/EtcoTC+UiX0vxqpDNt98Moa+1tz81XVq5ht0vx78VvMe5/ Xf7v0xOTvzVECRWlrXi2PYnoln6tPTx+/OzGl8lr1F1c6BPg/vTrX0DbnnTb87onh6dxq5TLi515 eOlv/m3/29520/GJJfIU8AoOXKHL3M/Mk3lmfKxd4ZYN4EB+yipa9hBQ5EYooBM6i4YiE1RN6jez lhylqGfG80XjMOGdjDWUpz3jqJE5ljIWFgUyx/JeJM42ZL519dFqL7btrW99q8uSdFLdS9VG14ht Vpo7n9HOaVUot90UAApqcF5qq3HHqncDikKPpVBll1751PUqiSnjfEGyAkYKv6SxjCORu5plmC80 xrYJxmLBOLhm0uQBGB9vCconj2eSOfwZCPJA5uEMkU4T1upgdHYlzg2dX1rYKD/1yvvff7P0A8EN pBmk/WlBk/OOuaq9iMIWCMIYgKNT+BCyHsT0jnZKJb536+mkrkZwUtFK59Y3UpKS5DVw1YBj0SMI YipMpO5UShJdi8Uw1GX6RHOSBCUEEs1Pc4gPjlGuBXA0B6xrFJ0kwoQew8xz1fAptCJkODKqQ/Nb RqQV25o8H9uWagvlhYXqUy979kxj5odXfjuOHz3einVllhUqRSXSqE9M14MNSjUCryvtmbUJXJjU 2Os9s7kWWqEWCuPwdjgyf2NyeqfXmbhp5uTJ9dnbI0vHykE8BRP79rVrM6XOnsiL/ZpJYhOLRw9j f8FjN15QRFK3OAH+hQVhrJ3PruLAL2rEF1WKg4duQ9W/rRTZBwb31WGtzRFyWFxW2UdLvrjw2z/x Ez+xdsdBWsiea85ZkFEZCGirKpLZsnzKVOOT0yyEWUkoY+M6iZ9kby6+y1SypZXLllksVUK2JN/3 yzgKyH55SuKfPuVbxtlVgeVCrMartQb4hPvjLS+9+tWvRvkbCGRrFDkaEbnKOLJ6d1e28iy9AmUX 44Q56cJFea2gUE1jzk+qygkI+MKfFHCCYCpECkMvVxNMguikRawar398nC4hpSTOFM9NEkGkVH7E 5vln7oJDLlnHgSA/SHusNheTvr1SwE2jV2JqQItxFl4off+Ro0d36j8UoFsOPW8D0kGHo3LnYt7L uHkxeDBNCkhdmK709sSOacqQlhFKCHwCAnMZxx28kHEf2YON0jmIjXQ+YnlS4U/HaRO4z7ikaQXB ztH4tHOhUd2iZKu5g2jtTEaz1lOi9Nk2UQzFImFQ9frZuVjomdkOy/ncThwrMjNkva14xuEX8K7v 6RDSUzS+NknWo7UzkVOgtRL0X93LkW6Tw+mtCJhkdyXuyWsjkcmHZl/NEP/5zqvwO+wJE5XNquuU fEtzsrPTadw6c+Ke9bva4RS8rEpWpZnlh/BrsdSLhM6jCixbdHsxxWDKQAs/VX4j7Xl777lYEPWt gJXZZiRxrzc5r3HiNQxJr+jF7luWcYrWQvHh+u/DaX9+8jknTiyf/sVvpddk5ae1JEGSE/iedSbU yBICtVVUmRsdIJkn80ZWQvzKTe3Z7CkbV04+m1kxxnF3GciaZT9Za1ywZW+lXeCQezN3ZSCwhszJ NCPLNTd1gamz5XMRqvSKV7yC3wLFp6eNCIQJqEu+157R889AQk22dubdAe47DndOujTRUQ4ZLGwu L6Pp3DRgOYRn99IGARHMa2xaVF5EYftpH+yYV6aR1MxoF4pxzOOSBTuTPg/e+FOZar7LLvu6TGIf HLc47JcjukNUEFOnnf69p47jBTh8+Oi5wVNjr0H5aTE2tbDBhAA++Y4adgDyNUyyz+/xUl0Hycqw v+xRDvZKAkyEEZ8kK4hmJ5jA+RBP1WLFq860npDYvcmkLyJewPiFciUyBVVrMYUpJmMNfHsO06zU WQo9jd6lnskO/FFUWNWk1mZ4/s9NBBbPrxJyV5xqhRVzXWWWnX+vr5XIQVA+FfHFnVPHYnf5CTii GE6FoNbCJVlqhSlQmZ/tkgd7+MAuiPDsiRGhR8vnGT4Sq8Yk9GixDcs9Y+73qfnx555/112d4pbw egz2E0Q817xsBZOcnC/RqnYDdhyOYj2/s0S6sfovjXbIWVy6cASIqU9GGZKh8v3be69Anz168Hxm lZziSm2/UiHkaWPn1DSfxZCDVVbKr350+FOGw6985Su4DNVh/AmJnHhq4fNl3CDPrMUX5wKZrxRm hZObsK4WROYZ78tOooyqyPFV3DIfWm1m8jy9zVbDxSl9QhyKKSDfXC2/uuTJgxnXwp00lo9bhvfZ 0m//9m8r8+p/ZJvP2OSRlDaP8SeCqo3AJ4LKmh8jT1yg+p/CsUo9N+fhKIKrSy82RUKIJlJZUNB3 oA8SCKB8zmLCi6hE+o5DJk3SVneQHDlfoehKX3voTQc1m/cWEGUuwWYfp52W4cFxi847TpfskQO5 NUyJWy6sfPamz7OUff31N5wtfw+vW68+MUKABpEgtDaYCwSsxsIqMhpNLaXjT0cpu1FS+klm0eQJ zkdhE1VY0gsHYfohnYCoAeEaBLAXzMqKX6RODQdheSJmXo2pMERJDMTVT5kOUgqlolRPju5Z9ixM 9GZC5xfzrDgUU1TBrDtBwE498Wg9hnWiHfuv2qsz4duf6JAc9cDeC4jZmxdY+S8a6yy5DcsbhAP1 No832C84XWoyrHsPRdjSVpdVN+RuArOxdsUZxuM/F52TJ08PzuOiY7C2oMxCtbJvX/GCpSg/d8vk mTMr22fCi7TnYOyqKC+xBsHGiGjO9MYEz3QPk461eEGjA6uc25yn11O4TTniLUlZtRm5iZ9fMJXA r4FXtviN0Wh5efu+e1rsUNxZm0GzLG1Esryp4//4b//6r/c784Gbjx9nH9WxKy/vlJd441I7BUXh wuGY8Hpwby+IVO91w4CRYcZFLksvdFapymaqulx+nDPlNwVYdvJXL98ie+cy8mS+chtyAVlRtZRB TYUvuHjRQpW6Ktg7tvNia9/1rnfpvee3HAjEAzzGaEEIdL4QaMiQe4e5PPLM/ALiRXiPWi1S2TnN ztN+HQE2N8NtiEdqmdkKqDk7FPRtCE/B9994UY/YkXcxW0bi8kX6ZpDWBMrDlnsuKZVnPy+5BIJs 7JjQxkWKkN7dESWPICbMYrn2T//yL0Wl+cDrb7yvG4edbZZ/kBp2+hFtUS/PRPNq6QTXQfJ1axCm dKZsVeIOm5dsSbq+nruVbIhRPiUyHe3+nlgy2j9IdoThxiQ7CVfiZIwdYTMJAlIUepp5RKoCvifn Yr8VEzSiFcOO60eg0UpsDemxyMgKer1NzH93a5vMFkM8m7QZ9CbpaP9orPPvW4iA3+k9HWp401r0 hU2XvLGxuVGZnFheJcln0UjgUo+IwNJH9r4JJvnT8y+Mc0r6EYFaIV1Yq5g/egq76XcGszHpuGVy a23jQpz+HNuQY7GzFb3YSYfEn5+NvXBfmXzx+tb6+9ZeT82tWuxT4LA1KMAJhzz1bY2XE+j03cXr usPuK4dnEePTty+urIzWTxLh3qvtRDxrZxi7ae534W/+9t3vPsr2qp2dM1/62KMf+cizzegLVhVU 6q8F78FdlJwoT9LycuXiJF8eGzcTMptlgFDfyG9yYx7Tcakb5zfZSUkeR4rMmf6aRdovY6xykbfH rRjryeAiCvBU9lyOWz0XpYBtyH6z0T4TcSnJooA5uIl4M2WgjKnHcjYBAQaC6jvgWUp6MpITDSqx AKJr/uJ8CQQ0lzt8MnJGHLrWALl5PAtbFm8xQS+jIc8ZQXWi5LHRIxKmZrrynC3LP6/Ikj8ONWEm pUtyUwPUoCraAyZ6QqyeZI3A5Y2TYa3tdP727/6uKM089CGPPr7xLRRe7f4Y1W6MloMhEA0Qmh2A 8Ec6hLOqbjc+KIk9zoAY8uQgHLFCiHineEQs8bhTSR7QWPK/yBNsRQh1mZ7lgILoQiMd9zQZSzyV dFAqEMCvxjKSxySBTjAkgTrJakgHsUydDf0/OhKAVUr5o+OQcoQnzMCdUUy1t6fm4sCLI2sMa7cO YWPGwv09s5wy0BrOHSeTxR+UZsMP2d5DWEh7Cj9I8YWl13cH3X86/QJiRO5ZmQ/gTf4ysi2xX+R5 rf9KbTeWfpcNa5XliAho7bhQSuxD+ex8hBLNdUAmNke/mHf97bkXYYlU8SxONNb3xbIlUYxAQHMY idsfVXkRvfhw8eqt9tbafdPYlzedbREEPbUcJzJUu3uCAvXYpl0cYYG8/MHvn5tZXFy+7T/Y7vCE b/0eOGqqTXajteUuyd2b1VZMbzs7KarHKfQ3RuwFVO9uH46R2o15y+KXWUu5ddTkZ2UtYwRdDkAf MwSyzF8CIuP3s5Dnm9QDj9FsZyUZLxQ0PrMtoGEb+iBdThxKf/RHf8R/snuwzi7eeIcHkE+Vqq4E aoFezAuYIOjk406kr6lHTshg7t2d29xRhMJqTUuPeSlRIdTKcKsyX3QWiin+JMmyHg6Ftpu/RZes 3XAYqCQDgY134cNfJVAufwk8Z2pmQMyDZwOoUG8IVg8XsChxorO1JnqjvXHunX/+V93t4rGPfdJW +QZWqtd3fhKW2q6HthmWY+9GtTzH984oAlrKoxC5MloKfsKNGFOG6B3bjaJ8PTC0zwZDyJ4gI83d L672G5XoJCImFnEgSmK8dPDJYCrciqiZuB/BN+GiCAbspclwclcwFwnISDmU59inhJHFSeyDwcYw hmlhNbTTDz3gDTHRK+1gqX3s+Eto//Zl5LOd2Wycjwj8ziT8s3zgPG88dGjrxhsPvhrf4067eZ7j 0oqPLL6asX7vhZcC18e345zC2vqVNKk3ybp95fBSb2am9vpKmKbVc2Q62KrFyUu97ZSmtRYZljiX IdTP5NQWMPkbQ4z89vZUmJMTVZi43BiG3dtvrdSqtcPt2MyyNSC+oFiuxGEZ5++ZiZTtZyNQbTOS 91YWe+zgLNaOrDNwk3sB0OLOpx2Lyfnssc//+z896IHX04bG5mqA5t6rwuHRCxu23O5EmFbaX5d1 ErTKJr1Mkn/SCsgSJBYo//6ktFtDnmBmK0AezgiSv2de9XUxrLuX4pZBQc2dZxYh3mlLRbDArr/T ua0in9EnSv71X/81D0MILrdY6PzLoBBnS6VYQIOODDGgJWhv9hTfe++9/MRNiulrjI3x35jgOVsc 9jkLLd8RZiSKGti652GqLiLqQbCfGQhEZf6kBn4VMjK5ndtnAfZZrnHN76h45ftQJOzkXZeBfso8 nI6Z0wT66FmPulRDfeGN3wmClivr2FasHjzpSU9a35mmkuNnHkOZ9fKhWLOt7o+Wl/dRSbd8Prgh ZSgodWNWVemnlLBJ4AkNDiCYiIQlw0osteoRuJjrfHeedJHFdkOPtCPYshAdaaWg9OSR3EVJY7Q9 hCqZORUz2yQ+rsUxoaOdCPE8VvoI9s41c+/nfmP4gHh77WTQfyIyq63PxMgurAzghF51BTpUahMM 2fUH3v+4xz3u4898F/Vf+fSdRzz2wAuP3XPnnXee7dyPTIe9yUiLNj/iRIPi6GJ3aan+im6No0jX RlO8cfIe4GOnG8e9FMPpmHSw5SIOI1mKRIW/NsJK76yl+AuOjoSBt1vRhcmUc5GcSBFNMBN36p2Y jKxuF6iS83cDzcXU6bSfvR5bCfr7uhHbuo95LilbVujLT913+0/91E9Vux1chqPh5nXXXderxbnA k6PYVt8rIlVnPU3ZBv2L53orVzJY5sNxgJA/LTYuz9kQ8EvAzdh6oZN5wcJns2z75zgQyJaX1OOd XM8lcJMtDspoJisUfPqUTSr9n//zf9TVvE/vnRyf8xfyKw9TBV9MTKCHDyM5kDilITETCa9EQvAP iVsKWBYkXRTime0I6zSdd6CPUA0Pc2BumPUs2y00wCbpwuTiJ2cc2SLITr5LcNoljIzKeYREOj4d FQqIpuHhG5uw5XG1O2Kl2yiwEWLRLlFrrX38j97+Jz/zX36KSlYvRHbGM+tHAw5WHgXpShNXxvCX 0gbqWF0djvqxwlxNZx/iGvSNIfDVmJQNa5H7mNwECdjSmq4WwW7UU/BKAitcj9ERFRFHoiEfjRR5 lo5UR/XFYKdwJlySwWpplaEeUQUUT/sXyxHb31iJZGpX7vt1urZvuCdaWz8ee8knU4h0bx+9mJyO jJ2VqflQBsNw7rarRxmI9r23wAZTx2/+/Oc/v3PZD0GWf5v5ed61vtDBYTR66PCKK1q/dOj51PDA 7ssR1/3Hp1hnL6+x0l7c146jVg5yXEKzvH1Fc35paefKEzDCr8ZBWFt9BHNEGrVIhznbmUGrlxux x7E2AIg5FTIgYNAMEarin9zePnE+/AKlE8Ebi92wIDYuW40MWjOxh3AmHKWw3Rbt/+Ev/MRP/dRf nd+6H+0/c+/tg25xYF/slNtYTpuIZlj+rGy1wyZt1SKWcVy85SV1O19EB6VRzr+ksOyX7WX57RIe U9ozEMiZVjsOE77FYrmeLALjnJ81qBFTsr3cboO1EZxHRIF//ud/1ttn9tF88Zu2PeOqS5/ntSvy hJ/vmt9wEo87bw8ra/foRH7iTYYPhQN2d/Yi02ta0xpsATIUIP88mw0kKtGLaeSD1j6VwKna6pmU Aplpm8dlW7o4KXA+H+Kwe4Wtvpt8ypAqrX3eOE5iqUxV3KSAeORCiUbBRCV2pE4sVn7/zb//wz/2 gxFDQnxLrba82aZJt9z9k/R0OHksgM/jzAfp1OZBCkNiSZFBHeoljqFyk9IgpScp0j6FCM+N+wn+ tAMd1DScKf4fL0JacEp63rWWekp2lsIR+Ei0qoRexYIJbugHyLKASI82Nw5CvatmfwIxOECaMdrT CD9xc3qOz/5C5D6aKl+JRj3WDeDgaCKw+3ZOeOr3Z9JCz3KnHQ6dyk4sO12I6c/x2mk+39/5jUc+ 8v4vfOIboP/DT3J6QrGzJ0FJJR3psRy7HnfWpkIJzW8zb5/YP2xNFf+5F97oynkmU2BgjOn6FJkd y3tJl1AqzszEr41gE3JALkWIFKuMhEht48Dqd1ciU3ZEb0KfpejFoXoN79ZgMSyIJvkTi+Kh3dfv 37f/0H/7k4985DMvXdvLIN5x5+2sx1x58H7w+cyhUIe9zdgAzs1QPGnD+PiljNAMWWlc/C4BAuXW K4tifmRcwkUBuTeX9EWCSC4Q45yuGPfdK+OIjREpktEXrgHlPz9iASfgwlkYkpw2h5Efc9qkgbmr /ueLksOlDFA1VDYWgOcZv+wgVEo12vUdGlPlfSWH8joCBU5r1l2hIcBEgyQ/HHql14CqQrPtJmCS OvZTTz6XEZDc1BFCe1yzzBip5GfSZMp6P2M5342kgJNzFmZNjPExyG+0sxK6NghEONc9/7znPu8l L3hxwNZKGEprw+OQ9Ms3PztaVVsI5q4sJ+GMsHb0eUCDZiYxh/ByCiiKTJ8McFoj4DsUKJhSAA1u 9Lzo8AuOia0Lu9cg2RQsLlK+WwkvA5lNgxXSs6xKBEdWkiFWhAe+0j7HALXKIboPPvxb4Ruu7wsi DAMcJ+vJG5pOWG5U90RPi9gYstyOodnuxLp3ZRQBoIerl2EArpTCThyw3YLt2J0w65aLnyTxzM+/ sX3bbbf9yMm3sEbQ3l+QcXBhf0BnZ2JrYnpy2GWbSdE7F8eijGYjCuA1E6B2sRo5CzvrbDmMUyFC +A/0cX9WqoNN3vLlwT4sywbBG2xVLEfCi/WJmNvvuTDHs2fCA4JZHxul55sct1FbXwof9vw2+oaD Hai5/3Nzr6P8sb98wRe/WLz4H/cF8zXn7rwbZCsWl/ZObcZkcyP8XYP6zByjRlJ5Leqw0XaDhdRM ihbUUCL4kjkqs2uW1Tx1HZfVAPexdb7ArzGlrRR4jSOFrxaMlGT/lB3GJYW3896kAGKFSL2rPtZS 9tkAAmItKcdvxv9xUTQ4YPe4WOFAjeozkgOOR+oUbG4i6lw8RW3hd+Vsr5QTVcuEP7PrgfuolBxB GF6r3T1IIIVnJfDpwqRegJilpoSCdmPc/0mTtFOsh7dTRitAOHC0JLEILe46rhk4BbvsJaG1gmhm gkwy72eQ4qxyvl9YOf3Gt/7uT/3n/wJBjm+fpiW3f+VXAy5T1H3R2csbWfOON1Y9Xj1FTKXzDgjw TboghYVgtgcQRJ6iMpsKQi2lkKRapIobMC+ONCexU4vDg6i/3EtCXj4TeqOYjdFJycgGVQxpzhKJ TP7DUtpjzyYdVnm3IqncTPXP6elle76EuTc5F24dyZvHUU3g5ehr6wW+J1ujOkhHj6X5Cbv7+Ky2 YifiwYk45GLyvr8G/R954DQkrTa2wdb+kZMAwb8/9CUM61+eegOO4Lm58+x6/+3RHFYfoY7U9vH5 51zYufAvnbfwujJLmaxWVGIj09SQnJcjjkjjKZZq6fVUh+1wRXc+1g4a5FAqisULTSRiNc6AKnaW 1hiRpR7nU7NXO/z/2xuxOjpq0M3ir6fvd/K22ybOsp2puGvqp5/61P9xvDRz8p6TnCmPf4R9jtS/ pxtwvNlcDVhsxNgFKu3mI5J55EYhQNlWw8mNQfbdGfi4bMuH4oUSHsOdrgDosc3vWZlliMlcl8FF 4R9XaXnUlCllx9cJWBmzYIMsOwEfX/ziF123hxsgmbKX3xS4mDYLCQe5TVQN62iQGwtoDYYqq3hl LL7wq56FbCA4TYAn3I8QA59OjPBdOdDQExPCJ7+bBILatERU+5kQYo1UuARHJahUFuAQcj5d3RRc HSqnQk4T+C5q0k5px80QzvSimDCnqMqoZJCitXqrL3rRi372F34Z8+r46aNg2drazwbWzMUOi94o XDBFKdpcKfakViYdPkoJbVLCMvU7O/pDyaQshqW0iFhwShB3aqHJh6NYUi1SHuRaLwCF/crxVG0t /TodFkoyM0rD+RhdDj3E9hmdDKzfuoNmz+//S6YAS5N9PudqS3RzanLOXtNOKSAlKeyqkJM+ozao p70TIMUm9SBmK2JPJqYiHXtvPTJQLa5HmNnB5c9Q1bW1OBRvpUUateL4L76ax9/+v38WYl6Ym19Y mHn+U/7r0aNH7/fpF4SDsE48YnPzKg5HK27e+Z0IH55/JtTZuwV0Fmc3C3Yl9rcR0dFOIw5Q21sC tcvNiRWoNGiG5yUlUiCNc1gQpV4YrfXeNBJ6b+yh6c2vMOLFt172HIy+HzxBsPMOHlUGdrPzn77n e95128ZRatjcvrsY9JuzByDFamcH+3B/ezPmp804KUR+y7KqJleS5a6sh2leFp8spT6YpVQuFTuo J43U10P1BZQ8j5bJL4EJa/D+eLXBKt/o0VARUoZq1aDKsgCRgan0qU99Sm0fVtAuciSVdbFx9tZ2 iyhUoalvC3g8RxZQEiDQnaZNomeRMrGtPdUDn2nSSxq9gyxGul6YzR6n61xWHq6ptFLghgWZ0lbZ VLs0jqmZ3HYhhIR8nilNq5EO+gUUb2FCy0XodbBpvITjsoxoQiU4t6lkfiZ8BJyx+7P/5b/8yi+/ Flg8O/gi3bn3q2+jbTtT4XHolFPSseQmdB8BqjRanKKLd3uRIgguThAuJmgN+pJyIGyEyN1UGnAi QL/UP0d30MlRG1mRkwOSt/RHQfD6VtoqUvo436dmQ/PPV1OW5GEYdPVaTNOa0+F8rTdn6O9M62LS ruz1UPU5yZL+fLH7XGxKCMSfjknfoBxss832xMFgdStiWnGEpFlk2C+NWrR5tBF5sbvp6Ld7i6di gb7+lW0WiR58+1tDeWymXS3XAQSNSrOzb9/i1jGWJCtNMh4Ph68rczTm9slNtkK3t6uxD2JvdXtq qvWI+ecSPvTk4cvRhtij1POS2lq7214fLVDbgc2A1zM9BLh3fhSpU69s3MV4vWxwEP3Y7YWHYmM6 nJQHNut3fqX78Mc1mo3myUZ3fW39WGs2+HyJeMrBXArB6nYuRubTF4Y+rK1vOgHp6+KUmHBcZcpd 40Cg/HspU5lvMzRYQ8aX8S/eH7cCFIFLrvEmWW1utu91G5HPRm1/+Zd/qTyolrnrA5RQYcb8YTd0 jzJc/pSRgi9wgwv7WhOwnQHLoqPufV2SeYqiFQrzOcVwwQKVwgXzUU8swqdtC1xCQI4dEI/sW8ap rNj9khHagbHDwcfJIsjrneKR4xTytrttWQNBaNAfoTmj5hRTtB2ImQrhHFR/5md/9hWvehbtP30h jKB7l2Mv9tnjvx5Y2SL+rdEvH6FkpbqeSJ/CVJIjELdMfOodSFFRQ2MHzE2QjPRyAj28e6FA+gGp leFa/NqPNFvs1YxRGATgtrb/mWcbs+8MARuEvTM9OMgnq2HRnek2zS5PhkUzMRc+kclqpA8Rf0Nu 0+KRLh5qyCwrswZtS2Ey8BHiNAhcbqfpBknXA8fTqY3svg4wSs62w3OHofb5apyR+Zit40Dktxz4 d3IKbm4Gh5S2z83PF+vsa24WR6/llKT5rYevsPuw0opYqEGVNGHFJ0u/Qj2PGrw99FiXjCXFag2z f1RLOSAnE25/vhRHuf7T8MW85WxYc5HBhB5MdNMm8dmd1kTzdVsBu/3kSenVCQfvT953dP3cuUc+ MpZ7N5qV0ytnN2ubh688vLgVltFKN1xXCr9MlaUjS6k3x0VRxAzc311ZUI5i+NKVFeo3yOGu0s78 nHnYR8bl/JuBIBdI7BRX5v/xNsveNs8Wfl2PvvGNb1Q2UG7WoqxyyQpcioR95qaWEqOreqSubHLw 3WkCJWE419uDMZInT1XDr9ZsOyigdUQBJMcARArosAgX7m7woqsSwfG75nruSRKtb1i2yUhs5/NY Ks9ODRAGU9M5r7Odjp8NG/ca5E1ZYgeX8kNEZdB6dPaHn/7Db//9P4yMrGe3gYOT52+G6U+cujq0 a+9bKdwr7QuUJNlw2K/pzKxyVEXC0hj1Zjo32Rx46ZTkQVrqK3vwWS8lnOrEvLTSi2WUUmk5AUTK qDEI18xgeDs0XOp8PkBq7z9EC3HqgdqDsHqoODwgUyQIb1XCv1mvNSN/UZ4Di+8ONO2UUcRuzWDZ ayoSmYzao1g12AF7sJjaYYoPd8LF29sJJyJ51LlKzRj9akQi1rdZL223H/KJP5ydLbX7AaaTKcU7 IQGs9jQrxbXX7r/xxaenONV0mtNxiu7yHK9uTLHZqaivzjJR2amc43sVCYYhiZGKU1zYWRTHN8bR 8bF2MPpA+TlA0L/22T5TbCXmrW2H5l9N6RinUsqzayLWoHPuSDjPfnedTOrFHXeGp2BtJyZK963f O394vts/RE97nVvjsJ/tS7cPK2NZZ0ilLFF8kdkyc8otmeclqTwWY7ebpFTMzXghLmcxyaJueS9v 5k8bJnDk8jZPoVMQ1GR5BmANcQiqZjZMDxMo8xlFFMhctepRyY9x2l0R4JFgi3Qhrr5YpU27XTWI qXKCA9uU4cZ2SDitA2cE/JmWgsKkD/szrVTRGKYY2gjWb98yvGUSZOQbLyMrO8kPAzkd+qiFr6q3 QIYqK5EmEif7RL0ZI8zZpvR3a+kHfuBxf/YXf07zEAb2xh2/524cHKdWLnDnwpkfCtZp7E+vmIsx TE7BXjncgaN6hA+RgTyEv5HCoutpA5zbkzrhgyDxSZAijVR54AkOd9PZ2BuILKRZcbn+Ie4cmPxY zLtqV8Ssp3k8WlgNJ2KtkdK69xcDFLT1KmGUsvaS++Ksx7Hw8CstNc1A6TxcSA7OXrJNtiuxirSW Es+AbSwbpcXNIvyPTROoLnRPg+83VjeJPXvI2QvM1ekXj361dIgwnpuO3p/yX5i75vu+7/s+cv3i 0nTrXXcfGZw/f/JCHMRG9oRofgV4LGqR2QS3aIh0NRKo4sjBD13aWgphmGRaSaj2RAjJiyvrnVFn Z2MKbjm3MgfnEGfI/T3dtAt2qc/mxv812dy+0D53K2sZlXcevfuXH//4vSc3oery8h2w45E9j6A8 ByoGkHVDhhVjtbQc682swDMfxiCOuaWyPPNURlVr8xFl7ZsFNQvduFT7iHfG74sLts3m5V99l7+O 16n2zVcEFBm0zw/KuYCRu0pPtPydKObWKzZa+Gp++UY40NpXVgUhw4FEBG7GrC9Z/tl7kcnNT7E6 vbzs+Yh2zJ5QRr+j0w0hzFbl4ZEEeWAciUxx28NNDRaAgMgosMDLLRWXDI+kUE/aknEmIEaOO/Xa 0gtf+MLXv+6NiUrnWATdWD8dzs7zkaDlwpmnBtNUl4IRh7PRWvxjKVtBVFsL6xY4SN/T2dPuhE1J TQe9QF4OTYtuDsNiJ5wgWKp7D+StpxnvROck32fm302nFqbK4aOZWkCkR5VgbrczlXpHgy4TX6Z8 rRKH0Ew29iVYD3+woyln69bROZJtAYnGJ1HClEmnt/e3I+0HWchjIkkqI97eTAe6sEwXU4MEH6sT nLY0daxzRSDPntjs1ElJUIf1leDLViQ1+5vjj/72b//2dz71MDsUh/9W3tgY7myHYTIzjMD2waF1 gl2Jfo4cB0GbYpAcHcsHL3BncSvtq5vbwU4g/SJo9+r1yIm4MkLzF5V7Q2ecb4bLdrYOPtV/7LLX 0J77vev5+Lgv/LfnYMG98n+94z8++Jm9n31iEKm0ff7chcUjB/m+VOwJLdi6uKqV9U3W59+MAsqV 7KHKUYHLNpbXFlAsY3y/CQXGsUPey/yf+fwSIPh/QkAGBVlaFOBtWWoyQMSv//RP/yQ2IHX5NUqd PbdjNkWVznfaSo1yBiX5EoOxO//JnCQoZHsbhtMaZ3StjQuBz3AA4SK6OyU1cMmAdUQNAcpIOK2P bFnlL75Fwo2330Zmi1cTQz2vzw/vJsFnwAEpa8jLxhd+soO+SHmg2vEJDi2kVbHIknxp3VL/nf/j z378P/18cED5bDhQVybC394Jp8kGa9hky1n+yfChVA4EWVPy8kE60WhUdYIQDsVBOtSEaOGgfDmZ ZuVYcSin9QU+o3e9iH0c9YNu9U6I+lT7blq4tP+PIx14PQ5WrXP+KQNHThLmOJV0glMrDqpsTCQh rKwEiJf3hlFTjWxF9k4zTTTXdJRWsqa0jbsRoZBsBM5wjD8Sx09Mhdd5kPaqxRp0nw2QYUfNxynb C9UVcHajk3ZbkOuA1ECDWGzGnOLzsvkPwBV7P/L3Z850CP7BDT1TiZ2ORS3WZaqHz4QdETnWyXec DiONPQut9p6NYBV6DF/VmJAWrykFAK1Ww4ZaWa5zYsKZLZaxh6Utdi6Ufubwi1mneMw/vPwLX7h3 8kHFDQ9eeMY95z/+8dsbtx+hL+vvidOrG+WbT104OSrWjl15rNMNoCz6EaeQVaOKR+5VLuR/6cPF /UwxISALfGbOLKJKphWqL7PEKnpZ4K1n/MFceZbnzP8ZOGy2BSzPuOjIyzfDNsTpw5FnyonIJFo4 /Lw4dzXDQe4YP9lh2Uhzncf5k5dlde2LpZoOAufnkNiOIS0uU8F83NE0tXLKG2UEWDhN4O3ZWxGM uLuXWQzO0w2+S9bo4a55r/9SD6XTHx/njXAha91kcCbR1bFjxyxD/brNpElw+e70R7eo/sthtxf7 soblN/zO6372p38+oGEQ0RN4p5PVkwSsMxNWzPZkMpqeQZP69ZgUdGpkB4yzD4IU9djBQWhBEL9E zBzpyiOXURP3ABLYXYhRrMWGJZy6ARBkQmAFpxPNm9q5iZoXZ/5nTArKMVeXd+k+vWPiQwcjZCDN 0fhJF6ww5/A5vgL3OMTLxJJX1skTqBDI3az+PBIzmrEgjgCgBLWt6YCbuWSZrk1GqvW93QR5cxNA w9nuKt/n2l3WEQ78ze8vLXGuAVtXKtX9A5KazEZqk8mdK7cw1Bb6yZnaJES11o1zn+tsmaS2nX0R m/iGKqfLkFgFR2bxImYUtdp/j1MyBheWsWcH33vkN/ft2fe0L73mrttWu+vF1Vcf/M3rT3z1q6v3 fb4F47XOhiS3v/Bnt33pS/tnPw5lzt/15SuvvJINGNTZr85yx96poiCF8qLgBayP7VCWsb2jEFqA 1mT9JCKIvJI0WwHjMiXZMwRYYYaDcfH2RVbrW8ZRwzsKiCggbKm/g5dwOXEIavR2N/Oh3JP4NYIL KMpY2hq7ZCeVWOWNuniEAgqGe5PkM7qq8I93IJNAEaUYv1IyotbSZMHy3LGV1JnXEYUD25C1utKu rGZt5ghZhl81RhAGlL95EzQ9pLumAeYAziHjC/1VwmW7IGMqbXMhM+YpWwFhK2s7b3nLm57xjB+L TRPdgLbtndg9sdNOy7a9WI7q9UPUt7rfSWPK9aPI7KB2OFiknA6rmwjNzwkpMYbV0LRmOm5PppN5 t/fxvd6NMMpy7WY+UeXUXNuKmMXa1i28a2rhxUEKpinJAxI77dLFF7rDZ9gdKRDjklmV46UmcNAl migvYYVmR0Sfgmwajd3Nli1uytlyBY+Qo5HGtGcjv1DRi3MuZlspw/0w7VXZJgv88vniHN+/9ezq l7/85YcunduzZ+q6yzcPHjywc//zgMXEwTMEC27PRqRAcytsyXKjw/bs83tGzK9e3UsTk5S14ZXr kZugXI4T3X5j4izJGr6z91pa8oRb33bu9Om1C2El3fbkl+G1+ZMzr7vzzhMTJxMsctrDVOV+vXv+ 4k1v2nPqryl/4r67Luz0b7jhgXR8YhT+aV5B13SrM5tQImSeePvYnkIhVXLJmQpCnnwpkNmqlVCW lLF9nVKd8TcLtl8yymQIGL85jgUZHcSmcaM+Q1jI1F/8xV8omdzVINQrpmjZaNFB1cHlMDOWVnQJ 9jiBNwpFPa/oqsmtR97STBBQhAxu8qm+ldbKtvNVC8jKfJEjs+dfc0ZvpWo8g1foiuQUcLMQWKBu tP0iKwV0BGaPoDNnPv2iqeLAU3kEEactWCsX4lj3s2cu/Omf/un/9/RnkCG3H63utjvr0RfPxhsF w5VGKYtB+fr43P4OXt2bSAeoli6n2l43Vm1KtRiIoh45iEvFQgxKymXUGMbEjRziwWfpJOVedS0g ZntPGOHl9/DGqck/5qlWL/JEuQwEunnxJ48owMH6yZyRUNlTI/dItKxAfMoVImGRpqo5MidAeXrq 4Mru2dYILm/FPItUxgHHbGOADZphBWyvxkFDq9UIKL68V8GqunIn9rM+8cr7rr56eu/3bBw5Mtc5 vMrbIhIAzZ+yNkMzxPuFpVGHQ9rSifRzldg1+8qduYDUBJ2cwxSziFGbc5wqq0QlFu2TcWRrcaDY v3/mo3tfhCv3D05HupT6gMjLyGvANGR+p/inf/rs8F2PpfGT9cN3nrxz6fAh6icfRMBuCiFzxF3z dnqrhpORsgwr0vKVbCxqKE2Z84Xa8OnuypEPZtHNz3o/1+l7s+Rbvy2xTIYJ25BxQYFSiMKFlC7e EhL68pe/nGbow+OTltlQa1SGrSi/3kU1flIIk8PpYtgzX7TwvSOf6TiEgsIHTKmhpTwLURoO8pCS z0UlWpuigFUZBK3iouWU4ZPvBkiIvhrzEivbIyo0QZ1P9ZWyIa+7QOhPugks73cBXmPYdtr+zY3I dUOuISj5I8/4cQqcPRu7pzY2z4e8sXQYeJdGjsTDEQ6c0jfVY3Nub+2XoVV/uBgULu/l+6B1Z5Qp DgTBS3r4o/wOZ4mT04EDj0MJ3wxd6mdDFGcr/xiD2vpoKjlPUxdmwlmo7xMIcF4g6gm40tAYLa1T V2qy7eZwC9kigmMkQPMrFXIp9lw0gEqiI7tzDScFF10tRfBDeRhnIs5w0GpRnCVXerc7tx42yNnJ CIIqn/sUNHzGYOtBD1q6/FfOkRmxtTeOT35exJSF2y/yHaUU5lhIvG6yxHDXv3PuN1vV1qO33swY b0zgL8CDECuEG+WtDgTfDu/1/pOxI67RI+1RfbA3HAy/PsOe+mLrQrDf1mQrNlXU2XLKWQ/F6dM7 tzzjzbfccst8/11n11l/nFjae3R2MgAOioECQoCoykDLYCKghJItFUi5kc/oflJ+Wf9ZLBtNWXQt KXwoRFmMs0j7k39mSfaRcTDK1oRtswFZlcrMNlijo/SWt7yFdR1i++AMXOhMlbWcBYysAcZBxfZR OMvY+MArwBoF8o08pNzaYgqoY3mQSigMlY04pqTkk738njmSP9mqKCIIIkKV+LWLjBd1WgZaR0th zrId9vnYTUENgTHzomF2gkVGTcdSrBGq+I68YCvi9yAfwX/6yZ8RzsLzmoa+043gKNvpqaychhyE TSv826OYfWyd/iV+7FUi/0JvGBDQryS5bYQoVooAiHo6caDajtDsyvBmnlra/1fUAAYHBFTRnHQt uWxrsWsw4oVSvJOTAq0huZNm0zwPpKVtsd65G0WfuYd3afyL0SoQzaW81GphmdLxkr1EEJ/latUi dV0z7YBsl09wv10KQTrXiIRil69NI+sPu+ljD3rQ3u03/wxumtdt/wz17F9jsblYriao2pkOJCrD LcXsFJsUih+bfSE9+o4zr8QJu73AUmL5U5ynGFmS30Rzfqz1vLmpuQd1X8YWuZnz6dDXJkvgZEaI rWWfrT2r2+u+b/AqaN7sQ6LiBSkD3AfqvwMpXveGqz7zjndMDj9HF5aX7zl2zbHBWgP+pAu0VgVO F3S1qBhUNpkPBUQuRSZAf+wY9czPioMSkWVeTs70zEKXZT7jgo84BEpytkcyZCg1IrUYxFBaOM/s vo41GLShvjY2br/9diLksdAgFnDAQZEedqRZqGxzUYsCTL3jGlJacHneoYaQYmNSE9s6Dmb+qrEq jtJQGsCkUVCwgG3N0mgf/ElDQ4ZWHcl8PiUQiogqf7k5xzWEay2FD1hSIOdZVxazLhUL6HuetuSJ jG3gvX//939PI5/xjGdwJyJ2kqdzbLRSxoGUlWi0Hn717X6gw84goHarH6nZNs9+H2V6vYh779Qj RHdUirwAoEI0r5RSYlY/T8lG888ocyidULi/HQ7FPRth/kx3wwH5hQcc0rrR06FRwB0NJSnmxE3o 1BAQpjLR4u27bjDopgkg5VX+UsxRliwZPRUMClA+rK20J2KlvBIek2F42obDyCk0Mwybor6yF8ul v/fMd37nd/7XD10PENSvJgFpHLJKa4sLbGPnEPcVSi4SIHlw7imXv2yiNPGDJ5+L1bS9FEHivzZY JrH66CSx6oP1Bjl4S4cWz9HaV3VjGxKRypHOZBQnII9q1IPrNSIO57YL9nOsxUoobsgw8p/fbd99 d3H+VPHP73nvof/zixDtpi/ewkFSTCTpC+SiTgHRXlNASc6cqQQ6J/XKjKr8Zwpn9OSOLCr/y4T5 QelstQqwaDteJteZ5UJBy4hMYR1nWZTGoSejRum9731vRFysR75qgEDTQJ+cFibHn7GuRoYJSBC2 7m4GIYc56w1+CqLuMgHtUMzUq7RGHHFPIcW4aWHNTlqpPqEZ/qkrzoymPCJfUkZ/vqAr+8rHPqW/ Sl0t7TKIZnOAfiEhuAZdNXRbhNLuGEh3sSYrf9tjagbq1zOa2hBjc/z4XTzyoAffCHpCwLCcU64h WD3DXxx6RmRh2iA0Gh3iLdgToZ/bp/hkQ2a8q90K633rhuhR5O3BuxA4SA5e7lSrn+DZqwd3Qvbr O7HsZ3L044sxozm19xo+F+cCBSIbR4qSoowdyXSQWemFLiExy+lbQM2unw8qyfEUg7ZO6wRTyufJ BWVcgpWPM8F5UOjZaIdgTIwiRXp96lBYXlg5gF2iRgoULD5fXEYLV677FQKNK/W0Z7YID0h9PeWe uB/uwz2/tO8FvOvRg1cRHNRtxXlNzy6H1Xl6bQ+xif0L6XSJWiQXO7xwju4/tfV2nn1Q5ZndHglg 4i0z983gMFgdpMT+Lc5obA1qkRm5OR1A8EvrsE0xOlO8970fb771R4KdGqThWm5MxKQsAiXTRruA sWReOSPmUj7lQJlZQaX93lEylcPMY/m7AqKMWJVMyKdAkN+iAAs9jqkSl40LWTejgGMhTNsMa7DN +fK9pd///d93nuz8QYtX29uH6TbDgI1gli7+DA9ZSjRKFdkooBF2m3Zkp6NQ5x4kGYtG0CyFSubL tnfoxl31bivpp41hvJFAftXGzswKU3LRDG7avYwLktJKxq9gsnSp5eBgMT7zcf6Sx5L30qOctVkT QCRKiB5DSNADg/jwb30IP4GbMfGppwDbOJU4kvmnlqRk0L3AvnYvXImdbsQgDGKYeqO0+N7dSec7 leIQXjKZUf9mOjq1sXGQMrPDuwmxO1TlFMOJ1jC2GLfTCUidvYcAoOa1Ma/Z3zwiY3kpzNSp5GvX ZNNGIA642t13yHsVYPDXdRY+JbLWhFMJVZmcqrXFT3yJDqZXcJ+naBtblYPCk+EbX+izI6HabaTF CI5SItqvHClD/2znFQcOzAxm12JCWgrcOddg69rE5ByRf8XhY9sLC61XDFNeY2YMo+L1O2xGKk6u cGx30b4QbFNfhdq17hJpVGqjg+vw21XDEouOL26mBLAnZ4mUPLvFJuZi6jwsXevs6TEF7OzpMjW4 qfI6BvcdC6/FT1L7XON97/ty8a5n0Ys91U+fiZikKZPT0Ws6xYwYgtD+wPTd1ZPsc5Xrsuzx57gk y5xST4l1rgFNrDCzMZXIkxkaMgpYJitCHhRKbJ5j4YTFcUTWLpH8DAcOn68ovfKVr1RVciuGbTd1 gV3iCp5OU828Dq/o8jzyCQXhMB7UBUj7jA62n3aYlrma5TK+rGkThQOtU+WZ+4yBSKTwa+0LUlJc /ZbNDU0PZzFCYLa4BFoVuwMg0FLMwrSc9vCTSj43Jnc/A8r43EGR0E9Bm+kgjmg+73//++uuz9MK J5P2K18ipuaMuJ4xywGmgChpTzPo2Hhx0Iv6tWtAaj4N1sraeNyiAbu1lRxoB4XCPC5eaG0J2YJI WBxpVugZ9s4cifKSwsKHcyu6QOFxBSiTcU2nVM39SoQ8c75ZzFbivObKNmHBOzufXf5uPs8euI6X no+jSkqcnE7DOFmF7iw9oLxnT+l3p2MS1B/AZtVXtXtsRjkxqpEc79yZMCd6d+NmIlXJCpi1sa9P suXJme7iYv2H5l5KnU/a+c3+dlG9q7FyvnMPZ6hXivk6W6ebs3t3Is/DUgD052pvXFlbef/Uyz70 oXuXX/iGe//jP6Ybn0kMHGGmqyvLTJOhJIrQ08DocvRrOhLSaoFmWwDKwBiOV+Y0JVydFIi/u8VA oMxIobjJnIq0Cow/1fnUo0BRiYzhqKn//K4IU4/ywmf08Bujj71jSVtFbXEsunygzOc5D02R9RUz x9tX2g6NpfxWDUsBSbnKbCeCODO3HmuWLnzXU6gmsVkaAprfdMasBzoOcrepygoZHtcF0YfjHgqJ bjMYHlfLnEFIUKmpDswyYwHLjIO0ECYRbGH2a3KHXJ38ChBobkBl+6u/wDZnmXfIHQ/766eDJ17w xTb4a9Yh4rIKXCNQkNUXADV81/hFbSKpw29wgSMiT/M4cMAlr3sTmkt2lvRYE+VKSRbWbCr1GKfg TE0rY9zQkJUDTibS2XvFPho8HVmDJjBquHF6Mw5Ku/3M9wRA128MlujEe7cOxDpu5QlbD33oFT96 1bP3z+9/TO818P6nWz+709v5n6tvP39+5/hWk/nr3K0tOIJN0byoPd3ds6c+MT+amirNTbYXFyde Opng/s59bSZdF5q0bZbk0PhKjp5uzdSK+QajuEO2FhI6Nuob293F//ug97znC3/9dxEG/kWSLjSb pxuRGP6Ou+6E2o94xCNclhLo1XaQVO6CJnx3m1zWHLKWLDQOAcKrQqeWUlAzBMgYMonQoMTyPUMD dxQiX8FFI/MdmVn+t9rMb46LnJN5LxrwC7/wC3KGBkYGifF2MHh61PUI5FGXIVQgVMoLlBZZX+2d pYWb8qtLEvwpjTL3KAkqW1gQzZP9c246yKaBUmF/qMoU40SPMu3nchOR1hEF9JQAIlxGK6vJsyvB UVRanE1liXVIHAlu+kaxeRws+JOcXJT0CC0uAVFxFbA0E5zLyAG5Eqlkf2mejOXIORzq7ZxAGQJS s5XYNt9o80Rqx4jvvsjRoU4KCOuCFBfoqQOV7yGlu4dN6OLVR8NKDZF/7v6Q80LAdzFdxagDki+8 0amE4zUcJVI056P+Zkqk2Us7FGoRadcp7Q/RaqXgqM1wVL3n9l+57LLLfvzJL/7hH/7hG1tPi5XX emjyF7YxTLpnL9RJT7pyPM5EnmZPZm+wfmAVylze7OASnYiZ/+SDp18yVZn67rUXbm/2N88X6I7q ZuizpYWdcrPo7kue/BCqYobNCbxye/bEibXlP7/qc5+7/e6bYrfi12b2YuqeuGI/RNszt+/f//3f H//4x9Nm5sgZlPWjqbEcQUFcOmctYvkM/UqghqoMoPT6qdBmmc8AkQVersglL0EKiwkBmhIWHgcC OZMGCGSqh6jwZ3/2Z+Ukdan2tvzkRaVKnezCGPOnomLqYVhH5pbp+aJhzBcppfjxRX6lPMVUJs5t 5Fotc+FD+8o7KiUqoUwwVrrkadpPa5UxBgme5pNZHJeTW9vDK4QDIcaURwY7OX5aCrYhI44EzeYD L7pkACS0qAQQ0CTAiE9tZlE/7OHJScRYkLJVirGwnTUJ+lZvCHeo5KI6rVZ5lqew/PHa0i8RmRrC nNsd+HFVrGlmq5w+OJrctLOigwzhpE9fgIaVGp6GmZyaC/rzCQp4JpVGnNRwsLwUgGzayOIxeWEt lPlRHHxRH1RSjHk3uHCWKQL6o0bSsRpFo4q1mCRetvl/f/7nn/aoH/948F55g8Z9sPyrJzZOvHP4 jvPne3vuqOFr3t5Yp/LmwXbYMnvLnKoxkTIaP7H0OlKMfMf2r+D2m7i7hdWw2p/nLTPN5amZ1s5B RLeY2prHDGuTA4F1h9IE3Zk7s0QHL3xgeO7c6KabyvfdN/xEax/tPDt7GWSpldqf+MQneN2Tn/xk 7UEIQvvFa/WW2k7glgjalXzJSO2vIrvQ7KAImjKzEpuBQ35zlPNlyYw1VquseVMVJXOOXw66lgiP 0H55m/sxQ8EisAoNTqfxDrPvpqiCaplcgO+OutyszqFGpNEyIh9NkVhiAd+pcPxFPCIW6IjSCuBT uBEOPCVZhhMLFBU7lvVbVpsaBVnFSWgrpAYhgC0Mur69nImIQRpgGcUdDEcxK948SA4eOWD5vPzy y7mv/AupeVqkb9Kmetl46hSnaJv0cXiozVHMjgDDn9Xn3OS7LJVhzlFwHFX44qCmFrwuAbOusDta K86qeISbmQ7soYRK5o/UVtLalIeETseI73TcL5pX1GPfp/vhXV+vhiu0nQ4maabsK+RWCr3UuHiK RNANt2m7/dPVzz760QfmfgZBHd509UswSf7m7Ku4v9JjPaVYYX9mrXxZbUjW49KBrVaz9eaiiaP1 d7aRq+IFrZCl7vHiwoViaiOylK0tDSc593WKxDBFtT9N16a3+yw9npyKBKdzPaSII+HjUL/Je/s3 fa57xz9d+9GP3vyhfVfT8tVWLDo2iUyq1z/ykY98x3d8B7Qyvli2V23I+bTf+46C/COFFV2RUSYU 6+m+SD0urhnEedD74zKvVObyWUJ9V9aRPpWr4k/ZUpeEMKQtwFMXJynPfe5z1fn8IIRrvsqjPCZ0 ZZmnZDZ3FXj7lmHMebtiQG30J2taGVFmsulcea7Lfd2HSibMp60luNp5viio41RWOFW2TlxVm0qd tNYcspvqf4Wf2gB4j3VV+9nTcctKFNC142fGdfGIRt58c8T/6yOwPZakAZmYSr42gpG/euYoZj0y EJcGJ0xGzT6SwwGccXBBcKFWVstgT53ZJOE+tWn4QFvnRwptfkS04imxm2oFgrzvMxsRwqjzBS51 g4YAdbrHhMelEvWLEZ12Oo2mG0DAyQ7RzSJxVD02IJcnYpfBYjtS4B/YjMnFdx5Zvv76feWnnXno Q4snfBRnf7dRprNFb+F0WHpzkV79h6afOTc995jRG9Dt/1b97fXt9Q9XfomOvGZ9rrc66J2JKLVp xD2ykbRYqd5qIb1Fqx0RBN10sPr6dMF60QRByYhblB22uwe/9rXbLtz1Mrxmnz3/7sDQ0nuJa5hp fIgOfvSjH2V88RTIe/oINBgVM8XbTwXMceF7xgWF0GJ85xXa19YwLt58l7AZBZT/S2yB/BTVUl4Z zEaEbJwlRb51sBR50UEUi8jC7LrXnpSNxA+5U4nliwa25oReekXOqYGISJls+SsDai0+1cB54dB2 UFijhSYq+byCYtQDb2EL8BQ3ba5Qam+5Ywu9FBgbL0KpFcMu3bUIspBbCdUqJzrDuUyv7MiNWwHS K1MGKtlZSUGriEvl5vXXX+/ESki1hUIDxYQk4cntT3zq5xekHGzqVG4FTQ34vAzhn3wa4SPxhQbr cYwz34ie3BRbISlEtjEiPiSyYfZXZpXFc3voIFQCLj2BghHUMFZD6Nrg0zqpQZeB2jLWeIJSsWV4 ooiIyVHpfNwvRaAOiQh5amk7pgl714M9nnjyFpr0lmPf/73f+71v/uR1mCqTSxP4f2Z+dI39Yn9c 3ocq35y4dzgqXlOQDqtY34iYgn2NSIj+0lIJWwDpJn6CMIVkkYaodj2UdYB5Vd5oVsPb1wxZfXn7 zoCqSvB2Y4hzt/7htxb/8R83zZyNdCaTpcg09bDp50iuD3/4w4wvHXTypdzyRZ7nUnnIEo44v8pL 3FSCFASlTA5RbvOV4UCpzko+v5GS1nkJ3Fwy6A5NZmNRydbaBrnUBgQovOlNRGXGN8FM+LcRYgaM m98ql9gTPrUqNcIVAAtIAh/PWlTB046FHTGxtP8ligpc0mgauEaQJ2BZHblwIBXsiZfcrJIUaxU5 xZU6neAI4Vml+0W+z2Xke4EzQ35W9flZ4VbcZWrAW6644grFSVSiVUqp5HbsNVIwBDQHLOBPWRQd iwznPiUWgB0mUMkCLIfZTdrDu6RPBjIxS/Nec0BEk0oZsyQLP/HpIHJHOXfWxkyBtQOdms7gNAos Jh0cX80Z9V5kWYNKHONCne3IsNgszvKKnZ25GI6UzXE0jKlodRB7NDYb88BBo31jmEW17w4NNt19 zpuf94IbCO8r6kfR5OVf3RngxByuz66srMZpMMT2XFaZna28s9yEyVZSPoKl821IgMiiocskOaB3 dU5tLEAjNkD9ci0tVK/j16ytkQd9db30xZk77jhbOrMHU6joRqxE5WQsXT909rm0kB4xO6CRD3vY w+yy3Vd1iXWZ5+V/RVGFzOWYUpjvDnoWFguIBY6dettKVFrelN8EGmXbd3FlKPHP/KCFRQGNEcVZ AyEzc+nNb36zsCEnwQd8p7k+nztpP7PgyTEUUDW5FmAluX0ZTXwfL5Y7FTzkGTgY5xjlVs3GRavG CS3o+iD3tXLVmSp25c2JsXIl9WVrUVlOtVPesVNZV1OJBbIrIbO4I5EByD8lHfUABNzBWSjdJHQ2 B3xF1sACn146PjNkOK48m9E2xCb5aPP6KChAVXKDNNGzwKccZp3aQZkRs+aRz7RubLnGSMZTb0oW 3qJ1ph3nZEo3jZTku+DCZc4IJ24icmZ920adGg7STX7NHJy5pVeLI9jqo9O0amot/Cb7y6ust/z4 T3R+5Ccf+tOtz5w/v7rTmTt7dmOwEfOjYq5PdOjeaoQePW7PLx6aOfTt518S+5OGA1YhKp3wQBUz 6aj1WY6bHbyygeFZrCd/xGqPDBHF1sni7Nmid9cmhmHpQqTAmrtQh7v2r70X3/Ps1AckL+35t3/7 Nzr1yEc+kjr1m/JJT+k4n/TFoclymAWbZykjN4r7co6wmxWAxFeTZ6aVRBKNm1mAx4HDGpQvmUco twHezLaALEo9+V1R5q/+6q+URl7jHE9pp7kUzSCUwR6i8NjuRPWi0Kp+9dLzFFTL7hD5bLxXciE3 NUCguHGK/MmzwIquPuvU3ZV1Nc2A9NRGYaf3KCjCop2yOloSWqlTJn1c9pUu9JE7UlZQyxoSKaKM /ZXF5XVRX5siw22GBgxmnsJZyKejKyAqYEq+9PHToMa8mEpJ3pKHMI+iCKJPQfNBHlKxhxjsqnHq 9JhmpwzKeQYv+SAPhKxgAfqrnskvlYHgCplP0BSXea9LRVJbyw4I4HNcJfKgpoGUt2sCkw/afi/1 hLweLSE9Q6/X3Fjl8/hMJDW5/8odlP/Kt3yVpZNOaZkp1c7MKi2faBxAGfX2r7PNcmfPrcRW/tSB Vy7MLzxh7fXd8xzVOhUm5wSR8gXZTxnVRi308G+0V2nMxqgKKG2frQfG3deM4zNuOgRizJ85zlOH B/8YE8zZT9Pg8upJ2gbl6eA//EOkhL3xxhvFu3HPK+XlZwrIFWpKionXdt/7mUMs40A4OlmxWUkG zTzQWo75EWHCXy3vg+OXo59tAd9oSVkohOKd73ynzbJvalff5GRbEigwdNW1QLFNFZSt+nEfIXXa K/kvv1uW8t1CFJXoO5C99GzxE1iAb4jRNa5Z7JBl1UXqH3AELuSThW6/2GFKKoRONyQfD+oJoyM2 IEZ6V11rj8iaUiDjoHTk0roTQbx8EZGFPHXVVVdlmNNC0SjIZo6mirijVKsqHc4M5BYQ0ZB/m5TZ iwetxCmDiKldRmFg1PbbyBjjMUvV9svZTuj8M9txsiMXd/wiazpBkOxc0FmXAQPnKCsGwmtGFmrT 5UkB32JJWVCjSQ7mT2uo9ZJDPh30sl0K4BjtBJqf7T8TGWosXkEf17v74I3y0TN0v1I/TNTI7GNG x46V/nhxGqtje3kPB2XUUlKC1mwxt7deLPbSH/04ZL06Wt/qbCw3OHy3fV8ETbbvPIQimV2dZlJw aPW9EHDfxF8Hfk20uH94Og4+o8E0D7z4zGci6JD8Rcq2zdZxQE+diirqFBMNswaS7dWyjr4yLDXE XGn1dfncnWXLS9mUkD/zlWmYR9y2WbOsO16nv46DRWQxllmpi56A8TyjPHCpkG16ED3t9oUhLEnT uSMQWMZLYZC3MkRlIKSGPMO021kgbZ+cBDpIL11rDA8cQJ0KsFqFTxqjh4+LgQQLuKM3S31O26R1 privkyNlSlW3bc59d5B8iktvkM9mEnOf8vyJRUAlOpPUCT6uEAp/DobDqfSOe0ZkHco7icgeE7vM RQ265cLWTSV11urzN9xIB4Sf6qJcGMmx5LhDx2pzC/kzg6C47xQpr7PaAGdkjhR0huZQXnNMAPIp 2YNWQSK+u4TMMPEsvTNo3ymMAuMEZNSNvaQrleCcevtucGBYOhQ2UTvckGcHV4clOPnjs/v3r5X3 877qIzvEcb31R19Ne26884+wThr3RILT7lK4sSdvXAsuqmxyZzQZqwa/3BkdP761c8skpn33fB/m KR2PI2rmTv4JTT028R+8d3XrKwzWbONG3rjD8YyNBlanTPL+97+fCkF8mVBJo/EafXxR5XBfrabK 4Vn1q/AtY0t8uSJrmkvkU+BQmcmHspaXythLnsziJoiLX34ZF3urHS9fete73qUMcJee8IwBPHzy ekaLX2VKq7MPvFiRM86H/nATBy/lxQtfY6/8k0c0jCkpuyhUupedf3JH/eyrFUKedZLsg0qvJnrm PL6joDQQuLQvdEOMTwEEJrWiEyIhaRwypW9W3WKtdFQ9KtWZ4g4JQECb4Y9slmv4+OD4p4MKGTMQ qBxohqyW9aSvUISkj8ImGZm+GqcEoTxdynGhMRku+c59xsVVVWFaGlqbKkiMlg2yinbT57i/1tFU t/MiHncd0ehD5T9UeprLaMRRkvIYDqyq8MkrjASnzU6jeDtd01vEs/xZH4WNfXozYpznRyeoams6 QK3SO0wDJs7dHuO+tJ9nt9eugT73fPL2T374K81TMUyTKZvQqUpx2WWT1T1bBw/O9KY3QhNMkgm2 /J/L62fO9HpfJXPM8ujUHnpTOleQH3d+60+p59rKh2IKsxWY1ZgPT1Oxs0aD2T0JS0MH+kXziPv6 7Gc/y3faz5+0XENYeeYLn0KAWOkIKoT8ms1A4Y+SWakIrJaUqZR55VyR4RpfBcuIkAsrdBlf+FMx ydd4hYKFwxo+ApUnKoVC1sKfjC5wQP8dPNN7iXZiodoga2bteTnPwB74QImlG/Af1pSGrk7vbBdZ IY+rRlTmSmY2oZ3wayoLB4qlD2qhZHxVzvmTemAmzDkBQsvW73q58jRBwjmWCm3GAuWWywEYf7Xl ZX2Su/AUiU/5VK4on4fQcbLyLO2KpcDBTWgy3iOnYMIZj9Nr3QrSFlh0SxxChbmkepGBBE3XJmmD hgY18yL6rjtGP4vWFgGLsrJay1kA7+VPYSKTRYjhT9EzIx3ERB5sAD1yLoPAEFsBPt59990yNO0x K6QYYb94RBvT/vJ9eePOAN9ycMjBUSSJOT4dESWl07EAWS7N0vLWcpzL/Ohik4JH5kt09sAsm44m Vg609+0rDh4hiUC9dm13aqr8sf2vpC9vve9Z9HT5U0wH1tsrySE/aHF/4qYt2OPq5n8P7dUJF9LE xP6Es0GElfW1MFuaESNLU5n9IRTgL/3953/+Z/iZVkFqalPY+KTkN1uOUkZDjFHIjOqsQSFXRSl9 WXuP85s8mQvLk+NAoPRZuaM2rn4ye6hp+BSDvg49f/iHf6gS0ARQ+as2hWqHh2cgVt7lLvtmTcWL VdRqWh1XqiknHVQopsANTPsNlTVIxrcLeDRO6zH7majTtlKPS5WyrKIlh9lJMZgaNEEVchufKct3 w4fiJKKTJy0jcucxyKZKpqMD4CURFa180QY4nvJkbVDUg5XTwkHGL9ssTNhg258VAl32puInPfnV EREKNRYEGk2ziLGdm0O6cKQRos8nm6AZKe0ySaqyxbh1gKiTx+FLY4qdcAnHklo8Elv9KXNMtmV0 qcrKKkB7B/HR/CaeNiTMUCXKUwnFoIMvFT506+i1oUCwygQuQE5rDIt6a2OINmpvnEggHbzBBm1e 0d2IUXhKKQZ3YWc4P99sjtoBiNNr5HOvXBvbqI788Oq191/83rvuSZ1t3HzzydrXFnjRqBLZSKqr G7Rz+o73U8OVk38bPD9cop2jSjSm2ejCpdML96edw946O8roCAQPUyUlyPrKV75Ca1ktpgsQX4NI w4Ey2r8qVAbUkcoKTC51IMbFWyKPA4F8ki9NNjWrbODoWEBHhpXImePPZkMgM6cE/zrocOSZL1Bc +ZQh5D/eylCZ1iq/Hirn8DUelNtUI7KvDVJ6UV8asTzCfXna5sIc5gXL9rDsaFV5dir7xuClAAE9 7RliMiEEOamselFx8S71qpPbbOtSUiCjmOZAtuWy3qYL/sQdRygPHh3RQhE0v/a1r1HYEGO+UFjJ F7C4ozrlUv6typGwQAZ7x48/5Sd+dbwtpvWuZUQDHAtowp5d7BFQgO9CgJBK73gLj2uhOCVRNWUF pXUmkW2Y5hg3M7f5rM4LqaFzV2iwbTzlGhA/WUbVxOWDwj0NowzCo/VnTzP9G5WYb69t10Hq9eXP h4LduBoK31O7m8FKh52PZioRPnyuFU99x4V7gK9eLaTiwWvhoLnpsi6mx9+NInHGA/8Hx8AU258M e/B4N/I1zc+QI6e/9B/bd9111+zgpwIQS5GJcKYc69/Nxgx4OnMg/BfVygYe6O3Ni3sHKAMKYOnw ai5CKsB9XkeXhTBHU5bIIk0BCZ4JQpcFfUknwygRWY3LOVmYMyNdwgOyRyZ+5lVZyJozdzmUQgYl fTaDRYlMew4qjymT8oE94Ts3IQFYwODxRdl2h1LmV7W6PXS+ID4p4TIQFMcQUGtpZlNgHNt4qc9q awkuym0ogbTgRG08K75q2ar6smjZVJWMgEIXaAxftNkkjf3KWABT6qnijm5w25CFNtefRVpRDP6u BsW+9LWb+Omqa68LbqjGWmBpmI4kGcQkpT5MYTxEwzE89WDl7WRSuIZWT6lHOLA0OkhSMjigGrIx 4tigEMdk/pDfA/ZKk0dRu8mhgsk8oQ0cbBSmwdJS+Ata6aTjxGHxUzqoXrUsyjuTkhReUptPKnR6 r9jLf9mWkXTCmVaJvCVLyTAaII6Xo+9MgZ+01LgYIIhMAR6EUAwWv9JUykN5LBfT1VFeKOGLkpNB 0NddZPGq55TGFthaJTYR9/rLMdjFTFgc3f+CuG4e+i7q71x9R/DeeiwZTn3s6bTzWDPybq5PLjAW ++Y6MPbhpSuhYbsRK1mbq+ElYSIqBGD00XIpRqvAKT7hZ35V/pVb8ZRLOVemuM8duqzWEQWyVld9 5hFRgMeBII+URBA6s3pQo0B5i42Lt/DkSPGTcGPl3BE4/LP0tre9Tc3mi32MJvKnwsPlK2mrLisF 0ikrn9QVNlsvQsRUF7obKck7sjWrNyvtQwl9jpkAEUFuHs+q1ZYJQOrzWKradVxr/IcMpEsxyBRR O/Ggbc5GCoMnt9FIDQTHibY5ML4iA5Bj5nBKEMuLXA4hbRAIYiybMfe+9457SK593dX3ox5S7PDU ZIKR6W6YBjPsxY1DEmMic7oRHLNSjsrX0yyB8OkYmFIaYGc9lZRqkdS61eq+euT/JRguGpbMwIsN KKeTi5JdUGuE+3Bp/z4M2quPXe4WTMaCkvYlKw1I4SDaIy1YxyhPOrKeUdgEhcwk6jf5Ps81aJXm Pe/iOwVomyPOgDqaZjdBzvU9MS4GPgk02ZrQv+sI8ilmBfXSrpbMzfYowK6yxFuqrbBYIU+AUTuA Y20t7IXNzv9HY86VnxCuq29ZuOqqpb9/8ve/4jl/+7Gt74T37uqe4dd9BfkLFpfmvwVmrswGh3Q2 49WDfti2t951L83GlWDXpKdcgVGgy4PCNE/9oY2j8oOkPCJXj0u71JajsgXN98xjWfIFhXHZFqYl moAohTOOXBTsBOIK4Lg+E9y55Ipc88U4AhFCm8fvvEmiMwZa2vKE6lRkytwjiMgHwhXFsnL2piGx Ok75REe5480YGLe+ZfhUSqkzExdh02EBoe2z3OYjMnRuhvrcZx05hipjijMdzeY8iXCcsm1G/ZI7 cx6NycznT1kr0nh2qhJ8Wk6BtNP1iVAd22GTNzqBB4RJUg9poWOQhrH+slINIFhpxFC1G8m7Hpth ytWUUTcsAEa6klJZ9ZLqLl9cFo6hS3MO7uV5Af5DdB1TA0Ibr7zyandh50GUUexgnsFBFkdKvFB1 ZG2WVS4vSs6zi8fYRmuTH1H+Fj3lYE0ARsQVSlUQP1En1NBxYKwHD2pK6CygJQyHFpm2JAPNlWvO mkn+5PGQ/90VVjYihvEyeTba0w410FmPLLhFKbIbDDi9uSjWS7EW0J68QFXf9tmTN9xwwycXYt2h tTe6dt3cIpzZm5mM1vbTyVFbNbjlzvORheHUmdM0jMp5IwVsp7qB71TCpEwe4z5/6qAVVQU4+Uqf i5KpDpPImrrj6l0NRMlxa4vC6jwtNcdLJlere/lTZl3lVLDIvzouvDc/FT9x0pFGvggh0mSesGMq Z9ttMRlIROG7PCcsySiZV9TPGX7kFVWBbghKZi+3DEd75FFxx4uaaYZ+b+cLtE3cDZWYpgzckbJC UpbtrNWtxImAu+vhS/GF+1yOigTKKJDFQwNBOsr90c5BOD7uPXXyumuv5TjBgM5GRBaESonTjVL2 WId2GIOx1A6E3q4EnLeraYXZjInpxN7Qs0zpB2l9YRTjul1J8KFbcbAbBwbr1GIJBgxCsx0+eIB9 cldecUUYWfsOmJFVAor9ApyqKbffPtopsdIJghzDmPKI7KgJ4IMZU3wwWpv4GFSimBFodp+L2txC 7qqNbhqqkgFsT2Yby+SL1wlStE30V5VxB4JnC6VVXaAX3XK4fte3Qt66W5FloNSPQIbSINnhtcRs U2H7bO0Jt9T+4XGgc3/94by90wwbB8MjkL07HUpi7YtYLidOrGC81OoXw/JpuTzDI6oB6sTRgP8r hoYErbumgQSUql7Kts3OXJ3p7zBJWyGG7+KILG3fRRCZM4+mNWco8YusmwXHcfQtfIHmviIDQZD1 937v91Ag8o0A44szLGVvk4a30hIsm2AvLTxdXDG2Xh+UNL7M7uXKeVBVlieuqlaJm83+rKlyHwRX zXhdAH6XUy0v+Xhv5mw1v6Ie0rgbxSGsjDsU7Jotz1yu3vPVdiT/6ng75BGaxnbMyXA4MRS8jkCf qGqQctcVaaiKGIYeJxjFgyYpTydKp/scfpxGeCxaKa2Kb6R4onLKnFYefj2YZHJ2DnFC82NYHViK rCeXHzzMWuD0QjgODePRXLIvDJbdz8rHvtg7vTN5fjROBB9RxclM6u1cxl8zK2cqieYOhAirbPCF hokC8hu/5ugVBiXrFSksEPgK78h46sbqIHIHbvVjTXS9nQ6k7aWslqMA4towLNDpRmRhmkrnGuzU Y7X1AXN7EwSEWXRfdxXqTexEY9a2Ih3T3Sk7Y6udNk00p6kHzYHbQpe501LJxbIxfWQUaAwVqucz z2cUECa0g2izlB/X2xLNAZLhBWJvWliy+GwWUkdHUmf62AAvLTWvzPw87ouCCU35/9rXvtY1Zzwl FlWRBtulK0+5eb39FFEQG37VjZ+jfXgq91adnDWMll7upLODmNkuLcle9lBhlrf87q8WkCjCCsOQ lQx/qmoEXZlGYsmIuqlsTzaS89TAPmr48IW32Ecf9yk1fKZgiHe6QsqJwlpZ3X/wAL9mMOLgggDC pMPpgyMRbF1LrJwsuEpyEwIAgkuMUzJHOPc8xjJ9b2gd9BKXwN67LsNONZamm9NB/D1zS3gHrrn8 CuyCw8cOGUEgDRVgaKIESkw1hqJox/Ugiq36YrhvXwQUNTB3ssEVGjh5XrjJ6xQDpwaGnMhq3IGq TvWlmPznIPI6tG6E+qfYcB9x+LRQ5GbBQoXBW5ytOFve2jlDsc2NAN/tnfBYd3rJCitiH9rsVMyS mvVkTxUXKD9dXAOr1yfO8b1T3uLX2dmH0IZefyuCppdvReY5nSPe0ohjY7a3BvwKLgSs7O5ko36Z B/TnQBBiCuyObJn5RyFy6HlW1ahYOQSOuyytdFg4C7w3JZrlfWS8vDIiQ/prhhXLZ97LP1ksYHSX pKXXve51WbejW7hosV3SwLYnNEIh4Y4ts8OOLo8YKQRZRQoHVe7hjpo8d8bB5hH9SdkKyNTJYiYF uW8fMvtSv39SszMFOMlu0x5FTsLllzpUtoSOuHCIIjISUaRQ1yn/XpnvfdyXytAOJ6+ghfiQ8U7X Jy4GTcbouvzOsSYQPZXlg6da/LX7eCVNBxD+aKfrAmIlSTViOhBt37MR+TBL/RQLPAiCb6bw2806 R323KnOR12BpcS+Zdq86ElOD/Qf35R2N9l3JcQ6lxeRF76CAbt0cuSjqya88KARkYJV7LA/dzGFN 5bSBBrgwZIoqSmpfqJHkUQdFf41mmslgKCzuO2Q0QMpbTF7iT6MSnYNkhtzppxMcV1Nc4046aYIT pFhinJ9JdQYz8zvlp6cCpEZzEUcwU98THMtBaPV6u7/MROD0VixklDoxVFMc1Vgubwxi0X7lTGRq 5CfXNeQc/uQnOkvzAAIqBIjtqYanrEIlaibIrsBnsZSls26LQU9XZl1qywws9bL0WpV8njElqyil T6JlWZDyCpE8LGMoXFEbFoFAQD8NRNW3z+gyGLpJgonTpYrglQqM5LAF/CSrGfPDd1ufkZKf7Exu UO6JwUVaXBkLLCbKULkk40+xMJst3JHumYGUdi0371uVD1pYGdDjgCQI+QbVclksPxi8tZt6XPpK kItAUIqUTXfefse1+AiGKRAj6S6N5+EgODv3lC+csRejkk5DGKXYMBL3CHAUr6Q8V/VuildNJsWh duRfqKSxY/mQ+2vgxHB4fiL2XBeLc5G2Z2lP2HRTkXeQ8KIs9s6YNPcgo+5YmYCaFUUtAsGRNksx WqUPSPpnIOBX/awKA/XAMMxHQAGsa9ULT2kCOF7cUXULMbzCoFUgII+1dgflBV/DH/Ug8hTNjo1A +/bJnzAD9WgP0uy1nbRdbSOlt/No3LTm0hum6eEgfPit2JMxVavEZP7wbDqha/8Rqlrb6fKi9sqZ GOKttHo1kTJK1gMlz525EFEDxUW3EW90WZoKtfNtP4286aabdBnyq71WpDMCZh4QiMcZTPGhvMbO OK9m4XfI8iVn+kgGFFWyjATR/FOk8H6WO98YSy276cvDWgQIshnpQGp3aVJSmkIKFa+XsfgMdt9N mZzVphCoDqEGXQCyhXaEHciMKLF8xLUWlY9941OVMk4pQSHLs+It9yTgD1Z2PDRYeJftV7H4YNbt 8jSsYG4itaJvzKgpxSW6aCh9MxgzM+CRW2+749p9R9emw7E83U6n3KTgBnbAB0JVQh46k0H6g2kv 3SBBQLeadF36LFLcQXMngHV+KxrQaqfjG8ASRrdIpzAXQZkzE6Fe1uZjU83iZEQcLzXjmJbhYkQW 75mOQ5w8x8mdWvKrIpqHgBoEU4ijQeSqSuYnxkIbkL7Y60w3RkHfBPXntR4IYiUhirt2hDqGT14U x58TJphmXlR1cfE1qUohwMUCipk3nQdhIc/aQt/yJ09RjwZFXmJIlvzFaHeHJmYKybiDV5F/FYy8 za9gltyr/1/8hSzhSkipX7hDO2kGL1J4nAUo5MKitWVTFE8BNRDNRbNdMeVPCtAwsYA7So0oMM5g QrMt51NFZQ2ya+a6/Kc8mVEmVMfusSA+myE4G1nBhLv2rHQQ3G1MDPGv//qvmxVTIZTFRQtxWs0g zNg+y/BItp+zJqF9UM3XKNh5MGicU3GFXKJw+d5cXpDjLeK9Q2WTXDbPnJoBJUOS5r0rAnyxtY66 jdco8FPXoPDhg75R2JJqwoGtzZfNFte4NieCjufvPIHK2k4iumc7xeombz9qLka3Ek67bjPIO5wI cEyTgBFbbik/txPt3JvS/091k34YJR9BqqEyTCcUVpIbpRQT741q0GdlPixkAoawAhYXI4Pz5GUH aMMNh44hOSgoTdmMXFBYCbRf9F25FQX41F0HIIqG2oNuFkTaQRaqdZuTYyrHC76SIs8+XBji1dny EmIcDn/ljmNBDbyFVyP/LhzQPOpHrrjonYpBVNJTEwRJ2RAcZUUUaogmQcaxTVYKM3zlUgVlnBXK gco2P9E1eq3XyU4JELRK64M7vMLAh9wvGhwTCsJDTp+mqZRXpCWI76WFCpSUt1qKZSnwCzflZJ+V x8Y5zftZA0k9WTRUS7oyCuRillGbUlsGRB6Xh4WeEud2htv5wAFpp96gFrW0rvjcIBkIMmkWel+C +t03WYD7WTNkcAm7ayzKxfL5Xdq0mX1lRPlSMQ6xmZsTYoSMrA10d2lE6JoS+VR6Kn/K2HLfK/e7 eY63aDuIqRJUYtlHEdTvGQViwNIJhcfvPnntvv1dDNLh8KrNpMkvAkGamCQB3qmETfHFpfg+ux3C v7QZPZrEigUUkktgkNyEbJmNzxRTUMU9gIMmBRQ1ejEWO6UYo+Mzgbbt+QCChbnFJKL7YinxsmMe 7iDCKrSOLDQR47g0BFxAxcHBjhojRxk7yQ7FeAtPofw9FJc4JeqR5xRpFb4akhmKYyfBeYXzLIFb TlCA/RNFwiucBXiMkqFEJIBF/wsB1Bbm/e6OBkXFOZ0WgVyh7MlXlNGk1bKzC7QwaJguHheknLzo n+LXbPkGzZPQyhtUoheDBlOP2oLHIZGf/MQX1hHpPqJkI62EOgUF2qOtKlOpz5VVnlUasxhncfOL 8p9ZUQsiP5KBQBM4GHKXGsF46RIFuBwsGdhmfx0InvWsZ4lqcBKuJsabojIKRXnGQKA8HZC4VKRQ KXu+yb7pzs2cx088Dq35YgvUzwqq9pgslblKAinGMpCj6LtobUY7CSpr0lr5A/YymjBTUHmwC96k sE4BjUDDWrOtmIHWktI6Y3OGg4sqJaIBy2eO33fVvv2lSmjvGzfDIGyNImqbuT13esO0/ycJcLsc TDlkvr+7LqD+r5SdOgVtewkU+skxsLcdFtn5iWSDpIWE0jB6caYRM7XuXAj59GTsv9CXNrEwH4eF LS2ZAcnwHmfp8oQjmAEUekoH07eqLaFeeCJ3Qzl4Ke8yVFn5ZEB5L2VUj4qr9athQsmMHRzOG6nB pAl8F4B4nenSqR8cQfjBGn0NSiYXrKLLkGo1CriT+ZvXmQCWIc4zUI0d2jYuYBncqdkaoIlTV8GR m7K6+p83Krq0U+CgTq1dvmsKEW0k+lghZDSaiALc4Se+Z4NasqtIrEThtDAv5Vd5njtKqd30u0/J cpm8WaBsqpxpMYVCwVRgua/JL1lyMc2QiCPgP2jtRlqhnW1VcBLtcw9JrkULRzaiIvFC4Jd7bBDv Y7zdZahNQcvEAlsmF1qeSzgYT93FW0QiYVJGdFaZDRB/kle4aJUWvkCuLUoNrmz56kxZaSFq6ACX 22Q4B8ZP2ctR5CdxJJObxrTrkQVg8+Qp1CZ/8dMjNlPQbje22Y5SLEBnlKjPGb9Es/VSTgRCAgCF ZDW4TGiUQbrBesHXt46tF6GE75iLMd6sB99M9APIcYAFrlXSlofJyE3U2hvnu1y7tBfKA+iGFWkI UAPdzPMvv6gQUMUwtBaBNNeAUj/L0BGfmzwOGhcKjzJJ5cmwDc5zQiGJeEqLUm+F6pSblOFdxO3z JUepG10q4jtSGixGeQgxjLVTDwWPxiOfolVWSJTh1cqMbOODNiwPoghFGX9VIfGg/CyEUVjesIyC qiM8b13lRTCMD/IIhhXNE4CEAG7yXorxuFaJsirl7alszFso5rjIaVnglT7tX1FDNlbvZrJnmMiV y67CjTTJlThA0kcJKr3sZS9zSYZ2IxiebEVdyLBTTX7Vo+Z0MeNZ5gDZQoeKcJAZAvoKK9gaMpAi ZFttov5qBxs66oUy4siZAiWp1jk8BDX0UA0vb8k9llG/MVQiusoh0yIPtg12pDMQiAU+xWdGYhk9 szi12Xh6ETVj1JdK506d5EDicikY9FHrKVlVL4CgnyQbJ18MRhFZAzaSa7Ce5KWa7AWBoF1LyZeS XeB90m/zeXM1bd+of/2NmAvcWS3SdsxWTA2Ozsak4GAy6C6/31FTlch5mcP0mWX5l/+UFtEcomEZ OdCSWu53Sq+1zJVZX3zJ/Kc4OSgMn6gBBRwv6qFOHXsUkCPzPJF6rN9xcYebzCb3KxWMC58KDJ8i NcVshiLkn4HDY05fCqvDueBD5ZMCyi1Nom08paahZGaJXMw99QoIv/I6Xo2kwKW01qeonJ9cgAf7 oCSdUm6p2bH4fyqkrKtlLbkrt9/+Zk2eISDUwDdGHPmsCi+zaBY6gcOLZy1mB4PVX/SiF9n/nDKU 35R8Z4mxMTt5U2mcKtfBUJhlJt9qI1SzqlbfKie5RmgYvGAsKIQk7Do8RF//9GxfCCrq22guLMlM UJoR+nA3pad+b12M2U4JGds9hVHx9pJpbDMFMi4YiajXMDdGVsvCfxECEsAQBRBAcPoUuBmHdxTF t50PJdkcpLP9aibzjqvWT/sLk7LvpnhBPvm1PAqYMLKQrDm0bZPd8Rgsyc1/80RIUTV5kWc6Kego gcUGuTeYstXCvl1ohG+8tRiZf6YnplzMF0wZVjBCYjrP0nbNY5c9hS4KZjyFPxxl6KAbhSY5g3Pg wGLFg+/QkC95/kgj/c59ZyVikMIQRKjVEHXVcvQoOS8y9DhJVCfTKvFIPpEHHEdZHA6xAY5XVjNC HsU0GPlCM6iZOnmcnzRAeETkMvBJF4nqwWIaQTzrSnNWFTSMGiCLzElVMCrbkPgTkeE+NNePQAv5 U8FTXsRQfrJJmarZOqBrtDlxzUV/loRyCBQr6WZVflcusjRlds1v8UGBVXJJyRjoF77whf4AOegw 3XamJPm4rxuW57kvmjoV55UZXahImvKIXjcHyY6pKyhMtfpm1Btqhtzb3Dd7wpBoW4ojLkbKfzKx 4irMqweynKsrdInTVDusVMtSNo8aVDIShe+CeoYSiSBx+UlC2euv0zSZ62fuO3346EGITDMeeTbG ptkPl1K3nkAguf0a/ZCrrTTzR+y/ztyKpdM/yTFMe7RTPrRNJ8ylJD+j5LbUZ9EJpp9IYLsyEeXv OhDBmkcOXaOzDWDiYrLABRzkORr1RIt2j5nQ++VSCwIvhnKHPyWvo+/FeLkDXR2lxqZA5uDMlAFe yQ3M63i1NoUyILMp6g6EEsuzQo/WpU4oNa2TFNWXpqhc4SqSAMEXOY1fs0YRd4KwaXFBw9PX8alj RReDRHAlgu+U51ezP/H2cTMz6wnuQwRbbqdoAFNsCB5DvOthoULua0kpq/ZakdZcypxpX2yexBwX 40wrmWec2oKdd2yPBRy40BnJT5/bIG2V4gDNV7/61UqIthnl8uIQP0MFRcgy46aayp/u8UptQj8V SAePpzKBZJ0s/yoWOTKThldIAglkl2w6r3ZOKCPaK7lQfc5QmUVTL6BDzmUxPuUG+89TslTunTKv tvG+d8atCVsilTMpYHBu3nfu3OEjx8qDLe5/50asZpHyLgl8siOStmdNgc9BOeaQpWGqKmUogCni V3eYxPYilhbTycVpoLdrcX+Sk7rC+ojvvXJQ5vhsxLR0koDtkESjUsEWxxa437Gr2YZI0CuGgHs6 tfi0xm08n7zdDjobz1f2ldBxRcIR4VlnZI3JGNNhL6Q6xU/SlRCG7UE6gTd5stqbQeSJtKQw2QxX JXKraqW8kuwQK0heGa/9IhdpFCh7MqR+SiGAAuNyJT/IxsoAn1kJiyayPpUAmuhq2qZS0XmpuHJp wIpK/KQDhSbB87otqFkRlaq2n8qZXvEdIJZpISxNpRdKpg2TnvKkyOgXm5rLWEz7SDa+RF5k46zV M3NazBYKAdZgOzNv25KLFwecUFduou2Qb/iETKKs+K3YSGvqtRHWngUYi8jaJI0/2TIHkjqd4ds3 fpUE2jnBTLuaIQRmzHxyFhAyli6rEr9oSV4CYDhxgLkK4NKjvJJQ5ev4KulluHEWFJi8k4EAJrCS TN8MBEzmaAmpufbuO9SqB2t+71YYQRNFTDsJHgyOHAOC2uBiIG3waBJ7IQBADSHXOkiOwyJNGTiy M+iQmj/ZDTKenowJZ7sUo7u8J2zauUaskM8uzaGL9h1mL/JRciU5C8uugXHkdXQy8GWnKTSEy50j UAAZsOOSiC4H1tcWA9DTpIZs44GtvZgt4tYI4GinXVulmKVP1EPsDx+JnIhylGIjcweCjHmzRH+N Dt5I22gGi/MgO386o4mI9DQTyawsFsjoeXxlNlej+OIQi++8kcJUAmU0+Om7ygNW4Y2U9y2qQB2W QpIQQDHqV43bTlVxVnj8escdd7DpQwNEMfHXDHkytnKofMagp0v+z4w6PpVTYoMlxoQlA4edzShv 5dyU+BkF1IVihy/yKv3Zn/2ZXaKfkpixt5AKHE5Sbm2uSCbU2TEf51eBg8f5NePfOBDYPSFK80G4 sXAumV8kjkgseYgvDpKtyo4oSmrNmljNTxnaITRSgGIOCRe1ZYGX0e2LLRGSpIYzCIFAyjgkIjR6 7/jJk9w9cuSKUpuceTOPPhtb7qdJrB+rAGl/YQKCfiW8Bn4fsO0YKyD5hnYIIGKBPYEC+ffjVunr g+qiQpgQbF5O3L7SiP/W5mLD6DCc0xNTrXDiHJ5bwArYc+wYrlmAAFCgMU7RKSmEcdkF+6hE6eLN BjlE0xkEAXW7yuuqhLmJPTFe9fAfdXrhNt/sroYVsBPo2RjFPrzJiVh9nKnP8UhvIvyF4rUU5nHK 8GoaponnpE9+G1/HcZqpiZ61PXf0BKnAqFNGp1o6qzEvozqayn9QPjFbntpQDx00kJEu03gK6Mzi CwQxmMK5Z1YqVkXl+hqkjC2XqSh822238R0gtrCTi3Huuih7u8rY4VC8pY8kylaD4u3FG4UMrlyP wJqFyLHW5lLjXqL2LkGBYOm3vvWtYKdsTYv5Inw6x+aL4gqJlUCK2WKHNitV3q3CtxEOgAKmjCl1 tl7IgOhO+AWFbAXZaKkj+aSIl5TlWd0N4oiDreRnDjZOTizIwpzJLRvlRmaFnxnIsdGDpQk9jlZ5 bKAD60Y0d+/eQ5NF6M/v2org1uogViticyL9TROEYSWsJy80RUBAKR0tm/wFPaYCkC59v1goWQRe lbSguNJM270qAS7Hp2OwOE44AjeWItr3ssUlljCvuDwmBXxx0c5ZuuObrRi/UIl0hj7CgZNkMZQV fiVBCMgqfdiIBbxBz7Ph7gqv8E4scFYGMRATkxFL2x+FA6/UXA3YHUSsAZVky0t5M2OdccriAs2A 4K5ZUC01MNDZkKGqPE3TicMjvNfNjuOTIIfVS+bJ5q3qkQd5XLWhM5Lm6XSgJXz3V1UdlHERgbYF 8o6d5Sv1aKSOUjlcrwpLpPzpztrMycpFcMUYBHhHVufKg0Wb/SnjeCag0mQ96kiFMcuaT6lurdBf 1WeigMCRGaz0yle+0hUB40OklOTIikIZ0Bq/yJdjB4Fwx3f4Au2FDELaIbxecRLPFG9xNE8W/KKr 0tZbCeWtQfYV5xg24cOx8dKUFcsNWRXv9W4q+YqEpHEAJI1NElPUJJl2Tg5zmTyWkmKz2968sMqw LO09MDkMlnri+nZqWEwjS0QJBhAkbiin7E+sEMYiYjR7pRJm8HopObdSSdcSMbMz0/QcLPIVkpKo x8+l9UYKN+4HKc7PpWMRFyKycPrAYgQCR8bzWPM3vshVWNrj4otXttLtpnKV4/yhWGzF2Y0dVt9S TCJU+gENbU4YjkmBB+SGSpysRZxIpUi+umqsOIxKaRvrxdWAiwm8aAkNQ0LYrCnLORdwtUKXU4Yt 0Uc45u3ZZrEYXUP/O8/X4ccQa/cJPcqDfKI+409RJi+RUEymojE0wyUD50p6xPmithCq+BNCiVMK m2Yp71Jn6JzyQBT6yFMSOQ/oN4hf6qz8lu9LAblREeBZVRG10c1xgFA1cidLFn86vlIvc7JylJ+1 SZIo3vKa17wGEliXtg2EMyJNBtIuUq/mptB5/qSwFpHNVZagVAYC35TlSsgUNaGynh7NQtFHl5LA rAEStmXigDxL576F89D6CsFIemleotnc6ManMXNUJXFtsDTK42RrqccG29pLwMsycqpfyDx2/J7j taI2s7BnLrnKvrsTneoO1pNIf31qMCql7XqdiGY7Xw/uP2X+wmpYB9tJzw/djFxKW5US5fraCGnH QSXchXgeY+xr1XQIVcoCOduKyMK52cj+Njk/zaTAjTpoXfcdaZzLu/KZ3acNSI5WgMtj2aqipIah trH05+YELcWcSelVRr3DIQzVEMtqJZyjI8Kd+v0LxenA5VJsyGtsXrThGVmT00WCwKUl9ZVyLtD7 RZmE9xQALkZfFe1YcMcpgEukVJKXA2wwr1YANDydRVKt8uy0Ag7JikFqKP+akFRiY2QYzSXX1PMy qizqPEIAogxP8YW2QTHwlGfprNKbBU+2yWIfiLl7yckWUET5wuMKuaxLVRaz2XKsxoLkUjoEiEsK jAt/BsqLXPFrv/ZrYKpSx2OKgTJJf1Lahtj1wU1p4foKLbMzXIq9IMK7RcdxTWv7gnt2C6sBHDMR V1OHMlnb2yRblSlFecZJnSYWcGUkkhwil9zjXFefsyimYaKFIvNpAkjcELZdiLVVcgNfNPny+GU2 7XQ3Vy6sjwblyAvErsJK5fHrsZ2GjQHU2U0e/lqyAkalNDUYxGE4ZxuhY081A91Xkp2FdyCEPDE/ AcihgYvkeBuGf5RTvEMP14Mb5ohPYo7Kbttyeb4XZlR5OszafVMRprHv8qMoIvyFzg5EAX6VvDZb 68a+Q4cs/FAsUwmRgHQaz/Zdsm9OhPQW3f2UrBY3c7M1nInKB6EPtitLVPK1+36AZ8+MjlD/k489 R/ZAtbiQKdYr6lSb5S0PqNY+daqBXQZSnLjPr1wwBpVrh2q6yl18yuKuN6tUZE41Co/IFQJBliLk Vp5Ul0govxiH7uIF5Z0ma8xSuVaD3gT1Cu+iGD+Z8pzv6jMlM1/KhcMxjgXetC8SRxtH+lA4D6Kd VbkKDUpQDNCYAraGcSSy/qywo042HfGkEcF0TJIpxtw3IsUURhlTGRV1SJZ2HtHuktu8/FNxssVc luS+TedPFY6+H5FPQ0NUU49p5Egym+eVMdJppw/yOucC2S4QFIR5fpUicsAlZr9DkofHDuYr98Jh szBb10+eOVOUJvZMzy5WYyX18RvJl14LDdktAgjw6UW1CQiW6yHY5+oBBMvNgICtehKJQcB/w5Tn 7E6IV8cnAS88O9GNica+nbQR0/EeBKOcTscv7cymXXGHYmpwzcIR1q7wF4Z1kFBANJd3HRf7aL94 ReZ+GVpcEPTdiWRJi9V7MZG8e/tKMOL2jacEJNX2xbiUUhhiWkQsdc8Gq/WWoPANS8+0GfASgY+Y Krrr5GBHPMhYr+d9zSo9YQjGoIOMr44h4UPW51lZnE5Rm2LMs+4+cF3AySyPZCAw/FwXgwaCMkwb uKk40QVtCoiAMJvFmJsypIYAl4ZADnnwWdW4WMCDNAxEDprsXln+/RLony4HxVJ8sWs+6MAp21ae h8+byoI/CfdWyJfM4VZueT41xygvnpZ+7ud+TlzkrhaXftdgzV3fIz0HDvJRZQqkoqvRmPsjYym3 tikDhA3K4id8Chk2xfUbRkV7zJ7zqW/CaQ9/qiuyiGYiav5lBKESZ4OGSMLT/Kn9plNKtpZeXDbV N/InTcrGgnSQX/Ng5O/kIls+exqx2ndg32Ub4S0/thmWTiPFAyVpvfhUL+0grOBZH41ONoO8J6dT sq1mQFiV8w0Iwgkz5eKre0W8cd/WBtRYbCdTkHk3DrlejCiH/fCWk+Gkr1caMTUo9sbmgqNLC6xd EUoAsiNyQb3axZN28qSRamN00qEgXRL3YaC1T4aXzhxN3RTXuB0pXs+vpMPIkmZeXo8jRj5660uh baWfnLspFLpE/lbmqAnCyoMQgMogziaqDk+EGBSfCafg5SvoxqVDPbirXg4Lorvumkus1U3MpOnA TOyP6qdEI+peCggB2fTjRWp1ES3auRt3xB2EE5sIRnUqpPXOJ1W5qMSVFTtVyZBZPPgJUuhuwAog NMgTn7mvPqdOz5gTv1SHGrbR990tcGo72slTsB+mooJKzToX6KCyLRtnRJC7MkBn0RVc8qXkK+c+ 4oBmELlEOpSR/BZFUltGazdehLNQR5Eiyi1oZ2CvhLZ2Gu1KDz8ZrCqi+4jiJ0pxX4DgVydpfFKD vgChDq5yu5vLNpJSE44H+Yn28JNw6GTBi+8hCcmnaIWCiOgudRwGcVEh5CenA2oApwlcgoLfffYS 4beP1m9tXtLUL9XKxOnT9w2KPuru4NY2LTy2EQtjjXLKxWJUUBISAgv57KQV+FYnrecNA3DPTEWn 7o5zT2IbUgj/RpQ/uG4ugxSpkTYvuZcRi5zPrVpYm6sp09FGM4CyPhMmwCxrCEuxfOBOvhivVijk ixMoNjnuutAcmmo9xZySYjn59UJDrgfKM+UJYTjzxdh+cvJYxGvd/oyg3ewEw7ew7z8i5cHiXyOl 6yeezCbcnc4NkKs3WKAyAoiDt3ZmqLNZfTeSs//gLTRpcTq0+qh7MJi42Q/TfT4OvKrWwiff25xP uiFsUjmKTgX6JQGjs3l1SU4TLxgdCggBvIjajIinclmXMjnMjJZTRi79/7X3rrGaZWd95znvuZ+q 6qqucnVXV7vv7rZNfMHcAhgS4UBCJuYSEuXDECUaZZSLNIpEhs/5wIf5PNJMsJIAGUWjREiEKKCI oAQ0EEIgJnawjfGl7XZf3Pfqup77bX7P+p33X6v3e+pUtXGbbni3y2/vs/faaz3rufyfZz1r7bWL n83NcEIZDm3DOIhHyPyDAg4loMfVmbYr+uhXuKImxAqoFgThCuXNGtJ3UwkcicvQ8AK+FtEICkY6 WniCiN7CSx9ev3wwQBDUECZ0Jz3QKHfbMhAQIA4x5ad+6qfgLzdcLKFD5k/zdhVwjhdsapMGXVyH L5Klq/euo7hS+vHEWxwpFx2z6d5LlVuGFh1y5l8eOSKgsKO4QWBDK4a4ViU0iHCaMeUda4jZ9FYY EpLsqZ03R6CuaO1GjIRzxnv86jFkaCDAR26C9MwCL+/tjfYeePCBCzcqkfbwjfYKai0UIsdfCrfQ hv6k2rhy92Z7B6GlBm+07c/xESU8tjLlaFuVkkIsmlu+4NRulby2VMbPvBzlry62NOdC+1LTXpnE V061OefVkteFM+eAANxvvTN2z3nhkrsUFlIzTeMwcHG5BlNb6834Xcy7UwPy51/6Ss0jvFoTinxa oXq01Cxn90IZ/H4p+uxSvfnz5Bc/zATq1ty7i6uj6t3c5rtK7Waf5sr86d+Bngt3/UFp1GYB5fxM 7XGwOaqX0DbmCaZmlvbre42nl8ok5lcr3SjnixXjDUXMC2irDvoMKp0N4a5Lqv3iCFfoiPqsYtNT r1cY3MYaJZ1xbOu+A2aXTI54oqOqyeC2soDriSAAC8ebhtKGkxw+orlCLTQDKAABV6AEaFalKa8S gl/6JGvWh2lBmq505hAmPHrPZIuigJgSvLOeQVXW7yMlyr/1t/6WmsHAkkuwyclkh1uOMA3MSpW7 jYYrW92OEud4EA4Fzjg4r1vua/y6sSTKI81SOBDXbTQZFzppNkg71FC1bbipWcIvqDItTGFTUKpL WdeYJMrbVcrT7qFjbGMnRwfWX8Yw/l6oz+ptPOSp9chWI46S3GiJ+JHU/gMPP3DvjdpJ+f7rLYve gMC9BpadFGzZ/pMkAWvhcHlm1LPiwDYvsNzeUCTCKTQYtbdQ20DgRHtDYWO+7i60CY1axAczCy72 NxbqJY6v3FNZ1c27Kz12erbgwHTP8mqtxvX9bj8z6UyQ4Kg4tnbKOLGvUr7tCvQO2uBl+YSq374U sNdegFl4nqfO7NQLzlv7I3zdly4/+YUvfOGTv/O/V8kTVymyvXeRGkZ7l6lh9aA+srK7cj9yuWv1 /4WMe+/6Je6uvVBcml+oCemVM2XJKzPvoebNza/WKL29VaF16Y2QqdkBBJGMNcLiCrd8vZWDc1ih NqJInOsPFJwGBrPpqgjCuVpnDO9FGMKJWbCEgZw4OjAB6Tyrk1CFzu3g2USXuVgM2d5mfRH8d+MW CKN3Bv9cgSquqF0FguOPUBr+9Iaq7qn2QQFt3mJ2s5SnO9TV/Fosj/ggR1X4t//23xZj6B5K4wQP D8eQhGSFIaPTcAXA4w/O0HpCbrFNEKnAr4GlHpjHE59ollKmJAQFsw9miYQxCnBFufKnoT6/GrPY ppZHaZxxUEg9oIRLUGJOUbLVACc1+4FG7F8IswuRCu0CBEy9zczXPrbn19bp9YPrBRwrs22tdIsI lnZvAsHGcvPtLXkw13YWgFn8brZvH7DIsECQCcRaitMySe09RZcWbbTPopxow4rZBgRXFiumuLxY hV453V5iOVmvGNRaAlYW3F1Z3lOnC5rL9MZfVV5p67yNCBbm2l5G823/5YNixeaGU7DtyzxzlyqU XGjJ4N1Hy1z3niJ821gvv3dtbRu3+eTLFUV/5hP/W/Vi9UpFZ6MaiawulnO+vPRage+V2ilwae3L sPf07Kdx3Q889PPFx42ah945qFHkwUpp7bmVWoQDSUZ8CpHWHatrSFx3Wy1iDQZk9JQy3IJs5V6U dN9rUevojR5Fy+dcuFea+o/BDCJlKMAtiIFCnnL7Fq3DAFboMTqgBslDAWhIy+KAeCJo6nEoXdwf v+NAE2qp4bpxkKarpg3s1nghJu1dbcTCavjA4CWDktHeQ/vPbPo/+Af/QNXnhtalGGQoXU1Y5foN OSKqWV4j1Kp5VpATL61KJ0xtemBJ50qlidp6b6vyiJH7uOTaAdkkVHPY59QmSMkFHjSjkcUI0hZV 4HEppEJrU+RmywNGxgs0YWQlcwO98nR+tFATKKNtAP7CjQ1Y9OhmPSIQuCc5Jl2Sc2VII8P3C92G xEVEekKxz63K3ARtxnpamVcFkZ0Gx22lEZFFAUfbXvTqSj37/LkLlda+q1zluXsLFPhEqnkfxVpw sNBeH1qoUdjWQfvo+OZpanOQtXvwWlnUYm0Hvjh3TwPrekX/8tVnkezaXG1vvbRdOrP20uXaCPzS Swjls5/8X2HXqyyo4OX8UxWi7M89UgHwaol1druC81Pb9Ur/uZM/A5eWt/9zzUmt1jhxe1QJ0Zn5 h0tMey/pQrgLSbRoEB4TcrlUbdnaNsuAVH2AwQ6PaJZxD/RR+1fQFuDgwSKpeTiBw5fWuNUMrYmm vXqg2qAY2LOfOeFPmuNu743ogl6d8o4j6I5ZCXf3oSEzkcWiDmJKvK9PEEAYNWjY4kLvFCUshwZi SS3CXx+81WGFElzulu8a5OVTjVAOasO6Ef7kgYiHkwr5xh4yT1lYbLN2bunntSXvGqEJ2JygqRn7 IT+FAdM1PFtxFCAA8aeCDBwk5k/92q2POHdlvkMzkI8GHa5BdNERTWfNqWgiSAVrw9ngK1VhVkwz H8zUp7gvXl2jocc3y5/P895ACbCtcm8LjZkXrd8GDWxMUr/Nxn2ncHeprT5sLzIvtu8dLrWNSfw4 GlItf9W2LfWVJL6VUM82lbA285KfunCh8jjn6mv0fACp8r41m3aS+Xd+iRAqsdLeCxQI5tt0JolU 6hnNtl2ndwoI1jafKYu6Vi+P7G/XRuC7B68WYowqelp7vuBvb/dJAOLVqzVT8PylP4dML639T9S8 t3IODuwuPlv92q0x/4n9Rbh990wNxR9+z/8FVXyMvClipYSxUX4hp4Z4q+dFc123Tps/DRAEd7XL NQUMaUWBuEql4+NGkRqVQTUVGm7kEccCjgRLWOMN+2mCFrmCGbcvoNWuagW74+2MHIPQOzVQT0Ml 8IRfSLUt7qKraBpTOVyHbFgBPRCvseiN9DGaDDyP/9OS7ZT6rwJbwHOPPhzwig8eiQhQpYZzVG3/ 9t/+W0dEQJ0GBq1KwijFCRgzbRxJ+HHF8X9G2jKRp7QixeOwhyNBR4Ko0J2oVVOXDF93cXUgrZSi j4MlCaMkDVGtzYnHRh+OMBW2h9FHZtTpkTLmKeg3M+SSZFDfpHGShdDZczPsCxITK6Lw97/z4v1X 12DR42stFGINQfPzRXn7kMlOCwUW2hcQGzIcftdIeWrG7j7UbLyiguIGuxAAW03MJ7ZKqMwXcHez DSKYwONYJxvJklu+7jMz8wcXH6rFxefLW548U2Zz4nSlbPh/O60xgrMY7dvrc0srtdZob2epRLlz qfh5UFmYtWvltfbaZipz86XufFOoVP9SJdW3NmpB0QubL3L31a0nMJLrmz9e1rt4A5AZ7dWawnkW T5eylinec3CWmh97/J/Q+n3nygGwEri89FatzFueK+Gu7FW+49p+JYnVAV0IBZAXxFNb4dfrP6Lr OMgdmTR18d1FZVppPFNFaiz6HG9ga5ig5qhgQY2Cs7bsDQggn42H0CuoMxRzIFDo2Q6ua89c5yK6 B/FiClXx51e+8hXO3/ve93JXazKmkAYKQza/mo8WnqM3e9vyiAbGV2m2x4QDWgqHJ1SiGc7+yq/8 iiNk4/lk7DL2tqtKwiVfsFK/qsfWM3MYbtmMmN0gv2DeUZbQaEawFKvNGmTkz11NrqaU2+G8piND zbL84RhoKCkM2bqPC342mkGmCTNDSi/6K4oLpYZqtmh0wInTTq4YoVqV5hBBx+s6Tozm8BR7B5us 4bn7tWtU+z48NF/UbRHBUmUAGPOXvbpDMZuLVC/0Hm1Cka1KOfgIWsm7ffh0p+1oyEQj58ttRpFd icpfOHpsg0S+n8r1+fa2YgkS4G8Uzs/Up+t+67210eiJu+6tvM+ojH/+VLlT1uWXwayWm4LDtWjk zOGeBfK29ypJ2Yjd8mdrswSxuVtO71U+EvTKK1/94k8U9+YKUHZHlWuYGbWVOe27jzszd1Hn4qh9 QO1GmdCZs79Ukf9dn6xeH1R8PrdXS262955pAWnNwAv9YnpGqeqhbonoxvcpnCLlhMI8DoWuRIRg UYNDbxRd5URfomNTmVWwjCB4HOnrFRS9rWu01qa6CiJc9wptqefUzBUeIXkEVTz++7//+x/4wAfo u6MDnlLf5LMuzUOjo0Cc+cD9lMY0ZTCOMEyIXwxG5PEBdlggldSf/+E//Ic8T+edZjeLBn2SlVro ISbkUoIeC3pEkB0hTjh0/CbLHH2ICKZMHSNwmK0QSoK+9lAvIdDwp3yp0Wc7RGI5qALp8/u4ADJM GXgxYY5U2bpN1Ei4HSCCKxo4Nxdl72hOJShlml0AqmaXZu4+e+b8lbWawH+pvuFzZrEQd55vEdTO QnW4HyGfTm/G3yYU277GoxbfV0xQbxm0ILAlgP0a8s5c2xekXaceniI9xTnVQwy501K7hQrE1mcq +v3qYoH1tQfru2Ozi9XNk0vt6z2jmbL61QqLlpnQxzxWa6+xCydrKAGvCnqateuaRPboqDZJrzev Vzx86WrFUK9sPg9/nv3yj1X4tvet5TPZvbl6Ue8aLNQ3H1lhVC/wz+1fKD7vl78a7a8VWOy+AM8X t0rcK+d+uvq4/3IJ/eB0gch4w58KWppLR2qRLOfAnIltl1GjZpBtNkHNMUstBIhu8VgGCFRiVKhD 0hQhjy7zpwc91bDVK2uDSxyF6eO3etQHNcrxv9DgHBYnUMjF3/7t3+b3R3/0R40U3CFS3Y4JSKoW nkCm2DUxBQhJPWrrDwS4GOzkiVV59CVn//W//te6ODqgRVm7oGDYX0o8fgOMwg625aOs1LaFJT22 Nqk4AwSh1Z7DZbmvAEqtW8wmPQKkPt+qtECJ9EpEG7Kb1zxMuuo91HLDGVdAGBE45OEIayTb8Y41 C1XGI0KDSOG8ht2Zm1l55bWvcpHl/ReuXKHCJ7Z2aWh3vV7CrX2MUXGzEob9s75i1IZ2fMMEr972 NV6bq5zIlfbaqKnE05stRcSLCoyHZwvdmHoss9lvOYgmy01whTThQk2bH5w+BQw99dD7kM6ZUUvC LZf1HrRFRMvzBeILyzXPynfSCgpPl1OlZhEz3BbvBPrIws7S62stbf7c82vo8aWtpyj8/IvvYdHR +tpfpvDOQunD/qj2tljYe7jZcM3+7M3cXTKdb3tPzNZAY2mmJDu39iXOT839j/Ixy/+du0snDr8O RD3V/XEEq8Sr2jar7UBP1dJLB501Xa4LIr21FDx166zpjmsNECv16wBUAO2QQz7UeKpBBiX9EzY2 +R6aKMV0dbpPzivfcfKkeCqEERr84i/+4kc/+lG9i1pEoyptOKx6i2IZ78gKwwRhQu8bj6vdRf+L z7dAhCj864DgF37hFzRyecRRKjv+RgXndCyo7C3YkakEswBKywbsRgiSaxwIT4SjmOkZ17GbldAX cSJDS9HHy4QUsGbpItBIXbAQp0rbukNB6sdUGhyIL7346oSvr0q/OieLxQKBiYY4hACHTuJClqk2 CJt/+ukvIqCTJ1Y+MFsp1Udv1LKz06ttcXgT3KgZ/OGOAw0Uri20VGjb5Gt/r+6+yJrkWhrkpFFJ 8Z5KtI8ubtWi1BPMFqJ8BxWgCgd4Z66AkaWgDcR5L5fM2f944nHu3r3RAteFAmLGDMWYEzWNMjpZ Y+lH5+6uKfG2vmDxzOHeM9q8xi//NTwetcvmkq68dhUgeK0Wf169slF7cr586TEWFG2s/9XSlrZ9 68xi+/Dpbm3XNbfcXhWfrzdTdndr8y/eUyxdaQP4pd0vU/z03T9Hc0wSFJQclM1Q2EGfJKnuhvr6 ITPBulbvavAFlA3olb7RhB2J0VJtRp2OUmlFn6y9qTxCAA/qnyrmalPasM5BfhTMMSbVqjncogyV GJ6gaRSA1Tz+7/7dv6MqBgiOCLhCR0I/z6rtlKmAbjy3JwTYEbsZs1dpOTRhAeVIU0/JXtuDBbO/ /Mu/rHljh1Kg8dCq7WWAIIthgbd05jpGMTguXYIk3doUrWDBs6Zz+LXnGpvpAO4qeBjnKkbDeEq6 VjxzHH1oIHd6hfBPWSnAuQrVhbeAgt/S4QrX7ZFxjawQlTwxdIRagaCPJAvC9njX4IW5mR3ep3nH i5ceuO/8o9frBe3ZfV/LLbOfb6Z+wOwBENmuXGmjhe2DdmWvmPPV5coef+lUW+fThg/3VDWjR9fL +Bdmy08uz9Zy2tWDAoLl/WYwO20V9vJJnsX2a0bgxrUC05ZTmNlry1dH9aLO/7hwkphl7fGHKHM/ O5mcPbt7vrYGunjmfsMlXSj1R2McJjilmjHj+tYIILix9iWuv/xyfS3q0ssf5Mr69nfRCh8Y5fdg qQKK2YNaNb09e5EK55eeLFls1qLjxb0aGizuXip1P/d/0+LybHOz7TNw27uHS9GNRiNZaMtwryof v6ujSdTj4/esk9X2ioeKR2G9sdMEPcpYvwMQSkalC2fHMxfUbEqiAK7No1Gecx2GgGKkSXNcQXtR b8v/q3/1r2zugx/8IDpM16ihpD/ePFKvRgHVVUHEgrRtyid81sSCklpiDLs3+9uel1l+7GMfc+0g nTQAhhpH0RJKLYkCOLfzsMmcJ4UT22uZlEmXKKZUqN8+GykpDE6CNUYEBmaiQ+lKo0qA58THyU4l hWEN1jyAQ3kq+MlEiHEi17kDFqKAAvmSl3EBVWUgoA1o9vVCTju4GJgwaphfXGA5zeL83Pmzp+6/ vH7xvnvvu1yz4r6Kw5C3RNsWFLlJCesCuM5AQGhoZJcLujpXYPTiYlsW0kZ5Z3YKRs/sV7AzasvJ RqQRWZbDcmR+Seij6O1zaSvt2wcoUj22DH6Q56+Ov2Ot0osHO4U6H79w5vHHH9/9pvfQ/fvO1FcS dy/UOrlzc4fSpy1tIMw0QWCmQIik+1e2XmRQ8OpLtdHDS0++r4Kja99WLmGxfeRr/nSFVHS1jLB2 Ddycqc9Djw6e4/zUVr1lsLz3Kk2cvvhPSnY7bYJ27pnGmHuKbe0LDuqVpqUnNK6MmCrGaYatx9YC s4CNR1AeXZGmog7TEQh2kG/NgQ8UQ21RVdQ3Rw0c1FZfnT5zxqGlsYlm6eCiAK7NShpTc258gab9 3M/9nHb0Pd/zPao9fzrApFiyA5bRdUGAbiwUamuyRYftXY0iaDhp84XLt8saFFDyEVS/aOBnM6na jtGAkXNmO7VhzZVfl0wKflEdUUNGQ1zIpSWEJDYbTRhnambaf3nCdihglwZzqASCusJDnLSiaBPG qzS0GPELAepKeMoJojJ5CUkJEAxA4hDkuGkz8ZG8jgkk+ZM8AvEgcwt7uxtU9fhuRR/nb5TebLRt SNpGBKwsbAjAPH158ub32nwBOxcWzYdLhlsSpK0yMGrAliucafMOvnfIS0eFjy1xuIj5oDHO3Vim fQ58b7dtQFbzEuxW0F5Vbmtvb7z/zxAEnbr4KNp87p4aIs3d1bZ+HCee1TPxtCjvkj5yQEB88cqz NaP7aq2r2bha78zMtFUJ+6cr+Xf15R8trFz/ptKKnQdLi+YrcTizW2+1La/+boly6bfqqZ2KQPe3 z5WIrWKhfZdptlKGISYQoFij99LJr2NJs3Rakb4H8YkCijKZ4FiRNkOZOHZdBVWpNnQQFeViwSWr xS7USi3NmxMqhA0uPa6QbbwJCt2Ht9ylzL/4F/9CAv7iX/yL1EYxKuQ6SCqTiXCjtI7FNCVuaSyC YFDALgewOLd3JfGJw2cj0CMxQo5Vyb/xN/6GI2e9JQBGt7ltGgPxO2XoAixRlluyVbst7zT2+TJF Y7aH6Zg2HHSneYUKU3Dyzvc41rBans2fqkUU1G7zp6nEhCT2Oa14EhBR6rJYveFwHtHEp3EHPfW6 UYwyMEx1fUGWPOkqaZ1U2YV7z1Pgwo1a93LvXklrY6EFU8wW1kdNbr47eGa7zfQ0g985jAvaRGCD AxxBqXtbRLQ1X3052SZK+K56mURbNcCSvapzthk8GyQjkbkCQcbnHKd2KyBfqlecRluzlUf4wvvf WRtpPvIesP5dK+9kUHDuHbXKcHm3Ngj3tSXZK3R6mD7UHvyiucuuttsCod2t9mGL2baB516t+17b rW0gXvjiT8KW/bkyzp35F+Db3fP/X6WHVr/Q4LsmBXf2WCGyub9xtqLxlZpsHy1ervez9u6uhtvS aQWnHis4quIXInWJajC/3DVyVDk1PDXE8vYiwJEoQwWgFU8yE8FTbn7Lg5zz+hZho/GymqMHcokh xLhERWodX3D87M/+bPFnbg4IgBK1VKNN+tne6RrDfJXcTtlB7moU9qiHBjU/j/SmbsnSjRYu3Qom RIGq81u+5Vvoaq2TP3/e9zdRZeFA+DHsgRrxsmae2964VEH3jA4ooPbQHjzlz6BUhCFGUKe1iXOl UW09D8jqbllUqP2XFbXfjJc0SKHH8EFG5FADFLnEcCih/k8l5+Sz764i5gBwVNCqFINRMa2bMszc Ugl4a/urzz9/1301j33/S9fhzMWDWouiMR9+jGRU/Fn1pfRmNjj7RlJT3LZtKSsF+eVe6W4bULB2 oGBr/B3EKt9iisN+tTWI7mXoq01ueb43X176TPuqAtgCPX/4TfXJk/kLj9HT+1drh4LrK+1985YX X16sdaIwOTGXekNPNSE5YB6nIr3txvb9V/jZXbu3WLNTCnB9rZZmr117iAd586L0Z/HpsoHNWnGw sXGiyu/eVTzZaTsvzH+22dXlmlWcuVAav1jvESzNnSvD2K5Xzlz4NFqo6/tte/iDfUdwNRQiPOL8 5MrrviygJ6hYabz/De2qBoKI3NPytdvaA/7ee7ECWkSybkZEAdcpyBm9AmrjJ3PBRCrRZVIAq+HZ StAsLv7Mz/wM3KC5v/bX/prNmQvjcTijhmvVHlAbPgslhYztGOizaqx655EECM1n3Zw7px5aR1wa WpqzEg65JHQWsH7v936voRSOwl3uXDJkmsARka4vzSSD4EmFhW3ZrwNpmxzAMH/K0NL18dbglnGA II/gMr8OzEznUEDWwGJq4PGeepmisvob3nmr1G682WNToNIS+0s3g2siIAfXEX98kbGJcQcnSNTJ DnsKefCa9TXPPPfU3fecgbmPv1ZLjC+2OZ36IkEtE25vOrNjKb69nZ5aaPsLtIVAuzh0EK3NKTCW 5nerbWTaf93A9xH6QyxwPQI5QX75aGqJ1jcUSCmykcnGDXpxqZY1j54/ez9CvPGed9Pl5Zp0P7G4 Wpj+xE4tBrl86nCCTWWFvUqKAjJQDgjWJZHt04WPc7VObmej/OSNtdrplJCpiFxsb4LvlCO6/NQP cXdpub5GuzX/QosN6/WBhdGrVLu6/FXoxImXXEZtY/IGfNs7r5V1tW9MzxH3FPzVGwT0roTbtm/T fgjqmy+7+YJJn0SImWk8ehfN1Q7CB3Zwec973kP+jz/pIJEdq0t5UP03TqQFWMFBQvTJJ5904kA1 4xYgQuU4lX/+z/951P7v/b2/RzF65FAaqvRzJsJ6Hy57EzVLf/VpPDtQPe7yXHbKZJxhkXYeODD+ 5aBYHGqU59D5j1MPfbuzf+Ev/AV6a06uVstfvEjf6BjPSDSGYajMAdFmE2kPX1qKNX71onSgHRqM 8TPM1YogXYcjxTxucM55Bvk8ZeBtKtERmvlqKJEjPJ4kULBNfZUj/SEWiMr6+R5TzH04IsgAAZJo yI5Y3uiDSnxNPRGyaEVnF0an+Lr3ysnyGN++vXv29JmHdiobtNSigMWa82ctYAHwSjPXpfbxQ74B Uph40F67YLUhQNDgYINdf5g5a9848PMnN9d/vB4OXG5kvMAURQOChvR7NblzbaYGtxdfOVhaWPrl v/R+hHjXbs2P3HuqUiHrJ9ucwtrhTm1yUuagCRlvG6+pc9Cv/axvtCWY6/UC0taGn8YruGS9Q6VX X/6ukvtr31ySXfxdqmXNZ1kOiwrLfuodBIYRpQMHlwsU9tp3n1pcs8+ABi1afrqAYLn285idK8hw VmWfbGTZRGWR+Z5SwUfbBg4gjX4raKVGsQTkFWK0hb0ImjK8tviudgAEXEHlgABzQHRW52cUwAm2 4A4l2hXhAL88hZnALkZb//Sf/lOHLbTIS/1cNIVEi7QL4S5UxXCinEpSO6Sk/A8KxL1VH8e50pTX 4QUNvR4E1+3pF0V227IJGSWpVq7c68oP/dAPSRBWbY7AXDqJJQIEFAguIGA6D18cOadS6qKWepWl zcmXTrdFB9FY7YdJZtDUPVvkRYm1vZsBy2ix1GK8CFRiDMKNwzNdZ4iersoOuZAO9yeKXz22zwZC 6oohhkAQ+McM6I63LGYUoweAEsIBocrJBejZ2uDzmC8uLaPlMx9hzu/82Yc2S9EX2g5FC+xk1l4l 4uAVI35ZecuVvVpcxPrCQhnggCa22hIhY4HtNljwY6d+IlXWhbElv4YQrEuq38NlS+0V5s2C6RdG bIY1szBbc9Gf//C3Idz7Vh6g5C5bijG/vVi5g9X22g/G5NAg8Bd1SfdbbF8HzFxbrwUzu3uXqGdu purfm6nQd2O9bXi9UV8Nv7bzUg0Wrryz3N3W+5rpVk6erzZVR/YqLhgRA8GfmRdbH9vWo/MvcGXp 9G+VONsWrzM79Ul7Fio2ezCj7gDz8HNbxZPZgmwHAnHUlHFcqQPwF8mC/k88UQMlBgKcq5+mqCiP GqAAsMKYUT1UA+k73y+iOygMxu+7T4wChMgf/uEfpjzkUZuew8AKTARiIAO1kUIP9VYF1tQl0lua euxWo9W2KwobL72N2kefrUH4Fik8rGpQodihtfJIAQFdohs8bO4EdmD/lVJq27853w4T4ZRTL9Jd TmC8jogHxRHqMTkRwysVbwcn8NQdBI1tnJp2C30Y7SBc4dFhSEw0kfyK0z+lTN1QUE9lyGDTHDKa A5JER5neM4iGNIAkipw7kA9KhUd4FmodqhghiwI6nMWFU1euvgQ8Mu77vpmZ8+fPvnO9pg8X2utG Ze71XcO2AXlbSozKK52SbosLCDGbQrc3QBz4t1/fLCBNGAiQq0rX/YtYqVvmIbS3JMFKW5CzMdO+ QXBwClKf+sh306+ZvQrfZk5XUn2FDcrYLHSvPmzD10lE9gCl9VOJKkWvDapVuJOnTlfJRgatF/qv LdZQbutJ1P3FV+vtg6sv/SXKbPFCJaKcrZeFZtl4pYYAl6u/++WW5323Yu7LZUuzz5RAF75YvzPt 28cb31R3t2s94uzSk5RfOlFlQBLKz+4WDbMzbVXoQn2mWc6o1pqZKQAPrBdNZtirn+PgLtTin1Q5 ypv80v6LvPHHjpA7Lx2BBVwnlAA+OBgIyBASAQa8FEBtoAG/wnWUhNjBIZUxrCMCD12Uh08Vh7qd 8uT/4LrdVBmixpShL0bi1ixkRIhyRtlF0NztcaeA4Ad+4AdkFpbMMzRApfBLLPBXHsFN02z2Skuz e0KydPCs8BYMs1r45cSbsbpXjKBgIlDquMC5eiftKSDLyvG2Q2iw5ojfToahOrQYjAG8MJFDvpcq jxdvIT+TQxwGCOGUMaEjFFGAk4Sdmxu8q391cbUigg/vzZw7d/q+9oYJ6EwT+vPtNjtgzn/b1QQN s5wmlJKxV29m6SYlzX+aULTM4RuK7T/uWWC0wAAhT412UIiZjbad2en52lbsv/7wd9Kph2drZ4FV ieDbCEzuLJSJLrLwpx3aj2LlV9WPVcAfR4Lzo4s1aFqsSUESpbDFV/2ef6nmFF5++cHKh934M0hk Z/ueUpVFXs1k56W2m/Neg4P5yyXT/bbp+2zb2mzuEudzOzWVyNKpKrN3ouQ7/2wRsPqfi+T5q1Vy p7R0tF9z+LNzV6ove7VfgOpOo/0gOeM+89+mwDH1eqglnnmKTqnhxdLxu/MivoNBP6Xp5suUZ10Q JNEvptvMbamNWhAN5eUUOIPm6M/K0l6/s5g2WRIcbxquDUuGcah0JshXsRPw21lDaUoqOGUXmIj9 UzhGkZp9RBpmeQUiGg+P9ITF69GInhMFGRdw4oSCS/et1/IaCX3mCn+WkxzvHRAt5wTmwjWZm4UA FtZQdT4amy+QJSHndY/01v7YjVK78auB+nO5CY/kY/BSNnE9LFD8BjXKUnXhouZhRADNHMYCilYw mh2x/9SVE6dLNb99sxzLxc36Wvbefvv2YbO7nfY5ENIP/G7PHn6uUz7n11Cf1Be0YeTNR7RA+vVZ gkL31m/3PhIC5lxH0OBjab4iIHYipiOf+vYKg2dPPlz1zFfcu7hSCXMyYLB9Z7U+KDi/Xsk8++jg y0F/hQ8NKA0SkbuR48nTNY4Y7d1T0dzlJwl9n3umviN8Y6MCxkvXliutc/0jPMUrVaUe7G9Y32Uo olkTUSo7/2wBQYPIg1H5FcP+0fq7iuHzn72JSqOXEMDM6BW4MLfXIpG9c0VVS1XuL/w+N5fo8dge xAIjfP2wWWHduC/LqQmU8W0ln6Uw1SJcVI7uI198EnkB1FV14vGf//mfpwy9/vEf/3F6RDcdffCs 4wJ+4YZBq15KhwGpaJReWsCqjoxfLtQaD3Wpc92atL+HttoeTEhuIMwtLUKMsHfqVZBRCOjxovg/ fhdb/Z8ltjFpV4rXnjdZGp5yDiLk41nBAkNo2W3bISikiBfaEucONcVaVMepFHur7J3wgI+IIZtD Wm00lTKWt2NxBf4pyzzsfA8cngdBPLekSmNKWTWyNtnig6qIdpJqd3ZnmfE4fe40xT54fZsaBALe reVxtyFlj+/SmH2BoJHdEoFjj35IeJHbDJulRO3SzYjgsERLEGrwZmJGh0MDr5T41tpC45W1KvkH 58++//3vv/Te95HZWuWrC5j0fI3s7mqfSFlbqBB9fbMyZOmXGixbhAAk3r9+vrVTY/vNjfqI8Gsv v8zvyy9XuufK2gsF9OuL9VbC5e+mhs3tWiDEDu0FBPsvc2Vp+beLmTv1gsDB3oehcKe9NN2GGkRH tYxtf67mF9g3sY2qDiVZWL/fXjNvr6cdzD5bADH/JSg5VW85HW5IaYpXGzPl6Y5mrvZ3DAhSO0kU V1E5zrZlNvVzjmYS1aN+cS28ocs5NTCOrr63kaxxgQEyF3ncxWaecFcQ4U9+jYKjn71NRkX1Z/zZ +3bYpefXjpSOIbxqad85MBzVMq3QLkcspfTp9d9H9EGvz/7Yj/2YFJge03j4E13qFxGZKZSD3FJF zDAnyUSTSdHLHQ4NScUSMqDVBIHW7gR10m+OvemSWQMnDiijnMQLQSEmLf2yRuI9F0qDuPIojA4c yF8ZalX+JqxQPHaEpnsgaDDPltXPnT5fw8snXq39CB7yM9htkc98e1OQ14Spf77tU0igUuxoEEb2 0PPGqQb8Zv4PJwXr8gFLimvRsfglTDQrbWUW2wJk4QaA4Ap7giLKy233vqd+4LvKDJbeBRAsnTld A7pT9cIPIy1sY/ZKtb4xW2ui7JRM0JxQ8aJn/FU7FREebq3XGsGt7bIHsqVl9tdfq1Bts5JqJHwQ 2fq15RY/lfvd26xNcXeX/qAeH9UwYX/vwWYJF0sL29bs9UXHWol4kgaWZ9tYF/6VINo2YW3UMntQ uYC5g+fKPvcrpliarx1KR/MV++geOfSNKKq5LZMCdMd15Q5w1AHUzNluaOcKv2aCXT1F/f/pP/0n KtTgmVzTAlUAY17Dct2bmQLuHq62GL8yGz1U96JIsWoe0e5K1t1iecvHS41h5FCBY1Bcj5fyEajS lq1woLqqujWr6tZQKwuFRqcDfLg0rO1EorXLPop5PbPu8sIaDZC4YpATrSqf8PrsiK6mzGM89tbg XbBZitU+Ye4oQCdsNJ7EhCkDg1gu2pbSVZXFOS+KIP56UfLypxfttb9hk/gof2R9Ly3jlIPduVde e+GeC+dQo2/dnj3/jvMXblyrgehevYc/30LirfmCEmLlm+jTpQPNFLRdSA69fQ8Eh3sW1GZlLCdy 4FAdWXKHojaI8IpDiY0DnGF9bw1id5ZW4c/zjzz02GOPfeZifelgYbMN7vbbi7orFRLztp/8sYO6 EbosY5MmNH7mqRWm+EHGuXLEhEe1+uPSizUJ/2JtbXb1WmH69av1og5rann8EP1nrzc1qLcPD3ae KLkc1JLzg4Walmec0yRVKxSW2+4NNeNayqptlJvd2635hdmD56llNPsizy4tbzYnXzMXem800+iV kay5fUa1lNF7caIz0GmjQqAhlk/X/MpG7bPUdhn79V//da2dar//+7+fAtqtgbdho/VQQEYJK44s VDYtMGoWnew9k7AVW40GchL3FpWLiupThWadomil99KKo8M2J53W4LOas70oIGAJZL2R2vpm+GQJ KhIwXF9Uq1DG0bJNwugSRhuDGSNIsWk2D67QfHmL9oK3kCloWbmt8JSwamjgUlYX7RgpOLKQNrOG YrAnjtiVRwAv7BAmAsCcyBTJky+JJ/kzAgvLJFV8idiUcSnW1szTTz999kItTP7mtdqF+tH9ynes LpU8SBUUE1oCYLTbRnT8rzVb542EMfq4c0EL8llm0ECBu7tuc+47F83/L7QaeL+wroxKAyqsrsRb +1mo+QemDTinDMfaQpn3k/c8yNuvTz3wPs5P79TSia27i4F3L5/SER3iGn+0g2orCh9vP48t1eYF 7PV0V72HzyIfeHjj+hr28+Irz5e8rr9UUd6Vyvheu9o2s9hsObn2js1eAwKW3hTftt/fTOThEkF7 xWh/VD7ZV7DmZ883ptTwe/agRey7l0oBRrWYb2auVumzoVmLSes9n4P9w3306JFvlwoBhADG7QYL 0G88r9nQHOUhmz8ZCJAOBNHYtk+VQBsZBaB4ujEUzDiCW6YDrKd6N05smcbuA9XqUTuqI80D+6eG Zxhf0DY+bNqS2ognecS7pTqvRwGbyCyJ5FkzBdV2DuvPgMhgR0qKId/1Xd9lDCwcaNVxg/KxMf1w Nb5DL2oxC0IBhwwirmMSH+HENuy/jh1haLTwWhhzQC4cqJHOGrD6wFSCiVlr80EDgbBVDOYRCyQE kEHByNTf80XuiDL2S/bJEw7xUXRQJOnUYZSxvf/Mi89duPcsXfvmtW2s5f7Ntm//fk2IHM4UuH6h IcDh1GAzXV46yhU3KRu17x2bAnThcFl2AYFZhpLuonmBig5Im7V5oJY/3G0Lcue2Wtamacz6ao1s lw9w7Du78/VK7NN/+c8zi3btckV2G3fXBNtKxdc3U8pqm6xzUK3ofWsTWTNlWA5ws+3hvV7T7ARz xfy9Eu7VGwUELdV7FZiozPw2S6tRtMoRMPdH5Xu7D/G7u90GCLxUDR/aNCpbNXJlZ68sbTRTcwpz B1f5HR3UNj4zByxGJkCrD4rw4cdyWsvtC3fzNTXol5HNC5rUVFH5E8XjHEocw1K5k9ympRkIsH+v /dWECAG00gTtwArFXFkHb10apFdzAGuyPKquplmnditLdeACQQqoWnEwGrlKyHUdmO4tt+Lky5OP xwKanr2wI+J4AgHjBZuTVOs59J0f/vCHJUtLyMjf4YDJc42hlK/Nkfg+pvajwcsUk22xqDQjfZq3 Ab/eu3R6PNaijBRrtyIuEODKQqTo8MHlhplEtLfmFOyzQBBEKGUa+3MZxBULa9hhMR10EkTjNydq qCnMJXNhBHjTA+zsf/rTn3748fup6vGXrz7y0INnXnm5AUH7eqe7NvmyE+F/AUFbK+5rF23h0OFe pYb3LdR3FmC8qXkJ2HqIBVCSxSpTcUKAwA+i8a4znN4bMY+zuzrCd82v1kqfmdfuxqRHq+uscmGt Pu6OLxSdh5OfX7n3fe9731OP3ieLVDU5wIlpwkwSGRBVtw7axLs7LOzXmJmYrOWAa2L1Ug2xX3nt tVdLWOsVJ8/xJUQkMrOu8tWzbUUgb1jUeb2Nsb+7U4OCg/2zFYbM1TThzO4mcpqdWaPFpYVaML+6 1HwSkyJ4jqWa1llaruVtJ8Y71DaYOFzPwlO+JlAPtmkg9UothVoV6Sd/8idpSqT4kR/5EVe4QL+e DFWHclcWUBvn6rkZK2MBIUDTUq/UMXuq6appfSAQgJDhambBYhcRqJwyTVywQF8PV4ziRYEUtrk4 PFtRyt7SNkNntQsQWEL88wGtIolA52O5awhQSen2hQkzMdyiXvjCr3cTRfOnt7RksSAmpB+G3fph bTKgxTk98RFf8smzXMw0XvA4KG4nlYpmH3koElGgP2S04jdCMVfqgNPPCtt9h4LOM5m52Fjf+cPP ffrCA/Uu/YPPvnzm9MlvarsJshUXV9g7gF/3L15k4Uytwyv+u3x4p21bxnBevTkSCCjBdd44QA2Y hazfGhSw7qCVb1fGUUbVwxpHREF8gdmv1qfKRhvtZRB2RGNge3qN3NjMa1v1au1/+6s/Uta+d1NF 6GMZWHsFCwjo+aawOFZPVPg2N3KQXHHB5ddqnw/mEGCLO8cACsWcrbYd6GbbkHLf/ebahKgaT5Zv 7JS2WXJI0ND2smK5YtXf9nokH1FO/kT59gpG6k3rtsvAXPkbgKCCtbYlrCLjcEkYRXx5hCY0EmyY W6af/u7f/bt6HZ76iZ/4CUTJkiHn/5EvT9E+BZA79aAG9IianRHQRSF3yqtympP2Wb14vVUXpo2P m1LuFhRr3h4WiMcaoIlNQKGFe9RusjhMNwSSfFxY70FEvOiJKdEwNLCQYY92KDR4rmEkQBDANCc4 66Ij07MuzDIdQAFqUHWkMo7dxXmZhlXbtMAME8pgGltpBTn5/q9bmzl5oxEmWdD80uESA5rzwQjJ DoqvwoSVRwByX37Zayl3rKRX5EjHUQWadsrt+rXNp5568tw99YXc727v8z2xV9OHK6OaO1jZQzNm WnKAjczbyyT4woMa+cMilhWXYrXNzqUGzpa6jyMCzhfbdw/YeKBGAO1fIKCpjk81ZWrvJuKzeKEe +ddbgc2wH14rNb22Ak/2Rm2zk52temH+t7//mxHrRs141uFAwAwxZSiguhQNTQHgQwsYK03oN+gY 7bWZgrZBwav19UreNyrObPnRwRoyMFVQTJ9p362aa8pKZEN/24fVaiFVhTe1BGtppRaVzM1Wbp8j QxKzThvrhx/dro6CIuNRG19n4K6Tgly0F+qPbokT7kIPM+X8qdD/2T/7Z25dzyePGYTqctAZug+x kbvKBjF0hDr5EyVU66Izogw1lODGSWVVRX1LBGqBOGcNPsFpb5lQLp2W0YIy7O3rsaEgiCXVfC0r yh+LGKj94bPf8R3fAXHcSwgtizVLYy2r9lzEhd2ZR9Tx8qdJGo54dZFSCrQ0DkHB9Xn0Tc4aX/mg neekqVplFgzkHCZwnhyhBcxWBJW1+bDDiMCLssySCRy8Hu6Ig+YFPKGzBsyySM4KhZD91JeeIkw/ e65esH3f5Rvn7j77MLNnzKq2vXpZK19m08S6xNIYcgDNevmyeSlQA4LtBgS4cG26+HA4F1DnJ/kO EPbPlsDz5YYLSly8XJ9LLfyoBGHbsIRSpRYL5GVm5tseZTNL5Y7INVDDs3dzPnP/xgobDp+gEO99 7jIQm/nk99Qac3Q9MaqcoacZIrmWzEhhNFt7fqxv1ILr/fZ9R9iAFMgM1IKiVys9sL5RwsWISrJt U/ODvTLXhbm2s3h7HWt7qzbqqJF+oUutWz19shbwtzH+iZWTtZkKQqpQ3G/h7vsdkfbO/3x7j3ip 5LK0WP7fuFLv4hBPUKMjf+fv/B0jdgrQNXYK4BMDkAcKsP6H8mqUriiaTwEtmacMaekXHQcRqFl9 joWrUYImF9XhaKDaogoZdZYQO4cUtaQkfenVLJqWCNc0x5FHyuhZVVQuCka95xM+XocIvINh2/oB PaE90QwAWk7ESGrnYZnluMB3EM3TcAuF4NclydZDew7Jyl20Q0QQurirJTuyiK0KTFDPdSII5xES vMliIzTKCAfWxoO6a//kHFJN5Cgkn1VaQqzssGlpk8u9SPiT7gR3veWDzDlhjffcW+/VPXp5DT58 c5szm527VsVahnB1qyCAHYoaKJQB87pR9Z19/Wto0N4maJ8r8G1CvpLEs4RS5dOWqraF+XpNaDTv cLQtt3PGoYUC40Ukh0MGxwvtn5hVUier2MKhtvR7h0rqH82ubi1gZa/VMsKZlbZ78u+dWP62b/u2 V+57BBEvnaiNTHgFr3BlqSok+xANg8/mccz+IAhHasFux1DCbphsLsnVfqZg8skJeqqeUN7QEhlp 5HSf2tBS2W4aX3WnDBlKLRblZOkE52gg3/WkBpWN/cJcxu6ElL+u/NHwHEfEtr3IFdfCmrHWflQD 7uoJokWqjYkJoUFvr/0bUXqrRwFoVvHsYzwNj6jkHNZjo8Fr3arXORKSKB2b8Dc0e6upRMULgYaq k/expQ+BCQTG54ZYZkpKKdt1o7X6umZDB5HC9CG5aD/zaFAnbkm6lonnjz+PzQ+MM9MBVi7rS9HH W+WY5k2qtnJR44QlgrRaw7wanTaAKJcyXg4IGUKjLE5z4aZy4k8JEMXluHwIqEcGX37yyzzx0BMP USefPKPAEzdqMuyuudp92O8dnSIl4GCeSXsWA1SOwKFBWx/W3j5URPNt1mDxgHeu+FRIG2m0PY54 OxlsWWhrB8bUNjAdr0Gskm1Ho1GbkEuxEnb71HqbguSVXiHvcCl7lSShMDuzucKLQ9vvWDsJ6z71 wSf4WMv+hXcR4h2ceweyvuCu4TX3N7t6UK8qqUyqu5ysKYP2vSym4pjr0eSc5VXRUYmafWxpF4SF wlA/s306WL2FguNPnqI82qVrceUPnaMG9wLloIxvrFGSx6nNVUO8CyxeUIAXBGtj1faeaNAK2iAV qnRplORudNIYED1xfVFMvWC9W9KrmalLSqTENFaVXNSOYg6WF250SyqSQODRW7JleEoj1RJ7+R5p 5EGB3J3U8DR6SAARgaarCbW5uZsTexk0coKKW68cwfhhGayvr+u1nU61E/AYMSMPA06AI9jjaD9r BGiI2tAzWSNeaLQQI7JW3DhumrvmCyWyZaprUWdykGVI469fGy+0EWzpSmIB+29nvRgeeauH54wI uG7cmOF0gOC//Jf/woMf/O5vg7xTNwpoLl66wpV7dgsUzrW5gxVS5AwKahUdc+VtYrVNH5IdaEDQ 7GoMAWUztXaw3i/kl+06TA0KJUVkm3sGl25SPqpXj/loQElhucLgGOpYvw+zCaYi1KqqtV6LrkXP r+zVnj8LG/WS0o2//P3sTLF3z0V++RQKQjy/014GOVHqeGKpTNcZJapCCvpMFlO4tYx/mrKhAMyP w6BCIIZXgI0ZIZnmfCfVcZ+xN5TQBA/yJ3zmOhqFvikF3QCWzJ88pe5x/NRP/VQh43gQ+vf//t+n AOKwFW456+SkgE/FM9GQbo/CjgJMHGpRh+xq/4G2+A99Rm9jqpYcTj6fLnjd2tT2OGr1XJtSqbSy xMhcEV+sRzDqj1h7AX13DIpN/ql6U2f10TiKo3azbIfczHiDK8ZyZg04gWVQj7wpqYxBKeyZqpB0 XCh0w25TiRqzgQbXhWdxmnpMBGj/Dgc4F7OtjVZ0Jg5JBAIeEQicVnBJoihj4kfHwq8qJdbwO5Cf YlMAMRJ55IhOkHaQLLodjpabYP79L/8Sz3/HR/48SkawSFunX75MPY9t1GqC+3dqT/LlUYX3zKNx fWlvCAQmC22adwc4ISIo8beVApUcrFUDbX2064YOjblBgxnEWk1QCw4896CkejpOKNrE4W+dmFzc qRnWT1w4w1sJV+5/L/xZ2atdd64u1Av8J1dqlQ7fgqDjD56q70EcLB8mSijjVLwfraXjDgSUpkv0 aAxHXdul8lZmO9ATB1nm4RSZ8pLsioFaIKA4jEBrQXSzJcMNWsGeJYBn+UiPSsuzZASpU7ymTrYe AZ44gULKoA+IrxY5NFMXpAQ1dS/exdq0CE4KtcfKY1CpzjT2vg4OfIoueFBAU5L+SQ9v/R5acspo 4RRQG21OoMkRFIA874aeUDigU9wRAkSBIo+30+Q+fyOh2LnaL399kl8KZFYW9pkF0CYppqmDBRot Ioe/6R53zTU6LS8AwykjeU06rh6BUUCpuPxTmXFQA79GMcKWBIgpvraomDnMTSSDIJsikp5BA3HK fWWpqAwjExEoG67/x1/9Vdj/Z7/3eyrn1FaeL12+Qm1PXCsgeGirdrxcakCwN18vCC+3LQdIFlZU 0vYm2m7LivZjwYijvZ7k/gKn2lzDbNvmpN7ux483419aAIVn5xdKUXg1r2RlvqDtXNwWK9SfN+OI dtfPsapw5g6Wdip7P3ppZ35u/gU2T9nbe+HivSzU/8MPPVg7Vp0scL9w98WaQF2pxT/4+JiHWu5U jjtNmHjTVGQXKqElaxU+YlSvwoiq8ZMCt+qBFwGLsGEuUjMowFMkZdAZdgSgEqMSKvzBH/xBfSF8 plG32AYvEId2SBNaPrrBdWrgCq1Dg0aunlQGtH05RjuxTk8ooC3IvTiP3vB0GBpYtMsC/KaPJdzx AcFNTDdnGQwWSqzduzN9gUhQfRYajnRvPtXruRBg4wlPqjsAgSFcKpURTuFoCXHmmq62EdQQzIxw eBZu6jl1nkpUjosmUEZh4EAxY9heR1o6Ew5OjBQiSHnHL2ohNkfwCkkUMBPhfISipTlhgkccjNhZ KaHvlDySlfYrSm8XkkORLRT4+Mf/G9V9ywe+tdRo1N5u3qgU1GNXCgge3qxMAbsVFSCycpi560aA OQLmC/jdNVPQDF6Z8To+5wABT511UfZcvTW4sMiIaXZpBQaOFpdaNnex7WAxakGsUcBmOTcPK5O9 TDZUxfu6HSeZGhxs1lNrK6z4mjl1pinHjRLxc3e9g+VG6+//QA1xV88wsF89X4vK7z5xOu4LfmKf RgRZ7oV90hDSNxZwkMyD+nzRQU4qAq4b1pnusrCT+TREzVRIE2Ylif+5LlJQG7tp0AWjPCp0xQfS px7ooaQjCON8QASCi13dZh6mJPjlKdGfRmP/XOHBSSOkabuZQ+O35mCENuV1NZY/C3bH7wXYlhc9 ERQskD+DIyXl12/A09Nw/HmqFQhEAY9qlI9eyAunRsPWGK3ZzhgAgnQVJwasMXDQeS72LFD/lLdB hCkTAZhWvMthiiGTkbFPh/cYtkuJxGO4KYIKRlqyIz1HB4amGSy0BbC1ElFdEdFtQmkFpHNdpsvT 8E5qExeYx5JFn/6Dz/D7/gefoKprM7VMZeegxiPvWuOrP/MPto98+kaAKZZDLWmzBodLjMfYRIuH swbEB5SvHMHo3F7p7sISe7TNLy6xMG52aRUgqFig1KWogCFttWK9ocgHDdryIRWrzQLUIAMc2G2D z/Yyr98+cNZgZ7umD1ZOoNkz84t1vrRZNXzu3CMf+tCH1r79zyI79kwvAz5dje3t1FsGmi46I6s9 lz+qigtPohicCB8KnZMMIrAocwEu5aSzqJazAMIE78UpHc2PkqwIJC6gCwYFqJCazS2GDAq9dbCW qyN9ntU/UaGLjkV/fpU1hR0daKWU93H/1FB7beHcUPxILBBQVLOYtzDncQjN7TzXe5WzUVUx0szJ pMHb1vFAEJdm6wJTeQPR5+GHH1Y29taMndAQ+ImABSpYaaYHYbv+3JSeuRbXdXAuLsjKUuXxZ0W8 6JXIjzI8YpaxNK85f3XF6MAsIwbPnwKBj9sltNBwgDI85WBV7aQ7CVZN86gB2nlv9pHEIWvGMzoi qA7KAYI9tSOf+MxnoPUD73yMu5d220ds5io2fvBa7dh/31abBWgvDrNracm1GwJIgC8XHc4XMFxo S4mLP42AM3vsPjhaPkGkvbC4VKsDMdd6f7cm8yrWb0rTam5Jx532mlO7UqsMytpddlCr98b/dtr8 Rbs+t3gWy7l7i0/31nYfoMrK9drM75kf+esI9/qpd1ZeZ7bCq5PbV8q0Zms0p5Ko04VBbZlJONOf 6wwMGB0UqF3ISPsPZOgw+KVCQ/2GceWcOPmX//Jfmo9Aypw40OA6j0Cbm8oydqCwI0EhnqoKBJtJ QwkXDSdFJa4XTI/fl4sD1xYsYz2GV9LvubLz6I1QnfS3t0xxSiDQvIM1AkcesTZb4fd15jp+fFJv j0cB+2IT9s7D+qs77uVMIUM4ZCnjjBEMrTUeu9d7eOMCrQLBJL9APRkUmFksY2gJBQmy26Wd7Qgj VBo9hl1VEs4tmVgyCyWzTKtwzonhH7+WkXjzjnH79sunTGVFMJFljw5qifRIsz3toeHjn/ss9Xz3 hceo4VLbkGjnoOa6Tm3XdOx7r7b1C+112sXtwo71+TYL7ZcInDdqVByuGtivbMJJPlZSHwwrOzm1 jI2NFpZqFe38Yntpcr59D64tzHOPw9cdLCAi687bxbWeH892cM2NmNklCL+3URGB+yZtz1dQcL4C wZmX2rQR0xjFn/ZFxs+eOfvoo48+e+/DNcAeVTB/aq69oLFa8+0QQ3kuGsnDEx5UoCocOmMUgHog O3TD+WlNUZ2hHpcSuGCJ8t/3fd9HJfp5in3xi1/EwyNHJyOpAQgw8ocArgMKrAsyx5S4Lw5MLY/J eS40CGH55URFyt0YjMDh0FKb6Y9Ye/RHD5GaLWy1nFCD6ud19UqjiN1JZ/DCkv55ZOteP76Axitt 1i9KpvLZmituf2vkSigpHB7QkDxkRLmItq8hwnNEYAP2Jxk1TcjQwIxRyujPJT0oFYCUUArYHL96 daNQpW4i0MUqogataN5CACeiAB02X6BE0xH1w4uTLA7HI1E6oopHbLb74ovP4X0fu/dRzjfbtuJz exWLPnal5gtOE5HXx8tLw0wKuqWxrxIvuMF5e4r9iyi/OltprVMztUj5xKiuLLF5ACuJltqi8bly ZQf1W7MDBQRj3Yj74csIpWFt4EnFlQhoy4f4Ahvqx6cIKy5oE5M7CyWyNkA42Gmbpsw1FV3cqjLP jyri+/Lj72fC//l31AZhJ06Wzz+5U6E7/GcJABeVsjlCpCx74T+KoaLDedVdZeUuvsfsvYtQ/8pf +Sv8Io5GTLECx664WfwL+iNQcwRWbvRnSsLoLwbW25jzl0YfGl70XEM90nhi2KqHGpUaejsUyESW XltiC1YluGh4Fovdqkt53GLBmiMNW5ZaZ2z4GO21jBor1lC4705qq2ShnTFeUu+RqAM8adVWeT6x FrVr8A4TggVqhnbuiUsSM6j2Yh9di4jBvzAOEeYwtucXFHA38awMgyrJ67203XFcIJYZHWTIo8LJ d/li78KjSDHspgs9Q1UjjsuvvoaFXXj4Aa7MkferhbGVXvqmy/W7N992K2pLevTec+012+X2KvHq QY14V2bap03bazbLo1pKtApazM2y9UgtzF+uNQUkDIpLbdaAxH9BUKtNdXDjsvZGIu81tBCpxSC1 Gnn/YHWjjQJaUnCn5QU2fE9RvWwwwTRGwUqbolqsbAKLmpfJrjx1sTY1eemhR5DaudOV+ZtdrSwA ZuzYW1bDYc85QRmwcO2TKyIFjK0Viu3zWRx/82/+zd4kuItjV2UVsWN7kz78coUyGj+3nCGmRbht llFAj6yNGRWupqWOxf5zHqPqDTKmaw0p41NWYnTjXZWhNxbVJgo2iRc9JTbX2/NA/azfApNAYOEg iE3n4G5QIN3xrn2xd7N8wkAe2SX9p/0UxZ1l1YF7CG8WcFDn1LrRBPXoAVAInnWyMKODpBJ4XAMW RDyXaInTkp3R4dCYkws0WaW7UA8ELAFIZnndWMBcwyAu6GVvycD2gJsyxCbyK3+Z2gRkL77zAcjm zSAI2GArotnZCzvFz+XdWid74VrbMLd99fBgoYBgZcYhwDq/bIBMp91xyJkCdzTmU2DF7SXTVy2g HdUqQNcLNEGaI6j/RDoLezXk2XIrlDZHsLRdBrnVNPZafS6dTchLiRdr4xB2NGjbgWyW4OZaYtvR xqW2jfpXHnycJUBrjz3iyjFaASXgPFhQfWnvmLiqB+7F5jlBLkkP8xQowBXW/Fa/2gwCZT7xiU8Q VnDddA9GDjOpNkBPQ4Z1HGaIeJAa+FNNUO7GBRo/veARbnE9us4jUtubdETcq0EMsjfL3qg8tyEN 2FbUZw7v9hAQJBrUeWQTvX1OKuEALOyjh1HP5JEy6btNcD2PVBSTJUCafe8hPdeqtS7NTCtN97ho UgCbN/+vQXI4xBAgEDmI4BtsGqq6S6Nal8SJCFzUz2j/zik6L0C7ugsTB5xnCJCYRRMNwHnd2sQC uybqhR09pyYZGvKUd+DgOYBg5uC9Fx8oBi7WUIi3Cbi7uFTG9tiLpbvnb9RquUWcL8Y5Vx1f4XvI LJg9YDZ7ZqUF6rUiqF4obukxta29LDDXhpxtqxH+oDx4w3iK0vUqEa8h+eD4H0OM8hs77WvLbPhJ u23zxIPNBRLdB1f26tWj5Y0Kwk9fq8+ZfoUtS2qz1BbJb9bI/1pbFP+pd9SSkEsX7iuYX6m1Gyfa Jih7u7VVAZ2F83p4AAIRIH0ElCA/4eQ/+kf/iKfgs+k9WvzN3/xNPIRL1EwZUomzg7SriDOg8zqy ri40yxcFOJwn5jpX4i2M9RR9hKjdqrQaRg8KGob631taSvbKoJFbYSwq+qYFSX+CER+nCSsfEJa7 aS7g4q1JvBB37KPNBZIm9ZaSg3CjL6Mal59mMt8aNXUbsF47o5x8ODG/FCQuKr1v7yNycCuzCQKB 043K3uVlxgiOF0QEwUXeeWRIz3X9f73s2r4ehccwaORQuoYP/Aahwt9eGwLV6kGAIJylI4phAJ9S GA0TwvyTXTgo/56LD8LAncWWQGGX3aqxQPpDz9Q2zat75fnXVyvLdXKnDQHqtaKZVSJwlgY1FIDF qK4TisTvRUNz8+BuCYidT0s8NXAY8TlkXtqfr7kDgIDf9rWzw397LXfgxCHjjCK7XlKqgUl9i3yr fufX6pO+81dqo54X76rtPZ68/36qf3ZltQymhiQjcgvIcb7W47FTcO1GcfVsrfx9x+guyiDoxIl0 kHMuwgHX+cbeKspoivixj30MWbt6VQ1Bvpw7G0/lUELQgaC5zkVjQOFbg+fwZSGzwvSLkqaNLKbo e9EoRNXJMF7h5ohANUL/HJjfwIoCBMXe8aFtR6l600i1R3rsaFFv1bfy7VYVJxQbnOzXoI+x39Bp AaoS06tm4z1LBAhsI0iTc8towFQR27AAt7huckGzFzicFnIzWRQIbXCPI6MDYILm6EzcdcZ7jurN GzkybO+91+GadnVCtLISxSNg+6e3ev3wHL2ZxFo7KMeD3+GPXMqv1196/iX86SOPPWRYWI/vtrFc 08tHX6vJznu3az+wreUa1pJs43e5fbZ8tcEBQEDFmHMz/kM9rCsVKeD38f/kCGodIdFE/S7W73z7 nVusPALEFmGtHgICgGC35QLYjaRUv30daK6lCWc3a/+i13b42PrWazMnYdHvfujRinD2agcepjsK 99veAXtu2LlZ03vnT9U7pmfPlGT52CMWiywwfk7+8T/+xwjONCHVaCec/MN/+A859yVUX07lXLfs InEeN1+Iz0cfXKTMsxkLKHcHgNnbPpGCKUNfCtIS9Gzijg1pmYPDwYWS0q745ZzrXunL95oQbQk0 WN7aYiOOrAeqZZkBxNgufMjjAwTp7VmCOSqM71o8HgVSQ/TZHtm05qm9FBAYC4RKm4kZ9IiA/AT+ TBmaBaC6HgsogIzdSc7xAuWd3eEWCuEms5y4yEyCEnJLtOtVHQ5wguCFf9TCSWMnDswCZvwfNBWk IgCFF+RSA+ym3I90OZdNPp4jGpMrCubpLzyNEV98/6OVMSH5zmK49ihLBTlObtf86ze/epW2Tu6y Dx9Dg4q8VxoQnGjJQrYRKQG3l47csxAcRiC+dLS3VD5/rjx/fSuhftnqiOCAvXw4Fs0etYy0sw8V LDOFWdJdmzOzXd1cuY5tzGyt1QrCzy/Uqr6v3Hs/cnlm5gx3l24so8E3Ziv6212uCP+ehXIXd52u j3xd3y9UOL1U8cLP/j8fkwOxebn60z/90w67EBO0UNLRARpS/R0vS8Py+ZNb+gmlAKZz0cedITIM dKrYoCCRglOGqIEQIADBBCi0BnUgoo9iq6ID68qf2oOdspg6kOupJ4qUVlQeHxy0PkCEvjlH3AXC 41d7Qp7stQvWUBJvhzXY0DGxw626yXXbRQShtnqqYLgtNth5a5G+0soxa6TP69ie/t9o3w1LHP+7 ZAAl0/lj83n1yEk46jOlTyvuaODCpIqumyYh+N4yDQvZbba+q/Pcc+48nxWHsWROMjqQZg4RVHF6 pf8zeGfX5H4Zw3jS0bAi/BG2FAl9qaD6ySep8zu/8zsxGE4yP9KjDLWJVvTu2z/3bClQ+9DI4kGL EfYLH0/PLtLvlaWaZ1k7qF16508WJSeWi/KN5Vr6tnVAXm3uLFlEhhuLleyZv8v5/AqtTx6w9nZv Z7ktGmmrA3erkdE6+5zT6y1m9Xauv1pA8ImTd9PK77/zIZD0HTsVHPEI/KewnVJR6OMv/MIv9BoZ 3aA7n/3sZ83mUt5pXbM5GUvKZ4g0fvQ1jSw2gQkKSxTWzvU08pxbRgSuX9YlcJKRgr7X8vr/6CdX 9LS9fcZQ7UWwPsUUOo8UwI4/h60eqvahjUfMj0TNBjYysMPepDnXj2rPLtWJwfdIEVwoPzGeXJNd UctJIBs0LdB40XqsiqMvWTmC0stm7SKr2KP9SKJjMHNssRw6I0EclMSYSQdSGwvUBQVVqmae23pB qnWu0XcQNCfn5IKIgogXHfUZHzooAAhwBbzu6v7TRgTOGsgdDxViEF+UVYy3prWw40y502Ntr0yW 7HmtfqhDcsnP3X7kIx/h1ykSntIBSg/kOd9h/PLBJz9HyTneRWRFfZvCO9F2K2gDgZnFu+p8dRlc njlTmkz+sc7NBUAKLaOqCGdmqbz05iyOt75xRklWbtVGgSu8+Ttz7yv1dYNLayWXV0d8i+kGmyqj D/PXa4Aw2qxltmv7Z9Y31n/lfY+I4HhapPNrv/ZrMsReG8Rx8m/+zb9hQQHpQ6I8+EanmOQ3ZUtP 1WY6bt7ObD/XeZaQEx0wSSS4qPSKI5kgdUB1klemCZMkdnSgxAMfVIUiCSLCmcQrxFi+6QNFGfvX EtRhf31cL627Up0ELLUlhiTPLRC7GBjh4M/ojG7JzkbBrH/ykRiteNS3FVyWpXm2xx0vpmmZ4xUP q70ZEXjPx1Rxn5Fx0g3HY3VIyGGeoQSFM4+IPaAxrEtjswO0h2Lc1UjEQs2JwyTTgG4p4xEFgOD1 Btg/B/tMstUUcGDW0NihJz7MEhGUVl/GAgNcC0fMX8ruSdno8FUUWUbjygAATVFJREFUowMWvfPs t37rt2IhqKNjJU7oWlo30S0Q3PNcfdLr3hvrPPvAbs2cLc/XKv29k+wBeeJguRb6nTrZFm61/B/v FlDP9YXKNZBGWF2dWVyr33UWAvBB8lOVC5hbq4HxPS0FuLZUU/csZ6aDGyuk6/dOtEcBGvh0fb1K Pn/1HMT8H+yttMirO5W3S9aWkhLPrt7vfve7ieaQIC8junJMQfsby9csdeb8OlijjFNIhofyjY4I 7ipSbJVzHtSYzfsgVoRLMggHYG7YZJAmrVz8kweVVISlfud6L3rtodeWWGNARIWPtnMeBNEobCu5 gEklORIOqCcgEs830NtbAYHKOYAbL04Ch90XGjzStLILrxIUVBmkpcEHR6GSG7KD6pCfGi9GOmaj DFdkomUQOdjv4iK9OqqDDrFOgY0owAXnFGjOMEGssZK0pdFKqM1xBY6jFigEgwIOIAAgYM9J1xRl Ahmq0nkBXhb0dfYMCgdF3DBF1AhOh90GApAtEPBLL+js5z//ecp89KMfpXfERJBKWBSxqU/Yhqsh Obm8/xKkvu/ZmjD/0NUbcOLUCV4Anzk408y1lhIf7p66OVMTdZtz9ZGP03slwpXZ+uTs/CmW+lzd Y7fy9okOGMZSA57dvb7PF/0258tTLWzV8pAf/Y+/SQpxa+Z+EohLMwts+LC9cLCKqGuKYua12ktx dGKnRMneZNDPg6I5V2pvkvZta8RHB/0csPGdRggTzPs4hyefNaccvXNWW+L2K+843uorQFDg1bKA ID4DQPezNMrAi6h+jrAEFMM6m5Pn+tiIXtUKPYH7HjgkHvn6uDV4rqFqHfYlLuRIaz/mohZkDTGc AMGRJn0riIka981Rf6jVEORD3Lmt++xku7VmO2OGEBo29aKVFxoMBRJuSS63XCyEouhGMk3oG8do kluDO5uooxALeqlobMFd20LwGLwJgs997nMMyzkYHbigSJuPf/DE3lpPAOJWcpJB4ZFMDL8G8pBL jqLpLyrLaIh+cQUTou8oK4/TR/vFuY7L4dXm9UqOXHzxZc6fuPwq3b+wVBtpLJ5nvD1z+pERiyF3 t8rnL/NB8FVWBNSQYbMtBFrerQHC0lqNGZ5frob+l1/5rzO7G/vzj7d1w7VFL3MFpda1tJBFS9WJ RRCSqQxeUpqZ+ej//Nfh/INXapT3+bmaw1/YrAU5CAUiDdAypiN9w3XQDZlyzoPKnZ6msN10IKkJ BXz9UwWNN4tRacOynZJODyNlIN4dKJAsrIbJFMD4fYnY/LHeXouC2kg/6C9SBwUUZdQsRhKJW0DU 1v41Fan12d493EqRjrkePQ8rJq2xf5ym7wQdwk/pTDellhoMxIIC6bKOVj0/vJtgr498osQ9c43q Le+QTCvVM9AkdzEGlAO9IRbgcHsiFJ2nsBZnDU0imDeifscICTpUJqqSyigWGoCKoCigwB/+4R8S GpAyyMQSxUwrDBB3UjYxe/s4YPeRAijT6l49krOGu9DD3j50h3MOCMB4qFM4EPs9DpVsv7bWXdmq 9+Qeu/YcbPkz22gz44GZixcv/PfVpf/zl35pZvldRfb+Kt9TO1i5gj8ne7B7sDU/u7K9u704f3qP 9Uh4/bZ9SxXcOKiXltGE3ZkPr5YxM70IDV96Z73JN1qunMs79mpfufWm3ueWT9P6FlMOKMH8AYx1 GM8tZATlTvVhnFzkBKnV59Vnax2qAV3hS5syNCeiScvqmF/SPTpk1SbF+FP37gShKI/9q1o6XpcP OKpyoyEDBO7GJzl6j97zeAb5MeagRnHj9Wv1tRZ+jSgHptjbaq8nWtEbggM7Pmnbb6iSvrBctbMc SkFMtFO2GM9qaJAagoZeuXlD52xmqO9/vKsXbVXEdcwjFiAhmqdVxIYGoED4RrSHCJPowP2OTRNQ iTajoqBz1GydcbYWkBLNiRPjAgRG0Ije4IrJVzFE5/AtdIeR2rkcV+rGCDIoeD8pdVvv+5syWj4U JkeQXjBOkUgaEpWh0/IKw+NmcwfrlN5hDFAL/BegcpVkIa6bs52ZnWW+hzhaq/1G91dn69uFc1t8 mIgXBer+Su1suPPnzt1HE/fuV1Ty1RuvsTnkdlu8RIbx2tr1T7UlSdvLNamxuVvv+d3Ft4L43uHZ GrDcdeosz144cw/Xr7CLIkvCb1ymPPKKm0VG2KeTOJybHaCAS05EbV0CD1YNYyBwVYiYGFWJHJVv AdB4doCRHWGdW4k6QSAuaDBAgEtFanF4ux4Vj+X33A6rPYmg1YTBrzYTFLgTLx05+uxAf96kPwfw IQ09sHJu7wREWaQlyvAAQZRQ4rUUnz20mvRK8xvgt2J2OGcUkMQPJc0XJhtcKjgeq1OVa4qdQWRo wIlvnqhJ6kocpkDDUy5AEmX4U18q6SYOXWHiinR+3b+EX8fhEiBYQip1JiyHQenIQFF6QcruXt7+ SZ09iwJn9IuasQEZItmOSqJ/EdL6QYUtfPWz0mXbbUHkVm3Fde/l2lHnkSubu0TxCyvbO9uvnKxB 0+ndmuH/8vL+pfVrXy0eNUjA//O9NMIAAKh9BIGFgIINN+f4CnsDtZPLtcc8nwgsCF6oDXwO5muz ed6GhIbTK/X5JvkMAfYOXkk8j1NSGXHLpI8CVVJ2k/4a2dlxfk0AxUVzTlvV5dYW15109LXibDPh RYq5itTJSJeHOG2kzRstirz8ymS1WWMOzxVZyAhMeEXHcLz1xvJ752+1ciD4kj/7K0dWnsfvBDgm m1DBxAK9jqGT3iudlR5H/YJyzyKb5pFAM0yedVGw9AknFOqDK6qTa+G4cqUWdUg/qevAhhWPYGEB lYM0gckCBgumFR1zqhkcwljq5BH1DyXTq9guQYErixwumlvmcL8KbjkUV4Pti8Tzq6r1yOJoIqLl qVuFfPY3RsKf5tUc5rhrs4lSMa6Hahkr/RxmxU16ub7ARDrEGFiJeibDFNuduyCxT2rFdCMv8zLO 5HOLOr3rIlOFFZppTs5nBOeIQGwNE0QBxOryUEkdqFNmUu1gsn1IPBJ0gzktP+sRKOA7JmYTFBOH vPUKXNKXBAVi5DQ3cIYqG9ePYWZ60bP9SES4lSUPakixWzU6sPbwMOXtRUxSkA3G6UeDg/I/AjVy V+uCVuKFdsF1R6yF+upZCBpQbL0cYb2S0G5VHcuYZNIYDBPUHhcOmEfkXFxwEoEC2oDBSYIZ1Ve1 M30QtaZY+dKmVU41E1sSDjBY4NedDnUdmpm4IO9sxY7IDnnhcbyLQKF1gNoVvXNHDYY/eFo/60AZ OUNVaDANaduaOprNn66k8teOeAIBMRLBQn/YK9adwIGMUm98NsGRXNWB68NlMsfgT0pSzCXArhyl aYnsReNCcnNAep4IMZ5KmqNzMsSeIjvnfTjsr2wx1jMNLDM5oFYWDcw+Hl4J2hCN6gaOdIa3suE7 uW6FxziMO6nkyDIDRIDPGlo/atZU7bKVBPhUbD2fktU2dYqW9CmrjXPy5PAt4LTqw/0zPhabF5VV cQXvLY2WX57VTuJAnCYgCnCOXThwUprCeHWtNNyx58kyqoUelDGnpVNS6g4gzScZcBpbqmEwQvUK dhoacEXFUr+jRrcSpBGKBiavXRzlx2BJrbtTi2MrqTX00LHr32jXXIagYNPBNcsHoYxWIvIQdqQP GZAtdAqs8lOOidEeWeRnvxzl6d6d24v/p0Vp08ac/UlnDTd4xI5YJkS64kgNthJzAXltFG4oMuUF f+SVqK18TRAqbhU3OqMXSdOT7LqV1am9uXsrNxADE+P80758zTbfP5j6B/J1CKAEw0BRQGZKQ2CR i8rXkE3wlWnpqUyzQrgaNpa8HOgKn8EeYcMDOUmQroMTiTBEiTyicOhEzsUnFc5NzVxu4ABBcrVz 6kHYhoIGb6hjgE0IkCkGipIKYSKfyqflqDqaHydOK4gFue4ypHhmbdLHbyVdWXQISI0Aw2w9p0sk PDf2tndKS8RxBETT+kORKF4u+DuQsSTJgTs8lJdYwK8AjVw4l2Al7l2pVXv6E+cjZLvJwkRzysXO QpgDLk7SF5E6Yzrla78EAvhAzaIGfxrTObIzHyx/9P/2netqsLUFuwWCoKo062M8j69SYTTgqHd4 Sz2KoGd1iqnS/Klphao7lMgxxbSjNBpno/4MIMBicfUZOWqb2rLePhTKivL54+GqYKqVpfuVIwi/ epal54icAvJaL6E/iVX0HOdiPE/iT8cIiDYG49jS6xbTpcho9Vh585RJgQAwt7So0EP5+HMlZ2Fp dhl8fE6wQAVSBiqWlnlb0doEZGgPcaSOhuyX8KfAxAKaS/arH7MEgHqEDlWBWk/C6mOINHLJoX5A rcN4SeKIHLmS8UKgTbkkyEyIZ381GK2dc901vw6dHMrxKxDQd0M2CtiWkGpyl1/fJXVJiJGCglNS 1Gxf7Lt2mPGFAJSIQO8X1R0otrd6OxebrJk6g/I9fGh48u3rjgK9HHv4TugRBQjZ8RP2nRqMAmB4 NNke6SyjOTEN8TcQc8gl3wKIfqTbXvRh5YpaiPraD38GvSxpjZ7HtyS2Qcm0GX4l0YM6TUqJBRQz pxBXFtBSDKhOwmxRjYsJv0UHKeRcBElSypGntqdT6mmOTtzKzBSVYZEuV84IcP3YO71T83pldaft DAqMU3RHxg7CuZ3l1wioV1/VdHAlNEsVRCoRrUJDMrEHtdxVUYQDgaAPcOiUxMhPStJB071MkTis k4cGjGZMVEdlGo+kj1IroIFHfIPIrSUydxgJIjIfjypKCaQmqpJjXFTKCi7eMvosB9Th6KeM8pEc KnavD+GbDyqO2N6tNMTmjrx7K3lZWHXSpgI66Rcn6QKUxJKFgKCGyqOWqniyxWfz4JHupCICKZAa qwgE8DyitWFuJS1EAUM1y/c9RzDpmIQadlpMjNDI7QP6p2DUe4qpkYy6QQTIM2TgUMOoQQ3II+qH qSbHk0aVeV/FWQaVT93Vuqgn+nSMaL0FzRIvEMhuDrXfPnJLUg2MLSw/wyhuRaukXG+JefQhcWJd MaI/ItcjaVZk0GMxNUxSKa+Th70u63K84MFdESraI8aJy/aLxykQBFQ6ipKnBBQjgkAVJ8oiKQCH AK4d0KSVV1IDDvgREBXSohpsgOCrhw4ZVBgBvbdbDYC7cj6mFUT2pDczrVSORV697TkSOd6Yb6tC tyqgnqgqPUINYEWICdmRrHAmkPX9FReUu8biYbVD14KM0/PEdTap7oY1XAnuchGRh1MBES1ET6JK CR/U7Ftoaozi1Ow1IYcblDRfhfIpYKuCRzzud2wMTW1IxU3kKWbrc6J2yUVbTH1SmQZuQaQ8ZnQQ FLN1+UYlSlFuJJDRWlTlWIh2aLs0lDRnRg0ZGFtAXfeIjz1e4cQgDVv88k99texNXAb9thJwpLCv hPMr5dEKey240AWetTZKml/kiijJXY3WeIf648wFZW5ROCEP0GCOkPI9aFKPgzuk6QYE4Y9gIfoE lFUJdU8BiYDqvdqro5o8YkJRe01FE4rvmTShr9n+fVC+aWh9W5qr1yXDQ5kKtXZWNuop5aqDNT2u MBp3civ66+1DGSQg6dOMcnXjOk9vUQuFtQd5LekagAX8lfuqr0BFhZix8+3SpwpmRQDnlCHyZDEi Zs8CJIcJckq+yJRIN1e0YS3cTW8zL+W7a/x6CAGqqU/1h/XnCGra0zQnDXaZE34tqST6W8Kcdigg GgHZEDw0IoAeEc1UonGKLiiAFc0IOqsfodY6JXKSVOMskVSEUr4hL33x1sDAFDGHU4aidg92UCv/ OYkCQI9gpxkLHDRqZ7PHlOisv1Jt4IMjiGQNkalewTKyvbcfbskrmaC81Jw4sEmjtYx88FklyIn0 JCGXmq3E0ZNGGIHa6MDZTjbqFYnXXnhEcwjxmnqMiAKqPXIJXoQVKp4RbvRQ4JiMKI+kZ9avTatS 8otKjQlNL2fDAmlVO+1A+KXBC5yBA56VPh1mmucKnTELnWhTLkiDPHLgTRTg8mR3NzN+UTyGFdpM nrXnhgNOU1PSXHTWI6Je2p40S7YaFjFMMkt1SY90lRpG3p7gXFBQTRWkD8oEIwIagsgEzKp7hgbc kqR4oYgmChflDp5auGdyWtQzCO5mBCTJwoYMWeKhWDkUjeGA6mjrwp+90wysLUMhRWAveATBGe7x CIXpqRjtK+SyXRwUoLmrpokFrhlFXkZSsUaNx8MHbW5wDMxSBMmDUh7JagjyVhFYZwxbacbxGqn1 d+8QAmxF9eARZRH6e5olyXYtr6r3rJCew7hxLKbw50izP4JRAQLqSjeiuLShGzGe1LYDHIEPzUmb RK1VSsFCZ4jyuXLJZ8N6pcKfuiCRJcXUUVt30pFzTnqFVo04tHyUxhXHyRo4JelBmT6bEHsz5pwc FEQzon+x6gABS4kCBCZcjAiCApFitNZ2VX0HBbbun0YE/RhBIIjaqXw63uhTmBZdkdSeDC2cixAf oPflYnE5IqB+KOlxX19kKIdYLSneJSngdSXuakvXjEEDPcrcjaMACO7TOuqSHPDtMoSovPQ9Uf0Y anyAdHI9HRSwVMvYaoSYK335MDCaHGuJ8WtdPu7vG7L8O7XJcTjT26PmKRwPGu3t8Q6bSGdTfpac nF0KNKZedUi5KmzTzhzqQQ9U1CDfXSWmvanNUm9WSedAPfolm/CIYmlL8ajalY43wa1JLL2c8CEc 0CgECAfMS6FPThwaFJgj0IEk8xw4CBD0jB5gQRgnW3SPdirZDb2ra6gpY0dggoqrDRvHBgg4MWWo Iw1Jwr8QoE7n0AkIKAkfFDCPyE85rGQl2Kg+WdgEa+p035BXVAAzHRzUQ+9iP4pGoHewQK/dipJb doQTYzQDH0m1L/oJaLbjlMl3zUQBhaVTMXaQM/0JREqPHdfN2Hra8ro9km8yKqFNrIsCiWXCQxkY AFKId25yX1vJ0GmPQn+6GWO+E3WdpCGK7a3acMIzzSAgp+qoTKqyHFeNuIK8E3A6vkooFRkYlmty yDXIjcZkBZuKFbMPHtmutuQwwYwUbSlpfZT44lOOseP5HSDkopMIDihMUEdRIFhd1LSkX3XJMRBG mpYwD987yEpKh+X0QpQ0YEbFtX+xUpASNMVNFdHC0hMUUDoe2pImEVUQUpWdQb7azLmMqtT/eHGx ABrj51zD1uBFAa7E4aseNKcBG6/10Bw7lFdykk7ZkP2iTqOGhA9GkYwCWE3Ay4ggeFIGPGLE5IO9 YUeP7S9NqIGxUtq1a7eyQ9kSsdpluSpeeFAm+pzaYo29WX5tBp+n7NGREHMrb9Tr5BttfdBcfeBE 07JLKlZiJy7yZ+/95F3EmShdyPCWWDWwHOrRXbtipPdU6pPOMyANMYadptlUXyjR8yQciL9V8zhE Hw5zhJyIDhq/lhZ7s6fqq/G55OmuKdnbWC8kJwLEKezf7VtNheY1CmMfdTRKpofMiEDYEhGksB+8 QA/lVehJFVFBNbDoqLCopakcarxYII73Yz0Jo7MijnLRW2bs7UUriaC9Et3g2QA6dUowh92HDMrL NPMUnBgHuQ1JcsbBbumxEoUbPoRINU0+hMkCkH/24jt0fYJlt+mQ1PZGqA7bOucCbs//WKZ1Torm jZplaLttVQJWX/8xjxyDU/2tYodLfand6cAgAtxUORxryRFVQURXtHoGNcAQkSNiUE6qi9lytUfl 0Olx0adkbnA6TsNq05CRau/ZZA2HGuAgM8lCh6ZGByqZQEBzUX2fNfh0XlNAkQP2YqAH6a/2T+Yi S6c5cWdnRy6yVH2iNqctYvBS5ZSncCBGCAdSpabm185qFeropN8TqWV14NVZm0z+SxhESlhvP3RZ j0pD8Y1GYSJvFDECNfrgumYZTIEMLvKUYV1Sj/RaQSgp5w4N1qhBdOvtUFPve5o/LR/U0JkdaYpQ iP70OBKDT80xgSPxdxJcBopxW0sOYWqFBAyAQH3z7qTieTH6kGeP7PLx9IQVs648lUEaueE3VxId aA/x9speFTdAkCZxIXpvZ7xucGgraJ6jfdGkRxb/FFkkQyema01eOmVUPgVGK3owFIvw2xVEThBk LJD1BV7MoD2kQrA6RIXilH/KooQ89lR4IoXZQ0CiAwcy6H0sxECAX4gMEGQgI0mJX0JhgECbj1Bu pehqCdTG/vXhjrBM+uqWFYH2o/WKBeqlAZ31WINAIHbLIp+VM+btE/8rI+1/oFQ+JeBywiN21qDM aDGwzkkCE1vszSAmFCgXuHtj8zy62ptNsIOLtpsjNfCg7R4JuAMpSPmRopm8qKXwK8bJ7cFJiI/u hf89JEnkoNe3pSTCrabRY9mhvsovI15NMYKJYVgsgYBaEmiRayErHIxFJaxIkG9bgoUQYNrJIYM5 eRU3IwJHvLGx2C0qBQpk2xITVAb5MT8TV84seDgK1R4kOHGpDLGzKn26LzZBErSZHcgcuxhhpBPG alqCo5ELKOBAxhk1kcsQxsCBuzyifeZZ5XW8tum648OVKeT5upd0Spj6ZJdtRZ3TjP21pMMQ0dNf 46Z4Y2vgWdoSvuWDGhKtsPtesRIh0qrksKGTTFAWPhIAooznISMRRDgTLimyCKJXeB/nipFO78a0 zDQx4LkETApCv3jkLQlLzKsm0MFbiTLKZlseA6TrOztJkt2xIUumKqdjY62V/FPwCflkupqBYFCa 6FNsXgC2dsmN5hkj9Bpvbf3gnHNkbIrIuWK/a+gaEsf2bi7gVJOQaSt0IOjeq7vQ0PdC72Qv1KfQ TA16bJ+SYA5RL92XU5qKTMgo18F2r+uqr8bg0KNXRI2Kw/DYnEiQQoFFqGk07I2O9n7gSAWK0gu4 YVFa5KImJFuMjLgCbRKWHKfkyVL9NuJICiZZWAcRlKEkz5o3NejjcQc4DnY0dbmk5furdLRk4wLT OkZD6meEbq+l3xoSuN3KonprUdZauMTwp0obXuWuNYuPA0Pq5du3OwkNSkT6BVbrt+ZjML1XCeXe m/RtO6sNekTD7SyC1haiaRURHIlt6r2H8byROaTrFpDrAAXEfnN+ntOMAz8kCik+2MOH2hNORd3V SwMTPJgbH7IFiB9Kc3LON39jyTREhzPmFEr4dUdDtjnN+gLFr4e3dVWTQy2Uzl69hAB/08FEJUbd ssio2yuGxD6iHVoDvdMf2pwGBpdEQ9/GyQSHyUuOPlRRxseoQq9zEWKfZM0AUGDVDHo80hOaN7Eh IbU3Hh9xBCeeRsUHepYuaMP2JZrqn7al8dvfWKwGoxkESmCdclSbJTJd6K03isqJcrcqn1LD4ZjX bTpGMrD/49neS6T35/ow1Zsa4jBua8zBgtu2O3A8kxqirYkICrevs759GHZLerjmnyiKVwwvUxcC szq9qGiacFTOWti2CX176SowDg1YEeawVyYIcC+gVcbenvsZNYcMJiZksYlolwwYb5OUBgvY8phN ct3FyIBcg9TpKQ8lZBDhSY9c8kGjivZDIWRkgKCTd3aDMjk3FgjkaRVCgJOaHpINIkihrcMKSepd kzhypBrJVVuMbXsCYUYx/ToC5dg7B6tVLjoTe61Q0ovYj6LkN0iqSUshxXTdXgziOOrMIcr0fZQM dUytVSIh1SakMGpmmYHZRLHV5GBEpBkTEL/yeKzLGmTI8dYbxZak3qDsgsdt67ktRgwK9EDQ3xIo FYTBYO/hUrJmDQaWH6uQVu1EU4962b0okI/YbT1DEEFeS4SIIKhH6rhKyyshB8bIwzhT58/yRz+p 6ptLxAJm5jNjR6NivDOUHmYKqdAJahCBE8MErrukN1qlqcRZRU6RvSdqfA8Ejofd0kszMxbg1y6n v/ZaIzf6lUKRiy4b5cZb0lY4HAW6Q/0wngoQ0ztDgBzx4dAcJqR3opgsVY30BBzQ2YdCnFPA7gRA laNjAS6qPOqMesJBeTprBifeSau23XhmZdFDoZrm9RQLLkRS0eQ0zZXeyOWPzVG/5S08CSX9g5MF Ihd7qjpZeQoH0e5QiG+02AALAn8JzwMBR5TEloRAfiU9fZDdiFND9bBSFSv8VWyJDhxIG0KLCFpO WKNFBWWjEFzXhBKvqogqqA7t4YcfZqTw0EMP8QUeN8wSX2hFdcn0m2sW/A6K2QcjcA0PgrO4yMEL h1lD0xkaQE9qbyc0l5g/EYFJh2QrtEYJU9WsVgvJZKGjJ+IXh9OWtPX8xjaOhPNJjYHtNC3PFYHR iiMX4yxnDThSeQySp8zqh/8Uc/jjgwrIx3lK+oU2h4Eiu9yzfq5niiRWbU/VQA/p8ZAVOvAYvEJR 5aw/uqca2F+YaSVHmhNluJXQYFAmysl1mCaFiXEEi1vVrNWo8+l7CA7WeOtWlbxRCDgSwrTlWFkf bU3SXxGBPUQd7YCsTDQbyFQFNUi4g1vWS9hn2cpBPaK+poLemKbOBHIIkhEisYymCY2Qiw6z9bGm JyDJSQTqdNs8BggskRYOeETWq1VSIihkTQEnXOQXXCBrgF7qkXTRxuSuNQAsjGZ7mwx/0juIdIP2 pMdME2iEcThCgNG+DQUIPNfqOJH4NNrbQNCk18hJjZEJPWQroyx5Dn4JUgN2KQ5roEBWdkcfnG7Q Mo1xlJftUgwOOIySsW4VZ8ojGQcKw+feEjSVEKOF86f1B5JyEq9j04Y/oUq+DcxMk6AGQcqqEgIY 2iRo1xB0XXpyUfJ40w32yQ1pyBFhxTi/vkDQK4OU67oCphrmkb2YxZbkiEkaDxVdVYbFejlqUWUR jB3Qz+hktFVhQqeqdzV24CIWy28cJtehT0szjMw8n2ZAE+KZrThFB6YwRnC3HBftOEawWhU0orVm u4YWOhmBRjpS8AObfkDRZTxmqjVXudHjt70TJWWLjlFXaeYy4ZI6NIBIlUnz0Hh6GDJ/HlmokRpb L8g79xUSrHOWkxFl0MruqL42ZDHtWQNTsuqutWnwHGJTWCHMKdMI17DLgYOuO3BgeaEn7KKM8C0H YpyBABv1kRCvd7kVo6Tcgy7LWBWMXggKvax7JktJYodJX9qbd9BHFPD42qz9mIZuqwNBAZ1KLOIY SuoTV0HfAaIEEYMLxgIyTi8KmzingGGwCqSWCEj2R8PWzxjhm/bPEIC7gQPNQw7GNSXx7gjc9IFL DAxWhSqBQ73Xc8IIVVxsEsvMEeCs/CYC6QPHEWqtUYlMlI9xsJ4E/jgBiSQmIwKVoPc50qDyxeQM VZxXE4li9gosYouWC5E92E3qmZAfOxHNY7pODUqqsBUxxc4DZ3Ed9kUyOMRBnXD8Xp6SAKUZfxBo EBToLHKMpLirLil3bV7x2aJMU5087LjGHMTvbTJ2rjLklvT3QYHsitQ8URYBo7BiYFR9zcfbfGge mPEx198QggwoeaMwdPg1ZJllb21eX6E39iTqZWGUSVFxXa4ZwqEf6lZ0MbAtE1W4oIwjTw2pF4+G od4nKKCML7f5llvWyQV3xMIgsbTpKDgEL+P/5A7ctsDlK0YEnkcPBC99Y4YqOlWvC3zx/+IOf/ae JCBF/fYr6TSDERkoVOlUw944w6AAtVH4tp5BS4sl2JEc0kxHInqlKamCTqAnVdlZoVDQt+NqCAdP 6eoNfMJYbvmUwjIhYq/tqa0HEGVj+KBuxNel77TSA5adPf7QYjVytVTwSvQRC+QEArx1W273AB2z 7Ks6soZbAcEdNvf1KnYTKXXOyjuWDJXCP3cjb3mNwGLYPVtlmTZgsKBUzBFMyhKlp0Idl0MAY2xD UxvVS9CKMqOAkwgOEFwaJKk9oskjLkaWxvwCga8qM0wgHGCAkAhWO3RMQYtUa7BjwsJVDDQnnVl7 o5OJM6QS6tQeVHR5Jf2qoG7QMkbOiVkydpCG3kNGsazEP3PRVnrDkOdch2yals6Eb73ZpCErQRb9 FaUjBCQiCP7GGcSxa8ZSQrsJFflTDts1m6CkaKhVx6+kj1y0rWimXYZOqurNPjp5q4vKwqZzqGC9 JadMRBCuHmPPirgv0DcxkFTfXC/Br5dtv6F6KiIQ9Q2ZEtWnP/YtxoDqUwy61W9NK7G0rjsgF01S /AGChAPUbPIpBpxgzIGDb/LpebTz3jPHGsUpiR+0LiR5UaFqeA4N3ADD3XKM0hNBUF7CNABXEJv4 NDB2dkPDSNSjV49bM9zVrSns+EDN3pSBEYHQkDG2SOqD9sIr0dFbSVqRQbkc03h6nns9uGl5WaSx 5Yg5JSLIdK+op9O2gwE+iAwuA9NWbl+8zmHuULYHfGVCeq1V59d6eqWKLU3CnxqlGvuINkn96VR/ y8pzxIAHLVpVOB+VzoP2UVkPUCAw3SNCCr8hu/26F55luZ4aZqhpB3QdRn0oekRoaGfwj2EEy520 R5zySLVT1VQp64xCD2KwBALWbHnoEYC4axzuCnl/nbQ3DamhOu71XCWQPLpmdkrM8k9z9XkfyQSB U/oMEzROXUe8nzsR+V0jk6OyIqODtCgsUlXv5EWHxMwOQ0wN6Ay1f2EixkAXuD7pizSP3gxURPkc sw8KTBp5wFcZ5fGAQupREwJ2MUuBNfAku2xaqSkLrgjQytRu0iMncbNtoYZKmVuF4tyNTcofy0fl orr2Oq6lJ5Iy6mFf2L7r3gy+0hFv9ThiAR/vgSPiCFLfCgh6FLiVPX/j0aE2Jknne6yVlfzqbDmU RO9nYrS6sghY5VApU16fac+DCJygInF0OnwHnyThxCMlylNWRXlzBGKB24E4rRiYcPTOI7rTONs4 fO1ch8yviGBEYEcS5sSTS6qoFGxygi1KH+tSoTVj7TzriJ1v90/fiTJZKEjpXaN5EU2vdgHWMDOa zYnsimErNUoaWvdxQRy1clT5ouLWoyfIxJCGrWnFGiNWhw+DTKTCFZEdAmT1ZBDZ6NIK1TTJ6G0p ymmFfZnenNJHC/R2O7C6QQigJ89FecIRs5ekHixSoW1ZIEBzJIXyKr27lcH/8QCBrRoyhfs9sKno vQ4Fufvy6g2M0K0lgvK6Oppsc8zb4WLsLQ5EFdTajRQ0M3OKun0DAafuKCYuZLwgxtMvQUTvoXQN ENQ/YwQNRvwKVOnA9fDcjT9XZTVOHtQyrUFNirDTkAGIoCAQuPxRIHB43PMhNiDlvepIYQQUj9fz UF55pMu9B4vGS3aAY5LPRj0esFQ7FFsTBfC4kwiZjIiRCG3qAwf9zWsUXu+ZGRGkv+mpkupjAZuI zfTMVz8nLZ/ecd0++mDPxsQ+CtQjKqEU7EWe6iFAuVPzJPr0nLdHsY4Bkfaol/hkgTfjSu1QNNBm ZRC2RthwxzBYq6ZAH8rqx+Sg9qatWlV4ZJToLXUR7ocp6nRA3buW1+CzVkeltBVdtGN4Mwu6bmMQ TigmlPRAwHWxye7YKCc6vV7qqmAiBeMFJxcyvDfCjzOPoljYX8fDukHhwBGBTnISCKIN8UW9eagN KqKKJRDYF4/IsVf9VBssUGT8hp/itekY2dJHRtH+HkSCOGnX1oVRIywPU6EORWV1f/B4X39/HkCZ tBbV1R71tjqoX32wzgCZzDHf7NHDLrWF/+HzpKlHaS0fdkX/YaaVU0BwvJU9//EAARF4RBjF6kmM tcjoOJlgqh5VeUcG8i76x7mWqd/weiw50uoFYP1SYszpyFxcCB5xy7WGmVA0NLCAiKNolRDnXvTg 3NFHz4Q0LQGRnPasKgsEnJtZEAWMbnyEZ/VgxhFmH5yw4MG8X5SVVAGRgbUPUCCoGg3r9V4JDsoE DoIdedaSiENZCLsiaTxb3FcKRz1Cm7KOKWoJGoNI53RsmCMi27S/PSjEzPq+Z3ARtxGwSwcVtDEL d61HiScVkhiNp1QkHYY0xAQEix5xtF7FNOBkIFXmS4A8icKrgT2WWUmAz3ORYqADvT2+Sef1GrJ9 hmK5kJZ6fQpfIm89Z9jnU1xB1+1zDwpccYxqzinGHBloe7H8ATsEgoQD1qP1Zvhg1sChRHZACgz3 NctuFyBJs6ikzLjSYxCUK37xTs+vD8+bC747pEmr7hSmj4mYuOigILNr/JlUuSFDoGrS20i8/Ok7 4kVF02tPr8R5JGqdeqK+GWr1rSjf3lZj5yq0dt7XFj0W+Ix3FKUdlNU+IqvtTg8ompBd4BBQuGgE MTgoYDLIynuGeEV9k0vKkXqih97iKeqXnlASAnoyYuFpKCrU207q762DenSWYXIQTWXmej+gfpMM /lbV3vzACZ2M1C0tU/qhQa9VYm3qDUDEipRi1DqFDQcyQDB092IOYVKLUsVTv6NQs4Ou8HceIckC 81XiDhVyy371bp8rvWJZQKdhDsIAQSaoPXkHQYPP+nn3DtDPJ/jPLKBpiL4v9ij9Cn+iNDGt3g4j kQG89vCRhvr68yDxVOQ7sHDKaMMCq9k+YTFWNJn3CcEKiJIOlMQ7Q19RIErSt0uBmG6vneqbnI8L 7SNt7ypQTb0HPjtCARQglYgmtEiFRgfKekDYwPij/z3w9Y9YYHBYv+qn8sgfGGijqpPM0ftKW+qx GKgxWfmbd6XeNVDpExsHPsUnyBr4KP+0n0pL+hRAfHXEHPiQI71Vq5qRq3Fpxv+O/F1oAKf0oo6l ObjoCwh++MTpPUHBJUlqCXopbYESCaNy6xl4NvGi9xXaAI9r/47z49u1f9fP5fVnccEIQqvoDVh6 wh911xYVRHgYtQ6UJLsW5Q6yeBKVEtoU6wACeqyhgLkAOS/O8iAgaxQdUFPv+4GVSix/jGsySIwB xMdqlgPjSQe9qyLpQgw6dONqiLcGsJ6nBn0Mx2RLgL53VD4rz20lqh5dlZhJJOptsnczRhZ9Vf5J E4N6NDQbChmc2PG+/m/AeW1eKmtQAh11RjU27+gOAQ8MhouRay9d7TzuN04+fYvxW79OIwKIwLIS TlfvdEA8lXbeWzLnSRaQ+MjeoeCCArAXQgm8xnpVXK5TVToOski/ake1lmGET/lMIsTDCN7CvHBg sGDJjBeiBFwXAtL92GocZkA5xaLWakk6nhA9sgi+BFC8EhPS9mI2Wr55AV2lIqOVmJxCiRe1LQ87 HisKFoiA8taSQR+J0WPHZtIpiimsvmsUM90bzoQATWgSUCRpABOJAlI+iqd696p4pHr3NgmpUW9P JN5K1O0eyuP5JZgCcWk8y7m97q3pGwABh3oofxWSqsMV40OhISRqSFoFXeJ6rxDhoD3snVv8kv2X X+qHUozJRWO4gjlJjyYqPHHFb+k5ZRgPRiVwMLrSOzdbVMttVFHp2A1lPfc6zlwm9JkkrvOnz+qj 4pn1/AYIWaFktRbL6KDvXfRPXgUaYsZe99cHDV56PRtoTMxbfvpIr0kDgO7F4TmH0nfgpvEn0xY9 iarIUgljdWafGoiji2uNGUueGt/3S1NM9KRuxMBiwz04et5bdfgjc4I+OVGf5Uzfeq/MA2sfoJgP mo1WmWPSXIcYy4tZuYUaeCVyCeAKfBxpVyD+hqFAMYqlcgpAEsO+dDLoMHAIaH/PO7UhcJDwIRAe WMkVNc+oW53L0Us9KhVNBQJ849AwTMvkiJMJQHCFyEKTNqaN0vTWkniBSjS8eDYlxJHpPdsSEzkB CNRpMUK10BMGL3oDNpKKefTG3KNAlCBysYlEFkeigB4p8HEI9s0veV2xxiZtcRAR9AMKCsM6MzJO zeIhoriGPEHSHh97pBuYrpQ7wxJ0S3dCf/REImO0si5dCNjJ//AnhiSsR3spL52qqDVPmlwPHD2a yFt+BUEfT6P8CYv0ggEI71JeA1HbuasKeVEC6DK/32AIOFSSd7/73WZ3AkhRR096zBPqlIHZWv/0 CI5oJ31oxy3qj3vRRQ/GIMEgazP/5zpiBwIeqrJaooxlHwdXVM1Yr9rD41kOyEmSYT2QxcZgRYBA 72RHHFAkIDI+isOnmBkB6+R6MHFg88G1qJSPpBcDs6G8gogxpOZcjE7H8nXUYYsIG2H1mi3meoUy zs5o8PLfyMti0JkISCXusUlT7J2t51pFDDWCFlBkbygPnTyiIBIw95opwT1bBuZtAZWEXyixnkmb H1xR/eIIBZ2+Of8U/YN3NiTxEiZAaDIcsEtXxJV4EYvJ/+CRSn4npN62L3deYPYDH/iAqCxxBsni VvovX3q+B7csE8YZPkSxVEcxD0OSrEkPn3DU2jRyntIXxW4FDkEh5EW9YpnaFWVUZR7hV22OsfU1 eC6p6jFVyYd4mMg7HiwQYNLB1n3K82h5r6wx/lyMKngSbRiYdNCkZ2CoisFH++VPKuFECUZH01b0 Hsa6RlteOb1qMcHIQ4/nLW0vkZFXDItiFfAh3LaALGIYFd2I/kiz15VFj5uxGeUYQFR1e6Uf2FXP ZEUQ/thBDuMgda+vKpY8YJ1arbpav71wCCnTUjknaG8CyT8Wn388KMw++uijdMDe9ggt0ovoUa9Y qfyytxGVxeK9LaNIws2whmq9GxD1cWNRLrKjkWYfDLI8Chr0lQaVzwDV1X4aJE1Yg1nx3tF5pY9K qEfbNtQ3dIwsOaEq/7TL4Y8Yp4xtncOsoRqfp+x7rMvz/NnrX1RcqvJgr9+Tcu35OQkEaq1lJgEi ShxQprwX5WE/rUhnTYgYS6rWvduwEl0C57oZ119kPaW+sce7MIemhWBZJ8E9fxS6AEQ9vQYO6oz2 DrRxEjWkNuLo1d7zHnqkyrYSoppMEb9CfJ4V+DSovtf9leNt9U29e7jEWJvpGaF1KZIgnIYq2MsF rdfDP+1Yj/EDzevVmmIu7YzOxfjVIUN6c1eCQkImn4p+8KAQoI/SJwfjYgPJF7ibgNOTBgsRrVI0 rotQzREYXnpYLDEUtzKPGCCQjN4/9LG0nOkZEk4GMUNV2BjO9yqlHaa/MfhIRyCImCK7WFqkoGbD GVg6yCVznf5aid2noT4jk5EXZZQCsy1mWDL7m1Ar9NtZK4xVDwzGFoO/YWnPHzsYm1c37GDOOYlM e9UdXJcJ4Zj1hDzO440SR9gLeqpa2qN+FDBAn5jbm2rhd1h5LSjqcbdnjQon66P6GjmHKqIBKww5 Fcu0qjiKRAry1HooEM8T/2yM4PIBQUd0EHFRuxhJkJWTfrQ5MJ7e3qLu2f4kIw6Bhj97JsQ7adI6 +YG/0u0LBK44FhGMUAwu8oicTEbmSDlFm2PPwYsYwCC8VBYeMXJPrCRy6bnXQ0MPBBQWf5Wyj1iY qVlzB/p8R14Wls9yjI77pUm2e+DPTLv2DqYPfGL/0Q1D7nhR7Uo2cl1r54jjiaapk+akIEkg5hHZ 3mNNrJ27FBaJZD5/hpk9SMlSfuOcZAtl9EDWkxFTHP4AUyTprXPMEoHH4KNt0SSpl3cxAMtr/4mL Ymy91cVQuWjCKRoZre310tqUgU3olBzku45AUHAWQD2IjYlZEuCvPYox2B3JiCZ5UYW2LeHA+oVC xZkwQQ6kpxLguNe3CfjlTXuXGIkI/coiPaR1hs7UFuudNODecuxaOBy/FCCIENNfHxl43fBE+xFt ZY4jAtOHvt/JuXs0OmUT6Ndo6aNfrBMNnUyNBTry8kjkHCuNSShTpSZXZZRNRLjaXq+HApY6YKN2 POITR4Joopg9DTNVj8FFdUyquKt+BiIHQKMyBLDsVwDrrWP5A0oOlxjLr1hOr+i9xiemooAy9m54 qlaljdTDRT1/fygGlwD3T1mn2CwTtUxRwFSWqqkjUt4aahxLr1i9vcW6rD9Sp55+6YT2oLapW3Em ve+yg95C9hq8gYBwECBwms2wgpKGx2HgMf5BMnobzlM5UTvFAqEw/Ex/Y0JR+t6ufLYfgplD0eY9 vEL92knMg5q5YuzTL6DSA8eTD4BgEgLiEnQ5QT3rT0SZ3kU9FJDlVWPLRF17zKUjKqG96BVPxzNw AM4EWYN8ltXSH5tPoKdYe508Rrgq2FsBHQ4/eaZyhClBzd6AJVcz6M0jErVLen4ZkYM/o6BeTCih jDXy8EUTjUR9JHUGFzLLpfDSbq/9Zg1TQzSASkKJJ5qBKxolT7Z46EzUuYhfgEjwnwxFlhWaMjSP KBBw9FFMX/+RCqFQ5IxH/rT8ZI96Uxmwrlf9dD/6Lfzp8bjLieN/ZWHHMSQNQ7lHlHrg1C/HEiH3 KKC3hL0xdWvzGAyqqVD1OBI01U8rj7Vr4RzKJXiXWDIFvGVhJ5jiABQxdRLX2PTAYhFoAEiyhQAq D3BEoDIwlbxFjL/Xt8O3D3tHmsAskBmz7A1D2+awfATJeQwpBimve15Yp/amAAINgoIRhBc1hrQ+ gBjpVJDR4zzIlQBBdIITI1ttIHoPGV5MSiLR42A6LVhgPlz1NYvOCb+ZxVBNBYKs14j7koGGJ2Hj ABH67sceBryVvZpl+JOO9ziY2qyKphMLJKwQFmWOogltvW907BDZSYMwJxPkibohaqR1jT/FkkGU RWmF8s5BcDHo7IOxczvSB3FSSwGum8uwHjPT9le1yTBTPbRk8Eiy4wmUtZNEUOh5b9VGCpFRr/AD mb7V/rz5NWT7HNuODqkE/KkY4J2AF4mqwWpzeh5kib7KYv+MXlLeCj3pFVGHnIsBBSTX23OcpDRQ DHlrDGgAwwfOVdawXhWx0UgxVIkLQah+SJKw0MKqsnEsvybGfe8Is/cTZr6klLUGlO/XU0wyLcA6 UKZJvclsi4KIjQVw7Z3mZwGFEhEEN3X7/mmihO57JbOAUQzFLVJkmtCLvmchLGY0znXr0XNACbwC HQwWZI6P5G48ajql9co9zdsemTk2XuBEXXVGk4tinNtYaPwBBbusggl5Clry7CAk0R1BQclm2bhz gW81Y/6j0FPThwnVAn4BVNFBpuvVxQK1rTfCGPkABSNLmdujgPVEL3MyqDY2KeRHouqrlFhtn9Kn kn7q2/hW1Kd8DDhJ7ICLGCdhxgWaxCS1PEJh7va1uYhAT6gCBSM8V8vleW/29rqHBkkKVA3EPGBX r5dafg7/tIAWbirUX1OABPw6zCRK+DOyC53af4879oVfZgcsFj4rL2rW3sJ29yw1XhgMpnoPHInY EVgnN6xftggxzkooONFE2/a1VO3fHIdAYFUUcDjjjvjqEo8LZ1k6nW9VezEO/49idW/BZ2cfeeQR BSkk9yFZgFlhG7DBLK0xJt0jQq8iA3XMI5bv1dSqBviSmEIg0P45TPZ4Rd11GbLmSgG1IQkn1SUW xYme3CsBHfvIQbVaYwiQVBFEiIybVUFjvb2ReyvxQkJKyshMsSA0yK5bmf0xqhNztYw1TNYjlmn/ 4ZWGKj76mwA7Ab8W4l1OBD5Deo1Z/VEuxhQ5MDxzIpDkeIEDc3JPF3giXIYhimaAhnJV4BMIEt9B lcbJdbtAQ6yA8PPZvpNuB41BOMee6YI7WXD4SUhpy5SHs57O+zz77LM8QgE1Rw0XMt6C9vw1k1Qr C304lmBQFwuJJ7QM/Vfwjtkinl6PPZ/0S/H/ira3KE0rOi3TvWgTKpmH9m/AnyWDSNR4T5VV1yHD x9VdTT3GqbXEWRl2xldHIwOUIVvno73RkNflmP1SSwQCOWa1YWCGwV+75BqzFMqRldhxETM87OMa z8NkoTbZQR/U+CNQThLUCI5OK2JgGFUv9DgMv2vAAXvdyslZFSytj+DC+XBS0Sgd29LOJcZKYCmt 8yeUM6/JXDj2zy9xLoTRHMZMhTxIeU4gxm9wZsk51SIaLJ8vXLDwgW1mOHnuueeeeuopPn6jY1Ca nPR28TUL7q354Cz7eQTkFHmUVUNV3WOKUQvuci4ixKR7RxS3GUSIVfcYEXuLB7YSDSyC1w+oqS4r QPk8N7hVa3UanBsjaAlciTUGCzTUGL8+IUGmsqdRHhee+lDZW7H8GL+Wn7xXwqjey6G+8Xjhw9cW CKhSeTaWH0j1RHMSvHJ4MRau3WbIoMml/igAxcJz+G/8pa1qqIEPimVArmQdZmeBptFBEgrwSlnH D/lnf1CJxdyNzlfRETQ+APNmY36/6Isx+3EKiEm0YpqAQ1fhUIjWMX4/hwttn/zkJz/xiU9g/z1j 6VePTVL1NcjrrWn/oapeQ7ZvKKucUrcie06Soe1dhGEkSpAYIU5+AJyRZWq2RT1VsCY0yXfuJihQ z9QtVwQa33KoE1zEFaijGbkY48QP66illl8Ej9E67Z8FsH0wTxmJtJuGyhqPh/ZsF6xZFBAIMr1k mGCjAzWynnB7YNh3qDqaYkQT+wlGaO0Sr9Fq9mKcV3pKLJDW5UAWbsBtAzFRwxgtlXviI7mo9dJ9 t2zB9jBUUVvanGRxJYJLlaxZ6LcJ96R17xmUNhvPMAqgEgf2NA1VUh4HYMpG30A96nNeeQAFfvd3 f/e3fuu3nn/+eVXRcQeUHMl/O3Wru3cosrdgsUMgCGVqrdFm70k0AO7Gi1JAbVCN+gJciXv3biDA yuOd1Mjggkikfsjr1CyWc5Da4dfQThWML0q8oI5KUky0j/kTzhjRiAhGBxpwItWeDzIk3iCBRkKD hBvafJgQ9FEL71wP5Pmtyh9zN/YpSyU7MhLgtHZlLZ9tK9EBZRJ/uQ2cAzH3g3BGhq4JfNRgoxGH /MHk/MyswblxB7fw2+YIYDXPJp9HQ7SS5kw38Ej8P+cGI4qe1iHGcX56Qf1+2NYrTuVKCSV55Mkn n/y1X/u13/u938MfUCCAPuB2vJEOstfqOxfi26JkbVVm9+Cjih4V0XpjtKqLnJV3mquWo4CjatqG NYQR8QC5yy1XbgnhegBlbAinQ4hP41wKe8+j2fe0SbbWmIxAAjxV31F6TDTwpyXYood/2nSuB920 xsQaQRD6xcVghIGJ/c2z1i/l3u2PQbEj9clnw08f0ZIVk/KKqduQoKB0dJIRK39qe67pBnYZexN7 G4RbWKCkHt2sYzRZJI5TM2XEVtOKRl4ODYRLiyE4nbwow+Om940L7JcSdwjAkUGBcreA/PcRgwv+ dNjv8g3aevHFFz/1qU/9+q//OlEAiGBHIuIAYtAwrccvRkby/EiJvE0v1lu9DvLDEc1MoeolIlrH bwpG++wVMZbW63fU0SZ6dLDa2IB/ii9KVKWMCip4yVPhrNynbDSGp5Hrr8QFj95mRIFECqHN8taf tvgzWu65zJEh/FqVeQEZ5Z8hqVdZMUJDjfVGh9QzCZa8gdpRAM6EA6lEfqaP4Qkn8Wm9dOyIlAjl WCCWj/27H1EfdmU4IDqrAzyiJkiPIjD2ztSAkb/T+zRktbRi63IyLBVTQA3N2y9WkPwjCwBVDABN 1pgVoiGLySjdPgN+MpFc4U8u4vx/9Vd/9TOf+Qzo4FTF29RW31SyZ0Fi+ZjD9uCyMtbY1HUNSW1D BjGVxIQUM7KIdAMWxurBhdiASNSn9IWMKChkJEClMKoQndaSk8LQ+ENnDEnsHwBBb/axuphQuhn6 o6l2P6CQgCXqKBAkZWjlEhZTOdK32LpHQhUYFbZLVWA6tAVhORFDY+25pREGOu2Fv9ozvIXP6IOf ftfkkvDjQe1fC8yzWrJYbDeFv6yncHzus2qRasOfInV6ZAEexOClhIMUoPECd41QuCWr+XVYRw3Y P8YvfJAseOmll37jN36DyP+ZZ57hrhmESYh8U03r7VV5Abmah7TiReMiesc7cDvxWgObQVoqlg48 JwaWSDEZIN27Wi6iaz+GlAqbWz6VEFRd1/woQHnErNoFUAIB2lu0M21ZQDNQp3MceUVlFbw0Lbsf M4sBp7kBsMYywy6flaRU5ZXeouDJQKVoWh5KD78WkKp0J3DQC8i2YvxUotn7KxY4KFMHPJFXAlDP Cu1ZzvQdtxVjGR/xil1LkMUtdUCUESwAIPORtq7le91uWon4qKooCyL/j3/847/zO7/zxS9+EVDg Ir+DrF6k9vay0m8AtYd6Ax+NuKJVUXEFqYbFpSiGCJjHe7uNBzADZPoHXDfnP36Zrf4rLvhLJWYc fI+VwFLDpmaaVgtpF5VNRAoBAQ7K99NRJjUN1B0gcK6BqUkx3diGfRRi+s6q6xpGr4s9rOjctDG5 4QllUpsnvbnGPHwk/NSoPJJc7JV4QGFQgJOEWgEFocE/7RfcRhBuyuLeZLpcS8ol7VBD9Snx14hA WVhtfoVyFcMuhNXW4IPCjeZtPQEU+2g4AG1yT4Dg3PSBTDPjSCDAhB/Gz+Dfxd2M/7mofio4EwQ9 on0D7Opt18TrnKGiUvBRox4aokm9YkV7AvlesYzDTkSL2pnt90haWA8gTBhkar0uXFO6eV2HWxRT rrFPDcYo0cy/CJLFfEYEGmqOyWSht3rlDqLF7/VxQUpqxmnCE7MDNpqSUh7+BG0tE9oSFNgvLcpK YmZyWI4FcSzTO2pl2tuhfXEs4OhPIPZZLZMKzRFoewFHyvQAIWpIknTa64H+UAnwjW+nqqgTNPAI MuKXiwlDNHVhwua0eecLOScF8LnPfY4x/5e+9KWXX36ZaT8/NiUP7QXnPB7mKzWhdsDAt53FvkkE 34Tz8FHu63XhoM7Bo1dcITbGE3WPlnslnkRcd7BgqK9cnRxGSzzMUZtAFhTMNhMmkAFOpKAZ9wQo Yz0Sh1iQvJ2FYycQGbXwKUvqgb0SNYrJhS3GsfYobk39051aYf7sLVzn1lceHqbdwIr0GM70GkBb KndgRVPXE/YO1ove9VcmiKTxz8oi4zhrVgcc4gUKY+SiUizf2RAepLApXhftiDUCCk1nEMezETHX VQmeVX94ir77IOeI/tOf/jQL/l544QXmAlj268pfMWugBipt2GWXp/Z/PILcjAjU4559CQu13kRx 6lY8anyCInTM5nkiCFUz6qWGqYjCDUoAIoD6AAEH0OAqUV8aoQkXqGdTQN8AyZshWk6gITbJlYwh VRdp4DA7rXlAqmFFQMGwoo8yBIhggR7VSCdKHKuzLU3FmoMOYkQ/VDGiNi2iX+0PQa33tHYhzMy5 8sqfGkCkQJ0JFowC9LrhRkQsBKRwsNtxux3JEZ5kj0Mh3riPJkzdU0xlgC3ymaqcD5L5+gw9uUaL zX/1q1/F5+MDgAA8P386+I9DitJyYgjQN+TdOKQI+k1yqm/ral83NFBp7E9AgSv6cNNIOUHw+itX iUazJxE6deourEQ/I3grvFSuM0FFjBRMMZhE0K4cNWAeAAHBAqBgytACUX01T7cTU+dERZ+0H8tz 9A45U19mHKKy0JMhjzxJyBPEFAg0+z6XoVe0wj6v0Uci9kVmplN2JFiWYMQrEhCAEOO0Z35996b3 +eGPGGG8ZvrAwmGU3BOP+jhLBHepD5AdBJFyYVFvzIn5iAw0tNsMfNAihvd4e+wfgXL9y1/+8he+ 8AXsn5ImSgaOSklxdxAuDQwyYPG2NtQ3m/ghEBzfHjxV8Aj1woULmpwKxEkWiukuVAXFoGZE8wIH RgRxpPGfFNaAuZtFhCKFzkob0/4dZxqh8Ij0WDi2EW0QGtKuapq4UX8VKPGuUJUIyCbiUU2zBddS IU3HeYomYJYs8k9dZaIDFyBpbCKOTNMAwszQH6etqSdM6AM36TTsZ8AlW+h+KvRBmexCHbtDo/DW gZgEJyShNoWeIUP6znW7r2PP0C8jKcUhmlAnq/qxc5y87/ww1ce031e+8hVRXikM7P/Ntoc/tfXf KRD0sKohIS00wDyQA3v+VIEoQHnDXX7VXQ0shyrIoYsYGBKalEF7Qgz1TycjFqh2ehXH5Nw1xcUo w2WwDDHitYxEjIF5UKyJqWt+NqcdxpIFHc0yZiDQ0ASNGmL0loAJadJ2xCgmcYGJTA6hgV/doGWM pSVGnOoRIU5eJvhnvLembrAgY+WtUvCWZMsfD+cOFJPY6qJgt+KQq0byMtlK4EYP+g6XbMvmfFB/ QM3U5ks+/PqGLz6fsB8gSLTF44KOrO6jgD+1VvoN6PgbAIJjsDlS50RQYC4Aa1RRojrpT6RLefQ+ 3mwwvk0oYcwcV6mtqm2ceF1Hp7tGZRlT8DoKlNx///0uj3GqXL0XGjQVsaC32Ni/Y3Xt0Kgh5+my 9hC/3Xty4UkgiOfnRLMXCwIErroPEORBQSFNcK7le/T+X+7FkXoSgBAEHcAbJpiHgxs9fnlOf7mb x6k2HKC/6Yv86W01bKESWeFQArPH+An7cfhPP/00UQB1pl9T5/8NMPXjm7hTIIioAtLRmN6qVcR4 MLRQz+P4ME5J16QL1ar1e4ka4uV0JiqNI20NL5bAXZtLREC1DuBdkebhlIQIBUCYldQwtKUAisod R5feCWdBn2h8P3wNTEiPf3pYp7aR2BjzYDKMqJjwwQiZXz+pbsmgj122daMPX7wxKpHtkhp3Kiam DCX7iCBDBmtLpKBLlyHhg0Bm5CV5Dsd6RlFGIuEqRFLMDD9mb4q3N3ua8M/wJx1UB6Jdf+wW8qeE gNsDwRtF7h4pYudykz/ji7KayJSh3izROCeOEuPWcrfXEpVJ83BsIuJYuRlHajasdVQvKIgOEpM8 goZHVWKBphhXHD+sjtooh2Pmge4asCQQ0M8b85tbNRBwQT5BuOcxtpi0NPhrc8JckiCOw7VbSRUo UzK5jMQOqcGOUzIcEMQH8UsynQ5hfKuPwyFDIg4W9jHmJ9rH+Olv+OZwgz85Ead607JTwkHELT97 4PhTYo1/jN28PRDcljg9lbLkJMbJg4NgoYf/vloDVON2I1ihgTJGv+qrjwsZUX1O1GPLqOWOjY2B 8f9GB+Y4bUj7Sb7AOlU+DxqKP/dEAmKZGQJktiI+X5+M/aS2HkRoKxXKOhmFjVnehIKJOhfJ9wBh f6E8+wIkPZFeyJ+YqK2IFx5plHbT8cCfwTztSgaEhe2Qyi0G+Rg8k3lYPgE/xSLoSW2Rb/31iE8m 55aEJSq8reJNC3wdOfAGgCDaM2h+UtKTV+IWJr1BLFx1ic24ggA/jyUTxjuwz0SACb+otRCg29HP 6/P7kbAzDloRJ0CDf2o/Ph6V9UTL9zAS9hCSYucJZJLFCJpYT8ySEwcjwhZ14mY1Oap1WrFfRslF g3CM03ahM/gF8UY02nyOAIGd8hCnTMgbX1hM4jMpaJ6CgwL8Yue4eoJ85vNZwAepQUP7FQcgVvbu 3V4b2Qk34WqoUql6zt8JlHwdDWBalRy4IyA4EgIUubIPrsfdxaQ50QEeyfFJyDgkq5s3MkDgOoqO MZuMZPLy4sWL/DLmByO4hUmgbRTOsDmeUDvxT40/NpOBiZYp2VFN7d+QXrcsHKi4Wnvfrx6YqNDa PGydI48n/Wklg8gilmnrpgypxJ4KdsKcABf/r2UKWGYlfNZZj5iixAs0BPPk8NilDyfvO/xu4600 HdekL6nEK5Hs4Ly37eBFKhnwbSD0Xt+O1L2p9X7dOXBHQPB1b/WPUqEhrmOHDBNQF7av4gAdOB56 6KGHH36YE3fO1Ehi4Zpl/yz0aGNcjOlq6jF+baNPmPcmYY+sxHpMTwhAR1pLbNKTJPmsdlB5aE4c lE5pVLYChTp5L9oXO0Iwz6Q96/OZrmfGzsA+L+eKF0GcY7D7jyK76bNvWQ68/YAgrIyv8GQwYd5P nuMzQQRiBza3ZLNWfvkTmCCUIL7wbRYduBal1enTdKp6Tgfw8dXG6vxaXggwx8GJi/MEhdSplWqf iTsEAmITT9I6NVPY6wM/LHDwCzHuvev2u0by/ro410CAOimfJF/GAkd65ressk4Je/M48HYFgj4Q nYSGAb8onFF0cgQOtp1Ld+ihG/TdATCCAYgTkMbezDVYSb8qCcOmQusPFjjccH1OHLijBssLMfrt zCmaC8hCI9OEhOVYOL/OLHL4rXFTBtRPPQYpHI7t+1yAUDXJDQhOHDHAgh6h3jy1m9b8VuPA2xgI elZGswWI3qXrgfXJmp+20Q9cJ00lV2JIxgj99Ukb864Of9LZJlBPmX50EHoSL9zKXfeh0CQNQE8f PuQ8U/eBPKlN7CM8vdUUdErPN4YDbz8guJXL0j0Ohtaa3J3ot+bHYTJvgDLHGEnoGZSJud5WkLcC jjs31GDHZPdvC0zT0cFtBfSnocDbDwjimaP0k4aUiEARGghEnMcbXjzq8RZyDHBoe2luAEO3qt+Y pafWXkwCkzUnvjgS5iZh6HhA7AkO0/40GMC0j4fq9CeDEXcS3w5Cid5UPPd3cszcA8cdWt0kV29l h7cFlDsJZ9JcPwLqgc8k5SRVb6jyPxmqMu3FnxAOxHL6/vQOrT+Pmz2+87d6/MinbkvAICIYlM+f k054ELMMOpj4PxHB4GRQ3tzkG+r4ndD2J0SNpt2YcmDKgSkHphyYcmDKgSkHphyYcmDKgSkHphyY cmDKgSkHphyYcmDKgSkHphyYcmDKgSkHphyYcmDKgSkHphyYcmDKgSkHphyYcmDKgSkHphyYcmDK gSkHphyYcmDKgSkHphyYcmDKgSkHphyYcmDKgSkHphyYcmDKgSkHphyYcmDKgSkHphyYcmDKgSkH phyYcmDKgSkHphyYcmDKgSkHphyYcmDKgSkHphyYcmDKgSkHphyYcmDKgSkHphyYcmDKgSkHphy4 Ew78/0S2tkwSWPmlAAAAAElFTkSuQmCCUEsBAi0AFAAGAAgAAAAhALGCZ7YKAQAAEwIAABMAAAAA AAAAAAAAAAAAAAAAAFtDb250ZW50X1R5cGVzXS54bWxQSwECLQAUAAYACAAAACEAOP0h/9YAAACU AQAACwAAAAAAAAAAAAAAAAA7AQAAX3JlbHMvLnJlbHNQSwECLQAUAAYACAAAACEAVwRdU7sDAAAJ DAAADgAAAAAAAAAAAAAAAAA6AgAAZHJzL2Uyb0RvYy54bWxQSwECLQAUAAYACAAAACEALmzwAMUA AAClAQAAGQAAAAAAAAAAAAAAAAAhBgAAZHJzL19yZWxzL2Uyb0RvYy54bWwucmVsc1BLAQItABQA BgAIAAAAIQCoRGkz4QAAAAsBAAAPAAAAAAAAAAAAAAAAAB0HAABkcnMvZG93bnJldi54bWxQSwEC LQAKAAAAAAAAACEAX+bglavmAQCr5gEAFAAAAAAAAAAAAAAAAAArCAAAZHJzL21lZGlhL2ltYWdl MS5wbmdQSwECLQAKAAAAAAAAACEAva53ZW1NAgBtTQIAFAAAAAAAAAAAAAAAAAAI7wEAZHJzL21l ZGlhL2ltYWdlMi5wbmdQSwUGAAAAAAcABwC+AQAApzwEAAAA ">
                <v:shape id="Picture 27" o:spid="_x0000_s1027" type="#_x0000_t75" style="position:absolute;width:22759;height:3108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13uZLDAAAA2wAAAA8AAABkcnMvZG93bnJldi54bWxEj82LwjAUxO+C/0N4gjdN14Mf1SgiiLKH BT+g10fzbMs2LzWJtvvfbwTB4zAzv2FWm87U4knOV5YVfI0TEMS51RUXCq6X/WgOwgdkjbVlUvBH Hjbrfm+FqbYtn+h5DoWIEPYpKihDaFIpfV6SQT+2DXH0btYZDFG6QmqHbYSbWk6SZCoNVhwXSmxo V1L+e34YBQvdHqbbRza/Zna2SH6ye3Fz30oNB912CSJQFz7hd/uoFUxm8PoSf4Bc/wM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nXe5ksMAAADbAAAADwAAAAAAAAAAAAAAAACf AgAAZHJzL2Rvd25yZXYueG1sUEsFBgAAAAAEAAQA9wAAAI8DAAAAAA== ">
                  <v:imagedata r:id="rId25" o:title="LVOT deviation OReilly c7849"/>
                </v:shape>
                <v:shape id="Picture 28" o:spid="_x0000_s1028" type="#_x0000_t75" style="position:absolute;left:22642;width:21100;height:3103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jy8uLCAAAA2wAAAA8AAABkcnMvZG93bnJldi54bWxET89rwjAUvgv+D+EJ3jSdh6nVVDanTBkM dEPo7a15a8uSl9JkWv97cxA8fny/l6vOGnGm1teOFTyNExDEhdM1lwq+v7ajGQgfkDUax6TgSh5W Wb+3xFS7Cx/ofAyliCHsU1RQhdCkUvqiIot+7BriyP261mKIsC2lbvESw62RkyR5lhZrjg0VNrSu qPg7/lsF5u3z9DrfUPKeu9LsfzbTfO0+lBoOupcFiEBdeIjv7p1WMIlj45f4A2R2A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Do8vLiwgAAANsAAAAPAAAAAAAAAAAAAAAAAJ8C AABkcnMvZG93bnJldi54bWxQSwUGAAAAAAQABAD3AAAAjgMAAAAA ">
                  <v:imagedata r:id="rId26" o:title="LVOT deviation CFI OReilly c7851"/>
                </v:shape>
              </v:group>
            </w:pict>
          </mc:Fallback>
        </mc:AlternateContent>
      </w:r>
    </w:p>
    <w:sectPr w:rsidR="0021204A" w:rsidSect="007F49BA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1418" w:right="1440" w:bottom="127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D563A8" w14:textId="77777777" w:rsidR="001F62BF" w:rsidRDefault="001F62BF" w:rsidP="006C3947">
      <w:pPr>
        <w:spacing w:after="0" w:line="240" w:lineRule="auto"/>
      </w:pPr>
      <w:r>
        <w:separator/>
      </w:r>
    </w:p>
  </w:endnote>
  <w:endnote w:type="continuationSeparator" w:id="0">
    <w:p w14:paraId="6849A348" w14:textId="77777777" w:rsidR="001F62BF" w:rsidRDefault="001F62BF" w:rsidP="006C3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5D11E9" w14:textId="38FCC418" w:rsidR="006C3947" w:rsidRPr="00DA6048" w:rsidRDefault="00CD4AD6" w:rsidP="006C3947">
    <w:pPr>
      <w:pStyle w:val="Pieddepage"/>
      <w:jc w:val="center"/>
      <w:rPr>
        <w:i/>
      </w:rPr>
    </w:pPr>
    <w:r>
      <w:rPr>
        <w:i/>
      </w:rPr>
      <w:t>IS</w:t>
    </w:r>
    <w:r w:rsidR="00661310" w:rsidRPr="00DA6048">
      <w:rPr>
        <w:i/>
      </w:rPr>
      <w:t>ACHD</w:t>
    </w:r>
    <w:r w:rsidR="006C3947" w:rsidRPr="00DA6048">
      <w:rPr>
        <w:i/>
      </w:rPr>
      <w:t xml:space="preserve"> </w:t>
    </w:r>
    <w:r w:rsidR="00DA6048" w:rsidRPr="00DA6048">
      <w:rPr>
        <w:i/>
      </w:rPr>
      <w:t xml:space="preserve">Supplementary </w:t>
    </w:r>
    <w:r w:rsidR="00661310" w:rsidRPr="00DA6048">
      <w:rPr>
        <w:i/>
      </w:rPr>
      <w:t xml:space="preserve">Protocol </w:t>
    </w:r>
    <w:r w:rsidR="00DA6048" w:rsidRPr="00DA6048">
      <w:rPr>
        <w:i/>
      </w:rPr>
      <w:t xml:space="preserve">for </w:t>
    </w:r>
    <w:proofErr w:type="spellStart"/>
    <w:r w:rsidR="00F03C36">
      <w:rPr>
        <w:i/>
      </w:rPr>
      <w:t>Rastelli</w:t>
    </w:r>
    <w:proofErr w:type="spellEnd"/>
    <w:r w:rsidR="00F03C36">
      <w:rPr>
        <w:i/>
      </w:rPr>
      <w:t xml:space="preserve"> repa</w:t>
    </w:r>
    <w:r>
      <w:rPr>
        <w:i/>
      </w:rPr>
      <w:t>i</w:t>
    </w:r>
    <w:r w:rsidR="00F03C36">
      <w:rPr>
        <w:i/>
      </w:rPr>
      <w:t>r</w:t>
    </w:r>
    <w:r w:rsidR="00DA6048" w:rsidRPr="00DA6048">
      <w:rPr>
        <w:i/>
      </w:rPr>
      <w:t xml:space="preserve"> </w:t>
    </w:r>
  </w:p>
  <w:p w14:paraId="6584F5C1" w14:textId="77777777" w:rsidR="006C3947" w:rsidRDefault="006C394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D37A78" w14:textId="77777777" w:rsidR="00FA13B2" w:rsidRDefault="00FA13B2" w:rsidP="00CD4AD6">
    <w:pPr>
      <w:pStyle w:val="Pieddepage"/>
      <w:jc w:val="right"/>
    </w:pPr>
    <w:r>
      <w:tab/>
    </w:r>
    <w:r>
      <w:tab/>
    </w:r>
    <w:r w:rsidR="00CD4AD6">
      <w:rPr>
        <w:noProof/>
        <w:lang w:val="fr-FR" w:eastAsia="fr-FR"/>
      </w:rPr>
      <w:drawing>
        <wp:inline distT="0" distB="0" distL="0" distR="0" wp14:anchorId="3813895C" wp14:editId="60894F88">
          <wp:extent cx="2114550" cy="339210"/>
          <wp:effectExtent l="0" t="0" r="0" b="3810"/>
          <wp:docPr id="1" name="picture" title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700" cy="342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0E2629" w14:textId="77777777" w:rsidR="00092E17" w:rsidRDefault="00092E17" w:rsidP="00092E17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178F3E" w14:textId="77777777" w:rsidR="001F62BF" w:rsidRDefault="001F62BF" w:rsidP="006C3947">
      <w:pPr>
        <w:spacing w:after="0" w:line="240" w:lineRule="auto"/>
      </w:pPr>
      <w:r>
        <w:separator/>
      </w:r>
    </w:p>
  </w:footnote>
  <w:footnote w:type="continuationSeparator" w:id="0">
    <w:p w14:paraId="24DE9284" w14:textId="77777777" w:rsidR="001F62BF" w:rsidRDefault="001F62BF" w:rsidP="006C3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86532B" w14:textId="77777777" w:rsidR="007F49BA" w:rsidRDefault="00CD4AD6" w:rsidP="007F49BA">
    <w:pPr>
      <w:pStyle w:val="En-tte"/>
      <w:jc w:val="right"/>
    </w:pPr>
    <w:r>
      <w:rPr>
        <w:noProof/>
        <w:lang w:val="fr-FR" w:eastAsia="fr-FR"/>
      </w:rPr>
      <w:drawing>
        <wp:inline distT="0" distB="0" distL="0" distR="0" wp14:anchorId="44AE6552" wp14:editId="7171DC0B">
          <wp:extent cx="2114550" cy="339210"/>
          <wp:effectExtent l="0" t="0" r="0" b="3810"/>
          <wp:docPr id="5" name="picture" title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700" cy="342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B04700" w14:textId="77777777" w:rsidR="00092E17" w:rsidRDefault="00092E17">
    <w:pPr>
      <w:pStyle w:val="En-tte"/>
    </w:pPr>
  </w:p>
  <w:p w14:paraId="43A0AE94" w14:textId="77777777" w:rsidR="00092E17" w:rsidRDefault="00092E1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20138"/>
    <w:multiLevelType w:val="hybridMultilevel"/>
    <w:tmpl w:val="F60CA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E59DB"/>
    <w:multiLevelType w:val="hybridMultilevel"/>
    <w:tmpl w:val="7F0C87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961103"/>
    <w:multiLevelType w:val="hybridMultilevel"/>
    <w:tmpl w:val="C8E6A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239E4"/>
    <w:multiLevelType w:val="hybridMultilevel"/>
    <w:tmpl w:val="2F4CFE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915505"/>
    <w:multiLevelType w:val="hybridMultilevel"/>
    <w:tmpl w:val="E11453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854063"/>
    <w:multiLevelType w:val="hybridMultilevel"/>
    <w:tmpl w:val="93CED8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2529A8"/>
    <w:multiLevelType w:val="hybridMultilevel"/>
    <w:tmpl w:val="A61052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B81E09"/>
    <w:multiLevelType w:val="hybridMultilevel"/>
    <w:tmpl w:val="141005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7955BE"/>
    <w:multiLevelType w:val="hybridMultilevel"/>
    <w:tmpl w:val="34422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9B3146"/>
    <w:multiLevelType w:val="hybridMultilevel"/>
    <w:tmpl w:val="116A8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04CA0"/>
    <w:multiLevelType w:val="hybridMultilevel"/>
    <w:tmpl w:val="951838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6FC25F5"/>
    <w:multiLevelType w:val="hybridMultilevel"/>
    <w:tmpl w:val="B4AE0B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0AB1E5E"/>
    <w:multiLevelType w:val="hybridMultilevel"/>
    <w:tmpl w:val="457E4F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95B5EE3"/>
    <w:multiLevelType w:val="hybridMultilevel"/>
    <w:tmpl w:val="F4F05B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FC1756D"/>
    <w:multiLevelType w:val="hybridMultilevel"/>
    <w:tmpl w:val="FC3A02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1A86B07"/>
    <w:multiLevelType w:val="hybridMultilevel"/>
    <w:tmpl w:val="4002E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CE69A8"/>
    <w:multiLevelType w:val="hybridMultilevel"/>
    <w:tmpl w:val="48C04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8427E7"/>
    <w:multiLevelType w:val="hybridMultilevel"/>
    <w:tmpl w:val="E3DE65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A532F79"/>
    <w:multiLevelType w:val="hybridMultilevel"/>
    <w:tmpl w:val="31FA9F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F265E57"/>
    <w:multiLevelType w:val="hybridMultilevel"/>
    <w:tmpl w:val="F210D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062E70"/>
    <w:multiLevelType w:val="hybridMultilevel"/>
    <w:tmpl w:val="51F6B4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A207D9E"/>
    <w:multiLevelType w:val="hybridMultilevel"/>
    <w:tmpl w:val="37FC1B4C"/>
    <w:lvl w:ilvl="0" w:tplc="9608357C">
      <w:start w:val="5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687BC7"/>
    <w:multiLevelType w:val="hybridMultilevel"/>
    <w:tmpl w:val="A15234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5"/>
  </w:num>
  <w:num w:numId="4">
    <w:abstractNumId w:val="15"/>
  </w:num>
  <w:num w:numId="5">
    <w:abstractNumId w:val="9"/>
  </w:num>
  <w:num w:numId="6">
    <w:abstractNumId w:val="8"/>
  </w:num>
  <w:num w:numId="7">
    <w:abstractNumId w:val="7"/>
  </w:num>
  <w:num w:numId="8">
    <w:abstractNumId w:val="20"/>
  </w:num>
  <w:num w:numId="9">
    <w:abstractNumId w:val="17"/>
  </w:num>
  <w:num w:numId="10">
    <w:abstractNumId w:val="22"/>
  </w:num>
  <w:num w:numId="11">
    <w:abstractNumId w:val="13"/>
  </w:num>
  <w:num w:numId="12">
    <w:abstractNumId w:val="18"/>
  </w:num>
  <w:num w:numId="13">
    <w:abstractNumId w:val="12"/>
  </w:num>
  <w:num w:numId="14">
    <w:abstractNumId w:val="3"/>
  </w:num>
  <w:num w:numId="15">
    <w:abstractNumId w:val="4"/>
  </w:num>
  <w:num w:numId="16">
    <w:abstractNumId w:val="1"/>
  </w:num>
  <w:num w:numId="17">
    <w:abstractNumId w:val="11"/>
  </w:num>
  <w:num w:numId="18">
    <w:abstractNumId w:val="14"/>
  </w:num>
  <w:num w:numId="19">
    <w:abstractNumId w:val="6"/>
  </w:num>
  <w:num w:numId="20">
    <w:abstractNumId w:val="10"/>
  </w:num>
  <w:num w:numId="21">
    <w:abstractNumId w:val="0"/>
  </w:num>
  <w:num w:numId="22">
    <w:abstractNumId w:val="16"/>
  </w:num>
  <w:num w:numId="23">
    <w:abstractNumId w:val="19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clan Scully">
    <w15:presenceInfo w15:providerId="None" w15:userId="Declan Scull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ED8"/>
    <w:rsid w:val="00051A25"/>
    <w:rsid w:val="00092E17"/>
    <w:rsid w:val="000D4082"/>
    <w:rsid w:val="000F16F3"/>
    <w:rsid w:val="00100249"/>
    <w:rsid w:val="00120510"/>
    <w:rsid w:val="00122877"/>
    <w:rsid w:val="001310DE"/>
    <w:rsid w:val="00150D2E"/>
    <w:rsid w:val="00194ED8"/>
    <w:rsid w:val="001F62BF"/>
    <w:rsid w:val="00207982"/>
    <w:rsid w:val="0021204A"/>
    <w:rsid w:val="00214F1D"/>
    <w:rsid w:val="00240B4E"/>
    <w:rsid w:val="002A5CAE"/>
    <w:rsid w:val="002C5171"/>
    <w:rsid w:val="00314E69"/>
    <w:rsid w:val="00352400"/>
    <w:rsid w:val="00353F53"/>
    <w:rsid w:val="0037224F"/>
    <w:rsid w:val="003B0675"/>
    <w:rsid w:val="003C06C9"/>
    <w:rsid w:val="00441A71"/>
    <w:rsid w:val="00472B0D"/>
    <w:rsid w:val="00473C90"/>
    <w:rsid w:val="004813C9"/>
    <w:rsid w:val="004976BD"/>
    <w:rsid w:val="004A1B17"/>
    <w:rsid w:val="004E3C2B"/>
    <w:rsid w:val="004E658C"/>
    <w:rsid w:val="005128C9"/>
    <w:rsid w:val="00532BF7"/>
    <w:rsid w:val="005612BF"/>
    <w:rsid w:val="00576888"/>
    <w:rsid w:val="005A0AD8"/>
    <w:rsid w:val="005D415C"/>
    <w:rsid w:val="005D569E"/>
    <w:rsid w:val="005D583C"/>
    <w:rsid w:val="005E29DA"/>
    <w:rsid w:val="005F32DA"/>
    <w:rsid w:val="005F71BF"/>
    <w:rsid w:val="0060593A"/>
    <w:rsid w:val="00654CCE"/>
    <w:rsid w:val="00661310"/>
    <w:rsid w:val="00673202"/>
    <w:rsid w:val="00690D4E"/>
    <w:rsid w:val="00696A89"/>
    <w:rsid w:val="006A0C0A"/>
    <w:rsid w:val="006C2D89"/>
    <w:rsid w:val="006C3947"/>
    <w:rsid w:val="006C44EC"/>
    <w:rsid w:val="006F1335"/>
    <w:rsid w:val="00714DEB"/>
    <w:rsid w:val="007D2C36"/>
    <w:rsid w:val="007D7933"/>
    <w:rsid w:val="007F49BA"/>
    <w:rsid w:val="00801833"/>
    <w:rsid w:val="00815921"/>
    <w:rsid w:val="00816CF8"/>
    <w:rsid w:val="008704D2"/>
    <w:rsid w:val="00882633"/>
    <w:rsid w:val="008F72A7"/>
    <w:rsid w:val="0090427D"/>
    <w:rsid w:val="0090661D"/>
    <w:rsid w:val="00913B1A"/>
    <w:rsid w:val="009306B6"/>
    <w:rsid w:val="00970CAE"/>
    <w:rsid w:val="00974FE1"/>
    <w:rsid w:val="00A20A71"/>
    <w:rsid w:val="00A217CB"/>
    <w:rsid w:val="00A563CB"/>
    <w:rsid w:val="00A713F4"/>
    <w:rsid w:val="00AA2AD6"/>
    <w:rsid w:val="00AD1B0A"/>
    <w:rsid w:val="00B40B5A"/>
    <w:rsid w:val="00B50CAC"/>
    <w:rsid w:val="00B611D8"/>
    <w:rsid w:val="00B77950"/>
    <w:rsid w:val="00B952A8"/>
    <w:rsid w:val="00C164EE"/>
    <w:rsid w:val="00C211BB"/>
    <w:rsid w:val="00C65505"/>
    <w:rsid w:val="00C91D34"/>
    <w:rsid w:val="00C97E79"/>
    <w:rsid w:val="00CB30D2"/>
    <w:rsid w:val="00CD4AD6"/>
    <w:rsid w:val="00CE2DE8"/>
    <w:rsid w:val="00CE6E98"/>
    <w:rsid w:val="00CF6691"/>
    <w:rsid w:val="00D26DD8"/>
    <w:rsid w:val="00D3180C"/>
    <w:rsid w:val="00D40F6D"/>
    <w:rsid w:val="00D561C3"/>
    <w:rsid w:val="00D84B40"/>
    <w:rsid w:val="00D84BE5"/>
    <w:rsid w:val="00D946E7"/>
    <w:rsid w:val="00DA6048"/>
    <w:rsid w:val="00E01CD7"/>
    <w:rsid w:val="00E03F34"/>
    <w:rsid w:val="00E43CF0"/>
    <w:rsid w:val="00E81A17"/>
    <w:rsid w:val="00E93B6C"/>
    <w:rsid w:val="00EC31EA"/>
    <w:rsid w:val="00EC79E2"/>
    <w:rsid w:val="00ED28AE"/>
    <w:rsid w:val="00F03C36"/>
    <w:rsid w:val="00F072E2"/>
    <w:rsid w:val="00F1586E"/>
    <w:rsid w:val="00F22168"/>
    <w:rsid w:val="00F34745"/>
    <w:rsid w:val="00F8706C"/>
    <w:rsid w:val="00F87DB8"/>
    <w:rsid w:val="00FA13B2"/>
    <w:rsid w:val="00FC5E60"/>
    <w:rsid w:val="00FC6C1F"/>
    <w:rsid w:val="00FD284E"/>
    <w:rsid w:val="00FE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54BE7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4E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5D4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D28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3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3947"/>
  </w:style>
  <w:style w:type="paragraph" w:styleId="Pieddepage">
    <w:name w:val="footer"/>
    <w:basedOn w:val="Normal"/>
    <w:link w:val="PieddepageCar"/>
    <w:unhideWhenUsed/>
    <w:rsid w:val="006C3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6C3947"/>
  </w:style>
  <w:style w:type="paragraph" w:styleId="Textedebulles">
    <w:name w:val="Balloon Text"/>
    <w:basedOn w:val="Normal"/>
    <w:link w:val="TextedebullesCar"/>
    <w:uiPriority w:val="99"/>
    <w:semiHidden/>
    <w:unhideWhenUsed/>
    <w:rsid w:val="006C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39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24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4E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5D4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D28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3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3947"/>
  </w:style>
  <w:style w:type="paragraph" w:styleId="Pieddepage">
    <w:name w:val="footer"/>
    <w:basedOn w:val="Normal"/>
    <w:link w:val="PieddepageCar"/>
    <w:unhideWhenUsed/>
    <w:rsid w:val="006C3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6C3947"/>
  </w:style>
  <w:style w:type="paragraph" w:styleId="Textedebulles">
    <w:name w:val="Balloon Text"/>
    <w:basedOn w:val="Normal"/>
    <w:link w:val="TextedebullesCar"/>
    <w:uiPriority w:val="99"/>
    <w:semiHidden/>
    <w:unhideWhenUsed/>
    <w:rsid w:val="006C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39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24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EE331-AB4E-40BC-8529-F6B4991B4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E919101D</Template>
  <TotalTime>1</TotalTime>
  <Pages>5</Pages>
  <Words>475</Words>
  <Characters>2614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APHP</Company>
  <LinksUpToDate>false</LinksUpToDate>
  <CharactersWithSpaces>3083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KHRAICHE Diala</dc:creator>
  <cp:lastModifiedBy>KHRAICHE Diala</cp:lastModifiedBy>
  <cp:revision>2</cp:revision>
  <cp:lastPrinted>2015-07-03T15:51:00Z</cp:lastPrinted>
  <dcterms:created xsi:type="dcterms:W3CDTF">2018-08-15T19:16:00Z</dcterms:created>
  <dcterms:modified xsi:type="dcterms:W3CDTF">2018-08-15T19:16:00Z</dcterms:modified>
</cp:coreProperties>
</file>